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461" w:rsidRDefault="003B6243">
      <w:bookmarkStart w:id="0" w:name="_GoBack"/>
      <w:bookmarkEnd w:id="0"/>
      <w:r>
        <w:rPr>
          <w:noProof/>
        </w:rPr>
        <w:pict>
          <v:group id="_x0000_s3080" style="position:absolute;margin-left:0;margin-top:3.7pt;width:725.15pt;height:498.45pt;z-index:251661312;mso-position-horizontal:center;mso-position-horizontal-relative:margin" coordorigin="401,1514" coordsize="14503,9969">
            <v:group id="_x0000_s3078" style="position:absolute;left:401;top:1514;width:14503;height:9969" coordorigin="401,1514" coordsize="14503,9969"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_x0000_s2942" type="#_x0000_t183" style="position:absolute;left:6459;top:3996;width:3515;height:3155;rotation:-1334384fd" strokeweight="1pt"/>
              <v:group id="_x0000_s2733" style="position:absolute;left:3435;top:6688;width:2947;height:1122;flip:y" coordorigin="9991,2749" coordsize="4674,2562">
                <v:shape id="_x0000_s2734" style="position:absolute;left:9991;top:3026;width:4674;height:492;rotation:222804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  <v:path arrowok="t"/>
                </v:shape>
                <v:shape id="_x0000_s2735" style="position:absolute;left:9991;top:3518;width:4674;height:492;rotation:222804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  <v:path arrowok="t"/>
                </v:shape>
                <v:shape id="_x0000_s2736" style="position:absolute;left:9991;top:4202;width:4674;height:492;rotation:222804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  <v:path arrowok="t"/>
                </v:shape>
                <v:shape id="_x0000_s2737" style="position:absolute;left:9991;top:3569;width:2132;height:492;rotation:5463398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  <v:path arrowok="t"/>
                </v:shape>
                <v:shape id="_x0000_s2738" style="position:absolute;left:11457;top:3731;width:2132;height:492;rotation:5463398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  <v:path arrowok="t"/>
                </v:shape>
                <v:shape id="_x0000_s2739" style="position:absolute;left:12964;top:3999;width:2132;height:492;rotation:5463398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  <v:path arrowok="t"/>
                </v:shape>
              </v:group>
              <v:shape id="_x0000_s2747" style="position:absolute;left:401;top:6360;width:14503;height:5123" coordsize="14503,5123" path="m650,r,l1108,20r230,38l1563,97r,l2044,214r459,136l2503,350r550,176l3627,682r,l4063,779r431,78l5388,993r,l5869,1051r483,39l6833,1129r433,14l7334,1148r412,l8159,1148r413,-19l8985,1071r,l9374,973,9764,857r368,-98l10517,662r,l10815,604r298,-40l11732,526r,l12374,487r322,l12994,506r316,20l13608,584r299,58l14205,720r,l14503,818r-11,4302l,5123,8,r,l650,r,xe" strokeweight="1pt">
                <v:path arrowok="t"/>
              </v:shape>
              <v:shape id="_x0000_s2945" style="position:absolute;left:9339;top:1514;width:3286;height:1275;rotation:180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<v:path arrowok="t"/>
              </v:shape>
              <v:shape id="_x0000_s2944" style="position:absolute;left:7977;top:2294;width:2496;height:968" coordsize="1602,1130" path="m476,150r,l456,140,431,130r-20,l386,125r,l346,135r-20,5l310,150r,l295,165r-10,15l275,195r,15l275,210r,20l280,255r10,20l305,295r,l280,285,250,275r-25,-5l195,270r,l175,275r-20,5l135,295r-15,10l120,305r-15,20l95,340r,20l90,380r,l95,400r10,20l115,440r20,20l135,460,85,480,50,500,25,525,5,555r,l,570r,15l,600r5,10l15,620r10,15l60,655r,l30,705,10,755,5,795r,25l10,840r,l15,855r10,15l40,885r15,10l70,905r20,l140,910r,l140,935r5,20l150,980r10,20l160,1000r10,15l180,1025r15,10l210,1045r,l230,1045r15,l265,1040r15,-5l280,1035r15,-15l316,1005r10,-20l341,960r,l366,1005r30,30l416,1050r15,5l451,1060r20,l471,1060r15,l506,1055r15,-10l536,1030r15,-15l566,995r20,-50l586,945r10,55l611,1045r20,30l641,1085r15,10l671,1100r15,l726,1095r40,-20l816,1045r,l816,1065r5,20l831,1100r15,10l846,1110r10,10l871,1125r20,5l906,1125r,l926,1120r20,-5l961,1100r20,-10l981,1090r15,-20l1011,1045r10,-25l1031,995r,l1036,1025r5,20l1056,1065r15,15l1071,1080r15,15l1106,1100r20,l1147,1100r,l1167,1090r20,-10l1207,1065r15,-15l1222,1050r15,-25l1247,1005r10,-20l1257,965r,l1332,975r,l1352,975r20,-5l1387,965r20,-10l1407,955r15,-15l1432,925r5,-20l1442,885r,l1442,865r-5,-25l1427,820r-15,-20l1412,800r25,10l1457,820r20,5l1492,825r,l1507,820r15,-5l1532,805r10,-10l1542,795r15,-30l1557,725r,l1552,685r-15,-40l1537,645r15,-5l1567,630r15,-10l1592,605r,l1602,570r-5,-35l1597,535r-5,-20l1587,500r-15,-15l1562,470r,l1542,460r-20,-10l1502,445r-20,l1482,445r20,-15l1517,410r15,-15l1537,375r,l1542,355r,-20l1537,320r-10,-20l1527,300r-15,-15l1497,270r-20,-10l1457,250r,l1432,240r-30,-5l1377,235r-30,l1347,235r10,-20l1362,195r,-20l1362,155r,l1352,140r-10,-10l1327,120r-15,-10l1312,110r-40,-5l1232,110r,l1207,115r-20,10l1167,140r-20,15l1147,155r10,-30l1162,100r,-25l1157,55r,l1147,40,1136,25,1121,15,1101,5r,l1086,5,1061,r-20,5l1021,15r,l996,25,976,40,951,60,931,80r,l931,60,926,40,916,25,906,15r,l891,5,881,,861,,846,5r,l811,15,781,40r,l751,75r-15,40l736,115,716,90,696,75,671,60,646,45r,l601,30r-20,l556,30r,l536,35,516,45,501,55,491,65r,l481,85r-5,20l476,125r,25l476,150xe" strokeweight="1pt">
                <v:path arrowok="t"/>
              </v:shape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2728" type="#_x0000_t136" style="position:absolute;left:1265;top:9139;width:12900;height:2040" strokeweight="1pt">
                <v:shadow color="#868686"/>
                <v:textpath style="font-family:&quot;Arial Black&quot;;font-size:1in;v-text-kern:t" trim="t" fitpath="t" string="Farm Animals"/>
              </v:shape>
            </v:group>
            <v:group id="_x0000_s3079" style="position:absolute;left:468;top:2084;width:14351;height:6331" coordorigin="468,2084" coordsize="14351,6331">
              <v:group id="_x0000_s2755" style="position:absolute;left:10099;top:5690;width:4674;height:1779;flip:y" coordorigin="9991,2749" coordsize="4674,2562">
                <v:shape id="_x0000_s2756" style="position:absolute;left:9991;top:3026;width:4674;height:492;rotation:222804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  <v:path arrowok="t"/>
                </v:shape>
                <v:shape id="_x0000_s2757" style="position:absolute;left:9991;top:3518;width:4674;height:492;rotation:222804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  <v:path arrowok="t"/>
                </v:shape>
                <v:shape id="_x0000_s2758" style="position:absolute;left:9991;top:4202;width:4674;height:492;rotation:222804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  <v:path arrowok="t"/>
                </v:shape>
                <v:shape id="_x0000_s2759" style="position:absolute;left:9991;top:3569;width:2132;height:492;rotation:5463398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  <v:path arrowok="t"/>
                </v:shape>
                <v:shape id="_x0000_s2760" style="position:absolute;left:11457;top:3731;width:2132;height:492;rotation:5463398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  <v:path arrowok="t"/>
                </v:shape>
                <v:shape id="_x0000_s2761" style="position:absolute;left:12964;top:3999;width:2132;height:492;rotation:5463398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  <v:path arrowok="t"/>
                </v:shape>
              </v:group>
              <v:group id="_x0000_s2950" style="position:absolute;left:468;top:2084;width:5444;height:6331" coordorigin="10,10" coordsize="2843,3306">
                <v:shape id="_x0000_s2951" style="position:absolute;left:1439;top:360;width:366;height:374" coordsize="366,374" path="m30,94r,l,154,291,374r75,-85l95,r,l65,45,30,94r,xe" strokeweight="1pt">
                  <v:path arrowok="t"/>
                </v:shape>
                <v:group id="_x0000_s2952" style="position:absolute;left:10;top:10;width:2843;height:3306" coordorigin="10,10" coordsize="2843,3306">
                  <v:shape id="_x0000_s2953" style="position:absolute;left:1860;top:10;width:116;height:360" coordsize="116,360" path="m90,r,l80,30,65,70,10,170r,l5,200,,225r,25l,275r5,20l15,320r15,20l45,360r71,-5l90,r,xe" strokeweight="1pt">
                    <v:path arrowok="t"/>
                  </v:shape>
                  <v:shape id="_x0000_s2954" style="position:absolute;left:2036;top:85;width:180;height:320" coordsize="180,320" path="m180,r,l115,5,50,10,,320,70,300,180,r,xe" strokeweight="1pt">
                    <v:path arrowok="t"/>
                  </v:shape>
                  <v:shape id="_x0000_s2955" style="position:absolute;left:1955;top:95;width:131;height:369" coordsize="131,369" path="m131,r,l66,5,,20,26,369,81,310,131,r,xe" strokeweight="1pt">
                    <v:path arrowok="t"/>
                  </v:shape>
                  <v:shape id="_x0000_s2956" style="position:absolute;left:1840;top:115;width:141;height:374" coordsize="141,374" path="m115,r,l105,r,l50,15,,30,115,374r26,-25l115,r,xe" strokeweight="1pt">
                    <v:path arrowok="t"/>
                  </v:shape>
                  <v:shape id="_x0000_s2957" style="position:absolute;left:1364;top:849;width:245;height:165" coordsize="245,165" path="m,l,,,70r5,75l220,165,245,85,,,,xe" strokeweight="1pt">
                    <v:path arrowok="t"/>
                  </v:shape>
                  <v:shape id="_x0000_s2958" style="position:absolute;left:1534;top:260;width:331;height:389" coordsize="331,389" path="m101,r,l45,45,,100,271,389r60,-60l101,r,xe" strokeweight="1pt">
                    <v:path arrowok="t"/>
                  </v:shape>
                  <v:shape id="_x0000_s2959" style="position:absolute;left:1389;top:514;width:341;height:300" coordsize="341,300" path="m261,300r80,-80l50,r,l20,75,,160,261,300r,xe" strokeweight="1pt">
                    <v:path arrowok="t"/>
                  </v:shape>
                  <v:shape id="_x0000_s2960" style="position:absolute;left:1364;top:674;width:286;height:260" coordsize="286,260" path="m286,140l25,r,l10,85,,175r245,85l286,140r,xe" strokeweight="1pt">
                    <v:path arrowok="t"/>
                  </v:shape>
                  <v:shape id="_x0000_s2961" style="position:absolute;left:1635;top:180;width:285;height:409" coordsize="285,409" path="m,80l230,409r55,-60l125,r,l60,40,,80r,xe" strokeweight="1pt">
                    <v:path arrowok="t"/>
                  </v:shape>
                  <v:shape id="_x0000_s2962" style="position:absolute;left:1369;top:994;width:215;height:150" coordsize="215,150" path="m15,150l175,130,215,20,,,,,5,75r10,75l15,150xe" strokeweight="1pt">
                    <v:path arrowok="t"/>
                  </v:shape>
                  <v:shape id="_x0000_s2963" style="position:absolute;left:1384;top:1124;width:160;height:279" coordsize="160,279" path="m160,l,20r,l25,144,60,279,160,r,xe" strokeweight="1pt">
                    <v:path arrowok="t"/>
                  </v:shape>
                  <v:shape id="_x0000_s2964" style="position:absolute;left:2552;top:684;width:301;height:250" coordsize="301,250" path="m90,5l25,100r,l5,135,,170r,15l5,200r10,15l25,225r,l50,245r30,5l110,245r41,-20l105,135r161,75l266,210r15,-20l291,170r10,-25l301,125r,l301,100,296,75,281,55,266,35r,l251,20,236,10,216,5,196,,151,,90,5r,xe" strokeweight="1pt">
                    <v:path arrowok="t"/>
                  </v:shape>
                  <v:shape id="_x0000_s2965" style="position:absolute;left:296;top:320;width:2346;height:2437" coordsize="2346,2437" path="m2025,124r,l1965,85,1905,50,1850,25,1800,10,1750,r-50,l1654,10r-40,15l1614,25r-90,50l1444,129r-70,60l1313,259r-50,70l1218,414r-35,85l1158,594r,l1138,689r-5,100l1133,899r5,109l1158,1123r25,125l1213,1373r45,130l1258,1503r-60,15l1133,1523r-70,-5l998,1508r,l867,1468r,l742,1428r,l667,1408r-71,-15l531,1388r-60,l471,1388r-55,10l361,1413r-55,30l256,1478r,l220,1508r-30,35l160,1578r-25,45l115,1668r-15,45l85,1767r-10,55l,2422r,l60,2372r65,-60l125,2312r60,-45l230,2222r41,-45l301,2137r,l336,2072r25,-75l306,2437r,l371,2382r80,-70l451,2312r55,-45l551,2222r40,-45l622,2137r,l657,2072r25,-70l697,1917r10,-85l707,1832r45,45l797,1917r50,40l902,1987r,l958,2017r60,25l1078,2062r60,10l1138,2072r65,10l1263,2082r56,-5l1379,2067r,l1439,2047r50,-25l1539,1987r45,-35l1534,2387r,l1614,2282r,l1659,2217r46,-60l1740,2097r30,-55l1770,2042r40,-90l1845,1857r-65,530l1780,2387r80,-105l1860,2282r45,-65l1950,2157r35,-60l2015,2042r,l2061,1947r30,-75l2091,1872r20,-50l2121,1772r10,-49l2136,1678r,l2136,1553r-10,-125l2106,1313r-15,-55l2071,1203r,l2041,1123r-41,-85l1950,953r-55,-84l1895,869,1795,729r,l1745,659r-35,-60l1710,599r-35,-75l1649,454r-15,-75l1629,309r,l1664,374r36,50l1740,464r35,25l1775,489r30,10l1840,499r40,l1920,484r,l1995,459r,l2041,444r40,-10l2081,434r50,-5l2181,429r50,15l2281,464r65,-95l2346,369r,l2346,369r-25,-10l2291,339r-85,-65l2206,274,2025,124r,xe" strokeweight="1pt">
                    <v:path arrowok="t"/>
                  </v:shape>
                  <v:shape id="_x0000_s2966" style="position:absolute;left:105;top:2742;width:191;height:399" coordsize="191,399" path="m131,60r,l91,125,50,194,20,269,,354r,l40,359r41,10l111,384r30,15l191,r,l161,30,131,60r,xe" strokeweight="1pt">
                    <v:path arrowok="t"/>
                  </v:shape>
                  <v:shape id="_x0000_s2967" style="position:absolute;left:426;top:2757;width:176;height:379" coordsize="176,379" path="m136,45r,l90,110,50,179,25,254,,339r,l70,354r30,10l131,379,176,r,l136,45r,xe" strokeweight="1pt">
                    <v:path arrowok="t"/>
                  </v:shape>
                  <v:shape id="_x0000_s2968" style="position:absolute;left:1650;top:2707;width:180;height:429" coordsize="180,429" path="m105,110r,l70,175,40,244,20,314,,389r,l65,404r35,10l125,429,180,r,l105,110r,xe" strokeweight="1pt">
                    <v:path arrowok="t"/>
                  </v:shape>
                  <v:shape id="_x0000_s2969" style="position:absolute;left:1895;top:2707;width:181;height:429" coordsize="181,429" path="m106,110r,l70,175,40,244,20,314,,389r,l65,404r36,10l126,429,181,r,l106,110r,xe" strokeweight="1pt">
                    <v:path arrowok="t"/>
                  </v:shape>
                  <v:shape id="_x0000_s2970" style="position:absolute;left:2096;top:534;width:110;height:75" coordsize="110,75" path="m90,60r,l105,35,110,r,l100,30,90,50,75,60,60,65r,l40,60,25,50,15,30,,,,,10,35,25,55r,l40,70r20,5l60,75,75,70,90,60r,xe" fillcolor="#50361f" strokeweight="1pt">
                    <v:path arrowok="t"/>
                  </v:shape>
                  <v:shape id="_x0000_s2971" style="position:absolute;left:2672;top:719;width:76;height:55" coordsize="76,55" path="m76,55r,l76,35,71,20,61,10r-10,l51,10r-10,l26,20,16,35,,55r,l10,30,26,15r,l41,5,56,r,l66,5r5,10l71,15r5,15l76,55r,xe" fillcolor="black" strokeweight="1pt">
                    <v:path arrowok="t"/>
                  </v:shape>
                  <v:shape id="_x0000_s2972" style="position:absolute;left:226;top:3141;width:145;height:175" coordsize="145,175" path="m20,l,170r145,5l145,175,125,120,100,75,65,35,20,r,xe" strokeweight="1pt">
                    <v:path arrowok="t"/>
                  </v:shape>
                  <v:shape id="_x0000_s2973" style="position:absolute;left:536;top:3136;width:156;height:180" coordsize="156,180" path="m21,l,175r156,5l156,180,136,120,106,70,86,50,66,30,46,15,21,r,xe" strokeweight="1pt">
                    <v:path arrowok="t"/>
                  </v:shape>
                  <v:shape id="_x0000_s2974" style="position:absolute;left:1755;top:3136;width:155;height:180" coordsize="155,180" path="m20,l,175r155,5l155,180,135,120,105,70,90,50,70,30,45,15,20,r,xe" strokeweight="1pt">
                    <v:path arrowok="t"/>
                  </v:shape>
                  <v:shape id="_x0000_s2975" style="position:absolute;left:2001;top:3136;width:155;height:180" coordsize="155,180" path="m20,l,175r155,5l155,180,135,120,105,70,90,50,70,30,45,15,20,r,xe" strokeweight="1pt">
                    <v:path arrowok="t"/>
                  </v:shape>
                  <v:shape id="_x0000_s2976" style="position:absolute;left:1740;top:40;width:145;height:360" coordsize="145,360" path="m35,r,l35,30,30,75,5,185r,l,210r5,30l10,265r5,20l30,305r15,20l60,345r20,15l145,340,35,r,xe" strokeweight="1pt">
                    <v:path arrowok="t"/>
                  </v:shape>
                  <v:shape id="_x0000_s2977" style="position:absolute;left:10;top:1608;width:587;height:579" coordsize="587,579" path="m326,175r,l356,150r25,-20l411,120r35,-5l476,115r35,5l547,135r40,20l587,155,542,100,496,55,446,25,421,15,396,5r,l351,,306,5,261,20,216,50r,l171,85r-36,45l100,185,70,250r,l45,320,20,395,5,474,,559,50,440r,139l95,440r10,114l140,430r20,129l186,430r20,129l206,559r5,-65l221,435r10,-55l246,330r15,-45l281,245r25,-35l326,175r,xe" strokeweight="1pt">
                    <v:path arrowok="t"/>
                  </v:shape>
                </v:group>
              </v:group>
              <v:group id="_x0000_s3002" style="position:absolute;left:11885;top:3262;width:2934;height:2971" coordorigin="10,10" coordsize="2934,2971">
                <v:shape id="_x0000_s3003" style="position:absolute;left:1924;top:925;width:850;height:606" coordsize="850,606" path="m755,125r,l730,95,705,70,680,45,650,30,625,15,595,5,560,,530,r,l495,,460,10,425,20,390,35,355,55,320,80r-35,30l250,145r,l215,185r-35,50l145,285r-30,55l85,400,55,465,,606r,l65,500r65,-90l200,330r65,-65l265,265r65,-45l395,185r60,-25l485,155r30,-5l515,150r55,5l620,170r50,25l715,230r,l760,280r35,55l825,400r25,75l850,475,845,370,835,325,825,280,810,235,795,195,775,160,755,125r,xe" strokeweight="1pt">
                  <v:path arrowok="t"/>
                </v:shape>
                <v:shape id="_x0000_s3004" style="position:absolute;left:1919;top:575;width:1025;height:956" coordsize="1025,956" path="m1025,500r,l1005,425,985,355,960,295,930,235,895,185,855,140,815,100,770,65r,l730,40,685,25,640,10,595,5,550,,505,5,455,15,410,35r,l360,55,315,85r-45,30l230,155r-35,40l160,240r-30,50l100,350r,l70,415,45,485,25,555,10,630,,710r,80l,870r5,86l5,956,20,835,50,720,85,615r40,-90l175,440r25,-40l230,365r35,-35l300,300r35,-25l370,245r,l410,225r40,-15l490,200r40,-10l570,190r45,10l660,210r40,15l700,225r45,20l785,270r40,25l865,330r40,35l945,405r80,95l1025,500xe" strokeweight="1pt">
                  <v:path arrowok="t"/>
                </v:shape>
                <v:shape id="_x0000_s3005" style="position:absolute;left:1924;top:1265;width:625;height:266" coordsize="625,266" path="m,266r,l110,200r50,-25l210,155r45,-20l300,125r40,-10l375,115r,l415,115r35,10l480,135r35,15l545,175r25,25l600,231r25,35l625,266,600,205,575,150,550,105,520,65,490,35,455,15,420,5,385,,345,5,300,15,255,35,210,65r-50,40l110,150,55,205,,266r,xe" strokeweight="1pt">
                  <v:path arrowok="t"/>
                </v:shape>
                <v:shape id="_x0000_s3006" style="position:absolute;left:460;top:90;width:200;height:230" coordsize="200,230" path="m105,230r,l140,195r25,-35l185,125,195,90r,l200,65r,-20l195,25,185,10r,l165,,150,,130,5,105,15r,l75,40,50,65,25,105,,145r,l30,165r25,15l105,230r,xe" strokeweight="1pt">
                  <v:path arrowok="t"/>
                </v:shape>
                <v:shape id="_x0000_s3007" style="position:absolute;left:180;top:205;width:950;height:1636" coordsize="950,1636" path="m140,215r,l130,200,120,185r-5,-15l110,150r,l110,130r5,-25l125,80,140,55r,l125,100r,40l135,170r5,10l150,190r,l165,200r15,5l210,205r40,-10l295,170r,l275,190r-20,15l230,215r-20,10l210,225r-20,l175,225r-20,-5l140,215r,xm385,115r,l335,65,310,50,280,30r,l255,20,225,10r,l185,,145,r,l115,,90,10r,l85,10r,l60,20,40,35,25,50,10,70r,l10,80r,l,100r,20l,140r5,25l5,165r,15l5,180r15,30l40,235r20,25l90,285r,l140,325r40,40l220,405r30,35l250,440r40,55l325,555r25,65l375,685r,l410,820r35,165l445,985r60,326l505,1311r25,110l530,1421r10,45l560,1506r15,35l595,1576r,l615,1601r15,20l645,1631r15,5l660,1636r15,-5l685,1616r5,-20l690,1571r,l680,1526r-10,-45l650,1421r-25,-65l625,1356r30,65l685,1471r25,45l740,1551r,l760,1571r20,15l795,1591r15,-5l810,1586r5,-15l820,1551r,-25l815,1496r,l805,1456r-20,-45l765,1366r-30,-50l735,1316r35,45l805,1401r30,30l865,1456r,l890,1471r20,10l925,1481r10,l935,1481r10,-10l950,1456r-5,-20l935,1411r,l915,1371r-30,-45l885,1326r-25,-25l860,1301r-15,-21l845,1280r-35,-45l780,1175r-35,-65l715,1030r,l680,900,605,620r,l570,495,535,390,500,305,465,230r,l455,210r,l425,160,385,115r,xe" strokeweight="1pt">
                  <v:path arrowok="t"/>
                  <o:lock v:ext="edit" verticies="t"/>
                </v:shape>
                <v:shape id="_x0000_s3008" style="position:absolute;left:290;top:260;width:185;height:170" coordsize="185,170" path="m,95r,l5,115r5,15l20,145r10,15l30,160r15,5l65,170r15,l100,170r,l120,160r25,-10l165,135r20,-20l185,115r-45,25l100,150r-30,l55,145,40,135r,l30,125,25,115,15,85r,-40l30,r,l15,25,5,50,,75,,95r,xe" strokeweight="1pt">
                  <v:path arrowok="t"/>
                </v:shape>
                <v:shape id="_x0000_s3009" style="position:absolute;left:565;top:255;width:185;height:160" coordsize="185,160" path="m110,r,l85,10,55,20,30,40,,65r,l40,110r30,50l70,160r35,-15l135,125r20,-20l175,80r,l180,65r5,-20l185,30,175,20r,l165,10,150,,130,,110,r,xe" strokeweight="1pt">
                  <v:path arrowok="t"/>
                </v:shape>
                <v:shape id="_x0000_s3010" style="position:absolute;left:60;top:110;width:205;height:165" coordsize="205,165" path="m,l130,165r,l145,145r15,-15l180,115r25,-10l205,105,,,,xe" strokeweight="1pt">
                  <v:path arrowok="t"/>
                </v:shape>
                <v:shape id="_x0000_s3011" style="position:absolute;left:10;top:275;width:180;height:95" coordsize="180,95" path="m180,l,30,175,95r,l170,70r,-20l170,30,180,10r,l180,r,xe" strokeweight="1pt">
                  <v:path arrowok="t"/>
                </v:shape>
                <v:shape id="_x0000_s3012" style="position:absolute;left:325;top:10;width:175;height:225" coordsize="175,225" path="m175,60r,l165,35,155,15,140,5,120,r,l100,,80,10,60,25,40,45r,l25,75,10,110,5,150,,195r,l40,195r40,10l80,205r30,10l135,225r,l155,180r15,-45l175,95r,-35l175,60xe" strokeweight="1pt">
                  <v:path arrowok="t"/>
                </v:shape>
                <v:shape id="_x0000_s3013" style="position:absolute;left:15;top:370;width:165;height:250" coordsize="165,250" path="m,180r,l,200r5,20l15,230r10,15l25,245r20,5l60,250r20,-5l95,230r,l110,215r15,-20l135,170r5,-35l140,135,150,55,165,r,l130,40,65,95r,l40,115,20,135,10,155,,180r,xe" strokeweight="1pt">
                  <v:path arrowok="t"/>
                </v:shape>
                <v:shape id="_x0000_s3014" style="position:absolute;left:1035;top:885;width:265;height:706" coordsize="265,706" path="m240,210r,l225,200,205,190r-20,l160,200r,l135,220r-30,30l105,250r30,-45l155,160r15,-40l180,80r,l185,45,180,30,175,20r,l170,10,160,5,145,,130,5r,l100,15,75,25,55,45,35,70,20,95,10,130,5,170,,210r,l5,260r5,50l20,365r15,60l75,555r55,151l120,475r,l165,460r35,-15l225,430r15,-15l240,415r20,-25l265,375r,-10l265,365r-5,-10l255,345r-10,-5l235,335r,l205,330r-40,10l165,340r25,-10l205,315r20,-15l240,280r,l250,260r5,-20l250,225,240,210r,xe" strokeweight="1pt">
                  <v:path arrowok="t"/>
                </v:shape>
                <v:shape id="_x0000_s3015" style="position:absolute;left:1370;top:805;width:374;height:856" coordsize="374,856" path="m364,275r,l344,255,314,245r-30,-5l249,245r,l204,265r-50,30l154,295r50,-50l249,200r30,-50l304,105r,l309,80r5,-20l314,45,309,30r,l299,15,284,5r-15,l249,r,l199,5,159,20,124,40,90,65,65,95,40,135,25,180,10,230r,l5,290,,355r5,70l10,500r15,80l40,665r25,96l90,856r,l129,575r,l194,565r55,-10l289,540r30,-15l319,525r20,-15l354,495r5,-15l364,465r,l364,455,354,440r-10,-5l329,425r,l309,420r-25,-5l224,420r,l259,410r30,-15l319,380r25,-20l344,360r20,-25l374,315r,-20l364,275r,xe" strokeweight="1pt">
                  <v:path arrowok="t"/>
                </v:shape>
                <v:shape id="_x0000_s3016" style="position:absolute;left:1450;top:2261;width:184;height:720" coordsize="184,720" path="m184,345r-80,l59,,99,540,,715,104,580,84,720,119,590r35,125l104,365r80,-20l184,345xe" strokeweight="1pt">
                  <v:path arrowok="t"/>
                </v:shape>
                <v:shape id="_x0000_s3017" style="position:absolute;left:1210;top:2236;width:185;height:720" coordsize="185,720" path="m110,370r75,-20l105,350,60,r40,540l,715,105,580,85,720,120,595r35,120l110,370r,xe" strokeweight="1pt">
                  <v:path arrowok="t"/>
                </v:shape>
                <v:shape id="_x0000_s3018" style="position:absolute;left:710;top:1506;width:1219;height:880" coordsize="1219,880" path="m,120r,l20,205r25,75l45,280r30,95l110,455r35,75l185,595r,l220,640r40,45l300,725r50,35l395,790r55,25l505,835r55,20l560,855r80,15l725,880r,l765,875r34,l799,875r60,-15l919,835r,l964,805r45,-35l1049,730r40,-50l1089,680r35,-60l1154,550r25,-75l1199,400r15,-85l1219,225r,-95l1214,25r,l1154,55r-60,30l1034,105r-60,20l919,140r-55,10l804,155r-54,l750,160r,l750,155r,l740,155r,l665,150,590,135,520,115,455,85r,l405,55,355,20r,l330,r,l355,25r,l385,70r20,40l405,110r10,25l420,155r-5,15l405,180r,l395,180r-15,l360,170,335,155r,l305,130,275,100,240,60,205,15r,l235,65r20,45l275,155r10,40l285,195r5,30l290,250r-5,20l280,285r,l265,290r-15,-5l230,270,210,250r,l180,215,155,170,125,120,95,55r,l120,120r20,60l150,225r10,45l160,270r,25l155,315r-10,15l130,335r,l115,330,100,320,85,300,65,275r,l45,240,30,205,10,165,,120r,xe" strokeweight="1pt">
                  <v:path arrowok="t"/>
                </v:shape>
              </v:group>
            </v:group>
            <w10:wrap anchorx="margin"/>
          </v:group>
        </w:pict>
      </w:r>
    </w:p>
    <w:p w:rsidR="008E5461" w:rsidRDefault="008E5461" w:rsidP="00F24504">
      <w:pPr>
        <w:tabs>
          <w:tab w:val="left" w:pos="3896"/>
        </w:tabs>
      </w:pPr>
      <w:r>
        <w:br w:type="page"/>
      </w:r>
      <w:r w:rsidR="00F24504">
        <w:lastRenderedPageBreak/>
        <w:tab/>
      </w:r>
    </w:p>
    <w:p w:rsidR="008E5461" w:rsidRDefault="003B6243">
      <w:r>
        <w:rPr>
          <w:noProof/>
        </w:rPr>
        <w:pict>
          <v:group id="_x0000_s3074" style="position:absolute;margin-left:0;margin-top:0;width:726.8pt;height:564.3pt;z-index:251660288;mso-position-horizontal:center;mso-position-horizontal-relative:margin;mso-position-vertical:center;mso-position-vertical-relative:margin" coordorigin="636,470" coordsize="14536,11286">
            <v:group id="_x0000_s2980" style="position:absolute;left:636;top:470;width:14503;height:10999" coordorigin="636,470" coordsize="14503,10999">
              <v:group id="_x0000_s2766" style="position:absolute;left:636;top:5676;width:14503;height:5793" coordorigin="416,5391" coordsize="14503,5793">
                <v:group id="_x0000_s2767" style="position:absolute;left:5561;top:5716;width:4674;height:1779;flip:y" coordorigin="9991,2749" coordsize="4674,2562">
                  <v:shape id="_x0000_s2768" style="position:absolute;left:9991;top:3026;width:4674;height:492;rotation:222804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    <v:path arrowok="t"/>
                  </v:shape>
                  <v:shape id="_x0000_s2769" style="position:absolute;left:9991;top:3518;width:4674;height:492;rotation:222804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    <v:path arrowok="t"/>
                  </v:shape>
                  <v:shape id="_x0000_s2770" style="position:absolute;left:9991;top:4202;width:4674;height:492;rotation:222804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    <v:path arrowok="t"/>
                  </v:shape>
                  <v:shape id="_x0000_s2771" style="position:absolute;left:9991;top:3569;width:2132;height:492;rotation:5463398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    <v:path arrowok="t"/>
                  </v:shape>
                  <v:shape id="_x0000_s2772" style="position:absolute;left:11457;top:3731;width:2132;height:492;rotation:5463398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    <v:path arrowok="t"/>
                  </v:shape>
                  <v:shape id="_x0000_s2773" style="position:absolute;left:12964;top:3999;width:2132;height:492;rotation:5463398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    <v:path arrowok="t"/>
                  </v:shape>
                </v:group>
                <v:group id="_x0000_s2774" style="position:absolute;left:719;top:5738;width:4674;height:2562" coordorigin="9991,2749" coordsize="4674,2562">
                  <v:shape id="_x0000_s2775" style="position:absolute;left:9991;top:3026;width:4674;height:492;rotation:222804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    <v:path arrowok="t"/>
                  </v:shape>
                  <v:shape id="_x0000_s2776" style="position:absolute;left:9991;top:3518;width:4674;height:492;rotation:222804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    <v:path arrowok="t"/>
                  </v:shape>
                  <v:shape id="_x0000_s2777" style="position:absolute;left:9991;top:4202;width:4674;height:492;rotation:222804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    <v:path arrowok="t"/>
                  </v:shape>
                  <v:shape id="_x0000_s2778" style="position:absolute;left:9991;top:3569;width:2132;height:492;rotation:5463398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    <v:path arrowok="t"/>
                  </v:shape>
                  <v:shape id="_x0000_s2779" style="position:absolute;left:11457;top:3731;width:2132;height:492;rotation:5463398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    <v:path arrowok="t"/>
                  </v:shape>
                  <v:shape id="_x0000_s2780" style="position:absolute;left:12964;top:3999;width:2132;height:492;rotation:5463398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    <v:path arrowok="t"/>
                  </v:shape>
                </v:group>
                <v:shape id="_x0000_s2781" style="position:absolute;left:416;top:6061;width:14503;height:5123;flip:x" coordsize="14503,5123" path="m650,r,l1108,20r230,38l1563,97r,l2044,214r459,136l2503,350r550,176l3627,682r,l4063,779r431,78l5388,993r,l5869,1051r483,39l6833,1129r433,14l7334,1148r412,l8159,1148r413,-19l8985,1071r,l9374,973,9764,857r368,-98l10517,662r,l10815,604r298,-40l11732,526r,l12374,487r322,l12994,506r316,20l13608,584r299,58l14205,720r,l14503,818r-11,4302l,5123,8,r,l650,r,xe" strokeweight="1pt">
                  <v:path arrowok="t"/>
                </v:shape>
                <v:group id="_x0000_s2782" style="position:absolute;left:10114;top:5391;width:4674;height:1779;flip:y" coordorigin="9991,2749" coordsize="4674,2562">
                  <v:shape id="_x0000_s2783" style="position:absolute;left:9991;top:3026;width:4674;height:492;rotation:222804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    <v:path arrowok="t"/>
                  </v:shape>
                  <v:shape id="_x0000_s2784" style="position:absolute;left:9991;top:3518;width:4674;height:492;rotation:222804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    <v:path arrowok="t"/>
                  </v:shape>
                  <v:shape id="_x0000_s2785" style="position:absolute;left:9991;top:4202;width:4674;height:492;rotation:222804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    <v:path arrowok="t"/>
                  </v:shape>
                  <v:shape id="_x0000_s2786" style="position:absolute;left:9991;top:3569;width:2132;height:492;rotation:5463398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    <v:path arrowok="t"/>
                  </v:shape>
                  <v:shape id="_x0000_s2787" style="position:absolute;left:11457;top:3731;width:2132;height:492;rotation:5463398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    <v:path arrowok="t"/>
                  </v:shape>
                  <v:shape id="_x0000_s2788" style="position:absolute;left:12964;top:3999;width:2132;height:492;rotation:5463398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    <v:path arrowok="t"/>
                  </v:shape>
                </v:group>
              </v:group>
              <v:group id="_x0000_s2895" style="position:absolute;left:7655;top:470;width:6667;height:10706" coordorigin="8569,475" coordsize="6667,10706">
                <v:group id="_x0000_s2896" style="position:absolute;left:12882;top:955;width:2354;height:1871;rotation:438562fd;flip:x" coordorigin="6389,1763" coordsize="2587,2215">
                  <v:shape id="_x0000_s2897" style="position:absolute;left:7575;top:3028;width:65;height:310" coordsize="65,310" path="m15,310r50,l,,15,310r,xe" strokeweight="1pt">
                    <v:path arrowok="t"/>
                  </v:shape>
                  <v:shape id="_x0000_s2898" style="position:absolute;left:7415;top:2993;width:55;height:345" coordsize="55,345" path="m,345r55,l40,,,345r,xe" strokeweight="1pt">
                    <v:path arrowok="t"/>
                  </v:shape>
                  <v:shape id="_x0000_s2899" style="position:absolute;left:7255;top:1763;width:335;height:330" coordsize="335,330" path="m175,220r,l,55,35,330,335,305,295,,175,220r5,l180,220r-5,l175,220xe" strokeweight="1pt">
                    <v:path arrowok="t"/>
                  </v:shape>
                  <v:shape id="_x0000_s2900" style="position:absolute;left:7110;top:1978;width:1005;height:1075" coordsize="1005,1075" path="m180,90r,l150,120r-25,30l100,185,75,225r,l55,265,40,305,25,345,15,385,,475r,90l,565r,45l5,660r10,40l30,745r15,40l60,820r25,40l105,890r,l130,920r25,25l185,970r25,25l275,1030r70,25l345,1055r75,15l420,1070r50,5l470,1075r40,l545,1070r40,-5l620,1055r80,-30l775,985r,l835,945r55,-40l930,865r35,-40l965,825r25,-40l1000,740r,l1005,705,995,675r,l990,665r-10,-5l970,660r-10,l960,660r-15,10l930,685r-30,40l900,725r10,-30l915,670r-5,-25l900,630r,l885,620,870,610r-10,l845,620r,l830,635r-15,20l805,680r-5,35l800,715r-10,20l775,760r-25,15l720,785r,l685,790r-35,-5l615,775,585,760r,l550,735,525,705,510,665,500,620r,l500,595r5,-35l520,495r25,-75l585,345r,l600,315r10,-30l610,250r-5,-30l605,220,595,185,580,155,560,125,540,100r,l505,65,475,40r,l435,15r,l405,5,375,,350,,325,5r,l285,20,245,40,210,65,180,90r,xe" strokeweight="1pt">
                    <v:path arrowok="t"/>
                  </v:shape>
                  <v:shape id="_x0000_s2901" style="position:absolute;left:7395;top:2668;width:350;height:340" coordsize="350,340" path="m340,260r,l350,240r,-20l350,200r,-20l350,180,340,160,330,145r-10,-5l305,135r,l285,135r-25,10l235,165r-25,20l210,185r10,-25l225,140r,-15l215,110r,l210,105r-15,-5l155,90r,l105,85,75,75r,l50,60,30,45,15,25,5,r,l,50,,95r,45l10,175r10,35l35,245r20,25l75,295r,l100,310r20,15l145,335r25,5l195,340r25,l245,335r30,-10l275,325r20,-10l315,300r15,-15l340,260r,xe" strokeweight="1pt">
                    <v:path arrowok="t"/>
                  </v:shape>
                  <v:shape id="_x0000_s2902" style="position:absolute;left:6574;top:3623;width:410;height:355" coordsize="410,355" path="m70,r,l70,,55,20r,l25,70,10,130,,190r,65l,255r10,40l15,315r10,15l25,330r10,10l45,345r15,5l70,355r,l85,350r15,-5l110,340r10,-10l135,300r5,-45l140,255r5,-40l140,170,130,125,110,80r,l140,110r30,30l210,170r45,30l255,200r40,15l340,225r,l370,220r25,-15l395,205r10,-15l410,180r,-15l410,155r-5,-15l395,125,360,95r,l335,75,305,60,235,30,160,10,70,r,l70,r,l70,r,xe" strokeweight="1pt">
                    <v:path arrowok="t"/>
                  </v:shape>
                  <v:shape id="_x0000_s2903" style="position:absolute;left:6389;top:3613;width:250;height:145" coordsize="250,145" path="m240,30r,l250,10r,l205,,155,5,105,15,55,40r,l25,55,10,75r,l,95r,20l,115r15,20l30,145r25,l90,140r,l130,125r35,-25l205,70,240,30r,xe" strokeweight="1pt">
                    <v:path arrowok="t"/>
                  </v:shape>
                  <v:shape id="_x0000_s2904" style="position:absolute;left:8681;top:2678;width:185;height:370" coordsize="185,370" path="m170,145r,l185,95r,-35l185,40,180,30,170,15,160,10r,l150,5,140,,125,5r-10,5l115,10,100,20,90,35,65,75r,l40,140,20,205,5,270,,335r,l5,370r,l60,320r50,-55l145,210r25,-65l170,145xe" strokeweight="1pt">
                    <v:path arrowok="t"/>
                  </v:shape>
                  <v:shape id="_x0000_s2905" style="position:absolute;left:8431;top:2728;width:255;height:325" coordsize="255,325" path="m255,325r,l255,320r,l255,320r-5,-35l250,285,240,225,220,165,190,110,150,50r,l120,20,100,10,85,r,l55,,40,,25,10r,l15,20,5,30,,45,,60,,80,5,95r20,45l25,140r15,30l60,195r25,25l115,245r60,40l250,325r,l255,325r,xe" strokeweight="1pt">
                    <v:path arrowok="t"/>
                  </v:shape>
                  <v:shape id="_x0000_s2906" style="position:absolute;left:8070;top:3333;width:165;height:340" coordsize="165,340" path="m25,r,l20,r,l10,30,5,60,,125r5,70l25,265r,l45,300r20,30l65,330r25,10l105,340r10,l115,340r15,-5l145,325r5,-10l160,305r5,-35l160,225r,l155,200,145,170,115,110,75,55,25,r,xe" strokeweight="1pt">
                    <v:path arrowok="t"/>
                  </v:shape>
                  <v:shape id="_x0000_s2907" style="position:absolute;left:6644;top:3053;width:2332;height:570" coordsize="2332,570" path="m120,355r,l85,375,60,400,40,425,25,450,10,480,,510r,30l,570r,l20,530,40,495,65,465,90,440r25,-25l145,390r30,-20l205,355r,l265,335r65,-15l406,315r80,l486,315r110,15l801,355r,l896,370r85,5l1056,380r65,-5l1121,375r55,-5l1241,355r70,-25l1391,305r,l1446,280r,l1446,280r,l1451,280r,l1671,190r,l1757,170r80,-15l1912,150r70,5l1982,155r45,5l2072,170r40,15l2157,200r45,20l2247,245r85,55l2332,60r,l2267,30,2197,10,2122,r-80,l2042,r,l2037,r,l1972,r-70,10l1832,20r-75,20l1676,65r-80,25l1511,125r-85,35l1426,160r-105,45l1211,235r-110,20l991,265r,l946,265r,l861,260r,l826,255r,l776,250r,l636,235r,l576,230r-55,l471,230r-50,10l421,240r-91,20l250,285r-70,35l120,355r,xe" strokeweight="1pt">
                    <v:path arrowok="t"/>
                  </v:shape>
                  <v:shape id="_x0000_s2908" style="position:absolute;left:7425;top:2123;width:165;height:80" coordsize="165,80" path="m85,80r,l125,70,150,55r10,-5l165,40r,-5l160,25r,l150,20,140,10,105,5,60,,,5r,l90,10r25,10l130,25r5,15l130,50,110,65,85,80r,xe" strokeweight="1pt">
                    <v:path arrowok="t"/>
                  </v:shape>
                </v:group>
                <v:group id="_x0000_s2909" style="position:absolute;left:8569;top:475;width:6204;height:10706" coordorigin="8569,475" coordsize="6204,10706">
                  <v:shape id="_x0000_s2910" style="position:absolute;left:10792;top:475;width:3981;height:10706" coordsize="3981,10706" path="m2277,l1373,31r73,1553l1424,2260r-21,524l1359,3220r-66,306l1228,3700r-22,44l1163,3765r-44,-21l1075,3700,988,3526,683,4118r41,143l835,4507r131,262l1075,5053r88,305l1228,5663r22,328l1272,6340r,349l1250,7060r-44,370l1141,7823r-88,393l944,8652,813,9066,661,9525,,10706r1118,-593l2049,10012r831,321l2439,9876r1542,525l2996,9372,2821,9001,2668,8587,2537,8172,2406,7714r-87,-480l2232,6732r-66,-523l2123,5642r-44,-589l2079,4442r,-633l2101,3155r44,-698l2188,1737,2277,xe" strokeweight="1pt">
                    <v:path arrowok="t"/>
                  </v:shape>
                  <v:shape id="_x0000_s2911" style="position:absolute;left:8604;top:4073;width:217;height:470;rotation:-1417837fd;flip:x" coordsize="410,355" path="m70,r,l70,,55,20r,l25,70,10,130,,190r,65l,255r10,40l15,315r10,15l25,330r10,10l45,345r15,5l70,355r,l85,350r15,-5l110,340r10,-10l135,300r5,-45l140,255r5,-40l140,170,130,125,110,80r,l140,110r30,30l210,170r45,30l255,200r40,15l340,225r,l370,220r25,-15l395,205r10,-15l410,180r,-15l410,155r-5,-15l395,125,360,95r,l335,75,305,60,235,30,160,10,70,r,l70,r,l70,r,xe" strokeweight="1pt">
                    <v:path arrowok="t"/>
                  </v:shape>
                  <v:shape id="_x0000_s2912" style="position:absolute;left:8676;top:4047;width:146;height:212;rotation:1417837fd" coordsize="250,145" path="m240,30r,l250,10r,l205,,155,5,105,15,55,40r,l25,55,10,75r,l,95r,20l,115r15,20l30,145r25,l90,140r,l130,125r35,-25l205,70,240,30r,xe" strokeweight="1pt">
                    <v:path arrowok="t"/>
                  </v:shape>
                  <v:shape id="_x0000_s2913" style="position:absolute;left:8569;top:3920;width:434;height:121;rotation:-1417837fd;flip:x" coordsize="185,370" path="m170,145r,l185,95r,-35l185,40,180,30,170,15,160,10r,l150,5,140,,125,5r-10,5l115,10,100,20,90,35,65,75r,l40,140,20,205,5,270,,335r,l5,370r,l60,320r50,-55l145,210r25,-65l170,145xe" strokeweight="1pt">
                    <v:path arrowok="t"/>
                  </v:shape>
                  <v:shape id="_x0000_s2914" style="position:absolute;left:8822;top:4128;width:284;height:440;rotation:1417837fd;flip:x y" coordsize="255,325" path="m255,325r,l255,320r,l255,320r-5,-35l250,285,240,225,220,165,190,110,150,50r,l120,20,100,10,85,r,l55,,40,,25,10r,l15,20,5,30,,45,,60,,80,5,95r20,45l25,140r15,30l60,195r25,25l115,245r60,40l250,325r,l255,325r,xe" strokeweight="1pt">
                    <v:path arrowok="t"/>
                  </v:shape>
                  <v:shape id="_x0000_s2915" style="position:absolute;left:8974;top:4128;width:473;height:99;rotation:-1417837fd;flip:x" coordsize="165,340" path="m25,r,l20,r,l10,30,5,60,,125r5,70l25,265r,l45,300r20,30l65,330r25,10l105,340r10,l115,340r15,-5l145,325r5,-10l160,305r5,-35l160,225r,l155,200,145,170,115,110,75,55,25,r,xe" strokeweight="1pt">
                    <v:path arrowok="t"/>
                  </v:shape>
                  <v:shape id="_x0000_s2916" style="position:absolute;left:9038;top:3209;width:2594;height:1584;rotation:1711623fd" coordsize="2332,570" path="m120,355r,l85,375,60,400,40,425,25,450,10,480,,510r,30l,570r,l20,530,40,495,65,465,90,440r25,-25l145,390r30,-20l205,355r,l265,335r65,-15l406,315r80,l486,315r110,15l801,355r,l896,370r85,5l1056,380r65,-5l1121,375r55,-5l1241,355r70,-25l1391,305r,l1446,280r,l1446,280r,l1451,280r,l1671,190r,l1757,170r80,-15l1912,150r70,5l1982,155r45,5l2072,170r40,15l2157,200r45,20l2247,245r85,55l2332,60r,l2267,30,2197,10,2122,r-80,l2042,r,l2037,r,l1972,r-70,10l1832,20r-75,20l1676,65r-80,25l1511,125r-85,35l1426,160r-105,45l1211,235r-110,20l991,265r,l946,265r,l861,260r,l826,255r,l776,250r,l636,235r,l576,230r-55,l471,230r-50,10l421,240r-91,20l250,285r-70,35l120,355r,xe" strokeweight="1pt">
                    <v:path arrowok="t"/>
                  </v:shape>
                  <v:shape id="_x0000_s2917" style="position:absolute;left:11489;top:3938;width:437;height:791" coordsize="437,791" path="m7,382hdc11,389,17,395,20,402v6,13,14,41,14,41c28,509,11,564,,628v3,21,3,53,14,75c42,760,129,785,184,791v126,-7,81,-5,164,-34c372,723,401,688,416,648v3,-9,4,-18,7,-27c427,607,437,580,437,580,433,515,435,467,416,409v-4,-26,-6,-63,-20,-88c388,307,369,280,369,280,353,216,331,144,293,89,280,42,256,24,218,,186,3,133,13,96,13hal4,231hde" strokeweight="1pt">
                    <v:path arrowok="t"/>
                  </v:shape>
                </v:group>
                <v:group id="_x0000_s2918" style="position:absolute;left:9700;top:2142;width:2385;height:1788;flip:x" coordorigin="10,10" coordsize="2899,2077">
                  <v:shape id="_x0000_s2919" style="position:absolute;left:385;top:10;width:1099;height:1732" coordsize="1099,1732" path="m960,10r,l915,,870,,825,10,775,30r,l730,55,685,85r-40,30l605,155r,l575,200r-25,40l530,285r-10,40l520,325r,70l515,551r,l510,621r-5,70l495,756r-15,55l480,811r-25,85l415,981r-45,75l315,1136r-65,75l175,1286r-85,70l,1431r,l10,1471r15,45l45,1556r30,36l75,1592r35,40l145,1662r45,25l235,1707r,l275,1717r,l330,1727r55,5l445,1732r65,-10l570,1707r65,-20l700,1657r70,-35l770,1622r40,-25l850,1567r30,-31l910,1501r,l945,1446r20,-55l965,1391r10,-40l985,1311r,l990,1271r,l990,1196r,l985,1116r,l955,941r,l950,906r,l915,691r,l905,581r5,-96l910,485r10,-65l935,360r25,-55l990,250r,l1010,220r30,-25l1065,165r34,-25l1099,140,1075,90,1040,55,1005,25,960,10r,xe" strokeweight="1pt">
                    <v:path arrowok="t"/>
                  </v:shape>
                  <v:group id="_x0000_s2920" style="position:absolute;left:10;top:80;width:2899;height:2007" coordorigin="10,80" coordsize="2899,2007">
                    <v:shape id="_x0000_s2921" style="position:absolute;left:10;top:831;width:375;height:610" coordsize="375,610" path="m190,30r,l180,10,170,,160,,150,5r,l135,20,125,40r-5,20l115,85r,50l125,190r20,65l180,325r40,75l275,485r,l225,430,180,380,140,345,105,320,70,305,45,295r-20,5l10,315r,l,345r5,25l20,400r25,30l80,460r45,25l180,515r65,30l245,545,150,510,75,490,30,485r-10,l10,495r,l10,505r,15l15,530r5,15l50,565r45,20l95,585r60,15l220,610r75,l375,610r,l345,535,310,435,275,315,235,170r,l210,85,190,30r,xe" strokeweight="1pt">
                      <v:path arrowok="t"/>
                    </v:shape>
                    <v:shape id="_x0000_s2922" style="position:absolute;left:1115;top:130;width:105;height:100" coordsize="105,100" path="m55,100r,l65,95,75,90,90,75,100,45,105,r,l100,35,85,60,70,75,55,80r,l40,80,25,65,10,45,,15r,l5,50,20,75r,l40,95r5,l55,100r,xe" strokeweight="1pt">
                      <v:path arrowok="t"/>
                    </v:shape>
                    <v:shape id="_x0000_s2923" style="position:absolute;left:660;top:1391;width:2249;height:696" coordsize="2249,696" path="m385,15r,l330,25,275,40r,l215,60,160,85r-45,25l80,145r,l45,186,20,231,5,281,,336r,l,381r5,40l20,461r15,30l35,491r15,30l70,541r25,15l120,566r,l150,576r25,l205,571r30,-15l235,556r35,-15l300,521r30,-30l360,456r,l365,501r5,40l385,576r20,30l405,606r25,30l460,656r30,15l525,686r,l565,691r40,l645,691r45,-10l690,681r45,-15l780,646r44,-30l864,586r,l894,616r30,25l954,661r35,15l989,676r35,10l1059,696r35,l1134,696r,l1169,691r35,-10l1234,671r35,-20l1269,651r25,-20l1324,606r20,-25l1364,546r,l1384,581r25,30l1434,631r30,25l1464,656r35,15l1529,681r35,5l1599,686r,l1629,686r35,-10l1694,666r30,-15l1724,651r25,-20l1774,606r20,-30l1809,546r,l1824,571r20,15l1859,601r25,10l1884,611r20,10l1924,621r20,l1964,616r,l1984,606r20,-10l2024,581r15,-20l2039,561r20,-25l2069,511r10,-25l2089,456r,l2104,471r15,10l2139,486r20,l2159,486r15,-5l2189,476r15,-15l2219,446r,l2229,426r10,-25l2244,376r5,-25l2249,351r-5,-35l2239,286r-10,-30l2219,226r,l2194,186r-30,-36l2124,120,2079,90,2029,70,1969,45,1904,30,1834,15r,l1754,10,1664,r,l1544,,1414,10r,l1309,20,1199,35r,l1174,40r,l1049,60r,l1039,55r-5,l1034,55,939,40,849,25r,l770,15,690,10r,l615,5r,l495,5,385,15r,xe" strokeweight="1pt">
                      <v:path arrowok="t"/>
                    </v:shape>
                    <v:group id="_x0000_s2924" style="position:absolute;left:625;top:80;width:2214;height:1872" coordorigin="625,80" coordsize="2214,1872">
                      <v:shape id="_x0000_s2925" style="position:absolute;left:1415;top:80;width:649;height:921" coordsize="649,921" path="m574,130r,l559,215r,l544,255r-10,20l524,285r-15,10l499,300r-15,l469,295r,l454,290,444,280,424,255,409,220,399,170r,l384,90r,l374,55,359,30r,l329,10,294,,259,,224,10r,l199,25,174,40,119,85r,l94,120r,l54,175r,l20,240,10,270,5,295,,325r,25l5,370r10,25l15,395r20,30l59,451r25,25l119,491r,l169,511r75,20l244,531r70,20l359,571r,l379,586r20,25l409,636r5,25l414,661r,25l409,711r-10,20l384,751r,l349,781r-50,35l299,816r-55,30l219,861r,l209,876r-5,10l209,896r10,15l219,911r10,5l249,921r20,l289,916r,l314,906r25,-15l389,851r,l434,806r40,-50l474,756r15,-30l499,696r10,-25l509,651r,l504,626r-5,-20l484,581,464,561,439,546,414,526,379,511,339,496r,l209,456r,l154,435,119,420r,l94,390,79,360,69,325,64,290r,l69,260,79,230,94,200r15,-30l109,170r10,-15l119,155r25,-25l164,105r,l194,90,219,75r,l249,70r25,l294,80r15,20l309,100r20,35l344,185r,l369,270r,l384,310r15,25l399,335r10,15l424,360r15,5l459,370r,l499,370r30,-10l559,345r25,-20l584,325r20,-25l619,275r15,-30l639,210r,l644,180r5,-25l644,130r-5,-25l639,105,629,85,624,75r-15,l599,80r,l584,100r-10,30l574,130xe" strokeweight="1pt">
                        <v:path arrowok="t"/>
                      </v:shape>
                      <v:shape id="_x0000_s2926" style="position:absolute;left:1275;top:150;width:389;height:120" coordsize="389,120" path="m389,90r,l349,60,304,35r,l259,15r,l209,,,120,389,90xe" strokeweight="1pt">
                        <v:path arrowok="t"/>
                      </v:shape>
                      <v:shape id="_x0000_s2927" style="position:absolute;left:1355;top:841;width:184;height:150" coordsize="184,150" path="m40,145r79,5l119,150r25,-30l159,90r,l174,40,184,,85,70r,l,,,,,50,,70,10,90r,l20,120r20,25l40,145xe" strokeweight="1pt">
                        <v:path arrowok="t"/>
                      </v:shape>
                      <v:shape id="_x0000_s2928" style="position:absolute;left:2009;top:791;width:195;height:175" coordsize="195,175" path="m75,175r90,-10l165,165r15,-35l190,95r,l195,45r,-25l190,,105,85,,30r,l10,80r10,20l30,125r,l50,150r25,25l75,175xe" strokeweight="1pt">
                        <v:path arrowok="t"/>
                      </v:shape>
                      <v:shape id="_x0000_s2929" style="position:absolute;left:1684;top:1031;width:145;height:125" coordsize="145,125" path="m70,55l,,,,,40,15,75r,l25,100r20,20l115,125r,l135,75r,l145,35,145,,70,55r,xe" strokeweight="1pt">
                        <v:path arrowok="t"/>
                      </v:shape>
                      <v:shape id="_x0000_s2930" style="position:absolute;left:1999;top:871;width:330;height:675" coordsize="330,675" path="m210,20r,l200,15r,l180,5,160,,140,,120,5r,l115,5r,l75,20,55,30,40,45r,l25,60r,l10,80,5,105,,125r,25l,150r10,25l25,205r20,30l75,265r,l105,300r20,30l140,355r10,20l150,375r,15l145,405r-25,45l120,450,100,425,70,385r,l50,355,40,350r-5,5l35,355,25,370r,20l25,410r5,25l30,435r15,20l55,475r15,10l90,495r,l75,530r,l70,550r,15l70,565r5,25l85,610r10,20l110,650r,l135,665r20,5l180,675r25,l205,675r30,-5l260,660r25,-15l305,625r,l320,600r10,-25l330,550r,-25l330,525r-5,-5l325,520r-5,-15l310,490,280,455r,l300,420r10,-40l310,380r,-20l305,340,295,320,285,305r,l280,305r-10,5l260,345r,l235,420r,l205,390,195,380r,-10l195,370r,-25l200,320r15,-40l235,240r,l255,200r15,-40l275,130r-5,-30l270,100,260,75,250,55,235,35,210,20r,xe" strokeweight="1pt">
                        <v:path arrowok="t"/>
                      </v:shape>
                      <v:shape id="_x0000_s2931" style="position:absolute;left:1654;top:1086;width:220;height:516" coordsize="220,516" path="m105,r,l100,r,l100,,70,10,45,20r,l30,35r,l20,45,10,60,5,80r,15l5,95r5,20l20,140r30,50l50,190r35,55l95,265r5,15l100,280r-5,10l90,305,70,330r,l60,315,40,280r,l25,255r-5,-5l15,255r,l5,265,,280r,15l5,310r,l20,340r20,20l40,360r5,5l45,365,30,390r-5,25l25,415r,20l30,450r5,15l50,480r,l65,496r15,10l95,511r20,5l115,516r25,-5l160,506r20,-5l195,485r,l205,470r10,-20l220,435r,-20l220,415,210,385,190,355r,l205,340r,l220,305r,l220,285r,-15l215,260,205,245r,l200,245r-5,5l185,270r,l160,325r,l140,300,130,280r,l135,265r5,-20l175,190r,l195,160r10,-25l215,110r,-20l215,90,210,70,200,55,190,40,175,25r,l165,20r,l140,5,105,r,xe" strokeweight="1pt">
                        <v:path arrowok="t"/>
                      </v:shape>
                      <v:shape id="_x0000_s2932" style="position:absolute;left:1265;top:906;width:294;height:635" coordsize="294,635" path="m175,5r,l175,5r-40,5l100,25r,l80,40r,l75,45r,l60,60,50,80,40,100r,20l40,120r,25l45,175r15,30l80,240r,l95,270r15,30l110,300r5,25l120,350r,l115,360r-5,15l110,375,95,390,80,410r,l65,390,45,345r,l30,315r-5,-5l20,315r,l10,325,,345r,20l,385r,l5,410r10,15l25,440r15,10l40,450,20,470,10,490r,l5,510r,l,535r5,20l10,575r15,20l25,595r5,10l30,605r15,10l60,625r20,5l105,635r,l130,635r25,-10l180,615r24,-15l204,600r15,-20l234,560r10,-25l244,510r,l244,510r,l244,495r-5,-15l219,440r,l244,410r20,-35l264,375r5,-20l269,335r-5,-15l259,305r,l254,305r-10,l224,335r,l190,400r,l165,370r-5,-10l160,350r,l165,330r15,-25l199,270r30,-35l229,235r30,-35l279,170r10,-30l294,115r,l289,90,284,70,274,50,259,30r,l249,25r,l234,15,214,5r-15,l180,r,l175,5r,xe" strokeweight="1pt">
                        <v:path arrowok="t"/>
                      </v:shape>
                      <v:shape id="_x0000_s2933" style="position:absolute;left:625;top:936;width:500;height:620" coordsize="500,620" path="m345,r,l325,5,305,15,290,30,270,50,260,75r-15,30l230,175r,l210,305r,l200,365r-10,45l190,410,175,375,160,345r,l140,325r-10,l125,325r,l120,335r-5,15l110,385r5,50l125,495r,l95,415,75,385,60,360r,l45,345,30,340r-10,5l10,355r,l,375r,25l,430r5,30l5,460r15,30l35,520r15,25l75,570r,l95,585r20,15l115,600r30,10l175,620r35,l245,615r,l290,600r45,-25l375,545r30,-45l405,500r15,-30l420,470r25,-40l465,385r15,-45l490,300r5,-40l500,220r,-40l495,140r,l485,105,475,75,460,50,440,30r,l420,15,395,5,375,,345,r,xe" strokeweight="1pt">
                        <v:path arrowok="t"/>
                      </v:shape>
                      <v:shape id="_x0000_s2934" style="position:absolute;left:1375;top:1011;width:85;height:85" coordsize="85,85" path="m10,5r,l,35,5,60r,l10,70r5,5l25,80r15,5l40,85,55,80r10,l75,70,80,55r,l85,30,80,r,l80,35,75,55,60,70,40,75r,l20,70,15,65,10,55,5,35,10,5r,xe" fillcolor="#747480" strokeweight="1pt">
                        <v:path arrowok="t"/>
                      </v:shape>
                      <v:shape id="_x0000_s2935" style="position:absolute;left:1724;top:1171;width:65;height:65" coordsize="65,65" path="m,45r,l15,60r20,5l35,65r10,l55,60r5,-5l65,45r,l65,20,55,r,l60,25r,20l50,55,35,60r,l15,55,5,45,,30,,5r,l,25,,45r,xe" fillcolor="#747480" strokeweight="1pt">
                        <v:path arrowok="t"/>
                      </v:shape>
                      <v:shape id="_x0000_s2936" style="position:absolute;left:2084;top:981;width:90;height:95" coordsize="90,95" path="m,15r,l,50,5,75r,l15,85r10,5l35,95r15,l50,95,65,90,75,85,85,75,90,60r,l90,45,85,30,70,r,l80,35r,25l80,70,70,75,50,85r,l30,80r-10,l10,70,,50,,15r,xe" fillcolor="#747480" strokeweight="1pt">
                        <v:path arrowok="t"/>
                      </v:shape>
                      <v:shape id="_x0000_s2937" style="position:absolute;left:1260;top:90;width:80;height:80" coordsize="80,80" path="m50,80r,l65,75,75,60,80,35,80,r,l75,30,70,50,60,60,50,70r,l35,70,25,60,15,45,,20r,l10,50,25,70,35,80r15,l50,80xe" fillcolor="#494a55" strokeweight="1pt">
                        <v:path arrowok="t"/>
                      </v:shape>
                      <v:shape id="_x0000_s2938" style="position:absolute;left:730;top:1396;width:2109;height:556" coordsize="2109,556" path="m360,10r,l255,30r,l200,45,150,65,105,85,70,110r,l40,145,15,181,,221r,45l,266r,40l5,336r10,30l30,391r,l45,416r20,15l85,446r25,10l110,456r25,l165,461r25,-5l220,446r,l250,431r30,-15l310,391r30,-25l340,366r,35l350,431r10,30l380,486r,l400,506r30,20l460,536r30,10l490,546r40,5l565,556r40,-5l645,541r,l690,531r40,-15l769,491r45,-25l814,466r25,25l864,511r30,15l929,541r,l959,551r35,5l1029,556r35,l1064,556r30,-5l1129,546r30,-10l1189,521r,l1214,506r25,-20l1259,461r20,-25l1279,436r20,25l1319,486r30,20l1374,521r,l1404,536r30,10l1464,551r35,l1499,551r30,-5l1559,541r30,-10l1614,521r,l1639,506r25,-20l1684,461r15,-25l1699,436r10,20l1729,471r15,10l1764,491r,l1784,496r20,l1824,496r20,-5l1844,491r20,-5l1884,476r15,-15l1914,446r,l1929,431r15,-20l1954,386r5,-25l1959,361r15,15l1989,386r15,5l2024,391r,l2039,386r15,-5l2069,371r10,-15l2079,356r15,-20l2099,321r5,-20l2109,276r,l2109,251r-5,-25l2094,201r-15,-26l2079,175r-20,-30l2029,120,1994,95,1954,70,1904,50,1849,35,1789,20,1719,10r,l1644,5,1564,r,l1449,,1324,5r,l1229,10,1124,25r,l1099,25r,l984,45r,l974,40r-5,l969,40,879,30,799,15r,l650,5r,l575,r,l465,,360,10r,xe" strokeweight="1pt">
                        <v:path arrowok="t"/>
                      </v:shape>
                    </v:group>
                  </v:group>
                </v:group>
              </v:group>
              <v:group id="_x0000_s2979" style="position:absolute;left:1252;top:1436;width:5841;height:3393" coordorigin="1252,1436" coordsize="5841,3393">
                <v:shape id="_x0000_s2729" type="#_x0000_t136" style="position:absolute;left:1324;top:1436;width:5610;height:675" strokeweight="1pt">
                  <v:shadow color="#868686"/>
                  <v:textpath style="font-family:&quot;Arial Black&quot;;font-size:24pt;v-text-kern:t" trim="t" fitpath="t" string="This book belongs to: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730" type="#_x0000_t32" style="position:absolute;left:1252;top:2929;width:5841;height:1" o:connectortype="straight" strokeweight="1pt"/>
                <v:shape id="_x0000_s2939" type="#_x0000_t32" style="position:absolute;left:1252;top:3878;width:5841;height:1" o:connectortype="straight" strokeweight="1pt"/>
                <v:shape id="_x0000_s2940" type="#_x0000_t32" style="position:absolute;left:1252;top:4828;width:5841;height:1" o:connectortype="straight" strokeweight="1pt"/>
              </v:group>
            </v:group>
            <v:group id="_x0000_s3067" style="position:absolute;left:7350;top:8779;width:7822;height:2977;flip:y" coordorigin="9991,2749" coordsize="4674,2562">
              <v:shape id="_x0000_s3068" style="position:absolute;left:9991;top:3026;width:4674;height:492;rotation:222804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<v:path arrowok="t"/>
              </v:shape>
              <v:shape id="_x0000_s3069" style="position:absolute;left:9991;top:3518;width:4674;height:492;rotation:222804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<v:path arrowok="t"/>
              </v:shape>
              <v:shape id="_x0000_s3070" style="position:absolute;left:9991;top:4202;width:4674;height:492;rotation:222804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<v:path arrowok="t"/>
              </v:shape>
              <v:shape id="_x0000_s3071" style="position:absolute;left:9991;top:3569;width:2132;height:492;rotation:5463398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<v:path arrowok="t"/>
              </v:shape>
              <v:shape id="_x0000_s3072" style="position:absolute;left:11457;top:3731;width:2132;height:492;rotation:5463398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<v:path arrowok="t"/>
              </v:shape>
              <v:shape id="_x0000_s3073" style="position:absolute;left:12964;top:3999;width:2132;height:492;rotation:5463398fd;flip:x y" coordsize="3100,275" path="m5,90r,l,140r,l85,125r90,-10l354,105r190,l749,115r,l1018,145r485,65l1503,210r224,25l1937,255r185,15l2281,275r,l2391,275r105,-5l2596,260r105,-10l2800,235r100,-20l2995,195r100,-25l3095,170r5,-50l3100,120r-135,30l2830,170r-134,20l2566,205r-125,10l2316,220r-125,l2072,220r,l1902,205,1722,185,1528,155,1313,110r,l993,45r,l824,20,679,r,l594,,509,,424,5,339,15,255,25,170,45,90,65,5,90r,xe" strokeweight="1pt">
                <v:path arrowok="t"/>
              </v:shape>
            </v:group>
            <w10:wrap anchorx="margin" anchory="margin"/>
          </v:group>
        </w:pict>
      </w:r>
    </w:p>
    <w:p w:rsidR="008E5461" w:rsidRDefault="008E5461">
      <w:r>
        <w:br w:type="page"/>
      </w:r>
    </w:p>
    <w:p w:rsidR="008F4AAA" w:rsidRDefault="000C0367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margin">
                  <wp:posOffset>-495300</wp:posOffset>
                </wp:positionH>
                <wp:positionV relativeFrom="margin">
                  <wp:posOffset>15875</wp:posOffset>
                </wp:positionV>
                <wp:extent cx="9217660" cy="6410960"/>
                <wp:effectExtent l="19050" t="15875" r="21590" b="21590"/>
                <wp:wrapNone/>
                <wp:docPr id="550" name="Group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17660" cy="6410960"/>
                          <a:chOff x="635" y="1364"/>
                          <a:chExt cx="14516" cy="10096"/>
                        </a:xfrm>
                      </wpg:grpSpPr>
                      <wpg:grpSp>
                        <wpg:cNvPr id="551" name="Group 1376"/>
                        <wpg:cNvGrpSpPr>
                          <a:grpSpLocks/>
                        </wpg:cNvGrpSpPr>
                        <wpg:grpSpPr bwMode="auto">
                          <a:xfrm flipH="1" flipV="1">
                            <a:off x="6459" y="3763"/>
                            <a:ext cx="3502" cy="1312"/>
                            <a:chOff x="9991" y="2749"/>
                            <a:chExt cx="4674" cy="2562"/>
                          </a:xfrm>
                        </wpg:grpSpPr>
                        <wps:wsp>
                          <wps:cNvPr id="552" name="Freeform 1377"/>
                          <wps:cNvSpPr>
                            <a:spLocks/>
                          </wps:cNvSpPr>
                          <wps:spPr bwMode="auto">
                            <a:xfrm rot="203983" flipH="1" flipV="1">
                              <a:off x="9991" y="3026"/>
                              <a:ext cx="4674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1378"/>
                          <wps:cNvSpPr>
                            <a:spLocks/>
                          </wps:cNvSpPr>
                          <wps:spPr bwMode="auto">
                            <a:xfrm rot="203983" flipH="1" flipV="1">
                              <a:off x="9991" y="3518"/>
                              <a:ext cx="4674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1379"/>
                          <wps:cNvSpPr>
                            <a:spLocks/>
                          </wps:cNvSpPr>
                          <wps:spPr bwMode="auto">
                            <a:xfrm rot="203983" flipH="1" flipV="1">
                              <a:off x="9991" y="4202"/>
                              <a:ext cx="4674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1380"/>
                          <wps:cNvSpPr>
                            <a:spLocks/>
                          </wps:cNvSpPr>
                          <wps:spPr bwMode="auto">
                            <a:xfrm rot="5001890" flipH="1" flipV="1">
                              <a:off x="9991" y="3569"/>
                              <a:ext cx="2132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1381"/>
                          <wps:cNvSpPr>
                            <a:spLocks/>
                          </wps:cNvSpPr>
                          <wps:spPr bwMode="auto">
                            <a:xfrm rot="5001890" flipH="1" flipV="1">
                              <a:off x="11457" y="3731"/>
                              <a:ext cx="2132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1382"/>
                          <wps:cNvSpPr>
                            <a:spLocks/>
                          </wps:cNvSpPr>
                          <wps:spPr bwMode="auto">
                            <a:xfrm rot="5001890" flipH="1" flipV="1">
                              <a:off x="12964" y="3999"/>
                              <a:ext cx="2132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1369"/>
                        <wpg:cNvGrpSpPr>
                          <a:grpSpLocks/>
                        </wpg:cNvGrpSpPr>
                        <wpg:grpSpPr bwMode="auto">
                          <a:xfrm flipH="1" flipV="1">
                            <a:off x="2974" y="3522"/>
                            <a:ext cx="3502" cy="1312"/>
                            <a:chOff x="9991" y="2749"/>
                            <a:chExt cx="4674" cy="2562"/>
                          </a:xfrm>
                        </wpg:grpSpPr>
                        <wps:wsp>
                          <wps:cNvPr id="559" name="Freeform 1370"/>
                          <wps:cNvSpPr>
                            <a:spLocks/>
                          </wps:cNvSpPr>
                          <wps:spPr bwMode="auto">
                            <a:xfrm rot="203983" flipH="1" flipV="1">
                              <a:off x="9991" y="3026"/>
                              <a:ext cx="4674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1371"/>
                          <wps:cNvSpPr>
                            <a:spLocks/>
                          </wps:cNvSpPr>
                          <wps:spPr bwMode="auto">
                            <a:xfrm rot="203983" flipH="1" flipV="1">
                              <a:off x="9991" y="3518"/>
                              <a:ext cx="4674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1372"/>
                          <wps:cNvSpPr>
                            <a:spLocks/>
                          </wps:cNvSpPr>
                          <wps:spPr bwMode="auto">
                            <a:xfrm rot="203983" flipH="1" flipV="1">
                              <a:off x="9991" y="4202"/>
                              <a:ext cx="4674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1373"/>
                          <wps:cNvSpPr>
                            <a:spLocks/>
                          </wps:cNvSpPr>
                          <wps:spPr bwMode="auto">
                            <a:xfrm rot="5001890" flipH="1" flipV="1">
                              <a:off x="9991" y="3569"/>
                              <a:ext cx="2132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1374"/>
                          <wps:cNvSpPr>
                            <a:spLocks/>
                          </wps:cNvSpPr>
                          <wps:spPr bwMode="auto">
                            <a:xfrm rot="5001890" flipH="1" flipV="1">
                              <a:off x="11457" y="3731"/>
                              <a:ext cx="2132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1375"/>
                          <wps:cNvSpPr>
                            <a:spLocks/>
                          </wps:cNvSpPr>
                          <wps:spPr bwMode="auto">
                            <a:xfrm rot="5001890" flipH="1" flipV="1">
                              <a:off x="12964" y="3999"/>
                              <a:ext cx="2132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5" name="Freeform 1042"/>
                        <wps:cNvSpPr>
                          <a:spLocks/>
                        </wps:cNvSpPr>
                        <wps:spPr bwMode="auto">
                          <a:xfrm flipH="1">
                            <a:off x="635" y="3439"/>
                            <a:ext cx="14516" cy="8021"/>
                          </a:xfrm>
                          <a:custGeom>
                            <a:avLst/>
                            <a:gdLst>
                              <a:gd name="T0" fmla="*/ 14163 w 14841"/>
                              <a:gd name="T1" fmla="*/ 0 h 10989"/>
                              <a:gd name="T2" fmla="*/ 14163 w 14841"/>
                              <a:gd name="T3" fmla="*/ 0 h 10989"/>
                              <a:gd name="T4" fmla="*/ 13695 w 14841"/>
                              <a:gd name="T5" fmla="*/ 27 h 10989"/>
                              <a:gd name="T6" fmla="*/ 13460 w 14841"/>
                              <a:gd name="T7" fmla="*/ 80 h 10989"/>
                              <a:gd name="T8" fmla="*/ 13230 w 14841"/>
                              <a:gd name="T9" fmla="*/ 133 h 10989"/>
                              <a:gd name="T10" fmla="*/ 13230 w 14841"/>
                              <a:gd name="T11" fmla="*/ 133 h 10989"/>
                              <a:gd name="T12" fmla="*/ 12738 w 14841"/>
                              <a:gd name="T13" fmla="*/ 293 h 10989"/>
                              <a:gd name="T14" fmla="*/ 12269 w 14841"/>
                              <a:gd name="T15" fmla="*/ 480 h 10989"/>
                              <a:gd name="T16" fmla="*/ 12269 w 14841"/>
                              <a:gd name="T17" fmla="*/ 480 h 10989"/>
                              <a:gd name="T18" fmla="*/ 11706 w 14841"/>
                              <a:gd name="T19" fmla="*/ 720 h 10989"/>
                              <a:gd name="T20" fmla="*/ 11120 w 14841"/>
                              <a:gd name="T21" fmla="*/ 934 h 10989"/>
                              <a:gd name="T22" fmla="*/ 11120 w 14841"/>
                              <a:gd name="T23" fmla="*/ 934 h 10989"/>
                              <a:gd name="T24" fmla="*/ 10674 w 14841"/>
                              <a:gd name="T25" fmla="*/ 1067 h 10989"/>
                              <a:gd name="T26" fmla="*/ 10233 w 14841"/>
                              <a:gd name="T27" fmla="*/ 1174 h 10989"/>
                              <a:gd name="T28" fmla="*/ 9319 w 14841"/>
                              <a:gd name="T29" fmla="*/ 1360 h 10989"/>
                              <a:gd name="T30" fmla="*/ 9319 w 14841"/>
                              <a:gd name="T31" fmla="*/ 1360 h 10989"/>
                              <a:gd name="T32" fmla="*/ 8827 w 14841"/>
                              <a:gd name="T33" fmla="*/ 1440 h 10989"/>
                              <a:gd name="T34" fmla="*/ 8334 w 14841"/>
                              <a:gd name="T35" fmla="*/ 1494 h 10989"/>
                              <a:gd name="T36" fmla="*/ 7842 w 14841"/>
                              <a:gd name="T37" fmla="*/ 1547 h 10989"/>
                              <a:gd name="T38" fmla="*/ 7399 w 14841"/>
                              <a:gd name="T39" fmla="*/ 1566 h 10989"/>
                              <a:gd name="T40" fmla="*/ 7330 w 14841"/>
                              <a:gd name="T41" fmla="*/ 1573 h 10989"/>
                              <a:gd name="T42" fmla="*/ 6908 w 14841"/>
                              <a:gd name="T43" fmla="*/ 1573 h 10989"/>
                              <a:gd name="T44" fmla="*/ 6486 w 14841"/>
                              <a:gd name="T45" fmla="*/ 1573 h 10989"/>
                              <a:gd name="T46" fmla="*/ 6064 w 14841"/>
                              <a:gd name="T47" fmla="*/ 1547 h 10989"/>
                              <a:gd name="T48" fmla="*/ 5642 w 14841"/>
                              <a:gd name="T49" fmla="*/ 1467 h 10989"/>
                              <a:gd name="T50" fmla="*/ 5642 w 14841"/>
                              <a:gd name="T51" fmla="*/ 1467 h 10989"/>
                              <a:gd name="T52" fmla="*/ 5244 w 14841"/>
                              <a:gd name="T53" fmla="*/ 1333 h 10989"/>
                              <a:gd name="T54" fmla="*/ 4845 w 14841"/>
                              <a:gd name="T55" fmla="*/ 1174 h 10989"/>
                              <a:gd name="T56" fmla="*/ 4469 w 14841"/>
                              <a:gd name="T57" fmla="*/ 1040 h 10989"/>
                              <a:gd name="T58" fmla="*/ 4075 w 14841"/>
                              <a:gd name="T59" fmla="*/ 907 h 10989"/>
                              <a:gd name="T60" fmla="*/ 4075 w 14841"/>
                              <a:gd name="T61" fmla="*/ 907 h 10989"/>
                              <a:gd name="T62" fmla="*/ 3771 w 14841"/>
                              <a:gd name="T63" fmla="*/ 827 h 10989"/>
                              <a:gd name="T64" fmla="*/ 3466 w 14841"/>
                              <a:gd name="T65" fmla="*/ 773 h 10989"/>
                              <a:gd name="T66" fmla="*/ 2833 w 14841"/>
                              <a:gd name="T67" fmla="*/ 720 h 10989"/>
                              <a:gd name="T68" fmla="*/ 2833 w 14841"/>
                              <a:gd name="T69" fmla="*/ 720 h 10989"/>
                              <a:gd name="T70" fmla="*/ 2177 w 14841"/>
                              <a:gd name="T71" fmla="*/ 667 h 10989"/>
                              <a:gd name="T72" fmla="*/ 1847 w 14841"/>
                              <a:gd name="T73" fmla="*/ 667 h 10989"/>
                              <a:gd name="T74" fmla="*/ 1543 w 14841"/>
                              <a:gd name="T75" fmla="*/ 693 h 10989"/>
                              <a:gd name="T76" fmla="*/ 1220 w 14841"/>
                              <a:gd name="T77" fmla="*/ 720 h 10989"/>
                              <a:gd name="T78" fmla="*/ 915 w 14841"/>
                              <a:gd name="T79" fmla="*/ 800 h 10989"/>
                              <a:gd name="T80" fmla="*/ 609 w 14841"/>
                              <a:gd name="T81" fmla="*/ 880 h 10989"/>
                              <a:gd name="T82" fmla="*/ 305 w 14841"/>
                              <a:gd name="T83" fmla="*/ 987 h 10989"/>
                              <a:gd name="T84" fmla="*/ 305 w 14841"/>
                              <a:gd name="T85" fmla="*/ 987 h 10989"/>
                              <a:gd name="T86" fmla="*/ 0 w 14841"/>
                              <a:gd name="T87" fmla="*/ 1120 h 10989"/>
                              <a:gd name="T88" fmla="*/ 66 w 14841"/>
                              <a:gd name="T89" fmla="*/ 10914 h 10989"/>
                              <a:gd name="T90" fmla="*/ 14841 w 14841"/>
                              <a:gd name="T91" fmla="*/ 10989 h 10989"/>
                              <a:gd name="T92" fmla="*/ 14820 w 14841"/>
                              <a:gd name="T93" fmla="*/ 0 h 10989"/>
                              <a:gd name="T94" fmla="*/ 14820 w 14841"/>
                              <a:gd name="T95" fmla="*/ 0 h 10989"/>
                              <a:gd name="T96" fmla="*/ 14163 w 14841"/>
                              <a:gd name="T97" fmla="*/ 0 h 10989"/>
                              <a:gd name="T98" fmla="*/ 14163 w 14841"/>
                              <a:gd name="T99" fmla="*/ 0 h 109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4841" h="10989">
                                <a:moveTo>
                                  <a:pt x="14163" y="0"/>
                                </a:moveTo>
                                <a:lnTo>
                                  <a:pt x="14163" y="0"/>
                                </a:lnTo>
                                <a:lnTo>
                                  <a:pt x="13695" y="27"/>
                                </a:lnTo>
                                <a:lnTo>
                                  <a:pt x="13460" y="80"/>
                                </a:lnTo>
                                <a:lnTo>
                                  <a:pt x="13230" y="133"/>
                                </a:lnTo>
                                <a:lnTo>
                                  <a:pt x="12738" y="293"/>
                                </a:lnTo>
                                <a:lnTo>
                                  <a:pt x="12269" y="480"/>
                                </a:lnTo>
                                <a:lnTo>
                                  <a:pt x="11706" y="720"/>
                                </a:lnTo>
                                <a:lnTo>
                                  <a:pt x="11120" y="934"/>
                                </a:lnTo>
                                <a:lnTo>
                                  <a:pt x="10674" y="1067"/>
                                </a:lnTo>
                                <a:lnTo>
                                  <a:pt x="10233" y="1174"/>
                                </a:lnTo>
                                <a:lnTo>
                                  <a:pt x="9319" y="1360"/>
                                </a:lnTo>
                                <a:lnTo>
                                  <a:pt x="8827" y="1440"/>
                                </a:lnTo>
                                <a:lnTo>
                                  <a:pt x="8334" y="1494"/>
                                </a:lnTo>
                                <a:lnTo>
                                  <a:pt x="7842" y="1547"/>
                                </a:lnTo>
                                <a:lnTo>
                                  <a:pt x="7399" y="1566"/>
                                </a:lnTo>
                                <a:lnTo>
                                  <a:pt x="7330" y="1573"/>
                                </a:lnTo>
                                <a:lnTo>
                                  <a:pt x="6908" y="1573"/>
                                </a:lnTo>
                                <a:lnTo>
                                  <a:pt x="6486" y="1573"/>
                                </a:lnTo>
                                <a:lnTo>
                                  <a:pt x="6064" y="1547"/>
                                </a:lnTo>
                                <a:lnTo>
                                  <a:pt x="5642" y="1467"/>
                                </a:lnTo>
                                <a:lnTo>
                                  <a:pt x="5244" y="1333"/>
                                </a:lnTo>
                                <a:lnTo>
                                  <a:pt x="4845" y="1174"/>
                                </a:lnTo>
                                <a:lnTo>
                                  <a:pt x="4469" y="1040"/>
                                </a:lnTo>
                                <a:lnTo>
                                  <a:pt x="4075" y="907"/>
                                </a:lnTo>
                                <a:lnTo>
                                  <a:pt x="3771" y="827"/>
                                </a:lnTo>
                                <a:lnTo>
                                  <a:pt x="3466" y="773"/>
                                </a:lnTo>
                                <a:lnTo>
                                  <a:pt x="2833" y="720"/>
                                </a:lnTo>
                                <a:lnTo>
                                  <a:pt x="2177" y="667"/>
                                </a:lnTo>
                                <a:lnTo>
                                  <a:pt x="1847" y="667"/>
                                </a:lnTo>
                                <a:lnTo>
                                  <a:pt x="1543" y="693"/>
                                </a:lnTo>
                                <a:lnTo>
                                  <a:pt x="1220" y="720"/>
                                </a:lnTo>
                                <a:lnTo>
                                  <a:pt x="915" y="800"/>
                                </a:lnTo>
                                <a:lnTo>
                                  <a:pt x="609" y="880"/>
                                </a:lnTo>
                                <a:lnTo>
                                  <a:pt x="305" y="987"/>
                                </a:lnTo>
                                <a:lnTo>
                                  <a:pt x="0" y="1120"/>
                                </a:lnTo>
                                <a:lnTo>
                                  <a:pt x="66" y="10914"/>
                                </a:lnTo>
                                <a:lnTo>
                                  <a:pt x="14841" y="10989"/>
                                </a:lnTo>
                                <a:lnTo>
                                  <a:pt x="14820" y="0"/>
                                </a:lnTo>
                                <a:lnTo>
                                  <a:pt x="14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6" name="Group 1035"/>
                        <wpg:cNvGrpSpPr>
                          <a:grpSpLocks/>
                        </wpg:cNvGrpSpPr>
                        <wpg:grpSpPr bwMode="auto">
                          <a:xfrm>
                            <a:off x="10122" y="7953"/>
                            <a:ext cx="4674" cy="2562"/>
                            <a:chOff x="9991" y="2749"/>
                            <a:chExt cx="4674" cy="2562"/>
                          </a:xfrm>
                        </wpg:grpSpPr>
                        <wps:wsp>
                          <wps:cNvPr id="567" name="Freeform 1036"/>
                          <wps:cNvSpPr>
                            <a:spLocks/>
                          </wps:cNvSpPr>
                          <wps:spPr bwMode="auto">
                            <a:xfrm rot="203983" flipH="1" flipV="1">
                              <a:off x="9991" y="3026"/>
                              <a:ext cx="4674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1037"/>
                          <wps:cNvSpPr>
                            <a:spLocks/>
                          </wps:cNvSpPr>
                          <wps:spPr bwMode="auto">
                            <a:xfrm rot="203983" flipH="1" flipV="1">
                              <a:off x="9991" y="3518"/>
                              <a:ext cx="4674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1038"/>
                          <wps:cNvSpPr>
                            <a:spLocks/>
                          </wps:cNvSpPr>
                          <wps:spPr bwMode="auto">
                            <a:xfrm rot="203983" flipH="1" flipV="1">
                              <a:off x="9991" y="4202"/>
                              <a:ext cx="4674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1039"/>
                          <wps:cNvSpPr>
                            <a:spLocks/>
                          </wps:cNvSpPr>
                          <wps:spPr bwMode="auto">
                            <a:xfrm rot="5001890" flipH="1" flipV="1">
                              <a:off x="9991" y="3569"/>
                              <a:ext cx="2132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1040"/>
                          <wps:cNvSpPr>
                            <a:spLocks/>
                          </wps:cNvSpPr>
                          <wps:spPr bwMode="auto">
                            <a:xfrm rot="5001890" flipH="1" flipV="1">
                              <a:off x="11457" y="3731"/>
                              <a:ext cx="2132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1041"/>
                          <wps:cNvSpPr>
                            <a:spLocks/>
                          </wps:cNvSpPr>
                          <wps:spPr bwMode="auto">
                            <a:xfrm rot="5001890" flipH="1" flipV="1">
                              <a:off x="12964" y="3999"/>
                              <a:ext cx="2132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1149"/>
                        <wpg:cNvGrpSpPr>
                          <a:grpSpLocks/>
                        </wpg:cNvGrpSpPr>
                        <wpg:grpSpPr bwMode="auto">
                          <a:xfrm>
                            <a:off x="11207" y="1364"/>
                            <a:ext cx="3279" cy="3711"/>
                            <a:chOff x="10" y="10"/>
                            <a:chExt cx="3316" cy="3188"/>
                          </a:xfrm>
                        </wpg:grpSpPr>
                        <wps:wsp>
                          <wps:cNvPr id="574" name="Freeform 1150"/>
                          <wps:cNvSpPr>
                            <a:spLocks/>
                          </wps:cNvSpPr>
                          <wps:spPr bwMode="auto">
                            <a:xfrm>
                              <a:off x="741" y="384"/>
                              <a:ext cx="1568" cy="1602"/>
                            </a:xfrm>
                            <a:custGeom>
                              <a:avLst/>
                              <a:gdLst>
                                <a:gd name="T0" fmla="*/ 1568 w 1568"/>
                                <a:gd name="T1" fmla="*/ 220 h 1602"/>
                                <a:gd name="T2" fmla="*/ 1533 w 1568"/>
                                <a:gd name="T3" fmla="*/ 150 h 1602"/>
                                <a:gd name="T4" fmla="*/ 1488 w 1568"/>
                                <a:gd name="T5" fmla="*/ 90 h 1602"/>
                                <a:gd name="T6" fmla="*/ 1458 w 1568"/>
                                <a:gd name="T7" fmla="*/ 60 h 1602"/>
                                <a:gd name="T8" fmla="*/ 1393 w 1568"/>
                                <a:gd name="T9" fmla="*/ 15 h 1602"/>
                                <a:gd name="T10" fmla="*/ 1328 w 1568"/>
                                <a:gd name="T11" fmla="*/ 0 h 1602"/>
                                <a:gd name="T12" fmla="*/ 1263 w 1568"/>
                                <a:gd name="T13" fmla="*/ 5 h 1602"/>
                                <a:gd name="T14" fmla="*/ 1228 w 1568"/>
                                <a:gd name="T15" fmla="*/ 20 h 1602"/>
                                <a:gd name="T16" fmla="*/ 1172 w 1568"/>
                                <a:gd name="T17" fmla="*/ 60 h 1602"/>
                                <a:gd name="T18" fmla="*/ 1082 w 1568"/>
                                <a:gd name="T19" fmla="*/ 135 h 1602"/>
                                <a:gd name="T20" fmla="*/ 947 w 1568"/>
                                <a:gd name="T21" fmla="*/ 265 h 1602"/>
                                <a:gd name="T22" fmla="*/ 732 w 1568"/>
                                <a:gd name="T23" fmla="*/ 449 h 1602"/>
                                <a:gd name="T24" fmla="*/ 536 w 1568"/>
                                <a:gd name="T25" fmla="*/ 579 h 1602"/>
                                <a:gd name="T26" fmla="*/ 471 w 1568"/>
                                <a:gd name="T27" fmla="*/ 609 h 1602"/>
                                <a:gd name="T28" fmla="*/ 346 w 1568"/>
                                <a:gd name="T29" fmla="*/ 659 h 1602"/>
                                <a:gd name="T30" fmla="*/ 211 w 1568"/>
                                <a:gd name="T31" fmla="*/ 699 h 1602"/>
                                <a:gd name="T32" fmla="*/ 70 w 1568"/>
                                <a:gd name="T33" fmla="*/ 719 h 1602"/>
                                <a:gd name="T34" fmla="*/ 0 w 1568"/>
                                <a:gd name="T35" fmla="*/ 724 h 1602"/>
                                <a:gd name="T36" fmla="*/ 186 w 1568"/>
                                <a:gd name="T37" fmla="*/ 749 h 1602"/>
                                <a:gd name="T38" fmla="*/ 356 w 1568"/>
                                <a:gd name="T39" fmla="*/ 813 h 1602"/>
                                <a:gd name="T40" fmla="*/ 411 w 1568"/>
                                <a:gd name="T41" fmla="*/ 843 h 1602"/>
                                <a:gd name="T42" fmla="*/ 486 w 1568"/>
                                <a:gd name="T43" fmla="*/ 898 h 1602"/>
                                <a:gd name="T44" fmla="*/ 556 w 1568"/>
                                <a:gd name="T45" fmla="*/ 953 h 1602"/>
                                <a:gd name="T46" fmla="*/ 606 w 1568"/>
                                <a:gd name="T47" fmla="*/ 1023 h 1602"/>
                                <a:gd name="T48" fmla="*/ 652 w 1568"/>
                                <a:gd name="T49" fmla="*/ 1093 h 1602"/>
                                <a:gd name="T50" fmla="*/ 667 w 1568"/>
                                <a:gd name="T51" fmla="*/ 1133 h 1602"/>
                                <a:gd name="T52" fmla="*/ 687 w 1568"/>
                                <a:gd name="T53" fmla="*/ 1203 h 1602"/>
                                <a:gd name="T54" fmla="*/ 692 w 1568"/>
                                <a:gd name="T55" fmla="*/ 1277 h 1602"/>
                                <a:gd name="T56" fmla="*/ 687 w 1568"/>
                                <a:gd name="T57" fmla="*/ 1347 h 1602"/>
                                <a:gd name="T58" fmla="*/ 677 w 1568"/>
                                <a:gd name="T59" fmla="*/ 1382 h 1602"/>
                                <a:gd name="T60" fmla="*/ 641 w 1568"/>
                                <a:gd name="T61" fmla="*/ 1447 h 1602"/>
                                <a:gd name="T62" fmla="*/ 591 w 1568"/>
                                <a:gd name="T63" fmla="*/ 1507 h 1602"/>
                                <a:gd name="T64" fmla="*/ 526 w 1568"/>
                                <a:gd name="T65" fmla="*/ 1562 h 1602"/>
                                <a:gd name="T66" fmla="*/ 446 w 1568"/>
                                <a:gd name="T67" fmla="*/ 1602 h 1602"/>
                                <a:gd name="T68" fmla="*/ 541 w 1568"/>
                                <a:gd name="T69" fmla="*/ 1572 h 1602"/>
                                <a:gd name="T70" fmla="*/ 727 w 1568"/>
                                <a:gd name="T71" fmla="*/ 1502 h 1602"/>
                                <a:gd name="T72" fmla="*/ 817 w 1568"/>
                                <a:gd name="T73" fmla="*/ 1457 h 1602"/>
                                <a:gd name="T74" fmla="*/ 967 w 1568"/>
                                <a:gd name="T75" fmla="*/ 1362 h 1602"/>
                                <a:gd name="T76" fmla="*/ 1102 w 1568"/>
                                <a:gd name="T77" fmla="*/ 1262 h 1602"/>
                                <a:gd name="T78" fmla="*/ 1228 w 1568"/>
                                <a:gd name="T79" fmla="*/ 1143 h 1602"/>
                                <a:gd name="T80" fmla="*/ 1338 w 1568"/>
                                <a:gd name="T81" fmla="*/ 1013 h 1602"/>
                                <a:gd name="T82" fmla="*/ 1248 w 1568"/>
                                <a:gd name="T83" fmla="*/ 1028 h 1602"/>
                                <a:gd name="T84" fmla="*/ 1142 w 1568"/>
                                <a:gd name="T85" fmla="*/ 1023 h 1602"/>
                                <a:gd name="T86" fmla="*/ 1087 w 1568"/>
                                <a:gd name="T87" fmla="*/ 1013 h 1602"/>
                                <a:gd name="T88" fmla="*/ 1062 w 1568"/>
                                <a:gd name="T89" fmla="*/ 998 h 1602"/>
                                <a:gd name="T90" fmla="*/ 1032 w 1568"/>
                                <a:gd name="T91" fmla="*/ 973 h 1602"/>
                                <a:gd name="T92" fmla="*/ 1012 w 1568"/>
                                <a:gd name="T93" fmla="*/ 938 h 1602"/>
                                <a:gd name="T94" fmla="*/ 1007 w 1568"/>
                                <a:gd name="T95" fmla="*/ 893 h 1602"/>
                                <a:gd name="T96" fmla="*/ 1012 w 1568"/>
                                <a:gd name="T97" fmla="*/ 838 h 1602"/>
                                <a:gd name="T98" fmla="*/ 1037 w 1568"/>
                                <a:gd name="T99" fmla="*/ 778 h 1602"/>
                                <a:gd name="T100" fmla="*/ 1122 w 1568"/>
                                <a:gd name="T101" fmla="*/ 639 h 1602"/>
                                <a:gd name="T102" fmla="*/ 1263 w 1568"/>
                                <a:gd name="T103" fmla="*/ 484 h 1602"/>
                                <a:gd name="T104" fmla="*/ 1453 w 1568"/>
                                <a:gd name="T105" fmla="*/ 309 h 1602"/>
                                <a:gd name="T106" fmla="*/ 1568 w 1568"/>
                                <a:gd name="T107" fmla="*/ 220 h 16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568" h="1602">
                                  <a:moveTo>
                                    <a:pt x="1568" y="220"/>
                                  </a:moveTo>
                                  <a:lnTo>
                                    <a:pt x="1568" y="220"/>
                                  </a:lnTo>
                                  <a:lnTo>
                                    <a:pt x="1553" y="185"/>
                                  </a:lnTo>
                                  <a:lnTo>
                                    <a:pt x="1533" y="150"/>
                                  </a:lnTo>
                                  <a:lnTo>
                                    <a:pt x="1513" y="120"/>
                                  </a:lnTo>
                                  <a:lnTo>
                                    <a:pt x="1488" y="90"/>
                                  </a:lnTo>
                                  <a:lnTo>
                                    <a:pt x="1458" y="60"/>
                                  </a:lnTo>
                                  <a:lnTo>
                                    <a:pt x="1423" y="35"/>
                                  </a:lnTo>
                                  <a:lnTo>
                                    <a:pt x="1393" y="15"/>
                                  </a:lnTo>
                                  <a:lnTo>
                                    <a:pt x="1358" y="5"/>
                                  </a:lnTo>
                                  <a:lnTo>
                                    <a:pt x="1328" y="0"/>
                                  </a:lnTo>
                                  <a:lnTo>
                                    <a:pt x="1293" y="0"/>
                                  </a:lnTo>
                                  <a:lnTo>
                                    <a:pt x="1263" y="5"/>
                                  </a:lnTo>
                                  <a:lnTo>
                                    <a:pt x="1228" y="20"/>
                                  </a:lnTo>
                                  <a:lnTo>
                                    <a:pt x="1202" y="35"/>
                                  </a:lnTo>
                                  <a:lnTo>
                                    <a:pt x="1172" y="60"/>
                                  </a:lnTo>
                                  <a:lnTo>
                                    <a:pt x="1082" y="135"/>
                                  </a:lnTo>
                                  <a:lnTo>
                                    <a:pt x="947" y="265"/>
                                  </a:lnTo>
                                  <a:lnTo>
                                    <a:pt x="837" y="364"/>
                                  </a:lnTo>
                                  <a:lnTo>
                                    <a:pt x="732" y="449"/>
                                  </a:lnTo>
                                  <a:lnTo>
                                    <a:pt x="631" y="519"/>
                                  </a:lnTo>
                                  <a:lnTo>
                                    <a:pt x="536" y="579"/>
                                  </a:lnTo>
                                  <a:lnTo>
                                    <a:pt x="471" y="609"/>
                                  </a:lnTo>
                                  <a:lnTo>
                                    <a:pt x="411" y="634"/>
                                  </a:lnTo>
                                  <a:lnTo>
                                    <a:pt x="346" y="659"/>
                                  </a:lnTo>
                                  <a:lnTo>
                                    <a:pt x="281" y="679"/>
                                  </a:lnTo>
                                  <a:lnTo>
                                    <a:pt x="211" y="699"/>
                                  </a:lnTo>
                                  <a:lnTo>
                                    <a:pt x="141" y="709"/>
                                  </a:lnTo>
                                  <a:lnTo>
                                    <a:pt x="70" y="71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96" y="734"/>
                                  </a:lnTo>
                                  <a:lnTo>
                                    <a:pt x="186" y="749"/>
                                  </a:lnTo>
                                  <a:lnTo>
                                    <a:pt x="271" y="778"/>
                                  </a:lnTo>
                                  <a:lnTo>
                                    <a:pt x="356" y="813"/>
                                  </a:lnTo>
                                  <a:lnTo>
                                    <a:pt x="411" y="843"/>
                                  </a:lnTo>
                                  <a:lnTo>
                                    <a:pt x="486" y="898"/>
                                  </a:lnTo>
                                  <a:lnTo>
                                    <a:pt x="521" y="923"/>
                                  </a:lnTo>
                                  <a:lnTo>
                                    <a:pt x="556" y="953"/>
                                  </a:lnTo>
                                  <a:lnTo>
                                    <a:pt x="581" y="988"/>
                                  </a:lnTo>
                                  <a:lnTo>
                                    <a:pt x="606" y="1023"/>
                                  </a:lnTo>
                                  <a:lnTo>
                                    <a:pt x="631" y="1058"/>
                                  </a:lnTo>
                                  <a:lnTo>
                                    <a:pt x="652" y="1093"/>
                                  </a:lnTo>
                                  <a:lnTo>
                                    <a:pt x="667" y="1133"/>
                                  </a:lnTo>
                                  <a:lnTo>
                                    <a:pt x="682" y="1168"/>
                                  </a:lnTo>
                                  <a:lnTo>
                                    <a:pt x="687" y="1203"/>
                                  </a:lnTo>
                                  <a:lnTo>
                                    <a:pt x="692" y="1242"/>
                                  </a:lnTo>
                                  <a:lnTo>
                                    <a:pt x="692" y="1277"/>
                                  </a:lnTo>
                                  <a:lnTo>
                                    <a:pt x="692" y="1312"/>
                                  </a:lnTo>
                                  <a:lnTo>
                                    <a:pt x="687" y="1347"/>
                                  </a:lnTo>
                                  <a:lnTo>
                                    <a:pt x="677" y="1382"/>
                                  </a:lnTo>
                                  <a:lnTo>
                                    <a:pt x="662" y="1417"/>
                                  </a:lnTo>
                                  <a:lnTo>
                                    <a:pt x="641" y="1447"/>
                                  </a:lnTo>
                                  <a:lnTo>
                                    <a:pt x="616" y="1482"/>
                                  </a:lnTo>
                                  <a:lnTo>
                                    <a:pt x="591" y="1507"/>
                                  </a:lnTo>
                                  <a:lnTo>
                                    <a:pt x="561" y="1537"/>
                                  </a:lnTo>
                                  <a:lnTo>
                                    <a:pt x="526" y="1562"/>
                                  </a:lnTo>
                                  <a:lnTo>
                                    <a:pt x="491" y="1582"/>
                                  </a:lnTo>
                                  <a:lnTo>
                                    <a:pt x="446" y="1602"/>
                                  </a:lnTo>
                                  <a:lnTo>
                                    <a:pt x="541" y="1572"/>
                                  </a:lnTo>
                                  <a:lnTo>
                                    <a:pt x="636" y="1542"/>
                                  </a:lnTo>
                                  <a:lnTo>
                                    <a:pt x="727" y="1502"/>
                                  </a:lnTo>
                                  <a:lnTo>
                                    <a:pt x="817" y="1457"/>
                                  </a:lnTo>
                                  <a:lnTo>
                                    <a:pt x="892" y="1412"/>
                                  </a:lnTo>
                                  <a:lnTo>
                                    <a:pt x="967" y="1362"/>
                                  </a:lnTo>
                                  <a:lnTo>
                                    <a:pt x="1037" y="1312"/>
                                  </a:lnTo>
                                  <a:lnTo>
                                    <a:pt x="1102" y="1262"/>
                                  </a:lnTo>
                                  <a:lnTo>
                                    <a:pt x="1167" y="1203"/>
                                  </a:lnTo>
                                  <a:lnTo>
                                    <a:pt x="1228" y="1143"/>
                                  </a:lnTo>
                                  <a:lnTo>
                                    <a:pt x="1283" y="1083"/>
                                  </a:lnTo>
                                  <a:lnTo>
                                    <a:pt x="1338" y="1013"/>
                                  </a:lnTo>
                                  <a:lnTo>
                                    <a:pt x="1248" y="1028"/>
                                  </a:lnTo>
                                  <a:lnTo>
                                    <a:pt x="1172" y="1028"/>
                                  </a:lnTo>
                                  <a:lnTo>
                                    <a:pt x="1142" y="1023"/>
                                  </a:lnTo>
                                  <a:lnTo>
                                    <a:pt x="1112" y="1018"/>
                                  </a:lnTo>
                                  <a:lnTo>
                                    <a:pt x="1087" y="1013"/>
                                  </a:lnTo>
                                  <a:lnTo>
                                    <a:pt x="1062" y="998"/>
                                  </a:lnTo>
                                  <a:lnTo>
                                    <a:pt x="1047" y="988"/>
                                  </a:lnTo>
                                  <a:lnTo>
                                    <a:pt x="1032" y="973"/>
                                  </a:lnTo>
                                  <a:lnTo>
                                    <a:pt x="1017" y="958"/>
                                  </a:lnTo>
                                  <a:lnTo>
                                    <a:pt x="1012" y="938"/>
                                  </a:lnTo>
                                  <a:lnTo>
                                    <a:pt x="1007" y="918"/>
                                  </a:lnTo>
                                  <a:lnTo>
                                    <a:pt x="1007" y="893"/>
                                  </a:lnTo>
                                  <a:lnTo>
                                    <a:pt x="1007" y="868"/>
                                  </a:lnTo>
                                  <a:lnTo>
                                    <a:pt x="1012" y="838"/>
                                  </a:lnTo>
                                  <a:lnTo>
                                    <a:pt x="1037" y="778"/>
                                  </a:lnTo>
                                  <a:lnTo>
                                    <a:pt x="1072" y="709"/>
                                  </a:lnTo>
                                  <a:lnTo>
                                    <a:pt x="1122" y="639"/>
                                  </a:lnTo>
                                  <a:lnTo>
                                    <a:pt x="1187" y="564"/>
                                  </a:lnTo>
                                  <a:lnTo>
                                    <a:pt x="1263" y="484"/>
                                  </a:lnTo>
                                  <a:lnTo>
                                    <a:pt x="1353" y="399"/>
                                  </a:lnTo>
                                  <a:lnTo>
                                    <a:pt x="1453" y="309"/>
                                  </a:lnTo>
                                  <a:lnTo>
                                    <a:pt x="1568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1151"/>
                          <wps:cNvSpPr>
                            <a:spLocks/>
                          </wps:cNvSpPr>
                          <wps:spPr bwMode="auto">
                            <a:xfrm>
                              <a:off x="306" y="1108"/>
                              <a:ext cx="791" cy="424"/>
                            </a:xfrm>
                            <a:custGeom>
                              <a:avLst/>
                              <a:gdLst>
                                <a:gd name="T0" fmla="*/ 435 w 791"/>
                                <a:gd name="T1" fmla="*/ 0 h 424"/>
                                <a:gd name="T2" fmla="*/ 435 w 791"/>
                                <a:gd name="T3" fmla="*/ 0 h 424"/>
                                <a:gd name="T4" fmla="*/ 320 w 791"/>
                                <a:gd name="T5" fmla="*/ 5 h 424"/>
                                <a:gd name="T6" fmla="*/ 320 w 791"/>
                                <a:gd name="T7" fmla="*/ 5 h 424"/>
                                <a:gd name="T8" fmla="*/ 235 w 791"/>
                                <a:gd name="T9" fmla="*/ 5 h 424"/>
                                <a:gd name="T10" fmla="*/ 155 w 791"/>
                                <a:gd name="T11" fmla="*/ 25 h 424"/>
                                <a:gd name="T12" fmla="*/ 75 w 791"/>
                                <a:gd name="T13" fmla="*/ 49 h 424"/>
                                <a:gd name="T14" fmla="*/ 0 w 791"/>
                                <a:gd name="T15" fmla="*/ 84 h 424"/>
                                <a:gd name="T16" fmla="*/ 0 w 791"/>
                                <a:gd name="T17" fmla="*/ 84 h 424"/>
                                <a:gd name="T18" fmla="*/ 10 w 791"/>
                                <a:gd name="T19" fmla="*/ 124 h 424"/>
                                <a:gd name="T20" fmla="*/ 25 w 791"/>
                                <a:gd name="T21" fmla="*/ 159 h 424"/>
                                <a:gd name="T22" fmla="*/ 40 w 791"/>
                                <a:gd name="T23" fmla="*/ 194 h 424"/>
                                <a:gd name="T24" fmla="*/ 60 w 791"/>
                                <a:gd name="T25" fmla="*/ 224 h 424"/>
                                <a:gd name="T26" fmla="*/ 85 w 791"/>
                                <a:gd name="T27" fmla="*/ 249 h 424"/>
                                <a:gd name="T28" fmla="*/ 115 w 791"/>
                                <a:gd name="T29" fmla="*/ 274 h 424"/>
                                <a:gd name="T30" fmla="*/ 145 w 791"/>
                                <a:gd name="T31" fmla="*/ 299 h 424"/>
                                <a:gd name="T32" fmla="*/ 180 w 791"/>
                                <a:gd name="T33" fmla="*/ 319 h 424"/>
                                <a:gd name="T34" fmla="*/ 180 w 791"/>
                                <a:gd name="T35" fmla="*/ 319 h 424"/>
                                <a:gd name="T36" fmla="*/ 290 w 791"/>
                                <a:gd name="T37" fmla="*/ 369 h 424"/>
                                <a:gd name="T38" fmla="*/ 290 w 791"/>
                                <a:gd name="T39" fmla="*/ 369 h 424"/>
                                <a:gd name="T40" fmla="*/ 315 w 791"/>
                                <a:gd name="T41" fmla="*/ 379 h 424"/>
                                <a:gd name="T42" fmla="*/ 335 w 791"/>
                                <a:gd name="T43" fmla="*/ 394 h 424"/>
                                <a:gd name="T44" fmla="*/ 350 w 791"/>
                                <a:gd name="T45" fmla="*/ 409 h 424"/>
                                <a:gd name="T46" fmla="*/ 360 w 791"/>
                                <a:gd name="T47" fmla="*/ 424 h 424"/>
                                <a:gd name="T48" fmla="*/ 360 w 791"/>
                                <a:gd name="T49" fmla="*/ 424 h 424"/>
                                <a:gd name="T50" fmla="*/ 375 w 791"/>
                                <a:gd name="T51" fmla="*/ 404 h 424"/>
                                <a:gd name="T52" fmla="*/ 390 w 791"/>
                                <a:gd name="T53" fmla="*/ 389 h 424"/>
                                <a:gd name="T54" fmla="*/ 415 w 791"/>
                                <a:gd name="T55" fmla="*/ 379 h 424"/>
                                <a:gd name="T56" fmla="*/ 445 w 791"/>
                                <a:gd name="T57" fmla="*/ 364 h 424"/>
                                <a:gd name="T58" fmla="*/ 445 w 791"/>
                                <a:gd name="T59" fmla="*/ 364 h 424"/>
                                <a:gd name="T60" fmla="*/ 576 w 791"/>
                                <a:gd name="T61" fmla="*/ 324 h 424"/>
                                <a:gd name="T62" fmla="*/ 576 w 791"/>
                                <a:gd name="T63" fmla="*/ 324 h 424"/>
                                <a:gd name="T64" fmla="*/ 621 w 791"/>
                                <a:gd name="T65" fmla="*/ 304 h 424"/>
                                <a:gd name="T66" fmla="*/ 661 w 791"/>
                                <a:gd name="T67" fmla="*/ 284 h 424"/>
                                <a:gd name="T68" fmla="*/ 691 w 791"/>
                                <a:gd name="T69" fmla="*/ 259 h 424"/>
                                <a:gd name="T70" fmla="*/ 721 w 791"/>
                                <a:gd name="T71" fmla="*/ 234 h 424"/>
                                <a:gd name="T72" fmla="*/ 746 w 791"/>
                                <a:gd name="T73" fmla="*/ 199 h 424"/>
                                <a:gd name="T74" fmla="*/ 766 w 791"/>
                                <a:gd name="T75" fmla="*/ 169 h 424"/>
                                <a:gd name="T76" fmla="*/ 781 w 791"/>
                                <a:gd name="T77" fmla="*/ 129 h 424"/>
                                <a:gd name="T78" fmla="*/ 791 w 791"/>
                                <a:gd name="T79" fmla="*/ 89 h 424"/>
                                <a:gd name="T80" fmla="*/ 791 w 791"/>
                                <a:gd name="T81" fmla="*/ 89 h 424"/>
                                <a:gd name="T82" fmla="*/ 706 w 791"/>
                                <a:gd name="T83" fmla="*/ 54 h 424"/>
                                <a:gd name="T84" fmla="*/ 621 w 791"/>
                                <a:gd name="T85" fmla="*/ 25 h 424"/>
                                <a:gd name="T86" fmla="*/ 531 w 791"/>
                                <a:gd name="T87" fmla="*/ 10 h 424"/>
                                <a:gd name="T88" fmla="*/ 435 w 791"/>
                                <a:gd name="T89" fmla="*/ 0 h 424"/>
                                <a:gd name="T90" fmla="*/ 435 w 791"/>
                                <a:gd name="T91" fmla="*/ 0 h 4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91" h="424">
                                  <a:moveTo>
                                    <a:pt x="435" y="0"/>
                                  </a:moveTo>
                                  <a:lnTo>
                                    <a:pt x="435" y="0"/>
                                  </a:lnTo>
                                  <a:lnTo>
                                    <a:pt x="320" y="5"/>
                                  </a:lnTo>
                                  <a:lnTo>
                                    <a:pt x="235" y="5"/>
                                  </a:lnTo>
                                  <a:lnTo>
                                    <a:pt x="155" y="25"/>
                                  </a:lnTo>
                                  <a:lnTo>
                                    <a:pt x="75" y="4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0" y="124"/>
                                  </a:lnTo>
                                  <a:lnTo>
                                    <a:pt x="25" y="159"/>
                                  </a:lnTo>
                                  <a:lnTo>
                                    <a:pt x="40" y="194"/>
                                  </a:lnTo>
                                  <a:lnTo>
                                    <a:pt x="60" y="224"/>
                                  </a:lnTo>
                                  <a:lnTo>
                                    <a:pt x="85" y="249"/>
                                  </a:lnTo>
                                  <a:lnTo>
                                    <a:pt x="115" y="274"/>
                                  </a:lnTo>
                                  <a:lnTo>
                                    <a:pt x="145" y="299"/>
                                  </a:lnTo>
                                  <a:lnTo>
                                    <a:pt x="180" y="319"/>
                                  </a:lnTo>
                                  <a:lnTo>
                                    <a:pt x="290" y="369"/>
                                  </a:lnTo>
                                  <a:lnTo>
                                    <a:pt x="315" y="379"/>
                                  </a:lnTo>
                                  <a:lnTo>
                                    <a:pt x="335" y="394"/>
                                  </a:lnTo>
                                  <a:lnTo>
                                    <a:pt x="350" y="409"/>
                                  </a:lnTo>
                                  <a:lnTo>
                                    <a:pt x="360" y="424"/>
                                  </a:lnTo>
                                  <a:lnTo>
                                    <a:pt x="375" y="404"/>
                                  </a:lnTo>
                                  <a:lnTo>
                                    <a:pt x="390" y="38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45" y="364"/>
                                  </a:lnTo>
                                  <a:lnTo>
                                    <a:pt x="576" y="324"/>
                                  </a:lnTo>
                                  <a:lnTo>
                                    <a:pt x="621" y="304"/>
                                  </a:lnTo>
                                  <a:lnTo>
                                    <a:pt x="661" y="284"/>
                                  </a:lnTo>
                                  <a:lnTo>
                                    <a:pt x="691" y="259"/>
                                  </a:lnTo>
                                  <a:lnTo>
                                    <a:pt x="721" y="234"/>
                                  </a:lnTo>
                                  <a:lnTo>
                                    <a:pt x="746" y="199"/>
                                  </a:lnTo>
                                  <a:lnTo>
                                    <a:pt x="766" y="169"/>
                                  </a:lnTo>
                                  <a:lnTo>
                                    <a:pt x="781" y="129"/>
                                  </a:lnTo>
                                  <a:lnTo>
                                    <a:pt x="791" y="89"/>
                                  </a:lnTo>
                                  <a:lnTo>
                                    <a:pt x="706" y="54"/>
                                  </a:lnTo>
                                  <a:lnTo>
                                    <a:pt x="621" y="25"/>
                                  </a:lnTo>
                                  <a:lnTo>
                                    <a:pt x="531" y="10"/>
                                  </a:lnTo>
                                  <a:lnTo>
                                    <a:pt x="4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1152"/>
                          <wps:cNvSpPr>
                            <a:spLocks noEditPoints="1"/>
                          </wps:cNvSpPr>
                          <wps:spPr bwMode="auto">
                            <a:xfrm>
                              <a:off x="10" y="1192"/>
                              <a:ext cx="1423" cy="849"/>
                            </a:xfrm>
                            <a:custGeom>
                              <a:avLst/>
                              <a:gdLst>
                                <a:gd name="T0" fmla="*/ 536 w 1423"/>
                                <a:gd name="T1" fmla="*/ 599 h 849"/>
                                <a:gd name="T2" fmla="*/ 616 w 1423"/>
                                <a:gd name="T3" fmla="*/ 539 h 849"/>
                                <a:gd name="T4" fmla="*/ 651 w 1423"/>
                                <a:gd name="T5" fmla="*/ 414 h 849"/>
                                <a:gd name="T6" fmla="*/ 661 w 1423"/>
                                <a:gd name="T7" fmla="*/ 414 h 849"/>
                                <a:gd name="T8" fmla="*/ 696 w 1423"/>
                                <a:gd name="T9" fmla="*/ 534 h 849"/>
                                <a:gd name="T10" fmla="*/ 781 w 1423"/>
                                <a:gd name="T11" fmla="*/ 599 h 849"/>
                                <a:gd name="T12" fmla="*/ 872 w 1423"/>
                                <a:gd name="T13" fmla="*/ 609 h 849"/>
                                <a:gd name="T14" fmla="*/ 972 w 1423"/>
                                <a:gd name="T15" fmla="*/ 609 h 849"/>
                                <a:gd name="T16" fmla="*/ 1032 w 1423"/>
                                <a:gd name="T17" fmla="*/ 644 h 849"/>
                                <a:gd name="T18" fmla="*/ 1037 w 1423"/>
                                <a:gd name="T19" fmla="*/ 659 h 849"/>
                                <a:gd name="T20" fmla="*/ 992 w 1423"/>
                                <a:gd name="T21" fmla="*/ 689 h 849"/>
                                <a:gd name="T22" fmla="*/ 882 w 1423"/>
                                <a:gd name="T23" fmla="*/ 714 h 849"/>
                                <a:gd name="T24" fmla="*/ 666 w 1423"/>
                                <a:gd name="T25" fmla="*/ 724 h 849"/>
                                <a:gd name="T26" fmla="*/ 451 w 1423"/>
                                <a:gd name="T27" fmla="*/ 704 h 849"/>
                                <a:gd name="T28" fmla="*/ 346 w 1423"/>
                                <a:gd name="T29" fmla="*/ 679 h 849"/>
                                <a:gd name="T30" fmla="*/ 306 w 1423"/>
                                <a:gd name="T31" fmla="*/ 639 h 849"/>
                                <a:gd name="T32" fmla="*/ 311 w 1423"/>
                                <a:gd name="T33" fmla="*/ 619 h 849"/>
                                <a:gd name="T34" fmla="*/ 386 w 1423"/>
                                <a:gd name="T35" fmla="*/ 604 h 849"/>
                                <a:gd name="T36" fmla="*/ 501 w 1423"/>
                                <a:gd name="T37" fmla="*/ 609 h 849"/>
                                <a:gd name="T38" fmla="*/ 296 w 1423"/>
                                <a:gd name="T39" fmla="*/ 0 h 849"/>
                                <a:gd name="T40" fmla="*/ 205 w 1423"/>
                                <a:gd name="T41" fmla="*/ 70 h 849"/>
                                <a:gd name="T42" fmla="*/ 105 w 1423"/>
                                <a:gd name="T43" fmla="*/ 185 h 849"/>
                                <a:gd name="T44" fmla="*/ 35 w 1423"/>
                                <a:gd name="T45" fmla="*/ 315 h 849"/>
                                <a:gd name="T46" fmla="*/ 5 w 1423"/>
                                <a:gd name="T47" fmla="*/ 410 h 849"/>
                                <a:gd name="T48" fmla="*/ 15 w 1423"/>
                                <a:gd name="T49" fmla="*/ 529 h 849"/>
                                <a:gd name="T50" fmla="*/ 110 w 1423"/>
                                <a:gd name="T51" fmla="*/ 644 h 849"/>
                                <a:gd name="T52" fmla="*/ 215 w 1423"/>
                                <a:gd name="T53" fmla="*/ 714 h 849"/>
                                <a:gd name="T54" fmla="*/ 406 w 1423"/>
                                <a:gd name="T55" fmla="*/ 799 h 849"/>
                                <a:gd name="T56" fmla="*/ 621 w 1423"/>
                                <a:gd name="T57" fmla="*/ 839 h 849"/>
                                <a:gd name="T58" fmla="*/ 776 w 1423"/>
                                <a:gd name="T59" fmla="*/ 849 h 849"/>
                                <a:gd name="T60" fmla="*/ 1082 w 1423"/>
                                <a:gd name="T61" fmla="*/ 814 h 849"/>
                                <a:gd name="T62" fmla="*/ 1222 w 1423"/>
                                <a:gd name="T63" fmla="*/ 774 h 849"/>
                                <a:gd name="T64" fmla="*/ 1322 w 1423"/>
                                <a:gd name="T65" fmla="*/ 699 h 849"/>
                                <a:gd name="T66" fmla="*/ 1393 w 1423"/>
                                <a:gd name="T67" fmla="*/ 609 h 849"/>
                                <a:gd name="T68" fmla="*/ 1418 w 1423"/>
                                <a:gd name="T69" fmla="*/ 539 h 849"/>
                                <a:gd name="T70" fmla="*/ 1423 w 1423"/>
                                <a:gd name="T71" fmla="*/ 434 h 849"/>
                                <a:gd name="T72" fmla="*/ 1398 w 1423"/>
                                <a:gd name="T73" fmla="*/ 325 h 849"/>
                                <a:gd name="T74" fmla="*/ 1362 w 1423"/>
                                <a:gd name="T75" fmla="*/ 250 h 849"/>
                                <a:gd name="T76" fmla="*/ 1287 w 1423"/>
                                <a:gd name="T77" fmla="*/ 145 h 849"/>
                                <a:gd name="T78" fmla="*/ 1142 w 1423"/>
                                <a:gd name="T79" fmla="*/ 35 h 849"/>
                                <a:gd name="T80" fmla="*/ 1087 w 1423"/>
                                <a:gd name="T81" fmla="*/ 5 h 849"/>
                                <a:gd name="T82" fmla="*/ 1042 w 1423"/>
                                <a:gd name="T83" fmla="*/ 115 h 849"/>
                                <a:gd name="T84" fmla="*/ 957 w 1423"/>
                                <a:gd name="T85" fmla="*/ 200 h 849"/>
                                <a:gd name="T86" fmla="*/ 872 w 1423"/>
                                <a:gd name="T87" fmla="*/ 240 h 849"/>
                                <a:gd name="T88" fmla="*/ 711 w 1423"/>
                                <a:gd name="T89" fmla="*/ 295 h 849"/>
                                <a:gd name="T90" fmla="*/ 656 w 1423"/>
                                <a:gd name="T91" fmla="*/ 340 h 849"/>
                                <a:gd name="T92" fmla="*/ 631 w 1423"/>
                                <a:gd name="T93" fmla="*/ 310 h 849"/>
                                <a:gd name="T94" fmla="*/ 586 w 1423"/>
                                <a:gd name="T95" fmla="*/ 285 h 849"/>
                                <a:gd name="T96" fmla="*/ 441 w 1423"/>
                                <a:gd name="T97" fmla="*/ 215 h 849"/>
                                <a:gd name="T98" fmla="*/ 356 w 1423"/>
                                <a:gd name="T99" fmla="*/ 140 h 849"/>
                                <a:gd name="T100" fmla="*/ 306 w 1423"/>
                                <a:gd name="T101" fmla="*/ 40 h 8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423" h="849">
                                  <a:moveTo>
                                    <a:pt x="501" y="609"/>
                                  </a:moveTo>
                                  <a:lnTo>
                                    <a:pt x="501" y="609"/>
                                  </a:lnTo>
                                  <a:lnTo>
                                    <a:pt x="536" y="599"/>
                                  </a:lnTo>
                                  <a:lnTo>
                                    <a:pt x="566" y="589"/>
                                  </a:lnTo>
                                  <a:lnTo>
                                    <a:pt x="596" y="564"/>
                                  </a:lnTo>
                                  <a:lnTo>
                                    <a:pt x="616" y="539"/>
                                  </a:lnTo>
                                  <a:lnTo>
                                    <a:pt x="631" y="504"/>
                                  </a:lnTo>
                                  <a:lnTo>
                                    <a:pt x="646" y="464"/>
                                  </a:lnTo>
                                  <a:lnTo>
                                    <a:pt x="651" y="414"/>
                                  </a:lnTo>
                                  <a:lnTo>
                                    <a:pt x="656" y="360"/>
                                  </a:lnTo>
                                  <a:lnTo>
                                    <a:pt x="661" y="414"/>
                                  </a:lnTo>
                                  <a:lnTo>
                                    <a:pt x="666" y="459"/>
                                  </a:lnTo>
                                  <a:lnTo>
                                    <a:pt x="681" y="504"/>
                                  </a:lnTo>
                                  <a:lnTo>
                                    <a:pt x="696" y="534"/>
                                  </a:lnTo>
                                  <a:lnTo>
                                    <a:pt x="721" y="564"/>
                                  </a:lnTo>
                                  <a:lnTo>
                                    <a:pt x="746" y="584"/>
                                  </a:lnTo>
                                  <a:lnTo>
                                    <a:pt x="781" y="599"/>
                                  </a:lnTo>
                                  <a:lnTo>
                                    <a:pt x="816" y="604"/>
                                  </a:lnTo>
                                  <a:lnTo>
                                    <a:pt x="872" y="609"/>
                                  </a:lnTo>
                                  <a:lnTo>
                                    <a:pt x="942" y="604"/>
                                  </a:lnTo>
                                  <a:lnTo>
                                    <a:pt x="972" y="609"/>
                                  </a:lnTo>
                                  <a:lnTo>
                                    <a:pt x="1002" y="614"/>
                                  </a:lnTo>
                                  <a:lnTo>
                                    <a:pt x="1022" y="629"/>
                                  </a:lnTo>
                                  <a:lnTo>
                                    <a:pt x="1032" y="644"/>
                                  </a:lnTo>
                                  <a:lnTo>
                                    <a:pt x="1037" y="649"/>
                                  </a:lnTo>
                                  <a:lnTo>
                                    <a:pt x="1037" y="659"/>
                                  </a:lnTo>
                                  <a:lnTo>
                                    <a:pt x="1032" y="669"/>
                                  </a:lnTo>
                                  <a:lnTo>
                                    <a:pt x="1022" y="674"/>
                                  </a:lnTo>
                                  <a:lnTo>
                                    <a:pt x="992" y="689"/>
                                  </a:lnTo>
                                  <a:lnTo>
                                    <a:pt x="937" y="704"/>
                                  </a:lnTo>
                                  <a:lnTo>
                                    <a:pt x="882" y="714"/>
                                  </a:lnTo>
                                  <a:lnTo>
                                    <a:pt x="816" y="719"/>
                                  </a:lnTo>
                                  <a:lnTo>
                                    <a:pt x="666" y="724"/>
                                  </a:lnTo>
                                  <a:lnTo>
                                    <a:pt x="586" y="719"/>
                                  </a:lnTo>
                                  <a:lnTo>
                                    <a:pt x="516" y="714"/>
                                  </a:lnTo>
                                  <a:lnTo>
                                    <a:pt x="451" y="704"/>
                                  </a:lnTo>
                                  <a:lnTo>
                                    <a:pt x="396" y="694"/>
                                  </a:lnTo>
                                  <a:lnTo>
                                    <a:pt x="346" y="679"/>
                                  </a:lnTo>
                                  <a:lnTo>
                                    <a:pt x="316" y="659"/>
                                  </a:lnTo>
                                  <a:lnTo>
                                    <a:pt x="311" y="649"/>
                                  </a:lnTo>
                                  <a:lnTo>
                                    <a:pt x="306" y="639"/>
                                  </a:lnTo>
                                  <a:lnTo>
                                    <a:pt x="306" y="629"/>
                                  </a:lnTo>
                                  <a:lnTo>
                                    <a:pt x="311" y="619"/>
                                  </a:lnTo>
                                  <a:lnTo>
                                    <a:pt x="321" y="609"/>
                                  </a:lnTo>
                                  <a:lnTo>
                                    <a:pt x="336" y="604"/>
                                  </a:lnTo>
                                  <a:lnTo>
                                    <a:pt x="386" y="604"/>
                                  </a:lnTo>
                                  <a:lnTo>
                                    <a:pt x="456" y="609"/>
                                  </a:lnTo>
                                  <a:lnTo>
                                    <a:pt x="501" y="609"/>
                                  </a:lnTo>
                                  <a:close/>
                                  <a:moveTo>
                                    <a:pt x="296" y="0"/>
                                  </a:moveTo>
                                  <a:lnTo>
                                    <a:pt x="296" y="0"/>
                                  </a:lnTo>
                                  <a:lnTo>
                                    <a:pt x="250" y="35"/>
                                  </a:lnTo>
                                  <a:lnTo>
                                    <a:pt x="205" y="70"/>
                                  </a:lnTo>
                                  <a:lnTo>
                                    <a:pt x="165" y="110"/>
                                  </a:lnTo>
                                  <a:lnTo>
                                    <a:pt x="135" y="145"/>
                                  </a:lnTo>
                                  <a:lnTo>
                                    <a:pt x="105" y="185"/>
                                  </a:lnTo>
                                  <a:lnTo>
                                    <a:pt x="75" y="225"/>
                                  </a:lnTo>
                                  <a:lnTo>
                                    <a:pt x="55" y="270"/>
                                  </a:lnTo>
                                  <a:lnTo>
                                    <a:pt x="35" y="315"/>
                                  </a:lnTo>
                                  <a:lnTo>
                                    <a:pt x="20" y="360"/>
                                  </a:lnTo>
                                  <a:lnTo>
                                    <a:pt x="5" y="410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5" y="489"/>
                                  </a:lnTo>
                                  <a:lnTo>
                                    <a:pt x="15" y="529"/>
                                  </a:lnTo>
                                  <a:lnTo>
                                    <a:pt x="40" y="569"/>
                                  </a:lnTo>
                                  <a:lnTo>
                                    <a:pt x="70" y="609"/>
                                  </a:lnTo>
                                  <a:lnTo>
                                    <a:pt x="110" y="644"/>
                                  </a:lnTo>
                                  <a:lnTo>
                                    <a:pt x="155" y="679"/>
                                  </a:lnTo>
                                  <a:lnTo>
                                    <a:pt x="215" y="714"/>
                                  </a:lnTo>
                                  <a:lnTo>
                                    <a:pt x="276" y="749"/>
                                  </a:lnTo>
                                  <a:lnTo>
                                    <a:pt x="341" y="774"/>
                                  </a:lnTo>
                                  <a:lnTo>
                                    <a:pt x="406" y="799"/>
                                  </a:lnTo>
                                  <a:lnTo>
                                    <a:pt x="476" y="819"/>
                                  </a:lnTo>
                                  <a:lnTo>
                                    <a:pt x="546" y="829"/>
                                  </a:lnTo>
                                  <a:lnTo>
                                    <a:pt x="621" y="839"/>
                                  </a:lnTo>
                                  <a:lnTo>
                                    <a:pt x="696" y="844"/>
                                  </a:lnTo>
                                  <a:lnTo>
                                    <a:pt x="776" y="849"/>
                                  </a:lnTo>
                                  <a:lnTo>
                                    <a:pt x="882" y="844"/>
                                  </a:lnTo>
                                  <a:lnTo>
                                    <a:pt x="982" y="834"/>
                                  </a:lnTo>
                                  <a:lnTo>
                                    <a:pt x="1082" y="814"/>
                                  </a:lnTo>
                                  <a:lnTo>
                                    <a:pt x="1177" y="794"/>
                                  </a:lnTo>
                                  <a:lnTo>
                                    <a:pt x="1222" y="774"/>
                                  </a:lnTo>
                                  <a:lnTo>
                                    <a:pt x="1257" y="754"/>
                                  </a:lnTo>
                                  <a:lnTo>
                                    <a:pt x="1292" y="729"/>
                                  </a:lnTo>
                                  <a:lnTo>
                                    <a:pt x="1322" y="699"/>
                                  </a:lnTo>
                                  <a:lnTo>
                                    <a:pt x="1347" y="674"/>
                                  </a:lnTo>
                                  <a:lnTo>
                                    <a:pt x="1372" y="639"/>
                                  </a:lnTo>
                                  <a:lnTo>
                                    <a:pt x="1393" y="609"/>
                                  </a:lnTo>
                                  <a:lnTo>
                                    <a:pt x="1408" y="574"/>
                                  </a:lnTo>
                                  <a:lnTo>
                                    <a:pt x="1418" y="539"/>
                                  </a:lnTo>
                                  <a:lnTo>
                                    <a:pt x="1423" y="504"/>
                                  </a:lnTo>
                                  <a:lnTo>
                                    <a:pt x="1423" y="469"/>
                                  </a:lnTo>
                                  <a:lnTo>
                                    <a:pt x="1423" y="434"/>
                                  </a:lnTo>
                                  <a:lnTo>
                                    <a:pt x="1418" y="395"/>
                                  </a:lnTo>
                                  <a:lnTo>
                                    <a:pt x="1413" y="360"/>
                                  </a:lnTo>
                                  <a:lnTo>
                                    <a:pt x="1398" y="325"/>
                                  </a:lnTo>
                                  <a:lnTo>
                                    <a:pt x="1383" y="285"/>
                                  </a:lnTo>
                                  <a:lnTo>
                                    <a:pt x="1362" y="250"/>
                                  </a:lnTo>
                                  <a:lnTo>
                                    <a:pt x="1337" y="215"/>
                                  </a:lnTo>
                                  <a:lnTo>
                                    <a:pt x="1312" y="180"/>
                                  </a:lnTo>
                                  <a:lnTo>
                                    <a:pt x="1287" y="145"/>
                                  </a:lnTo>
                                  <a:lnTo>
                                    <a:pt x="1252" y="115"/>
                                  </a:lnTo>
                                  <a:lnTo>
                                    <a:pt x="1217" y="90"/>
                                  </a:lnTo>
                                  <a:lnTo>
                                    <a:pt x="1142" y="35"/>
                                  </a:lnTo>
                                  <a:lnTo>
                                    <a:pt x="1087" y="5"/>
                                  </a:lnTo>
                                  <a:lnTo>
                                    <a:pt x="1077" y="45"/>
                                  </a:lnTo>
                                  <a:lnTo>
                                    <a:pt x="1062" y="85"/>
                                  </a:lnTo>
                                  <a:lnTo>
                                    <a:pt x="1042" y="115"/>
                                  </a:lnTo>
                                  <a:lnTo>
                                    <a:pt x="1017" y="150"/>
                                  </a:lnTo>
                                  <a:lnTo>
                                    <a:pt x="987" y="175"/>
                                  </a:lnTo>
                                  <a:lnTo>
                                    <a:pt x="957" y="200"/>
                                  </a:lnTo>
                                  <a:lnTo>
                                    <a:pt x="917" y="220"/>
                                  </a:lnTo>
                                  <a:lnTo>
                                    <a:pt x="872" y="240"/>
                                  </a:lnTo>
                                  <a:lnTo>
                                    <a:pt x="741" y="280"/>
                                  </a:lnTo>
                                  <a:lnTo>
                                    <a:pt x="711" y="295"/>
                                  </a:lnTo>
                                  <a:lnTo>
                                    <a:pt x="686" y="305"/>
                                  </a:lnTo>
                                  <a:lnTo>
                                    <a:pt x="671" y="320"/>
                                  </a:lnTo>
                                  <a:lnTo>
                                    <a:pt x="656" y="340"/>
                                  </a:lnTo>
                                  <a:lnTo>
                                    <a:pt x="646" y="325"/>
                                  </a:lnTo>
                                  <a:lnTo>
                                    <a:pt x="631" y="310"/>
                                  </a:lnTo>
                                  <a:lnTo>
                                    <a:pt x="611" y="295"/>
                                  </a:lnTo>
                                  <a:lnTo>
                                    <a:pt x="586" y="285"/>
                                  </a:lnTo>
                                  <a:lnTo>
                                    <a:pt x="476" y="235"/>
                                  </a:lnTo>
                                  <a:lnTo>
                                    <a:pt x="441" y="215"/>
                                  </a:lnTo>
                                  <a:lnTo>
                                    <a:pt x="411" y="190"/>
                                  </a:lnTo>
                                  <a:lnTo>
                                    <a:pt x="381" y="165"/>
                                  </a:lnTo>
                                  <a:lnTo>
                                    <a:pt x="356" y="140"/>
                                  </a:lnTo>
                                  <a:lnTo>
                                    <a:pt x="336" y="110"/>
                                  </a:lnTo>
                                  <a:lnTo>
                                    <a:pt x="321" y="75"/>
                                  </a:lnTo>
                                  <a:lnTo>
                                    <a:pt x="306" y="40"/>
                                  </a:lnTo>
                                  <a:lnTo>
                                    <a:pt x="2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1153"/>
                          <wps:cNvSpPr>
                            <a:spLocks/>
                          </wps:cNvSpPr>
                          <wps:spPr bwMode="auto">
                            <a:xfrm>
                              <a:off x="316" y="1552"/>
                              <a:ext cx="731" cy="364"/>
                            </a:xfrm>
                            <a:custGeom>
                              <a:avLst/>
                              <a:gdLst>
                                <a:gd name="T0" fmla="*/ 350 w 731"/>
                                <a:gd name="T1" fmla="*/ 0 h 364"/>
                                <a:gd name="T2" fmla="*/ 350 w 731"/>
                                <a:gd name="T3" fmla="*/ 0 h 364"/>
                                <a:gd name="T4" fmla="*/ 345 w 731"/>
                                <a:gd name="T5" fmla="*/ 54 h 364"/>
                                <a:gd name="T6" fmla="*/ 340 w 731"/>
                                <a:gd name="T7" fmla="*/ 104 h 364"/>
                                <a:gd name="T8" fmla="*/ 325 w 731"/>
                                <a:gd name="T9" fmla="*/ 144 h 364"/>
                                <a:gd name="T10" fmla="*/ 310 w 731"/>
                                <a:gd name="T11" fmla="*/ 179 h 364"/>
                                <a:gd name="T12" fmla="*/ 290 w 731"/>
                                <a:gd name="T13" fmla="*/ 204 h 364"/>
                                <a:gd name="T14" fmla="*/ 260 w 731"/>
                                <a:gd name="T15" fmla="*/ 229 h 364"/>
                                <a:gd name="T16" fmla="*/ 230 w 731"/>
                                <a:gd name="T17" fmla="*/ 239 h 364"/>
                                <a:gd name="T18" fmla="*/ 195 w 731"/>
                                <a:gd name="T19" fmla="*/ 249 h 364"/>
                                <a:gd name="T20" fmla="*/ 195 w 731"/>
                                <a:gd name="T21" fmla="*/ 249 h 364"/>
                                <a:gd name="T22" fmla="*/ 150 w 731"/>
                                <a:gd name="T23" fmla="*/ 249 h 364"/>
                                <a:gd name="T24" fmla="*/ 80 w 731"/>
                                <a:gd name="T25" fmla="*/ 244 h 364"/>
                                <a:gd name="T26" fmla="*/ 80 w 731"/>
                                <a:gd name="T27" fmla="*/ 244 h 364"/>
                                <a:gd name="T28" fmla="*/ 30 w 731"/>
                                <a:gd name="T29" fmla="*/ 244 h 364"/>
                                <a:gd name="T30" fmla="*/ 15 w 731"/>
                                <a:gd name="T31" fmla="*/ 249 h 364"/>
                                <a:gd name="T32" fmla="*/ 5 w 731"/>
                                <a:gd name="T33" fmla="*/ 259 h 364"/>
                                <a:gd name="T34" fmla="*/ 5 w 731"/>
                                <a:gd name="T35" fmla="*/ 259 h 364"/>
                                <a:gd name="T36" fmla="*/ 0 w 731"/>
                                <a:gd name="T37" fmla="*/ 269 h 364"/>
                                <a:gd name="T38" fmla="*/ 0 w 731"/>
                                <a:gd name="T39" fmla="*/ 279 h 364"/>
                                <a:gd name="T40" fmla="*/ 5 w 731"/>
                                <a:gd name="T41" fmla="*/ 289 h 364"/>
                                <a:gd name="T42" fmla="*/ 10 w 731"/>
                                <a:gd name="T43" fmla="*/ 299 h 364"/>
                                <a:gd name="T44" fmla="*/ 40 w 731"/>
                                <a:gd name="T45" fmla="*/ 319 h 364"/>
                                <a:gd name="T46" fmla="*/ 90 w 731"/>
                                <a:gd name="T47" fmla="*/ 334 h 364"/>
                                <a:gd name="T48" fmla="*/ 90 w 731"/>
                                <a:gd name="T49" fmla="*/ 334 h 364"/>
                                <a:gd name="T50" fmla="*/ 145 w 731"/>
                                <a:gd name="T51" fmla="*/ 344 h 364"/>
                                <a:gd name="T52" fmla="*/ 210 w 731"/>
                                <a:gd name="T53" fmla="*/ 354 h 364"/>
                                <a:gd name="T54" fmla="*/ 280 w 731"/>
                                <a:gd name="T55" fmla="*/ 359 h 364"/>
                                <a:gd name="T56" fmla="*/ 360 w 731"/>
                                <a:gd name="T57" fmla="*/ 364 h 364"/>
                                <a:gd name="T58" fmla="*/ 360 w 731"/>
                                <a:gd name="T59" fmla="*/ 364 h 364"/>
                                <a:gd name="T60" fmla="*/ 510 w 731"/>
                                <a:gd name="T61" fmla="*/ 359 h 364"/>
                                <a:gd name="T62" fmla="*/ 576 w 731"/>
                                <a:gd name="T63" fmla="*/ 354 h 364"/>
                                <a:gd name="T64" fmla="*/ 631 w 731"/>
                                <a:gd name="T65" fmla="*/ 344 h 364"/>
                                <a:gd name="T66" fmla="*/ 631 w 731"/>
                                <a:gd name="T67" fmla="*/ 344 h 364"/>
                                <a:gd name="T68" fmla="*/ 686 w 731"/>
                                <a:gd name="T69" fmla="*/ 329 h 364"/>
                                <a:gd name="T70" fmla="*/ 716 w 731"/>
                                <a:gd name="T71" fmla="*/ 314 h 364"/>
                                <a:gd name="T72" fmla="*/ 726 w 731"/>
                                <a:gd name="T73" fmla="*/ 309 h 364"/>
                                <a:gd name="T74" fmla="*/ 731 w 731"/>
                                <a:gd name="T75" fmla="*/ 299 h 364"/>
                                <a:gd name="T76" fmla="*/ 731 w 731"/>
                                <a:gd name="T77" fmla="*/ 289 h 364"/>
                                <a:gd name="T78" fmla="*/ 726 w 731"/>
                                <a:gd name="T79" fmla="*/ 284 h 364"/>
                                <a:gd name="T80" fmla="*/ 726 w 731"/>
                                <a:gd name="T81" fmla="*/ 284 h 364"/>
                                <a:gd name="T82" fmla="*/ 716 w 731"/>
                                <a:gd name="T83" fmla="*/ 269 h 364"/>
                                <a:gd name="T84" fmla="*/ 696 w 731"/>
                                <a:gd name="T85" fmla="*/ 254 h 364"/>
                                <a:gd name="T86" fmla="*/ 666 w 731"/>
                                <a:gd name="T87" fmla="*/ 249 h 364"/>
                                <a:gd name="T88" fmla="*/ 636 w 731"/>
                                <a:gd name="T89" fmla="*/ 244 h 364"/>
                                <a:gd name="T90" fmla="*/ 636 w 731"/>
                                <a:gd name="T91" fmla="*/ 244 h 364"/>
                                <a:gd name="T92" fmla="*/ 566 w 731"/>
                                <a:gd name="T93" fmla="*/ 249 h 364"/>
                                <a:gd name="T94" fmla="*/ 510 w 731"/>
                                <a:gd name="T95" fmla="*/ 244 h 364"/>
                                <a:gd name="T96" fmla="*/ 510 w 731"/>
                                <a:gd name="T97" fmla="*/ 244 h 364"/>
                                <a:gd name="T98" fmla="*/ 475 w 731"/>
                                <a:gd name="T99" fmla="*/ 239 h 364"/>
                                <a:gd name="T100" fmla="*/ 440 w 731"/>
                                <a:gd name="T101" fmla="*/ 224 h 364"/>
                                <a:gd name="T102" fmla="*/ 415 w 731"/>
                                <a:gd name="T103" fmla="*/ 204 h 364"/>
                                <a:gd name="T104" fmla="*/ 390 w 731"/>
                                <a:gd name="T105" fmla="*/ 174 h 364"/>
                                <a:gd name="T106" fmla="*/ 375 w 731"/>
                                <a:gd name="T107" fmla="*/ 144 h 364"/>
                                <a:gd name="T108" fmla="*/ 360 w 731"/>
                                <a:gd name="T109" fmla="*/ 99 h 364"/>
                                <a:gd name="T110" fmla="*/ 355 w 731"/>
                                <a:gd name="T111" fmla="*/ 54 h 364"/>
                                <a:gd name="T112" fmla="*/ 350 w 731"/>
                                <a:gd name="T113" fmla="*/ 0 h 364"/>
                                <a:gd name="T114" fmla="*/ 350 w 731"/>
                                <a:gd name="T115" fmla="*/ 0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731" h="364">
                                  <a:moveTo>
                                    <a:pt x="350" y="0"/>
                                  </a:moveTo>
                                  <a:lnTo>
                                    <a:pt x="350" y="0"/>
                                  </a:lnTo>
                                  <a:lnTo>
                                    <a:pt x="345" y="54"/>
                                  </a:lnTo>
                                  <a:lnTo>
                                    <a:pt x="340" y="104"/>
                                  </a:lnTo>
                                  <a:lnTo>
                                    <a:pt x="325" y="144"/>
                                  </a:lnTo>
                                  <a:lnTo>
                                    <a:pt x="310" y="179"/>
                                  </a:lnTo>
                                  <a:lnTo>
                                    <a:pt x="290" y="204"/>
                                  </a:lnTo>
                                  <a:lnTo>
                                    <a:pt x="260" y="229"/>
                                  </a:lnTo>
                                  <a:lnTo>
                                    <a:pt x="230" y="239"/>
                                  </a:lnTo>
                                  <a:lnTo>
                                    <a:pt x="195" y="249"/>
                                  </a:lnTo>
                                  <a:lnTo>
                                    <a:pt x="150" y="249"/>
                                  </a:lnTo>
                                  <a:lnTo>
                                    <a:pt x="80" y="244"/>
                                  </a:lnTo>
                                  <a:lnTo>
                                    <a:pt x="30" y="244"/>
                                  </a:lnTo>
                                  <a:lnTo>
                                    <a:pt x="15" y="249"/>
                                  </a:lnTo>
                                  <a:lnTo>
                                    <a:pt x="5" y="259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5" y="289"/>
                                  </a:lnTo>
                                  <a:lnTo>
                                    <a:pt x="10" y="299"/>
                                  </a:lnTo>
                                  <a:lnTo>
                                    <a:pt x="40" y="319"/>
                                  </a:lnTo>
                                  <a:lnTo>
                                    <a:pt x="90" y="334"/>
                                  </a:lnTo>
                                  <a:lnTo>
                                    <a:pt x="145" y="344"/>
                                  </a:lnTo>
                                  <a:lnTo>
                                    <a:pt x="210" y="354"/>
                                  </a:lnTo>
                                  <a:lnTo>
                                    <a:pt x="280" y="359"/>
                                  </a:lnTo>
                                  <a:lnTo>
                                    <a:pt x="360" y="364"/>
                                  </a:lnTo>
                                  <a:lnTo>
                                    <a:pt x="510" y="359"/>
                                  </a:lnTo>
                                  <a:lnTo>
                                    <a:pt x="576" y="354"/>
                                  </a:lnTo>
                                  <a:lnTo>
                                    <a:pt x="631" y="344"/>
                                  </a:lnTo>
                                  <a:lnTo>
                                    <a:pt x="686" y="329"/>
                                  </a:lnTo>
                                  <a:lnTo>
                                    <a:pt x="716" y="314"/>
                                  </a:lnTo>
                                  <a:lnTo>
                                    <a:pt x="726" y="309"/>
                                  </a:lnTo>
                                  <a:lnTo>
                                    <a:pt x="731" y="299"/>
                                  </a:lnTo>
                                  <a:lnTo>
                                    <a:pt x="731" y="289"/>
                                  </a:lnTo>
                                  <a:lnTo>
                                    <a:pt x="726" y="284"/>
                                  </a:lnTo>
                                  <a:lnTo>
                                    <a:pt x="716" y="269"/>
                                  </a:lnTo>
                                  <a:lnTo>
                                    <a:pt x="696" y="254"/>
                                  </a:lnTo>
                                  <a:lnTo>
                                    <a:pt x="666" y="249"/>
                                  </a:lnTo>
                                  <a:lnTo>
                                    <a:pt x="636" y="244"/>
                                  </a:lnTo>
                                  <a:lnTo>
                                    <a:pt x="566" y="249"/>
                                  </a:lnTo>
                                  <a:lnTo>
                                    <a:pt x="510" y="244"/>
                                  </a:lnTo>
                                  <a:lnTo>
                                    <a:pt x="475" y="239"/>
                                  </a:lnTo>
                                  <a:lnTo>
                                    <a:pt x="440" y="224"/>
                                  </a:lnTo>
                                  <a:lnTo>
                                    <a:pt x="415" y="204"/>
                                  </a:lnTo>
                                  <a:lnTo>
                                    <a:pt x="390" y="174"/>
                                  </a:lnTo>
                                  <a:lnTo>
                                    <a:pt x="375" y="144"/>
                                  </a:lnTo>
                                  <a:lnTo>
                                    <a:pt x="360" y="99"/>
                                  </a:lnTo>
                                  <a:lnTo>
                                    <a:pt x="355" y="54"/>
                                  </a:lnTo>
                                  <a:lnTo>
                                    <a:pt x="3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1154"/>
                          <wps:cNvSpPr>
                            <a:spLocks/>
                          </wps:cNvSpPr>
                          <wps:spPr bwMode="auto">
                            <a:xfrm>
                              <a:off x="1748" y="604"/>
                              <a:ext cx="581" cy="808"/>
                            </a:xfrm>
                            <a:custGeom>
                              <a:avLst/>
                              <a:gdLst>
                                <a:gd name="T0" fmla="*/ 55 w 581"/>
                                <a:gd name="T1" fmla="*/ 778 h 808"/>
                                <a:gd name="T2" fmla="*/ 55 w 581"/>
                                <a:gd name="T3" fmla="*/ 778 h 808"/>
                                <a:gd name="T4" fmla="*/ 80 w 581"/>
                                <a:gd name="T5" fmla="*/ 793 h 808"/>
                                <a:gd name="T6" fmla="*/ 105 w 581"/>
                                <a:gd name="T7" fmla="*/ 798 h 808"/>
                                <a:gd name="T8" fmla="*/ 135 w 581"/>
                                <a:gd name="T9" fmla="*/ 803 h 808"/>
                                <a:gd name="T10" fmla="*/ 165 w 581"/>
                                <a:gd name="T11" fmla="*/ 808 h 808"/>
                                <a:gd name="T12" fmla="*/ 241 w 581"/>
                                <a:gd name="T13" fmla="*/ 808 h 808"/>
                                <a:gd name="T14" fmla="*/ 331 w 581"/>
                                <a:gd name="T15" fmla="*/ 793 h 808"/>
                                <a:gd name="T16" fmla="*/ 331 w 581"/>
                                <a:gd name="T17" fmla="*/ 793 h 808"/>
                                <a:gd name="T18" fmla="*/ 336 w 581"/>
                                <a:gd name="T19" fmla="*/ 788 h 808"/>
                                <a:gd name="T20" fmla="*/ 336 w 581"/>
                                <a:gd name="T21" fmla="*/ 788 h 808"/>
                                <a:gd name="T22" fmla="*/ 381 w 581"/>
                                <a:gd name="T23" fmla="*/ 723 h 808"/>
                                <a:gd name="T24" fmla="*/ 426 w 581"/>
                                <a:gd name="T25" fmla="*/ 658 h 808"/>
                                <a:gd name="T26" fmla="*/ 461 w 581"/>
                                <a:gd name="T27" fmla="*/ 593 h 808"/>
                                <a:gd name="T28" fmla="*/ 491 w 581"/>
                                <a:gd name="T29" fmla="*/ 529 h 808"/>
                                <a:gd name="T30" fmla="*/ 521 w 581"/>
                                <a:gd name="T31" fmla="*/ 464 h 808"/>
                                <a:gd name="T32" fmla="*/ 541 w 581"/>
                                <a:gd name="T33" fmla="*/ 399 h 808"/>
                                <a:gd name="T34" fmla="*/ 561 w 581"/>
                                <a:gd name="T35" fmla="*/ 334 h 808"/>
                                <a:gd name="T36" fmla="*/ 571 w 581"/>
                                <a:gd name="T37" fmla="*/ 269 h 808"/>
                                <a:gd name="T38" fmla="*/ 571 w 581"/>
                                <a:gd name="T39" fmla="*/ 269 h 808"/>
                                <a:gd name="T40" fmla="*/ 581 w 581"/>
                                <a:gd name="T41" fmla="*/ 194 h 808"/>
                                <a:gd name="T42" fmla="*/ 581 w 581"/>
                                <a:gd name="T43" fmla="*/ 124 h 808"/>
                                <a:gd name="T44" fmla="*/ 576 w 581"/>
                                <a:gd name="T45" fmla="*/ 60 h 808"/>
                                <a:gd name="T46" fmla="*/ 561 w 581"/>
                                <a:gd name="T47" fmla="*/ 0 h 808"/>
                                <a:gd name="T48" fmla="*/ 561 w 581"/>
                                <a:gd name="T49" fmla="*/ 0 h 808"/>
                                <a:gd name="T50" fmla="*/ 446 w 581"/>
                                <a:gd name="T51" fmla="*/ 89 h 808"/>
                                <a:gd name="T52" fmla="*/ 346 w 581"/>
                                <a:gd name="T53" fmla="*/ 179 h 808"/>
                                <a:gd name="T54" fmla="*/ 256 w 581"/>
                                <a:gd name="T55" fmla="*/ 264 h 808"/>
                                <a:gd name="T56" fmla="*/ 180 w 581"/>
                                <a:gd name="T57" fmla="*/ 344 h 808"/>
                                <a:gd name="T58" fmla="*/ 115 w 581"/>
                                <a:gd name="T59" fmla="*/ 419 h 808"/>
                                <a:gd name="T60" fmla="*/ 65 w 581"/>
                                <a:gd name="T61" fmla="*/ 489 h 808"/>
                                <a:gd name="T62" fmla="*/ 30 w 581"/>
                                <a:gd name="T63" fmla="*/ 558 h 808"/>
                                <a:gd name="T64" fmla="*/ 5 w 581"/>
                                <a:gd name="T65" fmla="*/ 618 h 808"/>
                                <a:gd name="T66" fmla="*/ 5 w 581"/>
                                <a:gd name="T67" fmla="*/ 618 h 808"/>
                                <a:gd name="T68" fmla="*/ 0 w 581"/>
                                <a:gd name="T69" fmla="*/ 648 h 808"/>
                                <a:gd name="T70" fmla="*/ 0 w 581"/>
                                <a:gd name="T71" fmla="*/ 673 h 808"/>
                                <a:gd name="T72" fmla="*/ 0 w 581"/>
                                <a:gd name="T73" fmla="*/ 698 h 808"/>
                                <a:gd name="T74" fmla="*/ 5 w 581"/>
                                <a:gd name="T75" fmla="*/ 718 h 808"/>
                                <a:gd name="T76" fmla="*/ 10 w 581"/>
                                <a:gd name="T77" fmla="*/ 738 h 808"/>
                                <a:gd name="T78" fmla="*/ 25 w 581"/>
                                <a:gd name="T79" fmla="*/ 753 h 808"/>
                                <a:gd name="T80" fmla="*/ 40 w 581"/>
                                <a:gd name="T81" fmla="*/ 768 h 808"/>
                                <a:gd name="T82" fmla="*/ 55 w 581"/>
                                <a:gd name="T83" fmla="*/ 778 h 808"/>
                                <a:gd name="T84" fmla="*/ 55 w 581"/>
                                <a:gd name="T85" fmla="*/ 778 h 8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81" h="808">
                                  <a:moveTo>
                                    <a:pt x="55" y="778"/>
                                  </a:moveTo>
                                  <a:lnTo>
                                    <a:pt x="55" y="778"/>
                                  </a:lnTo>
                                  <a:lnTo>
                                    <a:pt x="80" y="793"/>
                                  </a:lnTo>
                                  <a:lnTo>
                                    <a:pt x="105" y="798"/>
                                  </a:lnTo>
                                  <a:lnTo>
                                    <a:pt x="135" y="803"/>
                                  </a:lnTo>
                                  <a:lnTo>
                                    <a:pt x="165" y="808"/>
                                  </a:lnTo>
                                  <a:lnTo>
                                    <a:pt x="241" y="808"/>
                                  </a:lnTo>
                                  <a:lnTo>
                                    <a:pt x="331" y="793"/>
                                  </a:lnTo>
                                  <a:lnTo>
                                    <a:pt x="336" y="788"/>
                                  </a:lnTo>
                                  <a:lnTo>
                                    <a:pt x="381" y="723"/>
                                  </a:lnTo>
                                  <a:lnTo>
                                    <a:pt x="426" y="658"/>
                                  </a:lnTo>
                                  <a:lnTo>
                                    <a:pt x="461" y="593"/>
                                  </a:lnTo>
                                  <a:lnTo>
                                    <a:pt x="491" y="529"/>
                                  </a:lnTo>
                                  <a:lnTo>
                                    <a:pt x="521" y="464"/>
                                  </a:lnTo>
                                  <a:lnTo>
                                    <a:pt x="541" y="399"/>
                                  </a:lnTo>
                                  <a:lnTo>
                                    <a:pt x="561" y="334"/>
                                  </a:lnTo>
                                  <a:lnTo>
                                    <a:pt x="571" y="269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1" y="124"/>
                                  </a:lnTo>
                                  <a:lnTo>
                                    <a:pt x="576" y="60"/>
                                  </a:lnTo>
                                  <a:lnTo>
                                    <a:pt x="561" y="0"/>
                                  </a:lnTo>
                                  <a:lnTo>
                                    <a:pt x="446" y="89"/>
                                  </a:lnTo>
                                  <a:lnTo>
                                    <a:pt x="346" y="179"/>
                                  </a:lnTo>
                                  <a:lnTo>
                                    <a:pt x="256" y="264"/>
                                  </a:lnTo>
                                  <a:lnTo>
                                    <a:pt x="180" y="344"/>
                                  </a:lnTo>
                                  <a:lnTo>
                                    <a:pt x="115" y="419"/>
                                  </a:lnTo>
                                  <a:lnTo>
                                    <a:pt x="65" y="489"/>
                                  </a:lnTo>
                                  <a:lnTo>
                                    <a:pt x="30" y="558"/>
                                  </a:lnTo>
                                  <a:lnTo>
                                    <a:pt x="5" y="618"/>
                                  </a:lnTo>
                                  <a:lnTo>
                                    <a:pt x="0" y="648"/>
                                  </a:lnTo>
                                  <a:lnTo>
                                    <a:pt x="0" y="673"/>
                                  </a:lnTo>
                                  <a:lnTo>
                                    <a:pt x="0" y="698"/>
                                  </a:lnTo>
                                  <a:lnTo>
                                    <a:pt x="5" y="718"/>
                                  </a:lnTo>
                                  <a:lnTo>
                                    <a:pt x="10" y="738"/>
                                  </a:lnTo>
                                  <a:lnTo>
                                    <a:pt x="25" y="753"/>
                                  </a:lnTo>
                                  <a:lnTo>
                                    <a:pt x="40" y="768"/>
                                  </a:lnTo>
                                  <a:lnTo>
                                    <a:pt x="55" y="7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1155"/>
                          <wps:cNvSpPr>
                            <a:spLocks/>
                          </wps:cNvSpPr>
                          <wps:spPr bwMode="auto">
                            <a:xfrm>
                              <a:off x="2770" y="1437"/>
                              <a:ext cx="521" cy="474"/>
                            </a:xfrm>
                            <a:custGeom>
                              <a:avLst/>
                              <a:gdLst>
                                <a:gd name="T0" fmla="*/ 50 w 521"/>
                                <a:gd name="T1" fmla="*/ 284 h 474"/>
                                <a:gd name="T2" fmla="*/ 100 w 521"/>
                                <a:gd name="T3" fmla="*/ 309 h 474"/>
                                <a:gd name="T4" fmla="*/ 165 w 521"/>
                                <a:gd name="T5" fmla="*/ 299 h 474"/>
                                <a:gd name="T6" fmla="*/ 135 w 521"/>
                                <a:gd name="T7" fmla="*/ 309 h 474"/>
                                <a:gd name="T8" fmla="*/ 85 w 521"/>
                                <a:gd name="T9" fmla="*/ 299 h 474"/>
                                <a:gd name="T10" fmla="*/ 60 w 521"/>
                                <a:gd name="T11" fmla="*/ 284 h 474"/>
                                <a:gd name="T12" fmla="*/ 25 w 521"/>
                                <a:gd name="T13" fmla="*/ 239 h 474"/>
                                <a:gd name="T14" fmla="*/ 25 w 521"/>
                                <a:gd name="T15" fmla="*/ 169 h 474"/>
                                <a:gd name="T16" fmla="*/ 30 w 521"/>
                                <a:gd name="T17" fmla="*/ 150 h 474"/>
                                <a:gd name="T18" fmla="*/ 50 w 521"/>
                                <a:gd name="T19" fmla="*/ 115 h 474"/>
                                <a:gd name="T20" fmla="*/ 105 w 521"/>
                                <a:gd name="T21" fmla="*/ 75 h 474"/>
                                <a:gd name="T22" fmla="*/ 155 w 521"/>
                                <a:gd name="T23" fmla="*/ 50 h 474"/>
                                <a:gd name="T24" fmla="*/ 210 w 521"/>
                                <a:gd name="T25" fmla="*/ 30 h 474"/>
                                <a:gd name="T26" fmla="*/ 270 w 521"/>
                                <a:gd name="T27" fmla="*/ 30 h 474"/>
                                <a:gd name="T28" fmla="*/ 326 w 521"/>
                                <a:gd name="T29" fmla="*/ 45 h 474"/>
                                <a:gd name="T30" fmla="*/ 376 w 521"/>
                                <a:gd name="T31" fmla="*/ 70 h 474"/>
                                <a:gd name="T32" fmla="*/ 401 w 521"/>
                                <a:gd name="T33" fmla="*/ 90 h 474"/>
                                <a:gd name="T34" fmla="*/ 441 w 521"/>
                                <a:gd name="T35" fmla="*/ 130 h 474"/>
                                <a:gd name="T36" fmla="*/ 466 w 521"/>
                                <a:gd name="T37" fmla="*/ 179 h 474"/>
                                <a:gd name="T38" fmla="*/ 481 w 521"/>
                                <a:gd name="T39" fmla="*/ 229 h 474"/>
                                <a:gd name="T40" fmla="*/ 486 w 521"/>
                                <a:gd name="T41" fmla="*/ 259 h 474"/>
                                <a:gd name="T42" fmla="*/ 466 w 521"/>
                                <a:gd name="T43" fmla="*/ 364 h 474"/>
                                <a:gd name="T44" fmla="*/ 406 w 521"/>
                                <a:gd name="T45" fmla="*/ 454 h 474"/>
                                <a:gd name="T46" fmla="*/ 436 w 521"/>
                                <a:gd name="T47" fmla="*/ 474 h 474"/>
                                <a:gd name="T48" fmla="*/ 491 w 521"/>
                                <a:gd name="T49" fmla="*/ 399 h 474"/>
                                <a:gd name="T50" fmla="*/ 511 w 521"/>
                                <a:gd name="T51" fmla="*/ 344 h 474"/>
                                <a:gd name="T52" fmla="*/ 521 w 521"/>
                                <a:gd name="T53" fmla="*/ 289 h 474"/>
                                <a:gd name="T54" fmla="*/ 521 w 521"/>
                                <a:gd name="T55" fmla="*/ 259 h 474"/>
                                <a:gd name="T56" fmla="*/ 511 w 521"/>
                                <a:gd name="T57" fmla="*/ 194 h 474"/>
                                <a:gd name="T58" fmla="*/ 486 w 521"/>
                                <a:gd name="T59" fmla="*/ 140 h 474"/>
                                <a:gd name="T60" fmla="*/ 451 w 521"/>
                                <a:gd name="T61" fmla="*/ 90 h 474"/>
                                <a:gd name="T62" fmla="*/ 401 w 521"/>
                                <a:gd name="T63" fmla="*/ 45 h 474"/>
                                <a:gd name="T64" fmla="*/ 371 w 521"/>
                                <a:gd name="T65" fmla="*/ 25 h 474"/>
                                <a:gd name="T66" fmla="*/ 311 w 521"/>
                                <a:gd name="T67" fmla="*/ 5 h 474"/>
                                <a:gd name="T68" fmla="*/ 250 w 521"/>
                                <a:gd name="T69" fmla="*/ 0 h 474"/>
                                <a:gd name="T70" fmla="*/ 180 w 521"/>
                                <a:gd name="T71" fmla="*/ 10 h 474"/>
                                <a:gd name="T72" fmla="*/ 150 w 521"/>
                                <a:gd name="T73" fmla="*/ 20 h 474"/>
                                <a:gd name="T74" fmla="*/ 50 w 521"/>
                                <a:gd name="T75" fmla="*/ 80 h 474"/>
                                <a:gd name="T76" fmla="*/ 20 w 521"/>
                                <a:gd name="T77" fmla="*/ 115 h 474"/>
                                <a:gd name="T78" fmla="*/ 5 w 521"/>
                                <a:gd name="T79" fmla="*/ 155 h 474"/>
                                <a:gd name="T80" fmla="*/ 0 w 521"/>
                                <a:gd name="T81" fmla="*/ 194 h 474"/>
                                <a:gd name="T82" fmla="*/ 20 w 521"/>
                                <a:gd name="T83" fmla="*/ 259 h 474"/>
                                <a:gd name="T84" fmla="*/ 50 w 521"/>
                                <a:gd name="T85" fmla="*/ 284 h 4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21" h="474">
                                  <a:moveTo>
                                    <a:pt x="50" y="284"/>
                                  </a:moveTo>
                                  <a:lnTo>
                                    <a:pt x="50" y="284"/>
                                  </a:lnTo>
                                  <a:lnTo>
                                    <a:pt x="75" y="304"/>
                                  </a:lnTo>
                                  <a:lnTo>
                                    <a:pt x="100" y="309"/>
                                  </a:lnTo>
                                  <a:lnTo>
                                    <a:pt x="130" y="309"/>
                                  </a:lnTo>
                                  <a:lnTo>
                                    <a:pt x="165" y="299"/>
                                  </a:lnTo>
                                  <a:lnTo>
                                    <a:pt x="135" y="309"/>
                                  </a:lnTo>
                                  <a:lnTo>
                                    <a:pt x="110" y="304"/>
                                  </a:lnTo>
                                  <a:lnTo>
                                    <a:pt x="85" y="299"/>
                                  </a:lnTo>
                                  <a:lnTo>
                                    <a:pt x="60" y="284"/>
                                  </a:lnTo>
                                  <a:lnTo>
                                    <a:pt x="40" y="264"/>
                                  </a:lnTo>
                                  <a:lnTo>
                                    <a:pt x="25" y="239"/>
                                  </a:lnTo>
                                  <a:lnTo>
                                    <a:pt x="20" y="204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30" y="15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50" y="115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105" y="75"/>
                                  </a:lnTo>
                                  <a:lnTo>
                                    <a:pt x="155" y="50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210" y="30"/>
                                  </a:lnTo>
                                  <a:lnTo>
                                    <a:pt x="240" y="30"/>
                                  </a:lnTo>
                                  <a:lnTo>
                                    <a:pt x="270" y="30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26" y="45"/>
                                  </a:lnTo>
                                  <a:lnTo>
                                    <a:pt x="351" y="55"/>
                                  </a:lnTo>
                                  <a:lnTo>
                                    <a:pt x="376" y="70"/>
                                  </a:lnTo>
                                  <a:lnTo>
                                    <a:pt x="401" y="90"/>
                                  </a:lnTo>
                                  <a:lnTo>
                                    <a:pt x="421" y="110"/>
                                  </a:lnTo>
                                  <a:lnTo>
                                    <a:pt x="441" y="130"/>
                                  </a:lnTo>
                                  <a:lnTo>
                                    <a:pt x="456" y="155"/>
                                  </a:lnTo>
                                  <a:lnTo>
                                    <a:pt x="466" y="179"/>
                                  </a:lnTo>
                                  <a:lnTo>
                                    <a:pt x="476" y="204"/>
                                  </a:lnTo>
                                  <a:lnTo>
                                    <a:pt x="481" y="229"/>
                                  </a:lnTo>
                                  <a:lnTo>
                                    <a:pt x="486" y="259"/>
                                  </a:lnTo>
                                  <a:lnTo>
                                    <a:pt x="481" y="314"/>
                                  </a:lnTo>
                                  <a:lnTo>
                                    <a:pt x="466" y="364"/>
                                  </a:lnTo>
                                  <a:lnTo>
                                    <a:pt x="441" y="409"/>
                                  </a:lnTo>
                                  <a:lnTo>
                                    <a:pt x="406" y="454"/>
                                  </a:lnTo>
                                  <a:lnTo>
                                    <a:pt x="436" y="474"/>
                                  </a:lnTo>
                                  <a:lnTo>
                                    <a:pt x="476" y="424"/>
                                  </a:lnTo>
                                  <a:lnTo>
                                    <a:pt x="491" y="399"/>
                                  </a:lnTo>
                                  <a:lnTo>
                                    <a:pt x="501" y="374"/>
                                  </a:lnTo>
                                  <a:lnTo>
                                    <a:pt x="511" y="344"/>
                                  </a:lnTo>
                                  <a:lnTo>
                                    <a:pt x="516" y="314"/>
                                  </a:lnTo>
                                  <a:lnTo>
                                    <a:pt x="521" y="289"/>
                                  </a:lnTo>
                                  <a:lnTo>
                                    <a:pt x="521" y="259"/>
                                  </a:lnTo>
                                  <a:lnTo>
                                    <a:pt x="516" y="224"/>
                                  </a:lnTo>
                                  <a:lnTo>
                                    <a:pt x="511" y="194"/>
                                  </a:lnTo>
                                  <a:lnTo>
                                    <a:pt x="501" y="165"/>
                                  </a:lnTo>
                                  <a:lnTo>
                                    <a:pt x="486" y="140"/>
                                  </a:lnTo>
                                  <a:lnTo>
                                    <a:pt x="471" y="110"/>
                                  </a:lnTo>
                                  <a:lnTo>
                                    <a:pt x="451" y="90"/>
                                  </a:lnTo>
                                  <a:lnTo>
                                    <a:pt x="426" y="65"/>
                                  </a:lnTo>
                                  <a:lnTo>
                                    <a:pt x="401" y="45"/>
                                  </a:lnTo>
                                  <a:lnTo>
                                    <a:pt x="371" y="25"/>
                                  </a:lnTo>
                                  <a:lnTo>
                                    <a:pt x="341" y="15"/>
                                  </a:lnTo>
                                  <a:lnTo>
                                    <a:pt x="311" y="5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180" y="10"/>
                                  </a:lnTo>
                                  <a:lnTo>
                                    <a:pt x="150" y="20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20" y="259"/>
                                  </a:lnTo>
                                  <a:lnTo>
                                    <a:pt x="5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1156"/>
                          <wps:cNvSpPr>
                            <a:spLocks/>
                          </wps:cNvSpPr>
                          <wps:spPr bwMode="auto">
                            <a:xfrm>
                              <a:off x="656" y="1631"/>
                              <a:ext cx="10" cy="305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305 h 305"/>
                                <a:gd name="T2" fmla="*/ 10 w 10"/>
                                <a:gd name="T3" fmla="*/ 0 h 305"/>
                                <a:gd name="T4" fmla="*/ 10 w 10"/>
                                <a:gd name="T5" fmla="*/ 0 h 305"/>
                                <a:gd name="T6" fmla="*/ 0 w 10"/>
                                <a:gd name="T7" fmla="*/ 80 h 305"/>
                                <a:gd name="T8" fmla="*/ 0 w 10"/>
                                <a:gd name="T9" fmla="*/ 155 h 305"/>
                                <a:gd name="T10" fmla="*/ 0 w 10"/>
                                <a:gd name="T11" fmla="*/ 230 h 305"/>
                                <a:gd name="T12" fmla="*/ 10 w 10"/>
                                <a:gd name="T13" fmla="*/ 305 h 305"/>
                                <a:gd name="T14" fmla="*/ 10 w 10"/>
                                <a:gd name="T15" fmla="*/ 305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" h="305">
                                  <a:moveTo>
                                    <a:pt x="10" y="30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0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1157"/>
                          <wps:cNvSpPr>
                            <a:spLocks/>
                          </wps:cNvSpPr>
                          <wps:spPr bwMode="auto">
                            <a:xfrm>
                              <a:off x="756" y="1781"/>
                              <a:ext cx="10" cy="14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140 h 140"/>
                                <a:gd name="T2" fmla="*/ 10 w 10"/>
                                <a:gd name="T3" fmla="*/ 0 h 140"/>
                                <a:gd name="T4" fmla="*/ 10 w 10"/>
                                <a:gd name="T5" fmla="*/ 0 h 140"/>
                                <a:gd name="T6" fmla="*/ 5 w 10"/>
                                <a:gd name="T7" fmla="*/ 35 h 140"/>
                                <a:gd name="T8" fmla="*/ 0 w 10"/>
                                <a:gd name="T9" fmla="*/ 70 h 140"/>
                                <a:gd name="T10" fmla="*/ 5 w 10"/>
                                <a:gd name="T11" fmla="*/ 105 h 140"/>
                                <a:gd name="T12" fmla="*/ 10 w 10"/>
                                <a:gd name="T13" fmla="*/ 140 h 140"/>
                                <a:gd name="T14" fmla="*/ 10 w 10"/>
                                <a:gd name="T15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" h="140">
                                  <a:moveTo>
                                    <a:pt x="10" y="14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1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1158"/>
                          <wps:cNvSpPr>
                            <a:spLocks/>
                          </wps:cNvSpPr>
                          <wps:spPr bwMode="auto">
                            <a:xfrm>
                              <a:off x="887" y="1781"/>
                              <a:ext cx="10" cy="14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140 h 140"/>
                                <a:gd name="T2" fmla="*/ 10 w 10"/>
                                <a:gd name="T3" fmla="*/ 0 h 140"/>
                                <a:gd name="T4" fmla="*/ 10 w 10"/>
                                <a:gd name="T5" fmla="*/ 0 h 140"/>
                                <a:gd name="T6" fmla="*/ 5 w 10"/>
                                <a:gd name="T7" fmla="*/ 35 h 140"/>
                                <a:gd name="T8" fmla="*/ 0 w 10"/>
                                <a:gd name="T9" fmla="*/ 70 h 140"/>
                                <a:gd name="T10" fmla="*/ 5 w 10"/>
                                <a:gd name="T11" fmla="*/ 105 h 140"/>
                                <a:gd name="T12" fmla="*/ 10 w 10"/>
                                <a:gd name="T13" fmla="*/ 140 h 140"/>
                                <a:gd name="T14" fmla="*/ 10 w 10"/>
                                <a:gd name="T15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" h="140">
                                  <a:moveTo>
                                    <a:pt x="10" y="14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1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1159"/>
                          <wps:cNvSpPr>
                            <a:spLocks/>
                          </wps:cNvSpPr>
                          <wps:spPr bwMode="auto">
                            <a:xfrm>
                              <a:off x="406" y="1781"/>
                              <a:ext cx="10" cy="14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140 h 140"/>
                                <a:gd name="T2" fmla="*/ 10 w 10"/>
                                <a:gd name="T3" fmla="*/ 0 h 140"/>
                                <a:gd name="T4" fmla="*/ 10 w 10"/>
                                <a:gd name="T5" fmla="*/ 0 h 140"/>
                                <a:gd name="T6" fmla="*/ 5 w 10"/>
                                <a:gd name="T7" fmla="*/ 35 h 140"/>
                                <a:gd name="T8" fmla="*/ 0 w 10"/>
                                <a:gd name="T9" fmla="*/ 70 h 140"/>
                                <a:gd name="T10" fmla="*/ 5 w 10"/>
                                <a:gd name="T11" fmla="*/ 105 h 140"/>
                                <a:gd name="T12" fmla="*/ 10 w 10"/>
                                <a:gd name="T13" fmla="*/ 140 h 140"/>
                                <a:gd name="T14" fmla="*/ 10 w 10"/>
                                <a:gd name="T15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" h="140">
                                  <a:moveTo>
                                    <a:pt x="10" y="14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1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1160"/>
                          <wps:cNvSpPr>
                            <a:spLocks/>
                          </wps:cNvSpPr>
                          <wps:spPr bwMode="auto">
                            <a:xfrm>
                              <a:off x="536" y="1781"/>
                              <a:ext cx="10" cy="14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140 h 140"/>
                                <a:gd name="T2" fmla="*/ 10 w 10"/>
                                <a:gd name="T3" fmla="*/ 0 h 140"/>
                                <a:gd name="T4" fmla="*/ 10 w 10"/>
                                <a:gd name="T5" fmla="*/ 0 h 140"/>
                                <a:gd name="T6" fmla="*/ 5 w 10"/>
                                <a:gd name="T7" fmla="*/ 35 h 140"/>
                                <a:gd name="T8" fmla="*/ 0 w 10"/>
                                <a:gd name="T9" fmla="*/ 70 h 140"/>
                                <a:gd name="T10" fmla="*/ 5 w 10"/>
                                <a:gd name="T11" fmla="*/ 105 h 140"/>
                                <a:gd name="T12" fmla="*/ 10 w 10"/>
                                <a:gd name="T13" fmla="*/ 140 h 140"/>
                                <a:gd name="T14" fmla="*/ 10 w 10"/>
                                <a:gd name="T15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" h="140">
                                  <a:moveTo>
                                    <a:pt x="10" y="14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1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1161"/>
                          <wps:cNvSpPr>
                            <a:spLocks/>
                          </wps:cNvSpPr>
                          <wps:spPr bwMode="auto">
                            <a:xfrm>
                              <a:off x="431" y="1606"/>
                              <a:ext cx="45" cy="40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5 h 40"/>
                                <a:gd name="T2" fmla="*/ 45 w 45"/>
                                <a:gd name="T3" fmla="*/ 40 h 40"/>
                                <a:gd name="T4" fmla="*/ 30 w 45"/>
                                <a:gd name="T5" fmla="*/ 0 h 40"/>
                                <a:gd name="T6" fmla="*/ 0 w 45"/>
                                <a:gd name="T7" fmla="*/ 25 h 40"/>
                                <a:gd name="T8" fmla="*/ 0 w 45"/>
                                <a:gd name="T9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0" y="25"/>
                                  </a:moveTo>
                                  <a:lnTo>
                                    <a:pt x="45" y="4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1162"/>
                          <wps:cNvSpPr>
                            <a:spLocks/>
                          </wps:cNvSpPr>
                          <wps:spPr bwMode="auto">
                            <a:xfrm>
                              <a:off x="250" y="1477"/>
                              <a:ext cx="46" cy="4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30 h 45"/>
                                <a:gd name="T2" fmla="*/ 46 w 46"/>
                                <a:gd name="T3" fmla="*/ 45 h 45"/>
                                <a:gd name="T4" fmla="*/ 31 w 46"/>
                                <a:gd name="T5" fmla="*/ 0 h 45"/>
                                <a:gd name="T6" fmla="*/ 0 w 46"/>
                                <a:gd name="T7" fmla="*/ 30 h 45"/>
                                <a:gd name="T8" fmla="*/ 0 w 46"/>
                                <a:gd name="T9" fmla="*/ 3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5">
                                  <a:moveTo>
                                    <a:pt x="0" y="30"/>
                                  </a:moveTo>
                                  <a:lnTo>
                                    <a:pt x="46" y="4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1163"/>
                          <wps:cNvSpPr>
                            <a:spLocks/>
                          </wps:cNvSpPr>
                          <wps:spPr bwMode="auto">
                            <a:xfrm>
                              <a:off x="235" y="1631"/>
                              <a:ext cx="46" cy="45"/>
                            </a:xfrm>
                            <a:custGeom>
                              <a:avLst/>
                              <a:gdLst>
                                <a:gd name="T0" fmla="*/ 30 w 46"/>
                                <a:gd name="T1" fmla="*/ 0 h 45"/>
                                <a:gd name="T2" fmla="*/ 0 w 46"/>
                                <a:gd name="T3" fmla="*/ 30 h 45"/>
                                <a:gd name="T4" fmla="*/ 46 w 46"/>
                                <a:gd name="T5" fmla="*/ 45 h 45"/>
                                <a:gd name="T6" fmla="*/ 30 w 46"/>
                                <a:gd name="T7" fmla="*/ 0 h 45"/>
                                <a:gd name="T8" fmla="*/ 30 w 46"/>
                                <a:gd name="T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5">
                                  <a:moveTo>
                                    <a:pt x="30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1164"/>
                          <wps:cNvSpPr>
                            <a:spLocks/>
                          </wps:cNvSpPr>
                          <wps:spPr bwMode="auto">
                            <a:xfrm>
                              <a:off x="837" y="1606"/>
                              <a:ext cx="45" cy="4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25 h 40"/>
                                <a:gd name="T2" fmla="*/ 0 w 45"/>
                                <a:gd name="T3" fmla="*/ 40 h 40"/>
                                <a:gd name="T4" fmla="*/ 15 w 45"/>
                                <a:gd name="T5" fmla="*/ 0 h 40"/>
                                <a:gd name="T6" fmla="*/ 45 w 45"/>
                                <a:gd name="T7" fmla="*/ 25 h 40"/>
                                <a:gd name="T8" fmla="*/ 45 w 45"/>
                                <a:gd name="T9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45" y="25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4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1165"/>
                          <wps:cNvSpPr>
                            <a:spLocks/>
                          </wps:cNvSpPr>
                          <wps:spPr bwMode="auto">
                            <a:xfrm>
                              <a:off x="1017" y="1477"/>
                              <a:ext cx="45" cy="4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30 h 45"/>
                                <a:gd name="T2" fmla="*/ 0 w 45"/>
                                <a:gd name="T3" fmla="*/ 45 h 45"/>
                                <a:gd name="T4" fmla="*/ 15 w 45"/>
                                <a:gd name="T5" fmla="*/ 0 h 45"/>
                                <a:gd name="T6" fmla="*/ 45 w 45"/>
                                <a:gd name="T7" fmla="*/ 30 h 45"/>
                                <a:gd name="T8" fmla="*/ 45 w 45"/>
                                <a:gd name="T9" fmla="*/ 3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45" y="3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4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1166"/>
                          <wps:cNvSpPr>
                            <a:spLocks/>
                          </wps:cNvSpPr>
                          <wps:spPr bwMode="auto">
                            <a:xfrm>
                              <a:off x="1032" y="1631"/>
                              <a:ext cx="45" cy="45"/>
                            </a:xfrm>
                            <a:custGeom>
                              <a:avLst/>
                              <a:gdLst>
                                <a:gd name="T0" fmla="*/ 15 w 45"/>
                                <a:gd name="T1" fmla="*/ 0 h 45"/>
                                <a:gd name="T2" fmla="*/ 45 w 45"/>
                                <a:gd name="T3" fmla="*/ 30 h 45"/>
                                <a:gd name="T4" fmla="*/ 0 w 45"/>
                                <a:gd name="T5" fmla="*/ 45 h 45"/>
                                <a:gd name="T6" fmla="*/ 15 w 45"/>
                                <a:gd name="T7" fmla="*/ 0 h 45"/>
                                <a:gd name="T8" fmla="*/ 15 w 45"/>
                                <a:gd name="T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15" y="0"/>
                                  </a:moveTo>
                                  <a:lnTo>
                                    <a:pt x="45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1167"/>
                          <wps:cNvSpPr>
                            <a:spLocks/>
                          </wps:cNvSpPr>
                          <wps:spPr bwMode="auto">
                            <a:xfrm>
                              <a:off x="1858" y="1517"/>
                              <a:ext cx="1378" cy="928"/>
                            </a:xfrm>
                            <a:custGeom>
                              <a:avLst/>
                              <a:gdLst>
                                <a:gd name="T0" fmla="*/ 822 w 1378"/>
                                <a:gd name="T1" fmla="*/ 369 h 928"/>
                                <a:gd name="T2" fmla="*/ 561 w 1378"/>
                                <a:gd name="T3" fmla="*/ 384 h 928"/>
                                <a:gd name="T4" fmla="*/ 451 w 1378"/>
                                <a:gd name="T5" fmla="*/ 369 h 928"/>
                                <a:gd name="T6" fmla="*/ 361 w 1378"/>
                                <a:gd name="T7" fmla="*/ 349 h 928"/>
                                <a:gd name="T8" fmla="*/ 301 w 1378"/>
                                <a:gd name="T9" fmla="*/ 324 h 928"/>
                                <a:gd name="T10" fmla="*/ 196 w 1378"/>
                                <a:gd name="T11" fmla="*/ 264 h 928"/>
                                <a:gd name="T12" fmla="*/ 111 w 1378"/>
                                <a:gd name="T13" fmla="*/ 174 h 928"/>
                                <a:gd name="T14" fmla="*/ 45 w 1378"/>
                                <a:gd name="T15" fmla="*/ 65 h 928"/>
                                <a:gd name="T16" fmla="*/ 15 w 1378"/>
                                <a:gd name="T17" fmla="*/ 0 h 928"/>
                                <a:gd name="T18" fmla="*/ 0 w 1378"/>
                                <a:gd name="T19" fmla="*/ 234 h 928"/>
                                <a:gd name="T20" fmla="*/ 0 w 1378"/>
                                <a:gd name="T21" fmla="*/ 424 h 928"/>
                                <a:gd name="T22" fmla="*/ 15 w 1378"/>
                                <a:gd name="T23" fmla="*/ 568 h 928"/>
                                <a:gd name="T24" fmla="*/ 45 w 1378"/>
                                <a:gd name="T25" fmla="*/ 663 h 928"/>
                                <a:gd name="T26" fmla="*/ 65 w 1378"/>
                                <a:gd name="T27" fmla="*/ 698 h 928"/>
                                <a:gd name="T28" fmla="*/ 116 w 1378"/>
                                <a:gd name="T29" fmla="*/ 758 h 928"/>
                                <a:gd name="T30" fmla="*/ 171 w 1378"/>
                                <a:gd name="T31" fmla="*/ 813 h 928"/>
                                <a:gd name="T32" fmla="*/ 236 w 1378"/>
                                <a:gd name="T33" fmla="*/ 853 h 928"/>
                                <a:gd name="T34" fmla="*/ 276 w 1378"/>
                                <a:gd name="T35" fmla="*/ 868 h 928"/>
                                <a:gd name="T36" fmla="*/ 421 w 1378"/>
                                <a:gd name="T37" fmla="*/ 913 h 928"/>
                                <a:gd name="T38" fmla="*/ 576 w 1378"/>
                                <a:gd name="T39" fmla="*/ 923 h 928"/>
                                <a:gd name="T40" fmla="*/ 662 w 1378"/>
                                <a:gd name="T41" fmla="*/ 928 h 928"/>
                                <a:gd name="T42" fmla="*/ 812 w 1378"/>
                                <a:gd name="T43" fmla="*/ 928 h 928"/>
                                <a:gd name="T44" fmla="*/ 947 w 1378"/>
                                <a:gd name="T45" fmla="*/ 908 h 928"/>
                                <a:gd name="T46" fmla="*/ 1067 w 1378"/>
                                <a:gd name="T47" fmla="*/ 878 h 928"/>
                                <a:gd name="T48" fmla="*/ 1122 w 1378"/>
                                <a:gd name="T49" fmla="*/ 858 h 928"/>
                                <a:gd name="T50" fmla="*/ 1228 w 1378"/>
                                <a:gd name="T51" fmla="*/ 793 h 928"/>
                                <a:gd name="T52" fmla="*/ 1303 w 1378"/>
                                <a:gd name="T53" fmla="*/ 708 h 928"/>
                                <a:gd name="T54" fmla="*/ 1353 w 1378"/>
                                <a:gd name="T55" fmla="*/ 608 h 928"/>
                                <a:gd name="T56" fmla="*/ 1378 w 1378"/>
                                <a:gd name="T57" fmla="*/ 494 h 928"/>
                                <a:gd name="T58" fmla="*/ 1378 w 1378"/>
                                <a:gd name="T59" fmla="*/ 459 h 928"/>
                                <a:gd name="T60" fmla="*/ 1363 w 1378"/>
                                <a:gd name="T61" fmla="*/ 399 h 928"/>
                                <a:gd name="T62" fmla="*/ 1323 w 1378"/>
                                <a:gd name="T63" fmla="*/ 359 h 928"/>
                                <a:gd name="T64" fmla="*/ 1263 w 1378"/>
                                <a:gd name="T65" fmla="*/ 334 h 928"/>
                                <a:gd name="T66" fmla="*/ 1223 w 1378"/>
                                <a:gd name="T67" fmla="*/ 329 h 928"/>
                                <a:gd name="T68" fmla="*/ 1042 w 1378"/>
                                <a:gd name="T69" fmla="*/ 344 h 928"/>
                                <a:gd name="T70" fmla="*/ 822 w 1378"/>
                                <a:gd name="T71" fmla="*/ 369 h 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378" h="928">
                                  <a:moveTo>
                                    <a:pt x="822" y="369"/>
                                  </a:moveTo>
                                  <a:lnTo>
                                    <a:pt x="822" y="369"/>
                                  </a:lnTo>
                                  <a:lnTo>
                                    <a:pt x="687" y="384"/>
                                  </a:lnTo>
                                  <a:lnTo>
                                    <a:pt x="561" y="384"/>
                                  </a:lnTo>
                                  <a:lnTo>
                                    <a:pt x="506" y="379"/>
                                  </a:lnTo>
                                  <a:lnTo>
                                    <a:pt x="451" y="369"/>
                                  </a:lnTo>
                                  <a:lnTo>
                                    <a:pt x="406" y="359"/>
                                  </a:lnTo>
                                  <a:lnTo>
                                    <a:pt x="361" y="349"/>
                                  </a:lnTo>
                                  <a:lnTo>
                                    <a:pt x="301" y="324"/>
                                  </a:lnTo>
                                  <a:lnTo>
                                    <a:pt x="246" y="299"/>
                                  </a:lnTo>
                                  <a:lnTo>
                                    <a:pt x="196" y="264"/>
                                  </a:lnTo>
                                  <a:lnTo>
                                    <a:pt x="151" y="219"/>
                                  </a:lnTo>
                                  <a:lnTo>
                                    <a:pt x="111" y="174"/>
                                  </a:lnTo>
                                  <a:lnTo>
                                    <a:pt x="75" y="119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0" y="424"/>
                                  </a:lnTo>
                                  <a:lnTo>
                                    <a:pt x="5" y="504"/>
                                  </a:lnTo>
                                  <a:lnTo>
                                    <a:pt x="15" y="568"/>
                                  </a:lnTo>
                                  <a:lnTo>
                                    <a:pt x="30" y="623"/>
                                  </a:lnTo>
                                  <a:lnTo>
                                    <a:pt x="45" y="663"/>
                                  </a:lnTo>
                                  <a:lnTo>
                                    <a:pt x="65" y="698"/>
                                  </a:lnTo>
                                  <a:lnTo>
                                    <a:pt x="91" y="728"/>
                                  </a:lnTo>
                                  <a:lnTo>
                                    <a:pt x="116" y="758"/>
                                  </a:lnTo>
                                  <a:lnTo>
                                    <a:pt x="141" y="788"/>
                                  </a:lnTo>
                                  <a:lnTo>
                                    <a:pt x="171" y="813"/>
                                  </a:lnTo>
                                  <a:lnTo>
                                    <a:pt x="206" y="833"/>
                                  </a:lnTo>
                                  <a:lnTo>
                                    <a:pt x="236" y="853"/>
                                  </a:lnTo>
                                  <a:lnTo>
                                    <a:pt x="276" y="868"/>
                                  </a:lnTo>
                                  <a:lnTo>
                                    <a:pt x="346" y="893"/>
                                  </a:lnTo>
                                  <a:lnTo>
                                    <a:pt x="421" y="913"/>
                                  </a:lnTo>
                                  <a:lnTo>
                                    <a:pt x="501" y="923"/>
                                  </a:lnTo>
                                  <a:lnTo>
                                    <a:pt x="576" y="923"/>
                                  </a:lnTo>
                                  <a:lnTo>
                                    <a:pt x="662" y="928"/>
                                  </a:lnTo>
                                  <a:lnTo>
                                    <a:pt x="737" y="928"/>
                                  </a:lnTo>
                                  <a:lnTo>
                                    <a:pt x="812" y="928"/>
                                  </a:lnTo>
                                  <a:lnTo>
                                    <a:pt x="882" y="918"/>
                                  </a:lnTo>
                                  <a:lnTo>
                                    <a:pt x="947" y="908"/>
                                  </a:lnTo>
                                  <a:lnTo>
                                    <a:pt x="1007" y="893"/>
                                  </a:lnTo>
                                  <a:lnTo>
                                    <a:pt x="1067" y="878"/>
                                  </a:lnTo>
                                  <a:lnTo>
                                    <a:pt x="1122" y="858"/>
                                  </a:lnTo>
                                  <a:lnTo>
                                    <a:pt x="1177" y="828"/>
                                  </a:lnTo>
                                  <a:lnTo>
                                    <a:pt x="1228" y="793"/>
                                  </a:lnTo>
                                  <a:lnTo>
                                    <a:pt x="1268" y="753"/>
                                  </a:lnTo>
                                  <a:lnTo>
                                    <a:pt x="1303" y="708"/>
                                  </a:lnTo>
                                  <a:lnTo>
                                    <a:pt x="1333" y="663"/>
                                  </a:lnTo>
                                  <a:lnTo>
                                    <a:pt x="1353" y="608"/>
                                  </a:lnTo>
                                  <a:lnTo>
                                    <a:pt x="1368" y="553"/>
                                  </a:lnTo>
                                  <a:lnTo>
                                    <a:pt x="1378" y="494"/>
                                  </a:lnTo>
                                  <a:lnTo>
                                    <a:pt x="1378" y="459"/>
                                  </a:lnTo>
                                  <a:lnTo>
                                    <a:pt x="1373" y="424"/>
                                  </a:lnTo>
                                  <a:lnTo>
                                    <a:pt x="1363" y="399"/>
                                  </a:lnTo>
                                  <a:lnTo>
                                    <a:pt x="1348" y="374"/>
                                  </a:lnTo>
                                  <a:lnTo>
                                    <a:pt x="1323" y="359"/>
                                  </a:lnTo>
                                  <a:lnTo>
                                    <a:pt x="1298" y="344"/>
                                  </a:lnTo>
                                  <a:lnTo>
                                    <a:pt x="1263" y="334"/>
                                  </a:lnTo>
                                  <a:lnTo>
                                    <a:pt x="1223" y="329"/>
                                  </a:lnTo>
                                  <a:lnTo>
                                    <a:pt x="1147" y="329"/>
                                  </a:lnTo>
                                  <a:lnTo>
                                    <a:pt x="1042" y="344"/>
                                  </a:lnTo>
                                  <a:lnTo>
                                    <a:pt x="822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1168"/>
                          <wps:cNvSpPr>
                            <a:spLocks/>
                          </wps:cNvSpPr>
                          <wps:spPr bwMode="auto">
                            <a:xfrm>
                              <a:off x="1708" y="2090"/>
                              <a:ext cx="396" cy="1068"/>
                            </a:xfrm>
                            <a:custGeom>
                              <a:avLst/>
                              <a:gdLst>
                                <a:gd name="T0" fmla="*/ 160 w 396"/>
                                <a:gd name="T1" fmla="*/ 1048 h 1068"/>
                                <a:gd name="T2" fmla="*/ 160 w 396"/>
                                <a:gd name="T3" fmla="*/ 1048 h 1068"/>
                                <a:gd name="T4" fmla="*/ 180 w 396"/>
                                <a:gd name="T5" fmla="*/ 1033 h 1068"/>
                                <a:gd name="T6" fmla="*/ 205 w 396"/>
                                <a:gd name="T7" fmla="*/ 1013 h 1068"/>
                                <a:gd name="T8" fmla="*/ 225 w 396"/>
                                <a:gd name="T9" fmla="*/ 983 h 1068"/>
                                <a:gd name="T10" fmla="*/ 251 w 396"/>
                                <a:gd name="T11" fmla="*/ 948 h 1068"/>
                                <a:gd name="T12" fmla="*/ 266 w 396"/>
                                <a:gd name="T13" fmla="*/ 903 h 1068"/>
                                <a:gd name="T14" fmla="*/ 286 w 396"/>
                                <a:gd name="T15" fmla="*/ 859 h 1068"/>
                                <a:gd name="T16" fmla="*/ 301 w 396"/>
                                <a:gd name="T17" fmla="*/ 799 h 1068"/>
                                <a:gd name="T18" fmla="*/ 316 w 396"/>
                                <a:gd name="T19" fmla="*/ 739 h 1068"/>
                                <a:gd name="T20" fmla="*/ 316 w 396"/>
                                <a:gd name="T21" fmla="*/ 739 h 1068"/>
                                <a:gd name="T22" fmla="*/ 341 w 396"/>
                                <a:gd name="T23" fmla="*/ 599 h 1068"/>
                                <a:gd name="T24" fmla="*/ 366 w 396"/>
                                <a:gd name="T25" fmla="*/ 430 h 1068"/>
                                <a:gd name="T26" fmla="*/ 381 w 396"/>
                                <a:gd name="T27" fmla="*/ 230 h 1068"/>
                                <a:gd name="T28" fmla="*/ 396 w 396"/>
                                <a:gd name="T29" fmla="*/ 0 h 1068"/>
                                <a:gd name="T30" fmla="*/ 396 w 396"/>
                                <a:gd name="T31" fmla="*/ 0 h 1068"/>
                                <a:gd name="T32" fmla="*/ 356 w 396"/>
                                <a:gd name="T33" fmla="*/ 225 h 1068"/>
                                <a:gd name="T34" fmla="*/ 311 w 396"/>
                                <a:gd name="T35" fmla="*/ 420 h 1068"/>
                                <a:gd name="T36" fmla="*/ 266 w 396"/>
                                <a:gd name="T37" fmla="*/ 584 h 1068"/>
                                <a:gd name="T38" fmla="*/ 241 w 396"/>
                                <a:gd name="T39" fmla="*/ 654 h 1068"/>
                                <a:gd name="T40" fmla="*/ 215 w 396"/>
                                <a:gd name="T41" fmla="*/ 714 h 1068"/>
                                <a:gd name="T42" fmla="*/ 190 w 396"/>
                                <a:gd name="T43" fmla="*/ 769 h 1068"/>
                                <a:gd name="T44" fmla="*/ 165 w 396"/>
                                <a:gd name="T45" fmla="*/ 814 h 1068"/>
                                <a:gd name="T46" fmla="*/ 140 w 396"/>
                                <a:gd name="T47" fmla="*/ 849 h 1068"/>
                                <a:gd name="T48" fmla="*/ 115 w 396"/>
                                <a:gd name="T49" fmla="*/ 879 h 1068"/>
                                <a:gd name="T50" fmla="*/ 90 w 396"/>
                                <a:gd name="T51" fmla="*/ 903 h 1068"/>
                                <a:gd name="T52" fmla="*/ 60 w 396"/>
                                <a:gd name="T53" fmla="*/ 913 h 1068"/>
                                <a:gd name="T54" fmla="*/ 35 w 396"/>
                                <a:gd name="T55" fmla="*/ 918 h 1068"/>
                                <a:gd name="T56" fmla="*/ 5 w 396"/>
                                <a:gd name="T57" fmla="*/ 918 h 1068"/>
                                <a:gd name="T58" fmla="*/ 5 w 396"/>
                                <a:gd name="T59" fmla="*/ 918 h 1068"/>
                                <a:gd name="T60" fmla="*/ 0 w 396"/>
                                <a:gd name="T61" fmla="*/ 958 h 1068"/>
                                <a:gd name="T62" fmla="*/ 5 w 396"/>
                                <a:gd name="T63" fmla="*/ 993 h 1068"/>
                                <a:gd name="T64" fmla="*/ 15 w 396"/>
                                <a:gd name="T65" fmla="*/ 1023 h 1068"/>
                                <a:gd name="T66" fmla="*/ 30 w 396"/>
                                <a:gd name="T67" fmla="*/ 1043 h 1068"/>
                                <a:gd name="T68" fmla="*/ 30 w 396"/>
                                <a:gd name="T69" fmla="*/ 1043 h 1068"/>
                                <a:gd name="T70" fmla="*/ 55 w 396"/>
                                <a:gd name="T71" fmla="*/ 1058 h 1068"/>
                                <a:gd name="T72" fmla="*/ 85 w 396"/>
                                <a:gd name="T73" fmla="*/ 1068 h 1068"/>
                                <a:gd name="T74" fmla="*/ 120 w 396"/>
                                <a:gd name="T75" fmla="*/ 1063 h 1068"/>
                                <a:gd name="T76" fmla="*/ 160 w 396"/>
                                <a:gd name="T77" fmla="*/ 1048 h 1068"/>
                                <a:gd name="T78" fmla="*/ 160 w 396"/>
                                <a:gd name="T79" fmla="*/ 1048 h 10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96" h="1068">
                                  <a:moveTo>
                                    <a:pt x="160" y="1048"/>
                                  </a:moveTo>
                                  <a:lnTo>
                                    <a:pt x="160" y="1048"/>
                                  </a:lnTo>
                                  <a:lnTo>
                                    <a:pt x="180" y="1033"/>
                                  </a:lnTo>
                                  <a:lnTo>
                                    <a:pt x="205" y="1013"/>
                                  </a:lnTo>
                                  <a:lnTo>
                                    <a:pt x="225" y="983"/>
                                  </a:lnTo>
                                  <a:lnTo>
                                    <a:pt x="251" y="948"/>
                                  </a:lnTo>
                                  <a:lnTo>
                                    <a:pt x="266" y="903"/>
                                  </a:lnTo>
                                  <a:lnTo>
                                    <a:pt x="286" y="859"/>
                                  </a:lnTo>
                                  <a:lnTo>
                                    <a:pt x="301" y="799"/>
                                  </a:lnTo>
                                  <a:lnTo>
                                    <a:pt x="316" y="739"/>
                                  </a:lnTo>
                                  <a:lnTo>
                                    <a:pt x="341" y="599"/>
                                  </a:lnTo>
                                  <a:lnTo>
                                    <a:pt x="366" y="430"/>
                                  </a:lnTo>
                                  <a:lnTo>
                                    <a:pt x="381" y="230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56" y="225"/>
                                  </a:lnTo>
                                  <a:lnTo>
                                    <a:pt x="311" y="420"/>
                                  </a:lnTo>
                                  <a:lnTo>
                                    <a:pt x="266" y="584"/>
                                  </a:lnTo>
                                  <a:lnTo>
                                    <a:pt x="241" y="654"/>
                                  </a:lnTo>
                                  <a:lnTo>
                                    <a:pt x="215" y="714"/>
                                  </a:lnTo>
                                  <a:lnTo>
                                    <a:pt x="190" y="769"/>
                                  </a:lnTo>
                                  <a:lnTo>
                                    <a:pt x="165" y="814"/>
                                  </a:lnTo>
                                  <a:lnTo>
                                    <a:pt x="140" y="849"/>
                                  </a:lnTo>
                                  <a:lnTo>
                                    <a:pt x="115" y="879"/>
                                  </a:lnTo>
                                  <a:lnTo>
                                    <a:pt x="90" y="903"/>
                                  </a:lnTo>
                                  <a:lnTo>
                                    <a:pt x="60" y="913"/>
                                  </a:lnTo>
                                  <a:lnTo>
                                    <a:pt x="35" y="918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0" y="958"/>
                                  </a:lnTo>
                                  <a:lnTo>
                                    <a:pt x="5" y="993"/>
                                  </a:lnTo>
                                  <a:lnTo>
                                    <a:pt x="15" y="1023"/>
                                  </a:lnTo>
                                  <a:lnTo>
                                    <a:pt x="30" y="1043"/>
                                  </a:lnTo>
                                  <a:lnTo>
                                    <a:pt x="55" y="1058"/>
                                  </a:lnTo>
                                  <a:lnTo>
                                    <a:pt x="85" y="1068"/>
                                  </a:lnTo>
                                  <a:lnTo>
                                    <a:pt x="120" y="1063"/>
                                  </a:lnTo>
                                  <a:lnTo>
                                    <a:pt x="160" y="10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1169"/>
                          <wps:cNvSpPr>
                            <a:spLocks/>
                          </wps:cNvSpPr>
                          <wps:spPr bwMode="auto">
                            <a:xfrm>
                              <a:off x="2009" y="2130"/>
                              <a:ext cx="290" cy="1068"/>
                            </a:xfrm>
                            <a:custGeom>
                              <a:avLst/>
                              <a:gdLst>
                                <a:gd name="T0" fmla="*/ 170 w 290"/>
                                <a:gd name="T1" fmla="*/ 1048 h 1068"/>
                                <a:gd name="T2" fmla="*/ 170 w 290"/>
                                <a:gd name="T3" fmla="*/ 1048 h 1068"/>
                                <a:gd name="T4" fmla="*/ 195 w 290"/>
                                <a:gd name="T5" fmla="*/ 1033 h 1068"/>
                                <a:gd name="T6" fmla="*/ 215 w 290"/>
                                <a:gd name="T7" fmla="*/ 1013 h 1068"/>
                                <a:gd name="T8" fmla="*/ 230 w 290"/>
                                <a:gd name="T9" fmla="*/ 983 h 1068"/>
                                <a:gd name="T10" fmla="*/ 250 w 290"/>
                                <a:gd name="T11" fmla="*/ 948 h 1068"/>
                                <a:gd name="T12" fmla="*/ 260 w 290"/>
                                <a:gd name="T13" fmla="*/ 908 h 1068"/>
                                <a:gd name="T14" fmla="*/ 270 w 290"/>
                                <a:gd name="T15" fmla="*/ 858 h 1068"/>
                                <a:gd name="T16" fmla="*/ 280 w 290"/>
                                <a:gd name="T17" fmla="*/ 804 h 1068"/>
                                <a:gd name="T18" fmla="*/ 285 w 290"/>
                                <a:gd name="T19" fmla="*/ 739 h 1068"/>
                                <a:gd name="T20" fmla="*/ 285 w 290"/>
                                <a:gd name="T21" fmla="*/ 739 h 1068"/>
                                <a:gd name="T22" fmla="*/ 290 w 290"/>
                                <a:gd name="T23" fmla="*/ 599 h 1068"/>
                                <a:gd name="T24" fmla="*/ 285 w 290"/>
                                <a:gd name="T25" fmla="*/ 429 h 1068"/>
                                <a:gd name="T26" fmla="*/ 275 w 290"/>
                                <a:gd name="T27" fmla="*/ 230 h 1068"/>
                                <a:gd name="T28" fmla="*/ 255 w 290"/>
                                <a:gd name="T29" fmla="*/ 0 h 1068"/>
                                <a:gd name="T30" fmla="*/ 255 w 290"/>
                                <a:gd name="T31" fmla="*/ 0 h 1068"/>
                                <a:gd name="T32" fmla="*/ 250 w 290"/>
                                <a:gd name="T33" fmla="*/ 230 h 1068"/>
                                <a:gd name="T34" fmla="*/ 230 w 290"/>
                                <a:gd name="T35" fmla="*/ 419 h 1068"/>
                                <a:gd name="T36" fmla="*/ 210 w 290"/>
                                <a:gd name="T37" fmla="*/ 584 h 1068"/>
                                <a:gd name="T38" fmla="*/ 195 w 290"/>
                                <a:gd name="T39" fmla="*/ 654 h 1068"/>
                                <a:gd name="T40" fmla="*/ 180 w 290"/>
                                <a:gd name="T41" fmla="*/ 714 h 1068"/>
                                <a:gd name="T42" fmla="*/ 165 w 290"/>
                                <a:gd name="T43" fmla="*/ 769 h 1068"/>
                                <a:gd name="T44" fmla="*/ 145 w 290"/>
                                <a:gd name="T45" fmla="*/ 814 h 1068"/>
                                <a:gd name="T46" fmla="*/ 125 w 290"/>
                                <a:gd name="T47" fmla="*/ 849 h 1068"/>
                                <a:gd name="T48" fmla="*/ 105 w 290"/>
                                <a:gd name="T49" fmla="*/ 878 h 1068"/>
                                <a:gd name="T50" fmla="*/ 80 w 290"/>
                                <a:gd name="T51" fmla="*/ 903 h 1068"/>
                                <a:gd name="T52" fmla="*/ 55 w 290"/>
                                <a:gd name="T53" fmla="*/ 913 h 1068"/>
                                <a:gd name="T54" fmla="*/ 30 w 290"/>
                                <a:gd name="T55" fmla="*/ 918 h 1068"/>
                                <a:gd name="T56" fmla="*/ 0 w 290"/>
                                <a:gd name="T57" fmla="*/ 918 h 1068"/>
                                <a:gd name="T58" fmla="*/ 0 w 290"/>
                                <a:gd name="T59" fmla="*/ 918 h 1068"/>
                                <a:gd name="T60" fmla="*/ 5 w 290"/>
                                <a:gd name="T61" fmla="*/ 958 h 1068"/>
                                <a:gd name="T62" fmla="*/ 10 w 290"/>
                                <a:gd name="T63" fmla="*/ 993 h 1068"/>
                                <a:gd name="T64" fmla="*/ 25 w 290"/>
                                <a:gd name="T65" fmla="*/ 1023 h 1068"/>
                                <a:gd name="T66" fmla="*/ 45 w 290"/>
                                <a:gd name="T67" fmla="*/ 1043 h 1068"/>
                                <a:gd name="T68" fmla="*/ 45 w 290"/>
                                <a:gd name="T69" fmla="*/ 1043 h 1068"/>
                                <a:gd name="T70" fmla="*/ 70 w 290"/>
                                <a:gd name="T71" fmla="*/ 1063 h 1068"/>
                                <a:gd name="T72" fmla="*/ 100 w 290"/>
                                <a:gd name="T73" fmla="*/ 1068 h 1068"/>
                                <a:gd name="T74" fmla="*/ 135 w 290"/>
                                <a:gd name="T75" fmla="*/ 1063 h 1068"/>
                                <a:gd name="T76" fmla="*/ 170 w 290"/>
                                <a:gd name="T77" fmla="*/ 1048 h 1068"/>
                                <a:gd name="T78" fmla="*/ 170 w 290"/>
                                <a:gd name="T79" fmla="*/ 1048 h 10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90" h="1068">
                                  <a:moveTo>
                                    <a:pt x="170" y="1048"/>
                                  </a:moveTo>
                                  <a:lnTo>
                                    <a:pt x="170" y="1048"/>
                                  </a:lnTo>
                                  <a:lnTo>
                                    <a:pt x="195" y="1033"/>
                                  </a:lnTo>
                                  <a:lnTo>
                                    <a:pt x="215" y="1013"/>
                                  </a:lnTo>
                                  <a:lnTo>
                                    <a:pt x="230" y="983"/>
                                  </a:lnTo>
                                  <a:lnTo>
                                    <a:pt x="250" y="948"/>
                                  </a:lnTo>
                                  <a:lnTo>
                                    <a:pt x="260" y="908"/>
                                  </a:lnTo>
                                  <a:lnTo>
                                    <a:pt x="270" y="858"/>
                                  </a:lnTo>
                                  <a:lnTo>
                                    <a:pt x="280" y="804"/>
                                  </a:lnTo>
                                  <a:lnTo>
                                    <a:pt x="285" y="739"/>
                                  </a:lnTo>
                                  <a:lnTo>
                                    <a:pt x="290" y="599"/>
                                  </a:lnTo>
                                  <a:lnTo>
                                    <a:pt x="285" y="429"/>
                                  </a:lnTo>
                                  <a:lnTo>
                                    <a:pt x="275" y="23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0" y="230"/>
                                  </a:lnTo>
                                  <a:lnTo>
                                    <a:pt x="230" y="419"/>
                                  </a:lnTo>
                                  <a:lnTo>
                                    <a:pt x="210" y="584"/>
                                  </a:lnTo>
                                  <a:lnTo>
                                    <a:pt x="195" y="654"/>
                                  </a:lnTo>
                                  <a:lnTo>
                                    <a:pt x="180" y="714"/>
                                  </a:lnTo>
                                  <a:lnTo>
                                    <a:pt x="165" y="769"/>
                                  </a:lnTo>
                                  <a:lnTo>
                                    <a:pt x="145" y="814"/>
                                  </a:lnTo>
                                  <a:lnTo>
                                    <a:pt x="125" y="849"/>
                                  </a:lnTo>
                                  <a:lnTo>
                                    <a:pt x="105" y="878"/>
                                  </a:lnTo>
                                  <a:lnTo>
                                    <a:pt x="80" y="903"/>
                                  </a:lnTo>
                                  <a:lnTo>
                                    <a:pt x="55" y="913"/>
                                  </a:lnTo>
                                  <a:lnTo>
                                    <a:pt x="30" y="918"/>
                                  </a:lnTo>
                                  <a:lnTo>
                                    <a:pt x="0" y="918"/>
                                  </a:lnTo>
                                  <a:lnTo>
                                    <a:pt x="5" y="958"/>
                                  </a:lnTo>
                                  <a:lnTo>
                                    <a:pt x="10" y="993"/>
                                  </a:lnTo>
                                  <a:lnTo>
                                    <a:pt x="25" y="1023"/>
                                  </a:lnTo>
                                  <a:lnTo>
                                    <a:pt x="45" y="1043"/>
                                  </a:lnTo>
                                  <a:lnTo>
                                    <a:pt x="70" y="1063"/>
                                  </a:lnTo>
                                  <a:lnTo>
                                    <a:pt x="100" y="1068"/>
                                  </a:lnTo>
                                  <a:lnTo>
                                    <a:pt x="135" y="1063"/>
                                  </a:lnTo>
                                  <a:lnTo>
                                    <a:pt x="170" y="10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1170"/>
                          <wps:cNvSpPr>
                            <a:spLocks/>
                          </wps:cNvSpPr>
                          <wps:spPr bwMode="auto">
                            <a:xfrm>
                              <a:off x="2895" y="2185"/>
                              <a:ext cx="431" cy="1008"/>
                            </a:xfrm>
                            <a:custGeom>
                              <a:avLst/>
                              <a:gdLst>
                                <a:gd name="T0" fmla="*/ 311 w 431"/>
                                <a:gd name="T1" fmla="*/ 394 h 1008"/>
                                <a:gd name="T2" fmla="*/ 276 w 431"/>
                                <a:gd name="T3" fmla="*/ 369 h 1008"/>
                                <a:gd name="T4" fmla="*/ 256 w 431"/>
                                <a:gd name="T5" fmla="*/ 339 h 1008"/>
                                <a:gd name="T6" fmla="*/ 246 w 431"/>
                                <a:gd name="T7" fmla="*/ 300 h 1008"/>
                                <a:gd name="T8" fmla="*/ 246 w 431"/>
                                <a:gd name="T9" fmla="*/ 245 h 1008"/>
                                <a:gd name="T10" fmla="*/ 256 w 431"/>
                                <a:gd name="T11" fmla="*/ 115 h 1008"/>
                                <a:gd name="T12" fmla="*/ 291 w 431"/>
                                <a:gd name="T13" fmla="*/ 0 h 1008"/>
                                <a:gd name="T14" fmla="*/ 0 w 431"/>
                                <a:gd name="T15" fmla="*/ 100 h 1008"/>
                                <a:gd name="T16" fmla="*/ 70 w 431"/>
                                <a:gd name="T17" fmla="*/ 285 h 1008"/>
                                <a:gd name="T18" fmla="*/ 125 w 431"/>
                                <a:gd name="T19" fmla="*/ 374 h 1008"/>
                                <a:gd name="T20" fmla="*/ 145 w 431"/>
                                <a:gd name="T21" fmla="*/ 394 h 1008"/>
                                <a:gd name="T22" fmla="*/ 186 w 431"/>
                                <a:gd name="T23" fmla="*/ 424 h 1008"/>
                                <a:gd name="T24" fmla="*/ 246 w 431"/>
                                <a:gd name="T25" fmla="*/ 449 h 1008"/>
                                <a:gd name="T26" fmla="*/ 401 w 431"/>
                                <a:gd name="T27" fmla="*/ 469 h 1008"/>
                                <a:gd name="T28" fmla="*/ 391 w 431"/>
                                <a:gd name="T29" fmla="*/ 564 h 1008"/>
                                <a:gd name="T30" fmla="*/ 356 w 431"/>
                                <a:gd name="T31" fmla="*/ 719 h 1008"/>
                                <a:gd name="T32" fmla="*/ 331 w 431"/>
                                <a:gd name="T33" fmla="*/ 769 h 1008"/>
                                <a:gd name="T34" fmla="*/ 296 w 431"/>
                                <a:gd name="T35" fmla="*/ 818 h 1008"/>
                                <a:gd name="T36" fmla="*/ 256 w 431"/>
                                <a:gd name="T37" fmla="*/ 848 h 1008"/>
                                <a:gd name="T38" fmla="*/ 206 w 431"/>
                                <a:gd name="T39" fmla="*/ 868 h 1008"/>
                                <a:gd name="T40" fmla="*/ 150 w 431"/>
                                <a:gd name="T41" fmla="*/ 873 h 1008"/>
                                <a:gd name="T42" fmla="*/ 150 w 431"/>
                                <a:gd name="T43" fmla="*/ 913 h 1008"/>
                                <a:gd name="T44" fmla="*/ 171 w 431"/>
                                <a:gd name="T45" fmla="*/ 973 h 1008"/>
                                <a:gd name="T46" fmla="*/ 191 w 431"/>
                                <a:gd name="T47" fmla="*/ 993 h 1008"/>
                                <a:gd name="T48" fmla="*/ 246 w 431"/>
                                <a:gd name="T49" fmla="*/ 1008 h 1008"/>
                                <a:gd name="T50" fmla="*/ 326 w 431"/>
                                <a:gd name="T51" fmla="*/ 983 h 1008"/>
                                <a:gd name="T52" fmla="*/ 341 w 431"/>
                                <a:gd name="T53" fmla="*/ 973 h 1008"/>
                                <a:gd name="T54" fmla="*/ 376 w 431"/>
                                <a:gd name="T55" fmla="*/ 923 h 1008"/>
                                <a:gd name="T56" fmla="*/ 411 w 431"/>
                                <a:gd name="T57" fmla="*/ 808 h 1008"/>
                                <a:gd name="T58" fmla="*/ 426 w 431"/>
                                <a:gd name="T59" fmla="*/ 644 h 1008"/>
                                <a:gd name="T60" fmla="*/ 426 w 431"/>
                                <a:gd name="T61" fmla="*/ 429 h 1008"/>
                                <a:gd name="T62" fmla="*/ 356 w 431"/>
                                <a:gd name="T63" fmla="*/ 409 h 1008"/>
                                <a:gd name="T64" fmla="*/ 311 w 431"/>
                                <a:gd name="T65" fmla="*/ 394 h 10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31" h="1008">
                                  <a:moveTo>
                                    <a:pt x="311" y="394"/>
                                  </a:moveTo>
                                  <a:lnTo>
                                    <a:pt x="311" y="394"/>
                                  </a:lnTo>
                                  <a:lnTo>
                                    <a:pt x="291" y="384"/>
                                  </a:lnTo>
                                  <a:lnTo>
                                    <a:pt x="276" y="369"/>
                                  </a:lnTo>
                                  <a:lnTo>
                                    <a:pt x="261" y="354"/>
                                  </a:lnTo>
                                  <a:lnTo>
                                    <a:pt x="256" y="339"/>
                                  </a:lnTo>
                                  <a:lnTo>
                                    <a:pt x="246" y="300"/>
                                  </a:lnTo>
                                  <a:lnTo>
                                    <a:pt x="246" y="245"/>
                                  </a:lnTo>
                                  <a:lnTo>
                                    <a:pt x="246" y="180"/>
                                  </a:lnTo>
                                  <a:lnTo>
                                    <a:pt x="256" y="115"/>
                                  </a:lnTo>
                                  <a:lnTo>
                                    <a:pt x="271" y="55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5" y="200"/>
                                  </a:lnTo>
                                  <a:lnTo>
                                    <a:pt x="70" y="285"/>
                                  </a:lnTo>
                                  <a:lnTo>
                                    <a:pt x="110" y="349"/>
                                  </a:lnTo>
                                  <a:lnTo>
                                    <a:pt x="125" y="374"/>
                                  </a:lnTo>
                                  <a:lnTo>
                                    <a:pt x="145" y="394"/>
                                  </a:lnTo>
                                  <a:lnTo>
                                    <a:pt x="166" y="409"/>
                                  </a:lnTo>
                                  <a:lnTo>
                                    <a:pt x="186" y="424"/>
                                  </a:lnTo>
                                  <a:lnTo>
                                    <a:pt x="216" y="434"/>
                                  </a:lnTo>
                                  <a:lnTo>
                                    <a:pt x="246" y="449"/>
                                  </a:lnTo>
                                  <a:lnTo>
                                    <a:pt x="316" y="464"/>
                                  </a:lnTo>
                                  <a:lnTo>
                                    <a:pt x="401" y="469"/>
                                  </a:lnTo>
                                  <a:lnTo>
                                    <a:pt x="391" y="564"/>
                                  </a:lnTo>
                                  <a:lnTo>
                                    <a:pt x="376" y="649"/>
                                  </a:lnTo>
                                  <a:lnTo>
                                    <a:pt x="356" y="719"/>
                                  </a:lnTo>
                                  <a:lnTo>
                                    <a:pt x="331" y="769"/>
                                  </a:lnTo>
                                  <a:lnTo>
                                    <a:pt x="316" y="794"/>
                                  </a:lnTo>
                                  <a:lnTo>
                                    <a:pt x="296" y="818"/>
                                  </a:lnTo>
                                  <a:lnTo>
                                    <a:pt x="276" y="833"/>
                                  </a:lnTo>
                                  <a:lnTo>
                                    <a:pt x="256" y="848"/>
                                  </a:lnTo>
                                  <a:lnTo>
                                    <a:pt x="231" y="858"/>
                                  </a:lnTo>
                                  <a:lnTo>
                                    <a:pt x="206" y="868"/>
                                  </a:lnTo>
                                  <a:lnTo>
                                    <a:pt x="176" y="868"/>
                                  </a:lnTo>
                                  <a:lnTo>
                                    <a:pt x="150" y="873"/>
                                  </a:lnTo>
                                  <a:lnTo>
                                    <a:pt x="150" y="913"/>
                                  </a:lnTo>
                                  <a:lnTo>
                                    <a:pt x="155" y="943"/>
                                  </a:lnTo>
                                  <a:lnTo>
                                    <a:pt x="171" y="973"/>
                                  </a:lnTo>
                                  <a:lnTo>
                                    <a:pt x="191" y="993"/>
                                  </a:lnTo>
                                  <a:lnTo>
                                    <a:pt x="216" y="1003"/>
                                  </a:lnTo>
                                  <a:lnTo>
                                    <a:pt x="246" y="1008"/>
                                  </a:lnTo>
                                  <a:lnTo>
                                    <a:pt x="281" y="998"/>
                                  </a:lnTo>
                                  <a:lnTo>
                                    <a:pt x="326" y="983"/>
                                  </a:lnTo>
                                  <a:lnTo>
                                    <a:pt x="341" y="973"/>
                                  </a:lnTo>
                                  <a:lnTo>
                                    <a:pt x="351" y="958"/>
                                  </a:lnTo>
                                  <a:lnTo>
                                    <a:pt x="376" y="923"/>
                                  </a:lnTo>
                                  <a:lnTo>
                                    <a:pt x="396" y="873"/>
                                  </a:lnTo>
                                  <a:lnTo>
                                    <a:pt x="411" y="808"/>
                                  </a:lnTo>
                                  <a:lnTo>
                                    <a:pt x="421" y="734"/>
                                  </a:lnTo>
                                  <a:lnTo>
                                    <a:pt x="426" y="644"/>
                                  </a:lnTo>
                                  <a:lnTo>
                                    <a:pt x="431" y="544"/>
                                  </a:lnTo>
                                  <a:lnTo>
                                    <a:pt x="426" y="429"/>
                                  </a:lnTo>
                                  <a:lnTo>
                                    <a:pt x="356" y="409"/>
                                  </a:lnTo>
                                  <a:lnTo>
                                    <a:pt x="311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1171"/>
                          <wps:cNvSpPr>
                            <a:spLocks/>
                          </wps:cNvSpPr>
                          <wps:spPr bwMode="auto">
                            <a:xfrm>
                              <a:off x="2575" y="2275"/>
                              <a:ext cx="430" cy="918"/>
                            </a:xfrm>
                            <a:custGeom>
                              <a:avLst/>
                              <a:gdLst>
                                <a:gd name="T0" fmla="*/ 240 w 430"/>
                                <a:gd name="T1" fmla="*/ 0 h 918"/>
                                <a:gd name="T2" fmla="*/ 0 w 430"/>
                                <a:gd name="T3" fmla="*/ 10 h 918"/>
                                <a:gd name="T4" fmla="*/ 0 w 430"/>
                                <a:gd name="T5" fmla="*/ 10 h 918"/>
                                <a:gd name="T6" fmla="*/ 35 w 430"/>
                                <a:gd name="T7" fmla="*/ 110 h 918"/>
                                <a:gd name="T8" fmla="*/ 70 w 430"/>
                                <a:gd name="T9" fmla="*/ 195 h 918"/>
                                <a:gd name="T10" fmla="*/ 110 w 430"/>
                                <a:gd name="T11" fmla="*/ 259 h 918"/>
                                <a:gd name="T12" fmla="*/ 125 w 430"/>
                                <a:gd name="T13" fmla="*/ 284 h 918"/>
                                <a:gd name="T14" fmla="*/ 145 w 430"/>
                                <a:gd name="T15" fmla="*/ 304 h 918"/>
                                <a:gd name="T16" fmla="*/ 145 w 430"/>
                                <a:gd name="T17" fmla="*/ 304 h 918"/>
                                <a:gd name="T18" fmla="*/ 165 w 430"/>
                                <a:gd name="T19" fmla="*/ 319 h 918"/>
                                <a:gd name="T20" fmla="*/ 185 w 430"/>
                                <a:gd name="T21" fmla="*/ 334 h 918"/>
                                <a:gd name="T22" fmla="*/ 215 w 430"/>
                                <a:gd name="T23" fmla="*/ 344 h 918"/>
                                <a:gd name="T24" fmla="*/ 245 w 430"/>
                                <a:gd name="T25" fmla="*/ 359 h 918"/>
                                <a:gd name="T26" fmla="*/ 315 w 430"/>
                                <a:gd name="T27" fmla="*/ 374 h 918"/>
                                <a:gd name="T28" fmla="*/ 400 w 430"/>
                                <a:gd name="T29" fmla="*/ 379 h 918"/>
                                <a:gd name="T30" fmla="*/ 400 w 430"/>
                                <a:gd name="T31" fmla="*/ 379 h 918"/>
                                <a:gd name="T32" fmla="*/ 390 w 430"/>
                                <a:gd name="T33" fmla="*/ 474 h 918"/>
                                <a:gd name="T34" fmla="*/ 375 w 430"/>
                                <a:gd name="T35" fmla="*/ 559 h 918"/>
                                <a:gd name="T36" fmla="*/ 355 w 430"/>
                                <a:gd name="T37" fmla="*/ 629 h 918"/>
                                <a:gd name="T38" fmla="*/ 330 w 430"/>
                                <a:gd name="T39" fmla="*/ 679 h 918"/>
                                <a:gd name="T40" fmla="*/ 330 w 430"/>
                                <a:gd name="T41" fmla="*/ 679 h 918"/>
                                <a:gd name="T42" fmla="*/ 315 w 430"/>
                                <a:gd name="T43" fmla="*/ 704 h 918"/>
                                <a:gd name="T44" fmla="*/ 295 w 430"/>
                                <a:gd name="T45" fmla="*/ 728 h 918"/>
                                <a:gd name="T46" fmla="*/ 275 w 430"/>
                                <a:gd name="T47" fmla="*/ 743 h 918"/>
                                <a:gd name="T48" fmla="*/ 255 w 430"/>
                                <a:gd name="T49" fmla="*/ 758 h 918"/>
                                <a:gd name="T50" fmla="*/ 230 w 430"/>
                                <a:gd name="T51" fmla="*/ 768 h 918"/>
                                <a:gd name="T52" fmla="*/ 205 w 430"/>
                                <a:gd name="T53" fmla="*/ 778 h 918"/>
                                <a:gd name="T54" fmla="*/ 175 w 430"/>
                                <a:gd name="T55" fmla="*/ 778 h 918"/>
                                <a:gd name="T56" fmla="*/ 150 w 430"/>
                                <a:gd name="T57" fmla="*/ 783 h 918"/>
                                <a:gd name="T58" fmla="*/ 150 w 430"/>
                                <a:gd name="T59" fmla="*/ 783 h 918"/>
                                <a:gd name="T60" fmla="*/ 150 w 430"/>
                                <a:gd name="T61" fmla="*/ 823 h 918"/>
                                <a:gd name="T62" fmla="*/ 155 w 430"/>
                                <a:gd name="T63" fmla="*/ 853 h 918"/>
                                <a:gd name="T64" fmla="*/ 170 w 430"/>
                                <a:gd name="T65" fmla="*/ 883 h 918"/>
                                <a:gd name="T66" fmla="*/ 190 w 430"/>
                                <a:gd name="T67" fmla="*/ 903 h 918"/>
                                <a:gd name="T68" fmla="*/ 190 w 430"/>
                                <a:gd name="T69" fmla="*/ 903 h 918"/>
                                <a:gd name="T70" fmla="*/ 215 w 430"/>
                                <a:gd name="T71" fmla="*/ 913 h 918"/>
                                <a:gd name="T72" fmla="*/ 245 w 430"/>
                                <a:gd name="T73" fmla="*/ 918 h 918"/>
                                <a:gd name="T74" fmla="*/ 285 w 430"/>
                                <a:gd name="T75" fmla="*/ 908 h 918"/>
                                <a:gd name="T76" fmla="*/ 325 w 430"/>
                                <a:gd name="T77" fmla="*/ 893 h 918"/>
                                <a:gd name="T78" fmla="*/ 325 w 430"/>
                                <a:gd name="T79" fmla="*/ 893 h 918"/>
                                <a:gd name="T80" fmla="*/ 340 w 430"/>
                                <a:gd name="T81" fmla="*/ 883 h 918"/>
                                <a:gd name="T82" fmla="*/ 350 w 430"/>
                                <a:gd name="T83" fmla="*/ 868 h 918"/>
                                <a:gd name="T84" fmla="*/ 375 w 430"/>
                                <a:gd name="T85" fmla="*/ 833 h 918"/>
                                <a:gd name="T86" fmla="*/ 390 w 430"/>
                                <a:gd name="T87" fmla="*/ 783 h 918"/>
                                <a:gd name="T88" fmla="*/ 405 w 430"/>
                                <a:gd name="T89" fmla="*/ 723 h 918"/>
                                <a:gd name="T90" fmla="*/ 420 w 430"/>
                                <a:gd name="T91" fmla="*/ 649 h 918"/>
                                <a:gd name="T92" fmla="*/ 425 w 430"/>
                                <a:gd name="T93" fmla="*/ 559 h 918"/>
                                <a:gd name="T94" fmla="*/ 430 w 430"/>
                                <a:gd name="T95" fmla="*/ 459 h 918"/>
                                <a:gd name="T96" fmla="*/ 430 w 430"/>
                                <a:gd name="T97" fmla="*/ 344 h 918"/>
                                <a:gd name="T98" fmla="*/ 430 w 430"/>
                                <a:gd name="T99" fmla="*/ 344 h 918"/>
                                <a:gd name="T100" fmla="*/ 360 w 430"/>
                                <a:gd name="T101" fmla="*/ 324 h 918"/>
                                <a:gd name="T102" fmla="*/ 305 w 430"/>
                                <a:gd name="T103" fmla="*/ 299 h 918"/>
                                <a:gd name="T104" fmla="*/ 270 w 430"/>
                                <a:gd name="T105" fmla="*/ 274 h 918"/>
                                <a:gd name="T106" fmla="*/ 260 w 430"/>
                                <a:gd name="T107" fmla="*/ 264 h 918"/>
                                <a:gd name="T108" fmla="*/ 255 w 430"/>
                                <a:gd name="T109" fmla="*/ 249 h 918"/>
                                <a:gd name="T110" fmla="*/ 255 w 430"/>
                                <a:gd name="T111" fmla="*/ 249 h 918"/>
                                <a:gd name="T112" fmla="*/ 245 w 430"/>
                                <a:gd name="T113" fmla="*/ 210 h 918"/>
                                <a:gd name="T114" fmla="*/ 245 w 430"/>
                                <a:gd name="T115" fmla="*/ 155 h 918"/>
                                <a:gd name="T116" fmla="*/ 245 w 430"/>
                                <a:gd name="T117" fmla="*/ 155 h 918"/>
                                <a:gd name="T118" fmla="*/ 240 w 430"/>
                                <a:gd name="T119" fmla="*/ 0 h 918"/>
                                <a:gd name="T120" fmla="*/ 240 w 430"/>
                                <a:gd name="T121" fmla="*/ 0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30" h="918">
                                  <a:moveTo>
                                    <a:pt x="24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35" y="110"/>
                                  </a:lnTo>
                                  <a:lnTo>
                                    <a:pt x="70" y="195"/>
                                  </a:lnTo>
                                  <a:lnTo>
                                    <a:pt x="110" y="259"/>
                                  </a:lnTo>
                                  <a:lnTo>
                                    <a:pt x="125" y="284"/>
                                  </a:lnTo>
                                  <a:lnTo>
                                    <a:pt x="145" y="304"/>
                                  </a:lnTo>
                                  <a:lnTo>
                                    <a:pt x="165" y="319"/>
                                  </a:lnTo>
                                  <a:lnTo>
                                    <a:pt x="185" y="334"/>
                                  </a:lnTo>
                                  <a:lnTo>
                                    <a:pt x="215" y="344"/>
                                  </a:lnTo>
                                  <a:lnTo>
                                    <a:pt x="245" y="359"/>
                                  </a:lnTo>
                                  <a:lnTo>
                                    <a:pt x="315" y="374"/>
                                  </a:lnTo>
                                  <a:lnTo>
                                    <a:pt x="400" y="379"/>
                                  </a:lnTo>
                                  <a:lnTo>
                                    <a:pt x="390" y="474"/>
                                  </a:lnTo>
                                  <a:lnTo>
                                    <a:pt x="375" y="559"/>
                                  </a:lnTo>
                                  <a:lnTo>
                                    <a:pt x="355" y="629"/>
                                  </a:lnTo>
                                  <a:lnTo>
                                    <a:pt x="330" y="679"/>
                                  </a:lnTo>
                                  <a:lnTo>
                                    <a:pt x="315" y="704"/>
                                  </a:lnTo>
                                  <a:lnTo>
                                    <a:pt x="295" y="728"/>
                                  </a:lnTo>
                                  <a:lnTo>
                                    <a:pt x="275" y="743"/>
                                  </a:lnTo>
                                  <a:lnTo>
                                    <a:pt x="255" y="758"/>
                                  </a:lnTo>
                                  <a:lnTo>
                                    <a:pt x="230" y="768"/>
                                  </a:lnTo>
                                  <a:lnTo>
                                    <a:pt x="205" y="778"/>
                                  </a:lnTo>
                                  <a:lnTo>
                                    <a:pt x="175" y="778"/>
                                  </a:lnTo>
                                  <a:lnTo>
                                    <a:pt x="150" y="783"/>
                                  </a:lnTo>
                                  <a:lnTo>
                                    <a:pt x="150" y="823"/>
                                  </a:lnTo>
                                  <a:lnTo>
                                    <a:pt x="155" y="853"/>
                                  </a:lnTo>
                                  <a:lnTo>
                                    <a:pt x="170" y="883"/>
                                  </a:lnTo>
                                  <a:lnTo>
                                    <a:pt x="190" y="903"/>
                                  </a:lnTo>
                                  <a:lnTo>
                                    <a:pt x="215" y="913"/>
                                  </a:lnTo>
                                  <a:lnTo>
                                    <a:pt x="245" y="918"/>
                                  </a:lnTo>
                                  <a:lnTo>
                                    <a:pt x="285" y="908"/>
                                  </a:lnTo>
                                  <a:lnTo>
                                    <a:pt x="325" y="893"/>
                                  </a:lnTo>
                                  <a:lnTo>
                                    <a:pt x="340" y="883"/>
                                  </a:lnTo>
                                  <a:lnTo>
                                    <a:pt x="350" y="868"/>
                                  </a:lnTo>
                                  <a:lnTo>
                                    <a:pt x="375" y="833"/>
                                  </a:lnTo>
                                  <a:lnTo>
                                    <a:pt x="390" y="783"/>
                                  </a:lnTo>
                                  <a:lnTo>
                                    <a:pt x="405" y="723"/>
                                  </a:lnTo>
                                  <a:lnTo>
                                    <a:pt x="420" y="649"/>
                                  </a:lnTo>
                                  <a:lnTo>
                                    <a:pt x="425" y="559"/>
                                  </a:lnTo>
                                  <a:lnTo>
                                    <a:pt x="430" y="459"/>
                                  </a:lnTo>
                                  <a:lnTo>
                                    <a:pt x="430" y="344"/>
                                  </a:lnTo>
                                  <a:lnTo>
                                    <a:pt x="360" y="324"/>
                                  </a:lnTo>
                                  <a:lnTo>
                                    <a:pt x="305" y="299"/>
                                  </a:lnTo>
                                  <a:lnTo>
                                    <a:pt x="270" y="274"/>
                                  </a:lnTo>
                                  <a:lnTo>
                                    <a:pt x="260" y="264"/>
                                  </a:lnTo>
                                  <a:lnTo>
                                    <a:pt x="255" y="249"/>
                                  </a:lnTo>
                                  <a:lnTo>
                                    <a:pt x="245" y="210"/>
                                  </a:lnTo>
                                  <a:lnTo>
                                    <a:pt x="245" y="155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1172"/>
                          <wps:cNvSpPr>
                            <a:spLocks/>
                          </wps:cNvSpPr>
                          <wps:spPr bwMode="auto">
                            <a:xfrm>
                              <a:off x="987" y="10"/>
                              <a:ext cx="911" cy="489"/>
                            </a:xfrm>
                            <a:custGeom>
                              <a:avLst/>
                              <a:gdLst>
                                <a:gd name="T0" fmla="*/ 105 w 911"/>
                                <a:gd name="T1" fmla="*/ 474 h 489"/>
                                <a:gd name="T2" fmla="*/ 105 w 911"/>
                                <a:gd name="T3" fmla="*/ 474 h 489"/>
                                <a:gd name="T4" fmla="*/ 140 w 911"/>
                                <a:gd name="T5" fmla="*/ 489 h 489"/>
                                <a:gd name="T6" fmla="*/ 180 w 911"/>
                                <a:gd name="T7" fmla="*/ 489 h 489"/>
                                <a:gd name="T8" fmla="*/ 220 w 911"/>
                                <a:gd name="T9" fmla="*/ 479 h 489"/>
                                <a:gd name="T10" fmla="*/ 260 w 911"/>
                                <a:gd name="T11" fmla="*/ 459 h 489"/>
                                <a:gd name="T12" fmla="*/ 260 w 911"/>
                                <a:gd name="T13" fmla="*/ 459 h 489"/>
                                <a:gd name="T14" fmla="*/ 305 w 911"/>
                                <a:gd name="T15" fmla="*/ 429 h 489"/>
                                <a:gd name="T16" fmla="*/ 350 w 911"/>
                                <a:gd name="T17" fmla="*/ 404 h 489"/>
                                <a:gd name="T18" fmla="*/ 400 w 911"/>
                                <a:gd name="T19" fmla="*/ 384 h 489"/>
                                <a:gd name="T20" fmla="*/ 446 w 911"/>
                                <a:gd name="T21" fmla="*/ 369 h 489"/>
                                <a:gd name="T22" fmla="*/ 491 w 911"/>
                                <a:gd name="T23" fmla="*/ 354 h 489"/>
                                <a:gd name="T24" fmla="*/ 536 w 911"/>
                                <a:gd name="T25" fmla="*/ 349 h 489"/>
                                <a:gd name="T26" fmla="*/ 586 w 911"/>
                                <a:gd name="T27" fmla="*/ 344 h 489"/>
                                <a:gd name="T28" fmla="*/ 631 w 911"/>
                                <a:gd name="T29" fmla="*/ 344 h 489"/>
                                <a:gd name="T30" fmla="*/ 631 w 911"/>
                                <a:gd name="T31" fmla="*/ 344 h 489"/>
                                <a:gd name="T32" fmla="*/ 671 w 911"/>
                                <a:gd name="T33" fmla="*/ 344 h 489"/>
                                <a:gd name="T34" fmla="*/ 711 w 911"/>
                                <a:gd name="T35" fmla="*/ 349 h 489"/>
                                <a:gd name="T36" fmla="*/ 746 w 911"/>
                                <a:gd name="T37" fmla="*/ 359 h 489"/>
                                <a:gd name="T38" fmla="*/ 781 w 911"/>
                                <a:gd name="T39" fmla="*/ 374 h 489"/>
                                <a:gd name="T40" fmla="*/ 816 w 911"/>
                                <a:gd name="T41" fmla="*/ 384 h 489"/>
                                <a:gd name="T42" fmla="*/ 851 w 911"/>
                                <a:gd name="T43" fmla="*/ 404 h 489"/>
                                <a:gd name="T44" fmla="*/ 881 w 911"/>
                                <a:gd name="T45" fmla="*/ 424 h 489"/>
                                <a:gd name="T46" fmla="*/ 911 w 911"/>
                                <a:gd name="T47" fmla="*/ 444 h 489"/>
                                <a:gd name="T48" fmla="*/ 911 w 911"/>
                                <a:gd name="T49" fmla="*/ 444 h 489"/>
                                <a:gd name="T50" fmla="*/ 876 w 911"/>
                                <a:gd name="T51" fmla="*/ 389 h 489"/>
                                <a:gd name="T52" fmla="*/ 841 w 911"/>
                                <a:gd name="T53" fmla="*/ 329 h 489"/>
                                <a:gd name="T54" fmla="*/ 806 w 911"/>
                                <a:gd name="T55" fmla="*/ 279 h 489"/>
                                <a:gd name="T56" fmla="*/ 771 w 911"/>
                                <a:gd name="T57" fmla="*/ 234 h 489"/>
                                <a:gd name="T58" fmla="*/ 731 w 911"/>
                                <a:gd name="T59" fmla="*/ 190 h 489"/>
                                <a:gd name="T60" fmla="*/ 691 w 911"/>
                                <a:gd name="T61" fmla="*/ 150 h 489"/>
                                <a:gd name="T62" fmla="*/ 651 w 911"/>
                                <a:gd name="T63" fmla="*/ 115 h 489"/>
                                <a:gd name="T64" fmla="*/ 611 w 911"/>
                                <a:gd name="T65" fmla="*/ 85 h 489"/>
                                <a:gd name="T66" fmla="*/ 611 w 911"/>
                                <a:gd name="T67" fmla="*/ 85 h 489"/>
                                <a:gd name="T68" fmla="*/ 561 w 911"/>
                                <a:gd name="T69" fmla="*/ 55 h 489"/>
                                <a:gd name="T70" fmla="*/ 511 w 911"/>
                                <a:gd name="T71" fmla="*/ 30 h 489"/>
                                <a:gd name="T72" fmla="*/ 461 w 911"/>
                                <a:gd name="T73" fmla="*/ 15 h 489"/>
                                <a:gd name="T74" fmla="*/ 416 w 911"/>
                                <a:gd name="T75" fmla="*/ 5 h 489"/>
                                <a:gd name="T76" fmla="*/ 365 w 911"/>
                                <a:gd name="T77" fmla="*/ 0 h 489"/>
                                <a:gd name="T78" fmla="*/ 315 w 911"/>
                                <a:gd name="T79" fmla="*/ 0 h 489"/>
                                <a:gd name="T80" fmla="*/ 265 w 911"/>
                                <a:gd name="T81" fmla="*/ 10 h 489"/>
                                <a:gd name="T82" fmla="*/ 215 w 911"/>
                                <a:gd name="T83" fmla="*/ 25 h 489"/>
                                <a:gd name="T84" fmla="*/ 215 w 911"/>
                                <a:gd name="T85" fmla="*/ 25 h 489"/>
                                <a:gd name="T86" fmla="*/ 150 w 911"/>
                                <a:gd name="T87" fmla="*/ 50 h 489"/>
                                <a:gd name="T88" fmla="*/ 100 w 911"/>
                                <a:gd name="T89" fmla="*/ 85 h 489"/>
                                <a:gd name="T90" fmla="*/ 60 w 911"/>
                                <a:gd name="T91" fmla="*/ 125 h 489"/>
                                <a:gd name="T92" fmla="*/ 25 w 911"/>
                                <a:gd name="T93" fmla="*/ 170 h 489"/>
                                <a:gd name="T94" fmla="*/ 25 w 911"/>
                                <a:gd name="T95" fmla="*/ 170 h 489"/>
                                <a:gd name="T96" fmla="*/ 10 w 911"/>
                                <a:gd name="T97" fmla="*/ 215 h 489"/>
                                <a:gd name="T98" fmla="*/ 0 w 911"/>
                                <a:gd name="T99" fmla="*/ 259 h 489"/>
                                <a:gd name="T100" fmla="*/ 0 w 911"/>
                                <a:gd name="T101" fmla="*/ 304 h 489"/>
                                <a:gd name="T102" fmla="*/ 10 w 911"/>
                                <a:gd name="T103" fmla="*/ 349 h 489"/>
                                <a:gd name="T104" fmla="*/ 10 w 911"/>
                                <a:gd name="T105" fmla="*/ 349 h 489"/>
                                <a:gd name="T106" fmla="*/ 25 w 911"/>
                                <a:gd name="T107" fmla="*/ 389 h 489"/>
                                <a:gd name="T108" fmla="*/ 45 w 911"/>
                                <a:gd name="T109" fmla="*/ 424 h 489"/>
                                <a:gd name="T110" fmla="*/ 70 w 911"/>
                                <a:gd name="T111" fmla="*/ 454 h 489"/>
                                <a:gd name="T112" fmla="*/ 105 w 911"/>
                                <a:gd name="T113" fmla="*/ 474 h 489"/>
                                <a:gd name="T114" fmla="*/ 105 w 911"/>
                                <a:gd name="T115" fmla="*/ 474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11" h="489">
                                  <a:moveTo>
                                    <a:pt x="105" y="474"/>
                                  </a:moveTo>
                                  <a:lnTo>
                                    <a:pt x="105" y="474"/>
                                  </a:lnTo>
                                  <a:lnTo>
                                    <a:pt x="140" y="489"/>
                                  </a:lnTo>
                                  <a:lnTo>
                                    <a:pt x="180" y="489"/>
                                  </a:lnTo>
                                  <a:lnTo>
                                    <a:pt x="220" y="479"/>
                                  </a:lnTo>
                                  <a:lnTo>
                                    <a:pt x="260" y="459"/>
                                  </a:lnTo>
                                  <a:lnTo>
                                    <a:pt x="305" y="429"/>
                                  </a:lnTo>
                                  <a:lnTo>
                                    <a:pt x="350" y="404"/>
                                  </a:lnTo>
                                  <a:lnTo>
                                    <a:pt x="400" y="384"/>
                                  </a:lnTo>
                                  <a:lnTo>
                                    <a:pt x="446" y="369"/>
                                  </a:lnTo>
                                  <a:lnTo>
                                    <a:pt x="491" y="354"/>
                                  </a:lnTo>
                                  <a:lnTo>
                                    <a:pt x="536" y="349"/>
                                  </a:lnTo>
                                  <a:lnTo>
                                    <a:pt x="586" y="344"/>
                                  </a:lnTo>
                                  <a:lnTo>
                                    <a:pt x="631" y="344"/>
                                  </a:lnTo>
                                  <a:lnTo>
                                    <a:pt x="671" y="344"/>
                                  </a:lnTo>
                                  <a:lnTo>
                                    <a:pt x="711" y="349"/>
                                  </a:lnTo>
                                  <a:lnTo>
                                    <a:pt x="746" y="359"/>
                                  </a:lnTo>
                                  <a:lnTo>
                                    <a:pt x="781" y="374"/>
                                  </a:lnTo>
                                  <a:lnTo>
                                    <a:pt x="816" y="384"/>
                                  </a:lnTo>
                                  <a:lnTo>
                                    <a:pt x="851" y="404"/>
                                  </a:lnTo>
                                  <a:lnTo>
                                    <a:pt x="881" y="424"/>
                                  </a:lnTo>
                                  <a:lnTo>
                                    <a:pt x="911" y="444"/>
                                  </a:lnTo>
                                  <a:lnTo>
                                    <a:pt x="876" y="389"/>
                                  </a:lnTo>
                                  <a:lnTo>
                                    <a:pt x="841" y="329"/>
                                  </a:lnTo>
                                  <a:lnTo>
                                    <a:pt x="806" y="279"/>
                                  </a:lnTo>
                                  <a:lnTo>
                                    <a:pt x="771" y="234"/>
                                  </a:lnTo>
                                  <a:lnTo>
                                    <a:pt x="731" y="190"/>
                                  </a:lnTo>
                                  <a:lnTo>
                                    <a:pt x="691" y="150"/>
                                  </a:lnTo>
                                  <a:lnTo>
                                    <a:pt x="651" y="115"/>
                                  </a:lnTo>
                                  <a:lnTo>
                                    <a:pt x="611" y="85"/>
                                  </a:lnTo>
                                  <a:lnTo>
                                    <a:pt x="561" y="55"/>
                                  </a:lnTo>
                                  <a:lnTo>
                                    <a:pt x="511" y="30"/>
                                  </a:lnTo>
                                  <a:lnTo>
                                    <a:pt x="461" y="15"/>
                                  </a:lnTo>
                                  <a:lnTo>
                                    <a:pt x="416" y="5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265" y="10"/>
                                  </a:lnTo>
                                  <a:lnTo>
                                    <a:pt x="215" y="25"/>
                                  </a:lnTo>
                                  <a:lnTo>
                                    <a:pt x="150" y="50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60" y="125"/>
                                  </a:lnTo>
                                  <a:lnTo>
                                    <a:pt x="25" y="170"/>
                                  </a:lnTo>
                                  <a:lnTo>
                                    <a:pt x="10" y="215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10" y="349"/>
                                  </a:lnTo>
                                  <a:lnTo>
                                    <a:pt x="25" y="389"/>
                                  </a:lnTo>
                                  <a:lnTo>
                                    <a:pt x="45" y="424"/>
                                  </a:lnTo>
                                  <a:lnTo>
                                    <a:pt x="70" y="454"/>
                                  </a:lnTo>
                                  <a:lnTo>
                                    <a:pt x="105" y="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1173"/>
                          <wps:cNvSpPr>
                            <a:spLocks/>
                          </wps:cNvSpPr>
                          <wps:spPr bwMode="auto">
                            <a:xfrm>
                              <a:off x="2309" y="304"/>
                              <a:ext cx="932" cy="539"/>
                            </a:xfrm>
                            <a:custGeom>
                              <a:avLst/>
                              <a:gdLst>
                                <a:gd name="T0" fmla="*/ 772 w 932"/>
                                <a:gd name="T1" fmla="*/ 534 h 539"/>
                                <a:gd name="T2" fmla="*/ 772 w 932"/>
                                <a:gd name="T3" fmla="*/ 534 h 539"/>
                                <a:gd name="T4" fmla="*/ 731 w 932"/>
                                <a:gd name="T5" fmla="*/ 539 h 539"/>
                                <a:gd name="T6" fmla="*/ 696 w 932"/>
                                <a:gd name="T7" fmla="*/ 529 h 539"/>
                                <a:gd name="T8" fmla="*/ 656 w 932"/>
                                <a:gd name="T9" fmla="*/ 509 h 539"/>
                                <a:gd name="T10" fmla="*/ 626 w 932"/>
                                <a:gd name="T11" fmla="*/ 479 h 539"/>
                                <a:gd name="T12" fmla="*/ 626 w 932"/>
                                <a:gd name="T13" fmla="*/ 479 h 539"/>
                                <a:gd name="T14" fmla="*/ 586 w 932"/>
                                <a:gd name="T15" fmla="*/ 439 h 539"/>
                                <a:gd name="T16" fmla="*/ 551 w 932"/>
                                <a:gd name="T17" fmla="*/ 404 h 539"/>
                                <a:gd name="T18" fmla="*/ 511 w 932"/>
                                <a:gd name="T19" fmla="*/ 375 h 539"/>
                                <a:gd name="T20" fmla="*/ 471 w 932"/>
                                <a:gd name="T21" fmla="*/ 345 h 539"/>
                                <a:gd name="T22" fmla="*/ 426 w 932"/>
                                <a:gd name="T23" fmla="*/ 320 h 539"/>
                                <a:gd name="T24" fmla="*/ 386 w 932"/>
                                <a:gd name="T25" fmla="*/ 300 h 539"/>
                                <a:gd name="T26" fmla="*/ 341 w 932"/>
                                <a:gd name="T27" fmla="*/ 285 h 539"/>
                                <a:gd name="T28" fmla="*/ 296 w 932"/>
                                <a:gd name="T29" fmla="*/ 270 h 539"/>
                                <a:gd name="T30" fmla="*/ 296 w 932"/>
                                <a:gd name="T31" fmla="*/ 270 h 539"/>
                                <a:gd name="T32" fmla="*/ 256 w 932"/>
                                <a:gd name="T33" fmla="*/ 265 h 539"/>
                                <a:gd name="T34" fmla="*/ 221 w 932"/>
                                <a:gd name="T35" fmla="*/ 260 h 539"/>
                                <a:gd name="T36" fmla="*/ 180 w 932"/>
                                <a:gd name="T37" fmla="*/ 260 h 539"/>
                                <a:gd name="T38" fmla="*/ 140 w 932"/>
                                <a:gd name="T39" fmla="*/ 260 h 539"/>
                                <a:gd name="T40" fmla="*/ 105 w 932"/>
                                <a:gd name="T41" fmla="*/ 265 h 539"/>
                                <a:gd name="T42" fmla="*/ 70 w 932"/>
                                <a:gd name="T43" fmla="*/ 275 h 539"/>
                                <a:gd name="T44" fmla="*/ 35 w 932"/>
                                <a:gd name="T45" fmla="*/ 285 h 539"/>
                                <a:gd name="T46" fmla="*/ 0 w 932"/>
                                <a:gd name="T47" fmla="*/ 300 h 539"/>
                                <a:gd name="T48" fmla="*/ 0 w 932"/>
                                <a:gd name="T49" fmla="*/ 300 h 539"/>
                                <a:gd name="T50" fmla="*/ 45 w 932"/>
                                <a:gd name="T51" fmla="*/ 250 h 539"/>
                                <a:gd name="T52" fmla="*/ 95 w 932"/>
                                <a:gd name="T53" fmla="*/ 205 h 539"/>
                                <a:gd name="T54" fmla="*/ 140 w 932"/>
                                <a:gd name="T55" fmla="*/ 165 h 539"/>
                                <a:gd name="T56" fmla="*/ 190 w 932"/>
                                <a:gd name="T57" fmla="*/ 130 h 539"/>
                                <a:gd name="T58" fmla="*/ 241 w 932"/>
                                <a:gd name="T59" fmla="*/ 100 h 539"/>
                                <a:gd name="T60" fmla="*/ 286 w 932"/>
                                <a:gd name="T61" fmla="*/ 70 h 539"/>
                                <a:gd name="T62" fmla="*/ 336 w 932"/>
                                <a:gd name="T63" fmla="*/ 50 h 539"/>
                                <a:gd name="T64" fmla="*/ 386 w 932"/>
                                <a:gd name="T65" fmla="*/ 30 h 539"/>
                                <a:gd name="T66" fmla="*/ 386 w 932"/>
                                <a:gd name="T67" fmla="*/ 30 h 539"/>
                                <a:gd name="T68" fmla="*/ 441 w 932"/>
                                <a:gd name="T69" fmla="*/ 10 h 539"/>
                                <a:gd name="T70" fmla="*/ 491 w 932"/>
                                <a:gd name="T71" fmla="*/ 5 h 539"/>
                                <a:gd name="T72" fmla="*/ 546 w 932"/>
                                <a:gd name="T73" fmla="*/ 0 h 539"/>
                                <a:gd name="T74" fmla="*/ 596 w 932"/>
                                <a:gd name="T75" fmla="*/ 0 h 539"/>
                                <a:gd name="T76" fmla="*/ 641 w 932"/>
                                <a:gd name="T77" fmla="*/ 10 h 539"/>
                                <a:gd name="T78" fmla="*/ 691 w 932"/>
                                <a:gd name="T79" fmla="*/ 25 h 539"/>
                                <a:gd name="T80" fmla="*/ 736 w 932"/>
                                <a:gd name="T81" fmla="*/ 45 h 539"/>
                                <a:gd name="T82" fmla="*/ 782 w 932"/>
                                <a:gd name="T83" fmla="*/ 75 h 539"/>
                                <a:gd name="T84" fmla="*/ 782 w 932"/>
                                <a:gd name="T85" fmla="*/ 75 h 539"/>
                                <a:gd name="T86" fmla="*/ 832 w 932"/>
                                <a:gd name="T87" fmla="*/ 115 h 539"/>
                                <a:gd name="T88" fmla="*/ 877 w 932"/>
                                <a:gd name="T89" fmla="*/ 160 h 539"/>
                                <a:gd name="T90" fmla="*/ 907 w 932"/>
                                <a:gd name="T91" fmla="*/ 210 h 539"/>
                                <a:gd name="T92" fmla="*/ 922 w 932"/>
                                <a:gd name="T93" fmla="*/ 260 h 539"/>
                                <a:gd name="T94" fmla="*/ 922 w 932"/>
                                <a:gd name="T95" fmla="*/ 260 h 539"/>
                                <a:gd name="T96" fmla="*/ 932 w 932"/>
                                <a:gd name="T97" fmla="*/ 310 h 539"/>
                                <a:gd name="T98" fmla="*/ 927 w 932"/>
                                <a:gd name="T99" fmla="*/ 355 h 539"/>
                                <a:gd name="T100" fmla="*/ 917 w 932"/>
                                <a:gd name="T101" fmla="*/ 394 h 539"/>
                                <a:gd name="T102" fmla="*/ 897 w 932"/>
                                <a:gd name="T103" fmla="*/ 439 h 539"/>
                                <a:gd name="T104" fmla="*/ 897 w 932"/>
                                <a:gd name="T105" fmla="*/ 439 h 539"/>
                                <a:gd name="T106" fmla="*/ 872 w 932"/>
                                <a:gd name="T107" fmla="*/ 474 h 539"/>
                                <a:gd name="T108" fmla="*/ 842 w 932"/>
                                <a:gd name="T109" fmla="*/ 504 h 539"/>
                                <a:gd name="T110" fmla="*/ 807 w 932"/>
                                <a:gd name="T111" fmla="*/ 524 h 539"/>
                                <a:gd name="T112" fmla="*/ 772 w 932"/>
                                <a:gd name="T113" fmla="*/ 534 h 539"/>
                                <a:gd name="T114" fmla="*/ 772 w 932"/>
                                <a:gd name="T115" fmla="*/ 534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32" h="539">
                                  <a:moveTo>
                                    <a:pt x="772" y="534"/>
                                  </a:moveTo>
                                  <a:lnTo>
                                    <a:pt x="772" y="534"/>
                                  </a:lnTo>
                                  <a:lnTo>
                                    <a:pt x="731" y="539"/>
                                  </a:lnTo>
                                  <a:lnTo>
                                    <a:pt x="696" y="529"/>
                                  </a:lnTo>
                                  <a:lnTo>
                                    <a:pt x="656" y="509"/>
                                  </a:lnTo>
                                  <a:lnTo>
                                    <a:pt x="626" y="479"/>
                                  </a:lnTo>
                                  <a:lnTo>
                                    <a:pt x="586" y="439"/>
                                  </a:lnTo>
                                  <a:lnTo>
                                    <a:pt x="551" y="404"/>
                                  </a:lnTo>
                                  <a:lnTo>
                                    <a:pt x="511" y="375"/>
                                  </a:lnTo>
                                  <a:lnTo>
                                    <a:pt x="471" y="345"/>
                                  </a:lnTo>
                                  <a:lnTo>
                                    <a:pt x="426" y="320"/>
                                  </a:lnTo>
                                  <a:lnTo>
                                    <a:pt x="386" y="300"/>
                                  </a:lnTo>
                                  <a:lnTo>
                                    <a:pt x="341" y="285"/>
                                  </a:lnTo>
                                  <a:lnTo>
                                    <a:pt x="296" y="270"/>
                                  </a:lnTo>
                                  <a:lnTo>
                                    <a:pt x="256" y="265"/>
                                  </a:lnTo>
                                  <a:lnTo>
                                    <a:pt x="221" y="260"/>
                                  </a:lnTo>
                                  <a:lnTo>
                                    <a:pt x="180" y="260"/>
                                  </a:lnTo>
                                  <a:lnTo>
                                    <a:pt x="140" y="260"/>
                                  </a:lnTo>
                                  <a:lnTo>
                                    <a:pt x="105" y="265"/>
                                  </a:lnTo>
                                  <a:lnTo>
                                    <a:pt x="70" y="275"/>
                                  </a:lnTo>
                                  <a:lnTo>
                                    <a:pt x="35" y="285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45" y="250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140" y="165"/>
                                  </a:lnTo>
                                  <a:lnTo>
                                    <a:pt x="190" y="130"/>
                                  </a:lnTo>
                                  <a:lnTo>
                                    <a:pt x="241" y="100"/>
                                  </a:lnTo>
                                  <a:lnTo>
                                    <a:pt x="286" y="70"/>
                                  </a:lnTo>
                                  <a:lnTo>
                                    <a:pt x="336" y="50"/>
                                  </a:lnTo>
                                  <a:lnTo>
                                    <a:pt x="386" y="30"/>
                                  </a:lnTo>
                                  <a:lnTo>
                                    <a:pt x="441" y="10"/>
                                  </a:lnTo>
                                  <a:lnTo>
                                    <a:pt x="491" y="5"/>
                                  </a:lnTo>
                                  <a:lnTo>
                                    <a:pt x="546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641" y="10"/>
                                  </a:lnTo>
                                  <a:lnTo>
                                    <a:pt x="691" y="25"/>
                                  </a:lnTo>
                                  <a:lnTo>
                                    <a:pt x="736" y="45"/>
                                  </a:lnTo>
                                  <a:lnTo>
                                    <a:pt x="782" y="75"/>
                                  </a:lnTo>
                                  <a:lnTo>
                                    <a:pt x="832" y="115"/>
                                  </a:lnTo>
                                  <a:lnTo>
                                    <a:pt x="877" y="160"/>
                                  </a:lnTo>
                                  <a:lnTo>
                                    <a:pt x="907" y="210"/>
                                  </a:lnTo>
                                  <a:lnTo>
                                    <a:pt x="922" y="260"/>
                                  </a:lnTo>
                                  <a:lnTo>
                                    <a:pt x="932" y="310"/>
                                  </a:lnTo>
                                  <a:lnTo>
                                    <a:pt x="927" y="355"/>
                                  </a:lnTo>
                                  <a:lnTo>
                                    <a:pt x="917" y="394"/>
                                  </a:lnTo>
                                  <a:lnTo>
                                    <a:pt x="897" y="439"/>
                                  </a:lnTo>
                                  <a:lnTo>
                                    <a:pt x="872" y="474"/>
                                  </a:lnTo>
                                  <a:lnTo>
                                    <a:pt x="842" y="504"/>
                                  </a:lnTo>
                                  <a:lnTo>
                                    <a:pt x="807" y="524"/>
                                  </a:lnTo>
                                  <a:lnTo>
                                    <a:pt x="772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1174"/>
                          <wps:cNvSpPr>
                            <a:spLocks/>
                          </wps:cNvSpPr>
                          <wps:spPr bwMode="auto">
                            <a:xfrm>
                              <a:off x="1938" y="978"/>
                              <a:ext cx="271" cy="174"/>
                            </a:xfrm>
                            <a:custGeom>
                              <a:avLst/>
                              <a:gdLst>
                                <a:gd name="T0" fmla="*/ 271 w 271"/>
                                <a:gd name="T1" fmla="*/ 0 h 174"/>
                                <a:gd name="T2" fmla="*/ 271 w 271"/>
                                <a:gd name="T3" fmla="*/ 0 h 174"/>
                                <a:gd name="T4" fmla="*/ 221 w 271"/>
                                <a:gd name="T5" fmla="*/ 65 h 174"/>
                                <a:gd name="T6" fmla="*/ 176 w 271"/>
                                <a:gd name="T7" fmla="*/ 115 h 174"/>
                                <a:gd name="T8" fmla="*/ 151 w 271"/>
                                <a:gd name="T9" fmla="*/ 130 h 174"/>
                                <a:gd name="T10" fmla="*/ 131 w 271"/>
                                <a:gd name="T11" fmla="*/ 140 h 174"/>
                                <a:gd name="T12" fmla="*/ 106 w 271"/>
                                <a:gd name="T13" fmla="*/ 150 h 174"/>
                                <a:gd name="T14" fmla="*/ 86 w 271"/>
                                <a:gd name="T15" fmla="*/ 155 h 174"/>
                                <a:gd name="T16" fmla="*/ 86 w 271"/>
                                <a:gd name="T17" fmla="*/ 155 h 174"/>
                                <a:gd name="T18" fmla="*/ 66 w 271"/>
                                <a:gd name="T19" fmla="*/ 150 h 174"/>
                                <a:gd name="T20" fmla="*/ 51 w 271"/>
                                <a:gd name="T21" fmla="*/ 145 h 174"/>
                                <a:gd name="T22" fmla="*/ 36 w 271"/>
                                <a:gd name="T23" fmla="*/ 135 h 174"/>
                                <a:gd name="T24" fmla="*/ 26 w 271"/>
                                <a:gd name="T25" fmla="*/ 115 h 174"/>
                                <a:gd name="T26" fmla="*/ 16 w 271"/>
                                <a:gd name="T27" fmla="*/ 95 h 174"/>
                                <a:gd name="T28" fmla="*/ 11 w 271"/>
                                <a:gd name="T29" fmla="*/ 70 h 174"/>
                                <a:gd name="T30" fmla="*/ 11 w 271"/>
                                <a:gd name="T31" fmla="*/ 35 h 174"/>
                                <a:gd name="T32" fmla="*/ 16 w 271"/>
                                <a:gd name="T33" fmla="*/ 0 h 174"/>
                                <a:gd name="T34" fmla="*/ 16 w 271"/>
                                <a:gd name="T35" fmla="*/ 0 h 174"/>
                                <a:gd name="T36" fmla="*/ 5 w 271"/>
                                <a:gd name="T37" fmla="*/ 40 h 174"/>
                                <a:gd name="T38" fmla="*/ 0 w 271"/>
                                <a:gd name="T39" fmla="*/ 75 h 174"/>
                                <a:gd name="T40" fmla="*/ 5 w 271"/>
                                <a:gd name="T41" fmla="*/ 105 h 174"/>
                                <a:gd name="T42" fmla="*/ 11 w 271"/>
                                <a:gd name="T43" fmla="*/ 130 h 174"/>
                                <a:gd name="T44" fmla="*/ 11 w 271"/>
                                <a:gd name="T45" fmla="*/ 130 h 174"/>
                                <a:gd name="T46" fmla="*/ 21 w 271"/>
                                <a:gd name="T47" fmla="*/ 150 h 174"/>
                                <a:gd name="T48" fmla="*/ 36 w 271"/>
                                <a:gd name="T49" fmla="*/ 165 h 174"/>
                                <a:gd name="T50" fmla="*/ 51 w 271"/>
                                <a:gd name="T51" fmla="*/ 174 h 174"/>
                                <a:gd name="T52" fmla="*/ 71 w 271"/>
                                <a:gd name="T53" fmla="*/ 174 h 174"/>
                                <a:gd name="T54" fmla="*/ 71 w 271"/>
                                <a:gd name="T55" fmla="*/ 174 h 174"/>
                                <a:gd name="T56" fmla="*/ 96 w 271"/>
                                <a:gd name="T57" fmla="*/ 174 h 174"/>
                                <a:gd name="T58" fmla="*/ 116 w 271"/>
                                <a:gd name="T59" fmla="*/ 165 h 174"/>
                                <a:gd name="T60" fmla="*/ 141 w 271"/>
                                <a:gd name="T61" fmla="*/ 155 h 174"/>
                                <a:gd name="T62" fmla="*/ 166 w 271"/>
                                <a:gd name="T63" fmla="*/ 135 h 174"/>
                                <a:gd name="T64" fmla="*/ 166 w 271"/>
                                <a:gd name="T65" fmla="*/ 135 h 174"/>
                                <a:gd name="T66" fmla="*/ 196 w 271"/>
                                <a:gd name="T67" fmla="*/ 110 h 174"/>
                                <a:gd name="T68" fmla="*/ 221 w 271"/>
                                <a:gd name="T69" fmla="*/ 75 h 174"/>
                                <a:gd name="T70" fmla="*/ 246 w 271"/>
                                <a:gd name="T71" fmla="*/ 40 h 174"/>
                                <a:gd name="T72" fmla="*/ 271 w 271"/>
                                <a:gd name="T73" fmla="*/ 0 h 174"/>
                                <a:gd name="T74" fmla="*/ 271 w 271"/>
                                <a:gd name="T75" fmla="*/ 0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71" h="174">
                                  <a:moveTo>
                                    <a:pt x="271" y="0"/>
                                  </a:moveTo>
                                  <a:lnTo>
                                    <a:pt x="271" y="0"/>
                                  </a:lnTo>
                                  <a:lnTo>
                                    <a:pt x="221" y="65"/>
                                  </a:lnTo>
                                  <a:lnTo>
                                    <a:pt x="176" y="115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31" y="140"/>
                                  </a:lnTo>
                                  <a:lnTo>
                                    <a:pt x="106" y="150"/>
                                  </a:lnTo>
                                  <a:lnTo>
                                    <a:pt x="86" y="155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51" y="145"/>
                                  </a:lnTo>
                                  <a:lnTo>
                                    <a:pt x="36" y="135"/>
                                  </a:lnTo>
                                  <a:lnTo>
                                    <a:pt x="26" y="115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11" y="130"/>
                                  </a:lnTo>
                                  <a:lnTo>
                                    <a:pt x="21" y="150"/>
                                  </a:lnTo>
                                  <a:lnTo>
                                    <a:pt x="36" y="165"/>
                                  </a:lnTo>
                                  <a:lnTo>
                                    <a:pt x="51" y="174"/>
                                  </a:lnTo>
                                  <a:lnTo>
                                    <a:pt x="71" y="174"/>
                                  </a:lnTo>
                                  <a:lnTo>
                                    <a:pt x="96" y="174"/>
                                  </a:lnTo>
                                  <a:lnTo>
                                    <a:pt x="116" y="165"/>
                                  </a:lnTo>
                                  <a:lnTo>
                                    <a:pt x="141" y="155"/>
                                  </a:lnTo>
                                  <a:lnTo>
                                    <a:pt x="166" y="135"/>
                                  </a:lnTo>
                                  <a:lnTo>
                                    <a:pt x="196" y="110"/>
                                  </a:lnTo>
                                  <a:lnTo>
                                    <a:pt x="221" y="75"/>
                                  </a:lnTo>
                                  <a:lnTo>
                                    <a:pt x="246" y="40"/>
                                  </a:lnTo>
                                  <a:lnTo>
                                    <a:pt x="2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1175"/>
                          <wps:cNvSpPr>
                            <a:spLocks/>
                          </wps:cNvSpPr>
                          <wps:spPr bwMode="auto">
                            <a:xfrm>
                              <a:off x="1493" y="928"/>
                              <a:ext cx="270" cy="18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180"/>
                                <a:gd name="T2" fmla="*/ 270 w 270"/>
                                <a:gd name="T3" fmla="*/ 0 h 180"/>
                                <a:gd name="T4" fmla="*/ 220 w 270"/>
                                <a:gd name="T5" fmla="*/ 65 h 180"/>
                                <a:gd name="T6" fmla="*/ 170 w 270"/>
                                <a:gd name="T7" fmla="*/ 115 h 180"/>
                                <a:gd name="T8" fmla="*/ 150 w 270"/>
                                <a:gd name="T9" fmla="*/ 130 h 180"/>
                                <a:gd name="T10" fmla="*/ 125 w 270"/>
                                <a:gd name="T11" fmla="*/ 145 h 180"/>
                                <a:gd name="T12" fmla="*/ 105 w 270"/>
                                <a:gd name="T13" fmla="*/ 150 h 180"/>
                                <a:gd name="T14" fmla="*/ 85 w 270"/>
                                <a:gd name="T15" fmla="*/ 155 h 180"/>
                                <a:gd name="T16" fmla="*/ 85 w 270"/>
                                <a:gd name="T17" fmla="*/ 155 h 180"/>
                                <a:gd name="T18" fmla="*/ 65 w 270"/>
                                <a:gd name="T19" fmla="*/ 155 h 180"/>
                                <a:gd name="T20" fmla="*/ 45 w 270"/>
                                <a:gd name="T21" fmla="*/ 145 h 180"/>
                                <a:gd name="T22" fmla="*/ 35 w 270"/>
                                <a:gd name="T23" fmla="*/ 135 h 180"/>
                                <a:gd name="T24" fmla="*/ 25 w 270"/>
                                <a:gd name="T25" fmla="*/ 120 h 180"/>
                                <a:gd name="T26" fmla="*/ 15 w 270"/>
                                <a:gd name="T27" fmla="*/ 95 h 180"/>
                                <a:gd name="T28" fmla="*/ 10 w 270"/>
                                <a:gd name="T29" fmla="*/ 70 h 180"/>
                                <a:gd name="T30" fmla="*/ 10 w 270"/>
                                <a:gd name="T31" fmla="*/ 40 h 180"/>
                                <a:gd name="T32" fmla="*/ 15 w 270"/>
                                <a:gd name="T33" fmla="*/ 0 h 180"/>
                                <a:gd name="T34" fmla="*/ 15 w 270"/>
                                <a:gd name="T35" fmla="*/ 0 h 180"/>
                                <a:gd name="T36" fmla="*/ 5 w 270"/>
                                <a:gd name="T37" fmla="*/ 40 h 180"/>
                                <a:gd name="T38" fmla="*/ 0 w 270"/>
                                <a:gd name="T39" fmla="*/ 75 h 180"/>
                                <a:gd name="T40" fmla="*/ 0 w 270"/>
                                <a:gd name="T41" fmla="*/ 105 h 180"/>
                                <a:gd name="T42" fmla="*/ 10 w 270"/>
                                <a:gd name="T43" fmla="*/ 130 h 180"/>
                                <a:gd name="T44" fmla="*/ 10 w 270"/>
                                <a:gd name="T45" fmla="*/ 130 h 180"/>
                                <a:gd name="T46" fmla="*/ 20 w 270"/>
                                <a:gd name="T47" fmla="*/ 150 h 180"/>
                                <a:gd name="T48" fmla="*/ 30 w 270"/>
                                <a:gd name="T49" fmla="*/ 165 h 180"/>
                                <a:gd name="T50" fmla="*/ 50 w 270"/>
                                <a:gd name="T51" fmla="*/ 175 h 180"/>
                                <a:gd name="T52" fmla="*/ 70 w 270"/>
                                <a:gd name="T53" fmla="*/ 180 h 180"/>
                                <a:gd name="T54" fmla="*/ 70 w 270"/>
                                <a:gd name="T55" fmla="*/ 180 h 180"/>
                                <a:gd name="T56" fmla="*/ 90 w 270"/>
                                <a:gd name="T57" fmla="*/ 175 h 180"/>
                                <a:gd name="T58" fmla="*/ 115 w 270"/>
                                <a:gd name="T59" fmla="*/ 170 h 180"/>
                                <a:gd name="T60" fmla="*/ 140 w 270"/>
                                <a:gd name="T61" fmla="*/ 155 h 180"/>
                                <a:gd name="T62" fmla="*/ 165 w 270"/>
                                <a:gd name="T63" fmla="*/ 135 h 180"/>
                                <a:gd name="T64" fmla="*/ 165 w 270"/>
                                <a:gd name="T65" fmla="*/ 135 h 180"/>
                                <a:gd name="T66" fmla="*/ 195 w 270"/>
                                <a:gd name="T67" fmla="*/ 110 h 180"/>
                                <a:gd name="T68" fmla="*/ 220 w 270"/>
                                <a:gd name="T69" fmla="*/ 80 h 180"/>
                                <a:gd name="T70" fmla="*/ 245 w 270"/>
                                <a:gd name="T71" fmla="*/ 40 h 180"/>
                                <a:gd name="T72" fmla="*/ 270 w 270"/>
                                <a:gd name="T73" fmla="*/ 0 h 180"/>
                                <a:gd name="T74" fmla="*/ 270 w 270"/>
                                <a:gd name="T7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70" h="180">
                                  <a:moveTo>
                                    <a:pt x="27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20" y="65"/>
                                  </a:lnTo>
                                  <a:lnTo>
                                    <a:pt x="170" y="115"/>
                                  </a:lnTo>
                                  <a:lnTo>
                                    <a:pt x="150" y="130"/>
                                  </a:lnTo>
                                  <a:lnTo>
                                    <a:pt x="125" y="145"/>
                                  </a:lnTo>
                                  <a:lnTo>
                                    <a:pt x="105" y="150"/>
                                  </a:lnTo>
                                  <a:lnTo>
                                    <a:pt x="85" y="155"/>
                                  </a:lnTo>
                                  <a:lnTo>
                                    <a:pt x="65" y="155"/>
                                  </a:lnTo>
                                  <a:lnTo>
                                    <a:pt x="45" y="145"/>
                                  </a:lnTo>
                                  <a:lnTo>
                                    <a:pt x="35" y="135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50" y="175"/>
                                  </a:lnTo>
                                  <a:lnTo>
                                    <a:pt x="70" y="180"/>
                                  </a:lnTo>
                                  <a:lnTo>
                                    <a:pt x="90" y="175"/>
                                  </a:lnTo>
                                  <a:lnTo>
                                    <a:pt x="115" y="170"/>
                                  </a:lnTo>
                                  <a:lnTo>
                                    <a:pt x="140" y="155"/>
                                  </a:lnTo>
                                  <a:lnTo>
                                    <a:pt x="165" y="135"/>
                                  </a:lnTo>
                                  <a:lnTo>
                                    <a:pt x="195" y="110"/>
                                  </a:lnTo>
                                  <a:lnTo>
                                    <a:pt x="220" y="80"/>
                                  </a:lnTo>
                                  <a:lnTo>
                                    <a:pt x="245" y="40"/>
                                  </a:lnTo>
                                  <a:lnTo>
                                    <a:pt x="2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1176"/>
                          <wps:cNvSpPr>
                            <a:spLocks/>
                          </wps:cNvSpPr>
                          <wps:spPr bwMode="auto">
                            <a:xfrm>
                              <a:off x="2019" y="1961"/>
                              <a:ext cx="220" cy="269"/>
                            </a:xfrm>
                            <a:custGeom>
                              <a:avLst/>
                              <a:gdLst>
                                <a:gd name="T0" fmla="*/ 175 w 220"/>
                                <a:gd name="T1" fmla="*/ 85 h 269"/>
                                <a:gd name="T2" fmla="*/ 175 w 220"/>
                                <a:gd name="T3" fmla="*/ 85 h 269"/>
                                <a:gd name="T4" fmla="*/ 145 w 220"/>
                                <a:gd name="T5" fmla="*/ 50 h 269"/>
                                <a:gd name="T6" fmla="*/ 115 w 220"/>
                                <a:gd name="T7" fmla="*/ 25 h 269"/>
                                <a:gd name="T8" fmla="*/ 85 w 220"/>
                                <a:gd name="T9" fmla="*/ 10 h 269"/>
                                <a:gd name="T10" fmla="*/ 55 w 220"/>
                                <a:gd name="T11" fmla="*/ 0 h 269"/>
                                <a:gd name="T12" fmla="*/ 55 w 220"/>
                                <a:gd name="T13" fmla="*/ 0 h 269"/>
                                <a:gd name="T14" fmla="*/ 45 w 220"/>
                                <a:gd name="T15" fmla="*/ 0 h 269"/>
                                <a:gd name="T16" fmla="*/ 35 w 220"/>
                                <a:gd name="T17" fmla="*/ 0 h 269"/>
                                <a:gd name="T18" fmla="*/ 20 w 220"/>
                                <a:gd name="T19" fmla="*/ 15 h 269"/>
                                <a:gd name="T20" fmla="*/ 10 w 220"/>
                                <a:gd name="T21" fmla="*/ 40 h 269"/>
                                <a:gd name="T22" fmla="*/ 0 w 220"/>
                                <a:gd name="T23" fmla="*/ 80 h 269"/>
                                <a:gd name="T24" fmla="*/ 0 w 220"/>
                                <a:gd name="T25" fmla="*/ 80 h 269"/>
                                <a:gd name="T26" fmla="*/ 0 w 220"/>
                                <a:gd name="T27" fmla="*/ 124 h 269"/>
                                <a:gd name="T28" fmla="*/ 0 w 220"/>
                                <a:gd name="T29" fmla="*/ 169 h 269"/>
                                <a:gd name="T30" fmla="*/ 15 w 220"/>
                                <a:gd name="T31" fmla="*/ 204 h 269"/>
                                <a:gd name="T32" fmla="*/ 30 w 220"/>
                                <a:gd name="T33" fmla="*/ 239 h 269"/>
                                <a:gd name="T34" fmla="*/ 30 w 220"/>
                                <a:gd name="T35" fmla="*/ 239 h 269"/>
                                <a:gd name="T36" fmla="*/ 45 w 220"/>
                                <a:gd name="T37" fmla="*/ 254 h 269"/>
                                <a:gd name="T38" fmla="*/ 65 w 220"/>
                                <a:gd name="T39" fmla="*/ 269 h 269"/>
                                <a:gd name="T40" fmla="*/ 90 w 220"/>
                                <a:gd name="T41" fmla="*/ 269 h 269"/>
                                <a:gd name="T42" fmla="*/ 120 w 220"/>
                                <a:gd name="T43" fmla="*/ 269 h 269"/>
                                <a:gd name="T44" fmla="*/ 120 w 220"/>
                                <a:gd name="T45" fmla="*/ 269 h 269"/>
                                <a:gd name="T46" fmla="*/ 150 w 220"/>
                                <a:gd name="T47" fmla="*/ 259 h 269"/>
                                <a:gd name="T48" fmla="*/ 180 w 220"/>
                                <a:gd name="T49" fmla="*/ 244 h 269"/>
                                <a:gd name="T50" fmla="*/ 200 w 220"/>
                                <a:gd name="T51" fmla="*/ 224 h 269"/>
                                <a:gd name="T52" fmla="*/ 215 w 220"/>
                                <a:gd name="T53" fmla="*/ 199 h 269"/>
                                <a:gd name="T54" fmla="*/ 215 w 220"/>
                                <a:gd name="T55" fmla="*/ 199 h 269"/>
                                <a:gd name="T56" fmla="*/ 220 w 220"/>
                                <a:gd name="T57" fmla="*/ 174 h 269"/>
                                <a:gd name="T58" fmla="*/ 215 w 220"/>
                                <a:gd name="T59" fmla="*/ 149 h 269"/>
                                <a:gd name="T60" fmla="*/ 200 w 220"/>
                                <a:gd name="T61" fmla="*/ 119 h 269"/>
                                <a:gd name="T62" fmla="*/ 175 w 220"/>
                                <a:gd name="T63" fmla="*/ 85 h 269"/>
                                <a:gd name="T64" fmla="*/ 175 w 220"/>
                                <a:gd name="T65" fmla="*/ 85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20" h="269">
                                  <a:moveTo>
                                    <a:pt x="175" y="85"/>
                                  </a:moveTo>
                                  <a:lnTo>
                                    <a:pt x="175" y="85"/>
                                  </a:lnTo>
                                  <a:lnTo>
                                    <a:pt x="145" y="50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5" y="204"/>
                                  </a:lnTo>
                                  <a:lnTo>
                                    <a:pt x="30" y="239"/>
                                  </a:lnTo>
                                  <a:lnTo>
                                    <a:pt x="45" y="254"/>
                                  </a:lnTo>
                                  <a:lnTo>
                                    <a:pt x="65" y="269"/>
                                  </a:lnTo>
                                  <a:lnTo>
                                    <a:pt x="90" y="269"/>
                                  </a:lnTo>
                                  <a:lnTo>
                                    <a:pt x="120" y="269"/>
                                  </a:lnTo>
                                  <a:lnTo>
                                    <a:pt x="150" y="259"/>
                                  </a:lnTo>
                                  <a:lnTo>
                                    <a:pt x="180" y="244"/>
                                  </a:lnTo>
                                  <a:lnTo>
                                    <a:pt x="200" y="224"/>
                                  </a:lnTo>
                                  <a:lnTo>
                                    <a:pt x="215" y="199"/>
                                  </a:lnTo>
                                  <a:lnTo>
                                    <a:pt x="220" y="174"/>
                                  </a:lnTo>
                                  <a:lnTo>
                                    <a:pt x="215" y="149"/>
                                  </a:lnTo>
                                  <a:lnTo>
                                    <a:pt x="200" y="119"/>
                                  </a:lnTo>
                                  <a:lnTo>
                                    <a:pt x="175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1177"/>
                          <wps:cNvSpPr>
                            <a:spLocks/>
                          </wps:cNvSpPr>
                          <wps:spPr bwMode="auto">
                            <a:xfrm>
                              <a:off x="2249" y="1851"/>
                              <a:ext cx="721" cy="374"/>
                            </a:xfrm>
                            <a:custGeom>
                              <a:avLst/>
                              <a:gdLst>
                                <a:gd name="T0" fmla="*/ 0 w 721"/>
                                <a:gd name="T1" fmla="*/ 25 h 374"/>
                                <a:gd name="T2" fmla="*/ 0 w 721"/>
                                <a:gd name="T3" fmla="*/ 25 h 374"/>
                                <a:gd name="T4" fmla="*/ 25 w 721"/>
                                <a:gd name="T5" fmla="*/ 105 h 374"/>
                                <a:gd name="T6" fmla="*/ 55 w 721"/>
                                <a:gd name="T7" fmla="*/ 175 h 374"/>
                                <a:gd name="T8" fmla="*/ 90 w 721"/>
                                <a:gd name="T9" fmla="*/ 234 h 374"/>
                                <a:gd name="T10" fmla="*/ 135 w 721"/>
                                <a:gd name="T11" fmla="*/ 279 h 374"/>
                                <a:gd name="T12" fmla="*/ 160 w 721"/>
                                <a:gd name="T13" fmla="*/ 299 h 374"/>
                                <a:gd name="T14" fmla="*/ 185 w 721"/>
                                <a:gd name="T15" fmla="*/ 319 h 374"/>
                                <a:gd name="T16" fmla="*/ 210 w 721"/>
                                <a:gd name="T17" fmla="*/ 334 h 374"/>
                                <a:gd name="T18" fmla="*/ 240 w 721"/>
                                <a:gd name="T19" fmla="*/ 349 h 374"/>
                                <a:gd name="T20" fmla="*/ 301 w 721"/>
                                <a:gd name="T21" fmla="*/ 364 h 374"/>
                                <a:gd name="T22" fmla="*/ 371 w 721"/>
                                <a:gd name="T23" fmla="*/ 374 h 374"/>
                                <a:gd name="T24" fmla="*/ 371 w 721"/>
                                <a:gd name="T25" fmla="*/ 374 h 374"/>
                                <a:gd name="T26" fmla="*/ 416 w 721"/>
                                <a:gd name="T27" fmla="*/ 374 h 374"/>
                                <a:gd name="T28" fmla="*/ 461 w 721"/>
                                <a:gd name="T29" fmla="*/ 369 h 374"/>
                                <a:gd name="T30" fmla="*/ 506 w 721"/>
                                <a:gd name="T31" fmla="*/ 364 h 374"/>
                                <a:gd name="T32" fmla="*/ 541 w 721"/>
                                <a:gd name="T33" fmla="*/ 354 h 374"/>
                                <a:gd name="T34" fmla="*/ 576 w 721"/>
                                <a:gd name="T35" fmla="*/ 339 h 374"/>
                                <a:gd name="T36" fmla="*/ 606 w 721"/>
                                <a:gd name="T37" fmla="*/ 324 h 374"/>
                                <a:gd name="T38" fmla="*/ 636 w 721"/>
                                <a:gd name="T39" fmla="*/ 304 h 374"/>
                                <a:gd name="T40" fmla="*/ 661 w 721"/>
                                <a:gd name="T41" fmla="*/ 284 h 374"/>
                                <a:gd name="T42" fmla="*/ 661 w 721"/>
                                <a:gd name="T43" fmla="*/ 284 h 374"/>
                                <a:gd name="T44" fmla="*/ 681 w 721"/>
                                <a:gd name="T45" fmla="*/ 259 h 374"/>
                                <a:gd name="T46" fmla="*/ 696 w 721"/>
                                <a:gd name="T47" fmla="*/ 229 h 374"/>
                                <a:gd name="T48" fmla="*/ 711 w 721"/>
                                <a:gd name="T49" fmla="*/ 200 h 374"/>
                                <a:gd name="T50" fmla="*/ 716 w 721"/>
                                <a:gd name="T51" fmla="*/ 165 h 374"/>
                                <a:gd name="T52" fmla="*/ 721 w 721"/>
                                <a:gd name="T53" fmla="*/ 130 h 374"/>
                                <a:gd name="T54" fmla="*/ 721 w 721"/>
                                <a:gd name="T55" fmla="*/ 90 h 374"/>
                                <a:gd name="T56" fmla="*/ 716 w 721"/>
                                <a:gd name="T57" fmla="*/ 45 h 374"/>
                                <a:gd name="T58" fmla="*/ 706 w 721"/>
                                <a:gd name="T59" fmla="*/ 0 h 374"/>
                                <a:gd name="T60" fmla="*/ 706 w 721"/>
                                <a:gd name="T61" fmla="*/ 0 h 374"/>
                                <a:gd name="T62" fmla="*/ 586 w 721"/>
                                <a:gd name="T63" fmla="*/ 20 h 374"/>
                                <a:gd name="T64" fmla="*/ 471 w 721"/>
                                <a:gd name="T65" fmla="*/ 35 h 374"/>
                                <a:gd name="T66" fmla="*/ 366 w 721"/>
                                <a:gd name="T67" fmla="*/ 45 h 374"/>
                                <a:gd name="T68" fmla="*/ 271 w 721"/>
                                <a:gd name="T69" fmla="*/ 50 h 374"/>
                                <a:gd name="T70" fmla="*/ 190 w 721"/>
                                <a:gd name="T71" fmla="*/ 50 h 374"/>
                                <a:gd name="T72" fmla="*/ 115 w 721"/>
                                <a:gd name="T73" fmla="*/ 45 h 374"/>
                                <a:gd name="T74" fmla="*/ 55 w 721"/>
                                <a:gd name="T75" fmla="*/ 35 h 374"/>
                                <a:gd name="T76" fmla="*/ 0 w 721"/>
                                <a:gd name="T77" fmla="*/ 25 h 374"/>
                                <a:gd name="T78" fmla="*/ 0 w 721"/>
                                <a:gd name="T79" fmla="*/ 25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721" h="374">
                                  <a:moveTo>
                                    <a:pt x="0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55" y="175"/>
                                  </a:lnTo>
                                  <a:lnTo>
                                    <a:pt x="90" y="234"/>
                                  </a:lnTo>
                                  <a:lnTo>
                                    <a:pt x="135" y="279"/>
                                  </a:lnTo>
                                  <a:lnTo>
                                    <a:pt x="160" y="299"/>
                                  </a:lnTo>
                                  <a:lnTo>
                                    <a:pt x="185" y="319"/>
                                  </a:lnTo>
                                  <a:lnTo>
                                    <a:pt x="210" y="334"/>
                                  </a:lnTo>
                                  <a:lnTo>
                                    <a:pt x="240" y="349"/>
                                  </a:lnTo>
                                  <a:lnTo>
                                    <a:pt x="301" y="364"/>
                                  </a:lnTo>
                                  <a:lnTo>
                                    <a:pt x="371" y="374"/>
                                  </a:lnTo>
                                  <a:lnTo>
                                    <a:pt x="416" y="374"/>
                                  </a:lnTo>
                                  <a:lnTo>
                                    <a:pt x="461" y="369"/>
                                  </a:lnTo>
                                  <a:lnTo>
                                    <a:pt x="506" y="364"/>
                                  </a:lnTo>
                                  <a:lnTo>
                                    <a:pt x="541" y="354"/>
                                  </a:lnTo>
                                  <a:lnTo>
                                    <a:pt x="576" y="339"/>
                                  </a:lnTo>
                                  <a:lnTo>
                                    <a:pt x="606" y="324"/>
                                  </a:lnTo>
                                  <a:lnTo>
                                    <a:pt x="636" y="304"/>
                                  </a:lnTo>
                                  <a:lnTo>
                                    <a:pt x="661" y="284"/>
                                  </a:lnTo>
                                  <a:lnTo>
                                    <a:pt x="681" y="259"/>
                                  </a:lnTo>
                                  <a:lnTo>
                                    <a:pt x="696" y="229"/>
                                  </a:lnTo>
                                  <a:lnTo>
                                    <a:pt x="711" y="200"/>
                                  </a:lnTo>
                                  <a:lnTo>
                                    <a:pt x="716" y="165"/>
                                  </a:lnTo>
                                  <a:lnTo>
                                    <a:pt x="721" y="130"/>
                                  </a:lnTo>
                                  <a:lnTo>
                                    <a:pt x="721" y="90"/>
                                  </a:lnTo>
                                  <a:lnTo>
                                    <a:pt x="716" y="45"/>
                                  </a:lnTo>
                                  <a:lnTo>
                                    <a:pt x="706" y="0"/>
                                  </a:lnTo>
                                  <a:lnTo>
                                    <a:pt x="586" y="20"/>
                                  </a:lnTo>
                                  <a:lnTo>
                                    <a:pt x="471" y="35"/>
                                  </a:lnTo>
                                  <a:lnTo>
                                    <a:pt x="366" y="45"/>
                                  </a:lnTo>
                                  <a:lnTo>
                                    <a:pt x="271" y="50"/>
                                  </a:lnTo>
                                  <a:lnTo>
                                    <a:pt x="190" y="50"/>
                                  </a:lnTo>
                                  <a:lnTo>
                                    <a:pt x="115" y="4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1178"/>
                          <wps:cNvSpPr>
                            <a:spLocks/>
                          </wps:cNvSpPr>
                          <wps:spPr bwMode="auto">
                            <a:xfrm>
                              <a:off x="1798" y="3033"/>
                              <a:ext cx="40" cy="120"/>
                            </a:xfrm>
                            <a:custGeom>
                              <a:avLst/>
                              <a:gdLst>
                                <a:gd name="T0" fmla="*/ 5 w 40"/>
                                <a:gd name="T1" fmla="*/ 120 h 120"/>
                                <a:gd name="T2" fmla="*/ 5 w 40"/>
                                <a:gd name="T3" fmla="*/ 120 h 120"/>
                                <a:gd name="T4" fmla="*/ 10 w 40"/>
                                <a:gd name="T5" fmla="*/ 80 h 120"/>
                                <a:gd name="T6" fmla="*/ 15 w 40"/>
                                <a:gd name="T7" fmla="*/ 45 h 120"/>
                                <a:gd name="T8" fmla="*/ 25 w 40"/>
                                <a:gd name="T9" fmla="*/ 20 h 120"/>
                                <a:gd name="T10" fmla="*/ 40 w 40"/>
                                <a:gd name="T11" fmla="*/ 0 h 120"/>
                                <a:gd name="T12" fmla="*/ 40 w 40"/>
                                <a:gd name="T13" fmla="*/ 0 h 120"/>
                                <a:gd name="T14" fmla="*/ 20 w 40"/>
                                <a:gd name="T15" fmla="*/ 25 h 120"/>
                                <a:gd name="T16" fmla="*/ 5 w 40"/>
                                <a:gd name="T17" fmla="*/ 50 h 120"/>
                                <a:gd name="T18" fmla="*/ 0 w 40"/>
                                <a:gd name="T19" fmla="*/ 85 h 120"/>
                                <a:gd name="T20" fmla="*/ 5 w 40"/>
                                <a:gd name="T21" fmla="*/ 120 h 120"/>
                                <a:gd name="T22" fmla="*/ 5 w 40"/>
                                <a:gd name="T23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0" h="120">
                                  <a:moveTo>
                                    <a:pt x="5" y="120"/>
                                  </a:moveTo>
                                  <a:lnTo>
                                    <a:pt x="5" y="120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5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1179"/>
                          <wps:cNvSpPr>
                            <a:spLocks/>
                          </wps:cNvSpPr>
                          <wps:spPr bwMode="auto">
                            <a:xfrm>
                              <a:off x="1738" y="3023"/>
                              <a:ext cx="40" cy="120"/>
                            </a:xfrm>
                            <a:custGeom>
                              <a:avLst/>
                              <a:gdLst>
                                <a:gd name="T0" fmla="*/ 5 w 40"/>
                                <a:gd name="T1" fmla="*/ 120 h 120"/>
                                <a:gd name="T2" fmla="*/ 5 w 40"/>
                                <a:gd name="T3" fmla="*/ 120 h 120"/>
                                <a:gd name="T4" fmla="*/ 10 w 40"/>
                                <a:gd name="T5" fmla="*/ 80 h 120"/>
                                <a:gd name="T6" fmla="*/ 15 w 40"/>
                                <a:gd name="T7" fmla="*/ 45 h 120"/>
                                <a:gd name="T8" fmla="*/ 25 w 40"/>
                                <a:gd name="T9" fmla="*/ 20 h 120"/>
                                <a:gd name="T10" fmla="*/ 40 w 40"/>
                                <a:gd name="T11" fmla="*/ 0 h 120"/>
                                <a:gd name="T12" fmla="*/ 40 w 40"/>
                                <a:gd name="T13" fmla="*/ 0 h 120"/>
                                <a:gd name="T14" fmla="*/ 20 w 40"/>
                                <a:gd name="T15" fmla="*/ 25 h 120"/>
                                <a:gd name="T16" fmla="*/ 5 w 40"/>
                                <a:gd name="T17" fmla="*/ 50 h 120"/>
                                <a:gd name="T18" fmla="*/ 0 w 40"/>
                                <a:gd name="T19" fmla="*/ 85 h 120"/>
                                <a:gd name="T20" fmla="*/ 5 w 40"/>
                                <a:gd name="T21" fmla="*/ 120 h 120"/>
                                <a:gd name="T22" fmla="*/ 5 w 40"/>
                                <a:gd name="T23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0" h="120">
                                  <a:moveTo>
                                    <a:pt x="5" y="120"/>
                                  </a:moveTo>
                                  <a:lnTo>
                                    <a:pt x="5" y="120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5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1180"/>
                          <wps:cNvSpPr>
                            <a:spLocks/>
                          </wps:cNvSpPr>
                          <wps:spPr bwMode="auto">
                            <a:xfrm>
                              <a:off x="2109" y="3073"/>
                              <a:ext cx="40" cy="120"/>
                            </a:xfrm>
                            <a:custGeom>
                              <a:avLst/>
                              <a:gdLst>
                                <a:gd name="T0" fmla="*/ 5 w 40"/>
                                <a:gd name="T1" fmla="*/ 120 h 120"/>
                                <a:gd name="T2" fmla="*/ 5 w 40"/>
                                <a:gd name="T3" fmla="*/ 120 h 120"/>
                                <a:gd name="T4" fmla="*/ 5 w 40"/>
                                <a:gd name="T5" fmla="*/ 80 h 120"/>
                                <a:gd name="T6" fmla="*/ 15 w 40"/>
                                <a:gd name="T7" fmla="*/ 45 h 120"/>
                                <a:gd name="T8" fmla="*/ 25 w 40"/>
                                <a:gd name="T9" fmla="*/ 20 h 120"/>
                                <a:gd name="T10" fmla="*/ 40 w 40"/>
                                <a:gd name="T11" fmla="*/ 0 h 120"/>
                                <a:gd name="T12" fmla="*/ 40 w 40"/>
                                <a:gd name="T13" fmla="*/ 0 h 120"/>
                                <a:gd name="T14" fmla="*/ 15 w 40"/>
                                <a:gd name="T15" fmla="*/ 25 h 120"/>
                                <a:gd name="T16" fmla="*/ 5 w 40"/>
                                <a:gd name="T17" fmla="*/ 50 h 120"/>
                                <a:gd name="T18" fmla="*/ 0 w 40"/>
                                <a:gd name="T19" fmla="*/ 85 h 120"/>
                                <a:gd name="T20" fmla="*/ 5 w 40"/>
                                <a:gd name="T21" fmla="*/ 120 h 120"/>
                                <a:gd name="T22" fmla="*/ 5 w 40"/>
                                <a:gd name="T23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0" h="120">
                                  <a:moveTo>
                                    <a:pt x="5" y="120"/>
                                  </a:moveTo>
                                  <a:lnTo>
                                    <a:pt x="5" y="120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5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1181"/>
                          <wps:cNvSpPr>
                            <a:spLocks/>
                          </wps:cNvSpPr>
                          <wps:spPr bwMode="auto">
                            <a:xfrm>
                              <a:off x="2049" y="3063"/>
                              <a:ext cx="40" cy="120"/>
                            </a:xfrm>
                            <a:custGeom>
                              <a:avLst/>
                              <a:gdLst>
                                <a:gd name="T0" fmla="*/ 5 w 40"/>
                                <a:gd name="T1" fmla="*/ 120 h 120"/>
                                <a:gd name="T2" fmla="*/ 5 w 40"/>
                                <a:gd name="T3" fmla="*/ 120 h 120"/>
                                <a:gd name="T4" fmla="*/ 5 w 40"/>
                                <a:gd name="T5" fmla="*/ 80 h 120"/>
                                <a:gd name="T6" fmla="*/ 15 w 40"/>
                                <a:gd name="T7" fmla="*/ 45 h 120"/>
                                <a:gd name="T8" fmla="*/ 25 w 40"/>
                                <a:gd name="T9" fmla="*/ 20 h 120"/>
                                <a:gd name="T10" fmla="*/ 40 w 40"/>
                                <a:gd name="T11" fmla="*/ 0 h 120"/>
                                <a:gd name="T12" fmla="*/ 40 w 40"/>
                                <a:gd name="T13" fmla="*/ 0 h 120"/>
                                <a:gd name="T14" fmla="*/ 15 w 40"/>
                                <a:gd name="T15" fmla="*/ 25 h 120"/>
                                <a:gd name="T16" fmla="*/ 5 w 40"/>
                                <a:gd name="T17" fmla="*/ 50 h 120"/>
                                <a:gd name="T18" fmla="*/ 0 w 40"/>
                                <a:gd name="T19" fmla="*/ 85 h 120"/>
                                <a:gd name="T20" fmla="*/ 5 w 40"/>
                                <a:gd name="T21" fmla="*/ 120 h 120"/>
                                <a:gd name="T22" fmla="*/ 5 w 40"/>
                                <a:gd name="T23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0" h="120">
                                  <a:moveTo>
                                    <a:pt x="5" y="120"/>
                                  </a:moveTo>
                                  <a:lnTo>
                                    <a:pt x="5" y="120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5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1182"/>
                          <wps:cNvSpPr>
                            <a:spLocks/>
                          </wps:cNvSpPr>
                          <wps:spPr bwMode="auto">
                            <a:xfrm>
                              <a:off x="2815" y="3073"/>
                              <a:ext cx="40" cy="120"/>
                            </a:xfrm>
                            <a:custGeom>
                              <a:avLst/>
                              <a:gdLst>
                                <a:gd name="T0" fmla="*/ 5 w 40"/>
                                <a:gd name="T1" fmla="*/ 120 h 120"/>
                                <a:gd name="T2" fmla="*/ 5 w 40"/>
                                <a:gd name="T3" fmla="*/ 120 h 120"/>
                                <a:gd name="T4" fmla="*/ 10 w 40"/>
                                <a:gd name="T5" fmla="*/ 80 h 120"/>
                                <a:gd name="T6" fmla="*/ 15 w 40"/>
                                <a:gd name="T7" fmla="*/ 45 h 120"/>
                                <a:gd name="T8" fmla="*/ 30 w 40"/>
                                <a:gd name="T9" fmla="*/ 20 h 120"/>
                                <a:gd name="T10" fmla="*/ 40 w 40"/>
                                <a:gd name="T11" fmla="*/ 0 h 120"/>
                                <a:gd name="T12" fmla="*/ 40 w 40"/>
                                <a:gd name="T13" fmla="*/ 0 h 120"/>
                                <a:gd name="T14" fmla="*/ 20 w 40"/>
                                <a:gd name="T15" fmla="*/ 25 h 120"/>
                                <a:gd name="T16" fmla="*/ 5 w 40"/>
                                <a:gd name="T17" fmla="*/ 50 h 120"/>
                                <a:gd name="T18" fmla="*/ 0 w 40"/>
                                <a:gd name="T19" fmla="*/ 85 h 120"/>
                                <a:gd name="T20" fmla="*/ 5 w 40"/>
                                <a:gd name="T21" fmla="*/ 120 h 120"/>
                                <a:gd name="T22" fmla="*/ 5 w 40"/>
                                <a:gd name="T23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0" h="120">
                                  <a:moveTo>
                                    <a:pt x="5" y="120"/>
                                  </a:moveTo>
                                  <a:lnTo>
                                    <a:pt x="5" y="120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5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1183"/>
                          <wps:cNvSpPr>
                            <a:spLocks/>
                          </wps:cNvSpPr>
                          <wps:spPr bwMode="auto">
                            <a:xfrm>
                              <a:off x="2755" y="3063"/>
                              <a:ext cx="40" cy="120"/>
                            </a:xfrm>
                            <a:custGeom>
                              <a:avLst/>
                              <a:gdLst>
                                <a:gd name="T0" fmla="*/ 5 w 40"/>
                                <a:gd name="T1" fmla="*/ 120 h 120"/>
                                <a:gd name="T2" fmla="*/ 5 w 40"/>
                                <a:gd name="T3" fmla="*/ 120 h 120"/>
                                <a:gd name="T4" fmla="*/ 10 w 40"/>
                                <a:gd name="T5" fmla="*/ 80 h 120"/>
                                <a:gd name="T6" fmla="*/ 15 w 40"/>
                                <a:gd name="T7" fmla="*/ 45 h 120"/>
                                <a:gd name="T8" fmla="*/ 30 w 40"/>
                                <a:gd name="T9" fmla="*/ 20 h 120"/>
                                <a:gd name="T10" fmla="*/ 40 w 40"/>
                                <a:gd name="T11" fmla="*/ 0 h 120"/>
                                <a:gd name="T12" fmla="*/ 40 w 40"/>
                                <a:gd name="T13" fmla="*/ 0 h 120"/>
                                <a:gd name="T14" fmla="*/ 20 w 40"/>
                                <a:gd name="T15" fmla="*/ 25 h 120"/>
                                <a:gd name="T16" fmla="*/ 5 w 40"/>
                                <a:gd name="T17" fmla="*/ 50 h 120"/>
                                <a:gd name="T18" fmla="*/ 0 w 40"/>
                                <a:gd name="T19" fmla="*/ 85 h 120"/>
                                <a:gd name="T20" fmla="*/ 5 w 40"/>
                                <a:gd name="T21" fmla="*/ 120 h 120"/>
                                <a:gd name="T22" fmla="*/ 5 w 40"/>
                                <a:gd name="T23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0" h="120">
                                  <a:moveTo>
                                    <a:pt x="5" y="120"/>
                                  </a:moveTo>
                                  <a:lnTo>
                                    <a:pt x="5" y="120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5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1184"/>
                          <wps:cNvSpPr>
                            <a:spLocks/>
                          </wps:cNvSpPr>
                          <wps:spPr bwMode="auto">
                            <a:xfrm>
                              <a:off x="3141" y="3073"/>
                              <a:ext cx="40" cy="120"/>
                            </a:xfrm>
                            <a:custGeom>
                              <a:avLst/>
                              <a:gdLst>
                                <a:gd name="T0" fmla="*/ 5 w 40"/>
                                <a:gd name="T1" fmla="*/ 120 h 120"/>
                                <a:gd name="T2" fmla="*/ 5 w 40"/>
                                <a:gd name="T3" fmla="*/ 120 h 120"/>
                                <a:gd name="T4" fmla="*/ 5 w 40"/>
                                <a:gd name="T5" fmla="*/ 80 h 120"/>
                                <a:gd name="T6" fmla="*/ 15 w 40"/>
                                <a:gd name="T7" fmla="*/ 50 h 120"/>
                                <a:gd name="T8" fmla="*/ 25 w 40"/>
                                <a:gd name="T9" fmla="*/ 20 h 120"/>
                                <a:gd name="T10" fmla="*/ 40 w 40"/>
                                <a:gd name="T11" fmla="*/ 0 h 120"/>
                                <a:gd name="T12" fmla="*/ 40 w 40"/>
                                <a:gd name="T13" fmla="*/ 0 h 120"/>
                                <a:gd name="T14" fmla="*/ 15 w 40"/>
                                <a:gd name="T15" fmla="*/ 25 h 120"/>
                                <a:gd name="T16" fmla="*/ 5 w 40"/>
                                <a:gd name="T17" fmla="*/ 55 h 120"/>
                                <a:gd name="T18" fmla="*/ 0 w 40"/>
                                <a:gd name="T19" fmla="*/ 85 h 120"/>
                                <a:gd name="T20" fmla="*/ 5 w 40"/>
                                <a:gd name="T21" fmla="*/ 120 h 120"/>
                                <a:gd name="T22" fmla="*/ 5 w 40"/>
                                <a:gd name="T23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0" h="120">
                                  <a:moveTo>
                                    <a:pt x="5" y="120"/>
                                  </a:moveTo>
                                  <a:lnTo>
                                    <a:pt x="5" y="120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5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1185"/>
                          <wps:cNvSpPr>
                            <a:spLocks/>
                          </wps:cNvSpPr>
                          <wps:spPr bwMode="auto">
                            <a:xfrm>
                              <a:off x="3081" y="3063"/>
                              <a:ext cx="40" cy="120"/>
                            </a:xfrm>
                            <a:custGeom>
                              <a:avLst/>
                              <a:gdLst>
                                <a:gd name="T0" fmla="*/ 5 w 40"/>
                                <a:gd name="T1" fmla="*/ 120 h 120"/>
                                <a:gd name="T2" fmla="*/ 5 w 40"/>
                                <a:gd name="T3" fmla="*/ 120 h 120"/>
                                <a:gd name="T4" fmla="*/ 5 w 40"/>
                                <a:gd name="T5" fmla="*/ 80 h 120"/>
                                <a:gd name="T6" fmla="*/ 15 w 40"/>
                                <a:gd name="T7" fmla="*/ 50 h 120"/>
                                <a:gd name="T8" fmla="*/ 25 w 40"/>
                                <a:gd name="T9" fmla="*/ 20 h 120"/>
                                <a:gd name="T10" fmla="*/ 40 w 40"/>
                                <a:gd name="T11" fmla="*/ 0 h 120"/>
                                <a:gd name="T12" fmla="*/ 40 w 40"/>
                                <a:gd name="T13" fmla="*/ 0 h 120"/>
                                <a:gd name="T14" fmla="*/ 15 w 40"/>
                                <a:gd name="T15" fmla="*/ 25 h 120"/>
                                <a:gd name="T16" fmla="*/ 5 w 40"/>
                                <a:gd name="T17" fmla="*/ 55 h 120"/>
                                <a:gd name="T18" fmla="*/ 0 w 40"/>
                                <a:gd name="T19" fmla="*/ 85 h 120"/>
                                <a:gd name="T20" fmla="*/ 5 w 40"/>
                                <a:gd name="T21" fmla="*/ 120 h 120"/>
                                <a:gd name="T22" fmla="*/ 5 w 40"/>
                                <a:gd name="T23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0" h="120">
                                  <a:moveTo>
                                    <a:pt x="5" y="120"/>
                                  </a:moveTo>
                                  <a:lnTo>
                                    <a:pt x="5" y="120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5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1267"/>
                        <wpg:cNvGrpSpPr>
                          <a:grpSpLocks/>
                        </wpg:cNvGrpSpPr>
                        <wpg:grpSpPr bwMode="auto">
                          <a:xfrm rot="21333634" flipH="1">
                            <a:off x="921" y="3050"/>
                            <a:ext cx="1819" cy="851"/>
                            <a:chOff x="10" y="10"/>
                            <a:chExt cx="3010" cy="1335"/>
                          </a:xfrm>
                        </wpg:grpSpPr>
                        <wps:wsp>
                          <wps:cNvPr id="611" name="Freeform 1268"/>
                          <wps:cNvSpPr>
                            <a:spLocks/>
                          </wps:cNvSpPr>
                          <wps:spPr bwMode="auto">
                            <a:xfrm>
                              <a:off x="1940" y="1225"/>
                              <a:ext cx="125" cy="45"/>
                            </a:xfrm>
                            <a:custGeom>
                              <a:avLst/>
                              <a:gdLst>
                                <a:gd name="T0" fmla="*/ 115 w 125"/>
                                <a:gd name="T1" fmla="*/ 0 h 45"/>
                                <a:gd name="T2" fmla="*/ 115 w 125"/>
                                <a:gd name="T3" fmla="*/ 0 h 45"/>
                                <a:gd name="T4" fmla="*/ 0 w 125"/>
                                <a:gd name="T5" fmla="*/ 25 h 45"/>
                                <a:gd name="T6" fmla="*/ 15 w 125"/>
                                <a:gd name="T7" fmla="*/ 45 h 45"/>
                                <a:gd name="T8" fmla="*/ 15 w 125"/>
                                <a:gd name="T9" fmla="*/ 45 h 45"/>
                                <a:gd name="T10" fmla="*/ 125 w 125"/>
                                <a:gd name="T11" fmla="*/ 30 h 45"/>
                                <a:gd name="T12" fmla="*/ 115 w 125"/>
                                <a:gd name="T13" fmla="*/ 0 h 45"/>
                                <a:gd name="T14" fmla="*/ 115 w 125"/>
                                <a:gd name="T1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5" h="45">
                                  <a:moveTo>
                                    <a:pt x="115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25" y="3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1269"/>
                          <wps:cNvSpPr>
                            <a:spLocks/>
                          </wps:cNvSpPr>
                          <wps:spPr bwMode="auto">
                            <a:xfrm>
                              <a:off x="2055" y="1205"/>
                              <a:ext cx="135" cy="50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20 h 50"/>
                                <a:gd name="T2" fmla="*/ 10 w 135"/>
                                <a:gd name="T3" fmla="*/ 50 h 50"/>
                                <a:gd name="T4" fmla="*/ 10 w 135"/>
                                <a:gd name="T5" fmla="*/ 50 h 50"/>
                                <a:gd name="T6" fmla="*/ 135 w 135"/>
                                <a:gd name="T7" fmla="*/ 35 h 50"/>
                                <a:gd name="T8" fmla="*/ 130 w 135"/>
                                <a:gd name="T9" fmla="*/ 0 h 50"/>
                                <a:gd name="T10" fmla="*/ 130 w 135"/>
                                <a:gd name="T11" fmla="*/ 0 h 50"/>
                                <a:gd name="T12" fmla="*/ 0 w 135"/>
                                <a:gd name="T13" fmla="*/ 20 h 50"/>
                                <a:gd name="T14" fmla="*/ 0 w 135"/>
                                <a:gd name="T15" fmla="*/ 2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5" h="50">
                                  <a:moveTo>
                                    <a:pt x="0" y="20"/>
                                  </a:moveTo>
                                  <a:lnTo>
                                    <a:pt x="10" y="50"/>
                                  </a:lnTo>
                                  <a:lnTo>
                                    <a:pt x="135" y="3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1270"/>
                          <wps:cNvSpPr>
                            <a:spLocks/>
                          </wps:cNvSpPr>
                          <wps:spPr bwMode="auto">
                            <a:xfrm>
                              <a:off x="2370" y="805"/>
                              <a:ext cx="145" cy="90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0 h 90"/>
                                <a:gd name="T2" fmla="*/ 145 w 145"/>
                                <a:gd name="T3" fmla="*/ 0 h 90"/>
                                <a:gd name="T4" fmla="*/ 65 w 145"/>
                                <a:gd name="T5" fmla="*/ 5 h 90"/>
                                <a:gd name="T6" fmla="*/ 65 w 145"/>
                                <a:gd name="T7" fmla="*/ 5 h 90"/>
                                <a:gd name="T8" fmla="*/ 0 w 145"/>
                                <a:gd name="T9" fmla="*/ 5 h 90"/>
                                <a:gd name="T10" fmla="*/ 5 w 145"/>
                                <a:gd name="T11" fmla="*/ 90 h 90"/>
                                <a:gd name="T12" fmla="*/ 5 w 145"/>
                                <a:gd name="T13" fmla="*/ 90 h 90"/>
                                <a:gd name="T14" fmla="*/ 90 w 145"/>
                                <a:gd name="T15" fmla="*/ 80 h 90"/>
                                <a:gd name="T16" fmla="*/ 90 w 145"/>
                                <a:gd name="T17" fmla="*/ 80 h 90"/>
                                <a:gd name="T18" fmla="*/ 145 w 145"/>
                                <a:gd name="T19" fmla="*/ 75 h 90"/>
                                <a:gd name="T20" fmla="*/ 145 w 145"/>
                                <a:gd name="T21" fmla="*/ 0 h 90"/>
                                <a:gd name="T22" fmla="*/ 145 w 145"/>
                                <a:gd name="T23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45" h="90">
                                  <a:moveTo>
                                    <a:pt x="145" y="0"/>
                                  </a:moveTo>
                                  <a:lnTo>
                                    <a:pt x="145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145" y="75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1271"/>
                          <wps:cNvSpPr>
                            <a:spLocks/>
                          </wps:cNvSpPr>
                          <wps:spPr bwMode="auto">
                            <a:xfrm>
                              <a:off x="2515" y="805"/>
                              <a:ext cx="165" cy="85"/>
                            </a:xfrm>
                            <a:custGeom>
                              <a:avLst/>
                              <a:gdLst>
                                <a:gd name="T0" fmla="*/ 165 w 165"/>
                                <a:gd name="T1" fmla="*/ 5 h 85"/>
                                <a:gd name="T2" fmla="*/ 165 w 165"/>
                                <a:gd name="T3" fmla="*/ 5 h 85"/>
                                <a:gd name="T4" fmla="*/ 85 w 165"/>
                                <a:gd name="T5" fmla="*/ 0 h 85"/>
                                <a:gd name="T6" fmla="*/ 0 w 165"/>
                                <a:gd name="T7" fmla="*/ 0 h 85"/>
                                <a:gd name="T8" fmla="*/ 0 w 165"/>
                                <a:gd name="T9" fmla="*/ 75 h 85"/>
                                <a:gd name="T10" fmla="*/ 0 w 165"/>
                                <a:gd name="T11" fmla="*/ 75 h 85"/>
                                <a:gd name="T12" fmla="*/ 75 w 165"/>
                                <a:gd name="T13" fmla="*/ 75 h 85"/>
                                <a:gd name="T14" fmla="*/ 145 w 165"/>
                                <a:gd name="T15" fmla="*/ 85 h 85"/>
                                <a:gd name="T16" fmla="*/ 165 w 165"/>
                                <a:gd name="T17" fmla="*/ 5 h 85"/>
                                <a:gd name="T18" fmla="*/ 165 w 165"/>
                                <a:gd name="T19" fmla="*/ 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5" h="85">
                                  <a:moveTo>
                                    <a:pt x="165" y="5"/>
                                  </a:moveTo>
                                  <a:lnTo>
                                    <a:pt x="165" y="5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145" y="85"/>
                                  </a:lnTo>
                                  <a:lnTo>
                                    <a:pt x="16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1272"/>
                          <wps:cNvSpPr>
                            <a:spLocks/>
                          </wps:cNvSpPr>
                          <wps:spPr bwMode="auto">
                            <a:xfrm>
                              <a:off x="2170" y="810"/>
                              <a:ext cx="205" cy="165"/>
                            </a:xfrm>
                            <a:custGeom>
                              <a:avLst/>
                              <a:gdLst>
                                <a:gd name="T0" fmla="*/ 95 w 205"/>
                                <a:gd name="T1" fmla="*/ 20 h 165"/>
                                <a:gd name="T2" fmla="*/ 95 w 205"/>
                                <a:gd name="T3" fmla="*/ 20 h 165"/>
                                <a:gd name="T4" fmla="*/ 85 w 205"/>
                                <a:gd name="T5" fmla="*/ 50 h 165"/>
                                <a:gd name="T6" fmla="*/ 65 w 205"/>
                                <a:gd name="T7" fmla="*/ 85 h 165"/>
                                <a:gd name="T8" fmla="*/ 35 w 205"/>
                                <a:gd name="T9" fmla="*/ 125 h 165"/>
                                <a:gd name="T10" fmla="*/ 0 w 205"/>
                                <a:gd name="T11" fmla="*/ 165 h 165"/>
                                <a:gd name="T12" fmla="*/ 0 w 205"/>
                                <a:gd name="T13" fmla="*/ 165 h 165"/>
                                <a:gd name="T14" fmla="*/ 35 w 205"/>
                                <a:gd name="T15" fmla="*/ 140 h 165"/>
                                <a:gd name="T16" fmla="*/ 75 w 205"/>
                                <a:gd name="T17" fmla="*/ 120 h 165"/>
                                <a:gd name="T18" fmla="*/ 125 w 205"/>
                                <a:gd name="T19" fmla="*/ 100 h 165"/>
                                <a:gd name="T20" fmla="*/ 185 w 205"/>
                                <a:gd name="T21" fmla="*/ 90 h 165"/>
                                <a:gd name="T22" fmla="*/ 185 w 205"/>
                                <a:gd name="T23" fmla="*/ 90 h 165"/>
                                <a:gd name="T24" fmla="*/ 205 w 205"/>
                                <a:gd name="T25" fmla="*/ 85 h 165"/>
                                <a:gd name="T26" fmla="*/ 200 w 205"/>
                                <a:gd name="T27" fmla="*/ 0 h 165"/>
                                <a:gd name="T28" fmla="*/ 200 w 205"/>
                                <a:gd name="T29" fmla="*/ 0 h 165"/>
                                <a:gd name="T30" fmla="*/ 145 w 205"/>
                                <a:gd name="T31" fmla="*/ 10 h 165"/>
                                <a:gd name="T32" fmla="*/ 95 w 205"/>
                                <a:gd name="T33" fmla="*/ 20 h 165"/>
                                <a:gd name="T34" fmla="*/ 95 w 205"/>
                                <a:gd name="T35" fmla="*/ 20 h 165"/>
                                <a:gd name="T36" fmla="*/ 95 w 205"/>
                                <a:gd name="T37" fmla="*/ 20 h 165"/>
                                <a:gd name="T38" fmla="*/ 95 w 205"/>
                                <a:gd name="T39" fmla="*/ 2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05" h="165">
                                  <a:moveTo>
                                    <a:pt x="95" y="20"/>
                                  </a:moveTo>
                                  <a:lnTo>
                                    <a:pt x="95" y="20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125" y="100"/>
                                  </a:lnTo>
                                  <a:lnTo>
                                    <a:pt x="185" y="90"/>
                                  </a:lnTo>
                                  <a:lnTo>
                                    <a:pt x="205" y="85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45" y="10"/>
                                  </a:lnTo>
                                  <a:lnTo>
                                    <a:pt x="9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1273"/>
                          <wps:cNvSpPr>
                            <a:spLocks/>
                          </wps:cNvSpPr>
                          <wps:spPr bwMode="auto">
                            <a:xfrm>
                              <a:off x="2185" y="1185"/>
                              <a:ext cx="130" cy="55"/>
                            </a:xfrm>
                            <a:custGeom>
                              <a:avLst/>
                              <a:gdLst>
                                <a:gd name="T0" fmla="*/ 85 w 130"/>
                                <a:gd name="T1" fmla="*/ 50 h 55"/>
                                <a:gd name="T2" fmla="*/ 85 w 130"/>
                                <a:gd name="T3" fmla="*/ 50 h 55"/>
                                <a:gd name="T4" fmla="*/ 130 w 130"/>
                                <a:gd name="T5" fmla="*/ 45 h 55"/>
                                <a:gd name="T6" fmla="*/ 115 w 130"/>
                                <a:gd name="T7" fmla="*/ 0 h 55"/>
                                <a:gd name="T8" fmla="*/ 115 w 130"/>
                                <a:gd name="T9" fmla="*/ 0 h 55"/>
                                <a:gd name="T10" fmla="*/ 0 w 130"/>
                                <a:gd name="T11" fmla="*/ 20 h 55"/>
                                <a:gd name="T12" fmla="*/ 5 w 130"/>
                                <a:gd name="T13" fmla="*/ 55 h 55"/>
                                <a:gd name="T14" fmla="*/ 5 w 130"/>
                                <a:gd name="T15" fmla="*/ 55 h 55"/>
                                <a:gd name="T16" fmla="*/ 85 w 130"/>
                                <a:gd name="T17" fmla="*/ 50 h 55"/>
                                <a:gd name="T18" fmla="*/ 85 w 130"/>
                                <a:gd name="T19" fmla="*/ 5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0" h="55">
                                  <a:moveTo>
                                    <a:pt x="85" y="50"/>
                                  </a:moveTo>
                                  <a:lnTo>
                                    <a:pt x="85" y="50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8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1274"/>
                          <wps:cNvSpPr>
                            <a:spLocks/>
                          </wps:cNvSpPr>
                          <wps:spPr bwMode="auto">
                            <a:xfrm>
                              <a:off x="2300" y="1170"/>
                              <a:ext cx="150" cy="60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15 h 60"/>
                                <a:gd name="T2" fmla="*/ 15 w 150"/>
                                <a:gd name="T3" fmla="*/ 60 h 60"/>
                                <a:gd name="T4" fmla="*/ 15 w 150"/>
                                <a:gd name="T5" fmla="*/ 60 h 60"/>
                                <a:gd name="T6" fmla="*/ 150 w 150"/>
                                <a:gd name="T7" fmla="*/ 55 h 60"/>
                                <a:gd name="T8" fmla="*/ 145 w 150"/>
                                <a:gd name="T9" fmla="*/ 0 h 60"/>
                                <a:gd name="T10" fmla="*/ 145 w 150"/>
                                <a:gd name="T11" fmla="*/ 0 h 60"/>
                                <a:gd name="T12" fmla="*/ 0 w 150"/>
                                <a:gd name="T13" fmla="*/ 15 h 60"/>
                                <a:gd name="T14" fmla="*/ 0 w 150"/>
                                <a:gd name="T15" fmla="*/ 1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0" h="60">
                                  <a:moveTo>
                                    <a:pt x="0" y="15"/>
                                  </a:moveTo>
                                  <a:lnTo>
                                    <a:pt x="15" y="60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1275"/>
                          <wps:cNvSpPr>
                            <a:spLocks/>
                          </wps:cNvSpPr>
                          <wps:spPr bwMode="auto">
                            <a:xfrm>
                              <a:off x="2445" y="1155"/>
                              <a:ext cx="140" cy="70"/>
                            </a:xfrm>
                            <a:custGeom>
                              <a:avLst/>
                              <a:gdLst>
                                <a:gd name="T0" fmla="*/ 0 w 140"/>
                                <a:gd name="T1" fmla="*/ 15 h 70"/>
                                <a:gd name="T2" fmla="*/ 5 w 140"/>
                                <a:gd name="T3" fmla="*/ 70 h 70"/>
                                <a:gd name="T4" fmla="*/ 5 w 140"/>
                                <a:gd name="T5" fmla="*/ 70 h 70"/>
                                <a:gd name="T6" fmla="*/ 140 w 140"/>
                                <a:gd name="T7" fmla="*/ 65 h 70"/>
                                <a:gd name="T8" fmla="*/ 125 w 140"/>
                                <a:gd name="T9" fmla="*/ 0 h 70"/>
                                <a:gd name="T10" fmla="*/ 125 w 140"/>
                                <a:gd name="T11" fmla="*/ 0 h 70"/>
                                <a:gd name="T12" fmla="*/ 40 w 140"/>
                                <a:gd name="T13" fmla="*/ 10 h 70"/>
                                <a:gd name="T14" fmla="*/ 40 w 140"/>
                                <a:gd name="T15" fmla="*/ 10 h 70"/>
                                <a:gd name="T16" fmla="*/ 0 w 140"/>
                                <a:gd name="T17" fmla="*/ 15 h 70"/>
                                <a:gd name="T18" fmla="*/ 0 w 140"/>
                                <a:gd name="T19" fmla="*/ 15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0" h="70">
                                  <a:moveTo>
                                    <a:pt x="0" y="15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140" y="6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1276"/>
                          <wps:cNvSpPr>
                            <a:spLocks/>
                          </wps:cNvSpPr>
                          <wps:spPr bwMode="auto">
                            <a:xfrm>
                              <a:off x="2570" y="1140"/>
                              <a:ext cx="165" cy="80"/>
                            </a:xfrm>
                            <a:custGeom>
                              <a:avLst/>
                              <a:gdLst>
                                <a:gd name="T0" fmla="*/ 0 w 165"/>
                                <a:gd name="T1" fmla="*/ 15 h 80"/>
                                <a:gd name="T2" fmla="*/ 15 w 165"/>
                                <a:gd name="T3" fmla="*/ 80 h 80"/>
                                <a:gd name="T4" fmla="*/ 15 w 165"/>
                                <a:gd name="T5" fmla="*/ 80 h 80"/>
                                <a:gd name="T6" fmla="*/ 70 w 165"/>
                                <a:gd name="T7" fmla="*/ 80 h 80"/>
                                <a:gd name="T8" fmla="*/ 70 w 165"/>
                                <a:gd name="T9" fmla="*/ 80 h 80"/>
                                <a:gd name="T10" fmla="*/ 165 w 165"/>
                                <a:gd name="T11" fmla="*/ 75 h 80"/>
                                <a:gd name="T12" fmla="*/ 145 w 165"/>
                                <a:gd name="T13" fmla="*/ 0 h 80"/>
                                <a:gd name="T14" fmla="*/ 145 w 165"/>
                                <a:gd name="T15" fmla="*/ 0 h 80"/>
                                <a:gd name="T16" fmla="*/ 0 w 165"/>
                                <a:gd name="T17" fmla="*/ 15 h 80"/>
                                <a:gd name="T18" fmla="*/ 0 w 165"/>
                                <a:gd name="T19" fmla="*/ 1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5" h="80">
                                  <a:moveTo>
                                    <a:pt x="0" y="15"/>
                                  </a:moveTo>
                                  <a:lnTo>
                                    <a:pt x="15" y="80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1277"/>
                          <wps:cNvSpPr>
                            <a:spLocks/>
                          </wps:cNvSpPr>
                          <wps:spPr bwMode="auto">
                            <a:xfrm>
                              <a:off x="2660" y="810"/>
                              <a:ext cx="185" cy="110"/>
                            </a:xfrm>
                            <a:custGeom>
                              <a:avLst/>
                              <a:gdLst>
                                <a:gd name="T0" fmla="*/ 20 w 185"/>
                                <a:gd name="T1" fmla="*/ 0 h 110"/>
                                <a:gd name="T2" fmla="*/ 0 w 185"/>
                                <a:gd name="T3" fmla="*/ 80 h 110"/>
                                <a:gd name="T4" fmla="*/ 0 w 185"/>
                                <a:gd name="T5" fmla="*/ 80 h 110"/>
                                <a:gd name="T6" fmla="*/ 80 w 185"/>
                                <a:gd name="T7" fmla="*/ 90 h 110"/>
                                <a:gd name="T8" fmla="*/ 150 w 185"/>
                                <a:gd name="T9" fmla="*/ 110 h 110"/>
                                <a:gd name="T10" fmla="*/ 185 w 185"/>
                                <a:gd name="T11" fmla="*/ 35 h 110"/>
                                <a:gd name="T12" fmla="*/ 185 w 185"/>
                                <a:gd name="T13" fmla="*/ 35 h 110"/>
                                <a:gd name="T14" fmla="*/ 110 w 185"/>
                                <a:gd name="T15" fmla="*/ 15 h 110"/>
                                <a:gd name="T16" fmla="*/ 20 w 185"/>
                                <a:gd name="T17" fmla="*/ 0 h 110"/>
                                <a:gd name="T18" fmla="*/ 20 w 185"/>
                                <a:gd name="T19" fmla="*/ 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85" h="110">
                                  <a:moveTo>
                                    <a:pt x="20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85" y="35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1278"/>
                          <wps:cNvSpPr>
                            <a:spLocks/>
                          </wps:cNvSpPr>
                          <wps:spPr bwMode="auto">
                            <a:xfrm>
                              <a:off x="2810" y="845"/>
                              <a:ext cx="180" cy="140"/>
                            </a:xfrm>
                            <a:custGeom>
                              <a:avLst/>
                              <a:gdLst>
                                <a:gd name="T0" fmla="*/ 180 w 180"/>
                                <a:gd name="T1" fmla="*/ 90 h 140"/>
                                <a:gd name="T2" fmla="*/ 180 w 180"/>
                                <a:gd name="T3" fmla="*/ 90 h 140"/>
                                <a:gd name="T4" fmla="*/ 165 w 180"/>
                                <a:gd name="T5" fmla="*/ 70 h 140"/>
                                <a:gd name="T6" fmla="*/ 145 w 180"/>
                                <a:gd name="T7" fmla="*/ 55 h 140"/>
                                <a:gd name="T8" fmla="*/ 90 w 180"/>
                                <a:gd name="T9" fmla="*/ 25 h 140"/>
                                <a:gd name="T10" fmla="*/ 90 w 180"/>
                                <a:gd name="T11" fmla="*/ 25 h 140"/>
                                <a:gd name="T12" fmla="*/ 35 w 180"/>
                                <a:gd name="T13" fmla="*/ 0 h 140"/>
                                <a:gd name="T14" fmla="*/ 0 w 180"/>
                                <a:gd name="T15" fmla="*/ 75 h 140"/>
                                <a:gd name="T16" fmla="*/ 0 w 180"/>
                                <a:gd name="T17" fmla="*/ 75 h 140"/>
                                <a:gd name="T18" fmla="*/ 15 w 180"/>
                                <a:gd name="T19" fmla="*/ 80 h 140"/>
                                <a:gd name="T20" fmla="*/ 15 w 180"/>
                                <a:gd name="T21" fmla="*/ 80 h 140"/>
                                <a:gd name="T22" fmla="*/ 50 w 180"/>
                                <a:gd name="T23" fmla="*/ 95 h 140"/>
                                <a:gd name="T24" fmla="*/ 75 w 180"/>
                                <a:gd name="T25" fmla="*/ 110 h 140"/>
                                <a:gd name="T26" fmla="*/ 100 w 180"/>
                                <a:gd name="T27" fmla="*/ 125 h 140"/>
                                <a:gd name="T28" fmla="*/ 115 w 180"/>
                                <a:gd name="T29" fmla="*/ 140 h 140"/>
                                <a:gd name="T30" fmla="*/ 180 w 180"/>
                                <a:gd name="T31" fmla="*/ 90 h 140"/>
                                <a:gd name="T32" fmla="*/ 180 w 180"/>
                                <a:gd name="T33" fmla="*/ 9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80" h="140">
                                  <a:moveTo>
                                    <a:pt x="180" y="90"/>
                                  </a:moveTo>
                                  <a:lnTo>
                                    <a:pt x="180" y="90"/>
                                  </a:lnTo>
                                  <a:lnTo>
                                    <a:pt x="165" y="70"/>
                                  </a:lnTo>
                                  <a:lnTo>
                                    <a:pt x="145" y="5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100" y="125"/>
                                  </a:lnTo>
                                  <a:lnTo>
                                    <a:pt x="115" y="14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1279"/>
                          <wps:cNvSpPr>
                            <a:spLocks/>
                          </wps:cNvSpPr>
                          <wps:spPr bwMode="auto">
                            <a:xfrm>
                              <a:off x="2925" y="935"/>
                              <a:ext cx="95" cy="160"/>
                            </a:xfrm>
                            <a:custGeom>
                              <a:avLst/>
                              <a:gdLst>
                                <a:gd name="T0" fmla="*/ 65 w 95"/>
                                <a:gd name="T1" fmla="*/ 0 h 160"/>
                                <a:gd name="T2" fmla="*/ 0 w 95"/>
                                <a:gd name="T3" fmla="*/ 50 h 160"/>
                                <a:gd name="T4" fmla="*/ 0 w 95"/>
                                <a:gd name="T5" fmla="*/ 50 h 160"/>
                                <a:gd name="T6" fmla="*/ 15 w 95"/>
                                <a:gd name="T7" fmla="*/ 70 h 160"/>
                                <a:gd name="T8" fmla="*/ 20 w 95"/>
                                <a:gd name="T9" fmla="*/ 90 h 160"/>
                                <a:gd name="T10" fmla="*/ 15 w 95"/>
                                <a:gd name="T11" fmla="*/ 115 h 160"/>
                                <a:gd name="T12" fmla="*/ 5 w 95"/>
                                <a:gd name="T13" fmla="*/ 135 h 160"/>
                                <a:gd name="T14" fmla="*/ 80 w 95"/>
                                <a:gd name="T15" fmla="*/ 160 h 160"/>
                                <a:gd name="T16" fmla="*/ 80 w 95"/>
                                <a:gd name="T17" fmla="*/ 160 h 160"/>
                                <a:gd name="T18" fmla="*/ 95 w 95"/>
                                <a:gd name="T19" fmla="*/ 115 h 160"/>
                                <a:gd name="T20" fmla="*/ 95 w 95"/>
                                <a:gd name="T21" fmla="*/ 70 h 160"/>
                                <a:gd name="T22" fmla="*/ 95 w 95"/>
                                <a:gd name="T23" fmla="*/ 55 h 160"/>
                                <a:gd name="T24" fmla="*/ 85 w 95"/>
                                <a:gd name="T25" fmla="*/ 35 h 160"/>
                                <a:gd name="T26" fmla="*/ 75 w 95"/>
                                <a:gd name="T27" fmla="*/ 15 h 160"/>
                                <a:gd name="T28" fmla="*/ 65 w 95"/>
                                <a:gd name="T29" fmla="*/ 0 h 160"/>
                                <a:gd name="T30" fmla="*/ 65 w 95"/>
                                <a:gd name="T31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5" h="160">
                                  <a:moveTo>
                                    <a:pt x="65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5" y="55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1280"/>
                          <wps:cNvSpPr>
                            <a:spLocks/>
                          </wps:cNvSpPr>
                          <wps:spPr bwMode="auto">
                            <a:xfrm>
                              <a:off x="2715" y="1120"/>
                              <a:ext cx="170" cy="95"/>
                            </a:xfrm>
                            <a:custGeom>
                              <a:avLst/>
                              <a:gdLst>
                                <a:gd name="T0" fmla="*/ 20 w 170"/>
                                <a:gd name="T1" fmla="*/ 95 h 95"/>
                                <a:gd name="T2" fmla="*/ 20 w 170"/>
                                <a:gd name="T3" fmla="*/ 95 h 95"/>
                                <a:gd name="T4" fmla="*/ 105 w 170"/>
                                <a:gd name="T5" fmla="*/ 85 h 95"/>
                                <a:gd name="T6" fmla="*/ 170 w 170"/>
                                <a:gd name="T7" fmla="*/ 75 h 95"/>
                                <a:gd name="T8" fmla="*/ 170 w 170"/>
                                <a:gd name="T9" fmla="*/ 70 h 95"/>
                                <a:gd name="T10" fmla="*/ 120 w 170"/>
                                <a:gd name="T11" fmla="*/ 0 h 95"/>
                                <a:gd name="T12" fmla="*/ 120 w 170"/>
                                <a:gd name="T13" fmla="*/ 0 h 95"/>
                                <a:gd name="T14" fmla="*/ 65 w 170"/>
                                <a:gd name="T15" fmla="*/ 10 h 95"/>
                                <a:gd name="T16" fmla="*/ 65 w 170"/>
                                <a:gd name="T17" fmla="*/ 10 h 95"/>
                                <a:gd name="T18" fmla="*/ 0 w 170"/>
                                <a:gd name="T19" fmla="*/ 20 h 95"/>
                                <a:gd name="T20" fmla="*/ 20 w 170"/>
                                <a:gd name="T21" fmla="*/ 95 h 95"/>
                                <a:gd name="T22" fmla="*/ 20 w 170"/>
                                <a:gd name="T23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70" h="95">
                                  <a:moveTo>
                                    <a:pt x="20" y="95"/>
                                  </a:moveTo>
                                  <a:lnTo>
                                    <a:pt x="20" y="95"/>
                                  </a:lnTo>
                                  <a:lnTo>
                                    <a:pt x="105" y="85"/>
                                  </a:lnTo>
                                  <a:lnTo>
                                    <a:pt x="170" y="75"/>
                                  </a:lnTo>
                                  <a:lnTo>
                                    <a:pt x="170" y="7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1281"/>
                          <wps:cNvSpPr>
                            <a:spLocks/>
                          </wps:cNvSpPr>
                          <wps:spPr bwMode="auto">
                            <a:xfrm>
                              <a:off x="2835" y="1070"/>
                              <a:ext cx="170" cy="125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50 h 125"/>
                                <a:gd name="T2" fmla="*/ 50 w 170"/>
                                <a:gd name="T3" fmla="*/ 120 h 125"/>
                                <a:gd name="T4" fmla="*/ 50 w 170"/>
                                <a:gd name="T5" fmla="*/ 125 h 125"/>
                                <a:gd name="T6" fmla="*/ 50 w 170"/>
                                <a:gd name="T7" fmla="*/ 125 h 125"/>
                                <a:gd name="T8" fmla="*/ 90 w 170"/>
                                <a:gd name="T9" fmla="*/ 110 h 125"/>
                                <a:gd name="T10" fmla="*/ 125 w 170"/>
                                <a:gd name="T11" fmla="*/ 90 h 125"/>
                                <a:gd name="T12" fmla="*/ 150 w 170"/>
                                <a:gd name="T13" fmla="*/ 65 h 125"/>
                                <a:gd name="T14" fmla="*/ 170 w 170"/>
                                <a:gd name="T15" fmla="*/ 35 h 125"/>
                                <a:gd name="T16" fmla="*/ 170 w 170"/>
                                <a:gd name="T17" fmla="*/ 35 h 125"/>
                                <a:gd name="T18" fmla="*/ 170 w 170"/>
                                <a:gd name="T19" fmla="*/ 25 h 125"/>
                                <a:gd name="T20" fmla="*/ 95 w 170"/>
                                <a:gd name="T21" fmla="*/ 0 h 125"/>
                                <a:gd name="T22" fmla="*/ 95 w 170"/>
                                <a:gd name="T23" fmla="*/ 0 h 125"/>
                                <a:gd name="T24" fmla="*/ 90 w 170"/>
                                <a:gd name="T25" fmla="*/ 5 h 125"/>
                                <a:gd name="T26" fmla="*/ 90 w 170"/>
                                <a:gd name="T27" fmla="*/ 5 h 125"/>
                                <a:gd name="T28" fmla="*/ 80 w 170"/>
                                <a:gd name="T29" fmla="*/ 20 h 125"/>
                                <a:gd name="T30" fmla="*/ 60 w 170"/>
                                <a:gd name="T31" fmla="*/ 30 h 125"/>
                                <a:gd name="T32" fmla="*/ 0 w 170"/>
                                <a:gd name="T33" fmla="*/ 50 h 125"/>
                                <a:gd name="T34" fmla="*/ 0 w 170"/>
                                <a:gd name="T35" fmla="*/ 5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70" h="125">
                                  <a:moveTo>
                                    <a:pt x="0" y="50"/>
                                  </a:moveTo>
                                  <a:lnTo>
                                    <a:pt x="50" y="120"/>
                                  </a:lnTo>
                                  <a:lnTo>
                                    <a:pt x="50" y="125"/>
                                  </a:lnTo>
                                  <a:lnTo>
                                    <a:pt x="90" y="110"/>
                                  </a:lnTo>
                                  <a:lnTo>
                                    <a:pt x="125" y="90"/>
                                  </a:lnTo>
                                  <a:lnTo>
                                    <a:pt x="150" y="65"/>
                                  </a:lnTo>
                                  <a:lnTo>
                                    <a:pt x="170" y="35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1282"/>
                          <wps:cNvSpPr>
                            <a:spLocks/>
                          </wps:cNvSpPr>
                          <wps:spPr bwMode="auto">
                            <a:xfrm>
                              <a:off x="1775" y="1250"/>
                              <a:ext cx="180" cy="50"/>
                            </a:xfrm>
                            <a:custGeom>
                              <a:avLst/>
                              <a:gdLst>
                                <a:gd name="T0" fmla="*/ 0 w 180"/>
                                <a:gd name="T1" fmla="*/ 50 h 50"/>
                                <a:gd name="T2" fmla="*/ 0 w 180"/>
                                <a:gd name="T3" fmla="*/ 50 h 50"/>
                                <a:gd name="T4" fmla="*/ 180 w 180"/>
                                <a:gd name="T5" fmla="*/ 20 h 50"/>
                                <a:gd name="T6" fmla="*/ 165 w 180"/>
                                <a:gd name="T7" fmla="*/ 0 h 50"/>
                                <a:gd name="T8" fmla="*/ 165 w 180"/>
                                <a:gd name="T9" fmla="*/ 0 h 50"/>
                                <a:gd name="T10" fmla="*/ 75 w 180"/>
                                <a:gd name="T11" fmla="*/ 25 h 50"/>
                                <a:gd name="T12" fmla="*/ 0 w 180"/>
                                <a:gd name="T13" fmla="*/ 50 h 50"/>
                                <a:gd name="T14" fmla="*/ 0 w 180"/>
                                <a:gd name="T1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80" h="50">
                                  <a:moveTo>
                                    <a:pt x="0" y="5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180" y="2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1283"/>
                          <wps:cNvSpPr>
                            <a:spLocks/>
                          </wps:cNvSpPr>
                          <wps:spPr bwMode="auto">
                            <a:xfrm>
                              <a:off x="10" y="630"/>
                              <a:ext cx="215" cy="130"/>
                            </a:xfrm>
                            <a:custGeom>
                              <a:avLst/>
                              <a:gdLst>
                                <a:gd name="T0" fmla="*/ 5 w 215"/>
                                <a:gd name="T1" fmla="*/ 85 h 130"/>
                                <a:gd name="T2" fmla="*/ 5 w 215"/>
                                <a:gd name="T3" fmla="*/ 85 h 130"/>
                                <a:gd name="T4" fmla="*/ 15 w 215"/>
                                <a:gd name="T5" fmla="*/ 95 h 130"/>
                                <a:gd name="T6" fmla="*/ 25 w 215"/>
                                <a:gd name="T7" fmla="*/ 105 h 130"/>
                                <a:gd name="T8" fmla="*/ 45 w 215"/>
                                <a:gd name="T9" fmla="*/ 115 h 130"/>
                                <a:gd name="T10" fmla="*/ 75 w 215"/>
                                <a:gd name="T11" fmla="*/ 120 h 130"/>
                                <a:gd name="T12" fmla="*/ 75 w 215"/>
                                <a:gd name="T13" fmla="*/ 120 h 130"/>
                                <a:gd name="T14" fmla="*/ 215 w 215"/>
                                <a:gd name="T15" fmla="*/ 130 h 130"/>
                                <a:gd name="T16" fmla="*/ 215 w 215"/>
                                <a:gd name="T17" fmla="*/ 130 h 130"/>
                                <a:gd name="T18" fmla="*/ 145 w 215"/>
                                <a:gd name="T19" fmla="*/ 40 h 130"/>
                                <a:gd name="T20" fmla="*/ 145 w 215"/>
                                <a:gd name="T21" fmla="*/ 40 h 130"/>
                                <a:gd name="T22" fmla="*/ 115 w 215"/>
                                <a:gd name="T23" fmla="*/ 15 h 130"/>
                                <a:gd name="T24" fmla="*/ 100 w 215"/>
                                <a:gd name="T25" fmla="*/ 5 h 130"/>
                                <a:gd name="T26" fmla="*/ 85 w 215"/>
                                <a:gd name="T27" fmla="*/ 0 h 130"/>
                                <a:gd name="T28" fmla="*/ 85 w 215"/>
                                <a:gd name="T29" fmla="*/ 0 h 130"/>
                                <a:gd name="T30" fmla="*/ 65 w 215"/>
                                <a:gd name="T31" fmla="*/ 0 h 130"/>
                                <a:gd name="T32" fmla="*/ 45 w 215"/>
                                <a:gd name="T33" fmla="*/ 0 h 130"/>
                                <a:gd name="T34" fmla="*/ 30 w 215"/>
                                <a:gd name="T35" fmla="*/ 5 h 130"/>
                                <a:gd name="T36" fmla="*/ 15 w 215"/>
                                <a:gd name="T37" fmla="*/ 15 h 130"/>
                                <a:gd name="T38" fmla="*/ 15 w 215"/>
                                <a:gd name="T39" fmla="*/ 15 h 130"/>
                                <a:gd name="T40" fmla="*/ 5 w 215"/>
                                <a:gd name="T41" fmla="*/ 30 h 130"/>
                                <a:gd name="T42" fmla="*/ 0 w 215"/>
                                <a:gd name="T43" fmla="*/ 45 h 130"/>
                                <a:gd name="T44" fmla="*/ 0 w 215"/>
                                <a:gd name="T45" fmla="*/ 65 h 130"/>
                                <a:gd name="T46" fmla="*/ 5 w 215"/>
                                <a:gd name="T47" fmla="*/ 85 h 130"/>
                                <a:gd name="T48" fmla="*/ 5 w 215"/>
                                <a:gd name="T49" fmla="*/ 85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15" h="130">
                                  <a:moveTo>
                                    <a:pt x="5" y="85"/>
                                  </a:moveTo>
                                  <a:lnTo>
                                    <a:pt x="5" y="85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45" y="115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215" y="130"/>
                                  </a:lnTo>
                                  <a:lnTo>
                                    <a:pt x="145" y="40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1284"/>
                          <wps:cNvSpPr>
                            <a:spLocks/>
                          </wps:cNvSpPr>
                          <wps:spPr bwMode="auto">
                            <a:xfrm>
                              <a:off x="670" y="1215"/>
                              <a:ext cx="315" cy="65"/>
                            </a:xfrm>
                            <a:custGeom>
                              <a:avLst/>
                              <a:gdLst>
                                <a:gd name="T0" fmla="*/ 315 w 315"/>
                                <a:gd name="T1" fmla="*/ 0 h 65"/>
                                <a:gd name="T2" fmla="*/ 315 w 315"/>
                                <a:gd name="T3" fmla="*/ 0 h 65"/>
                                <a:gd name="T4" fmla="*/ 120 w 315"/>
                                <a:gd name="T5" fmla="*/ 10 h 65"/>
                                <a:gd name="T6" fmla="*/ 120 w 315"/>
                                <a:gd name="T7" fmla="*/ 10 h 65"/>
                                <a:gd name="T8" fmla="*/ 45 w 315"/>
                                <a:gd name="T9" fmla="*/ 15 h 65"/>
                                <a:gd name="T10" fmla="*/ 20 w 315"/>
                                <a:gd name="T11" fmla="*/ 20 h 65"/>
                                <a:gd name="T12" fmla="*/ 5 w 315"/>
                                <a:gd name="T13" fmla="*/ 30 h 65"/>
                                <a:gd name="T14" fmla="*/ 5 w 315"/>
                                <a:gd name="T15" fmla="*/ 30 h 65"/>
                                <a:gd name="T16" fmla="*/ 0 w 315"/>
                                <a:gd name="T17" fmla="*/ 35 h 65"/>
                                <a:gd name="T18" fmla="*/ 0 w 315"/>
                                <a:gd name="T19" fmla="*/ 40 h 65"/>
                                <a:gd name="T20" fmla="*/ 5 w 315"/>
                                <a:gd name="T21" fmla="*/ 50 h 65"/>
                                <a:gd name="T22" fmla="*/ 5 w 315"/>
                                <a:gd name="T23" fmla="*/ 50 h 65"/>
                                <a:gd name="T24" fmla="*/ 30 w 315"/>
                                <a:gd name="T25" fmla="*/ 60 h 65"/>
                                <a:gd name="T26" fmla="*/ 60 w 315"/>
                                <a:gd name="T27" fmla="*/ 65 h 65"/>
                                <a:gd name="T28" fmla="*/ 60 w 315"/>
                                <a:gd name="T29" fmla="*/ 65 h 65"/>
                                <a:gd name="T30" fmla="*/ 85 w 315"/>
                                <a:gd name="T31" fmla="*/ 65 h 65"/>
                                <a:gd name="T32" fmla="*/ 110 w 315"/>
                                <a:gd name="T33" fmla="*/ 60 h 65"/>
                                <a:gd name="T34" fmla="*/ 140 w 315"/>
                                <a:gd name="T35" fmla="*/ 55 h 65"/>
                                <a:gd name="T36" fmla="*/ 165 w 315"/>
                                <a:gd name="T37" fmla="*/ 45 h 65"/>
                                <a:gd name="T38" fmla="*/ 165 w 315"/>
                                <a:gd name="T39" fmla="*/ 45 h 65"/>
                                <a:gd name="T40" fmla="*/ 200 w 315"/>
                                <a:gd name="T41" fmla="*/ 30 h 65"/>
                                <a:gd name="T42" fmla="*/ 235 w 315"/>
                                <a:gd name="T43" fmla="*/ 15 h 65"/>
                                <a:gd name="T44" fmla="*/ 315 w 315"/>
                                <a:gd name="T45" fmla="*/ 0 h 65"/>
                                <a:gd name="T46" fmla="*/ 315 w 315"/>
                                <a:gd name="T47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15" h="65">
                                  <a:moveTo>
                                    <a:pt x="315" y="0"/>
                                  </a:moveTo>
                                  <a:lnTo>
                                    <a:pt x="315" y="0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110" y="60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200" y="30"/>
                                  </a:lnTo>
                                  <a:lnTo>
                                    <a:pt x="235" y="15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1285"/>
                          <wps:cNvSpPr>
                            <a:spLocks/>
                          </wps:cNvSpPr>
                          <wps:spPr bwMode="auto">
                            <a:xfrm>
                              <a:off x="905" y="1255"/>
                              <a:ext cx="320" cy="90"/>
                            </a:xfrm>
                            <a:custGeom>
                              <a:avLst/>
                              <a:gdLst>
                                <a:gd name="T0" fmla="*/ 165 w 320"/>
                                <a:gd name="T1" fmla="*/ 60 h 90"/>
                                <a:gd name="T2" fmla="*/ 165 w 320"/>
                                <a:gd name="T3" fmla="*/ 60 h 90"/>
                                <a:gd name="T4" fmla="*/ 200 w 320"/>
                                <a:gd name="T5" fmla="*/ 40 h 90"/>
                                <a:gd name="T6" fmla="*/ 240 w 320"/>
                                <a:gd name="T7" fmla="*/ 25 h 90"/>
                                <a:gd name="T8" fmla="*/ 320 w 320"/>
                                <a:gd name="T9" fmla="*/ 0 h 90"/>
                                <a:gd name="T10" fmla="*/ 320 w 320"/>
                                <a:gd name="T11" fmla="*/ 0 h 90"/>
                                <a:gd name="T12" fmla="*/ 240 w 320"/>
                                <a:gd name="T13" fmla="*/ 15 h 90"/>
                                <a:gd name="T14" fmla="*/ 125 w 320"/>
                                <a:gd name="T15" fmla="*/ 30 h 90"/>
                                <a:gd name="T16" fmla="*/ 125 w 320"/>
                                <a:gd name="T17" fmla="*/ 30 h 90"/>
                                <a:gd name="T18" fmla="*/ 45 w 320"/>
                                <a:gd name="T19" fmla="*/ 45 h 90"/>
                                <a:gd name="T20" fmla="*/ 25 w 320"/>
                                <a:gd name="T21" fmla="*/ 50 h 90"/>
                                <a:gd name="T22" fmla="*/ 10 w 320"/>
                                <a:gd name="T23" fmla="*/ 55 h 90"/>
                                <a:gd name="T24" fmla="*/ 10 w 320"/>
                                <a:gd name="T25" fmla="*/ 55 h 90"/>
                                <a:gd name="T26" fmla="*/ 0 w 320"/>
                                <a:gd name="T27" fmla="*/ 70 h 90"/>
                                <a:gd name="T28" fmla="*/ 10 w 320"/>
                                <a:gd name="T29" fmla="*/ 80 h 90"/>
                                <a:gd name="T30" fmla="*/ 10 w 320"/>
                                <a:gd name="T31" fmla="*/ 80 h 90"/>
                                <a:gd name="T32" fmla="*/ 30 w 320"/>
                                <a:gd name="T33" fmla="*/ 90 h 90"/>
                                <a:gd name="T34" fmla="*/ 65 w 320"/>
                                <a:gd name="T35" fmla="*/ 90 h 90"/>
                                <a:gd name="T36" fmla="*/ 65 w 320"/>
                                <a:gd name="T37" fmla="*/ 90 h 90"/>
                                <a:gd name="T38" fmla="*/ 90 w 320"/>
                                <a:gd name="T39" fmla="*/ 90 h 90"/>
                                <a:gd name="T40" fmla="*/ 115 w 320"/>
                                <a:gd name="T41" fmla="*/ 85 h 90"/>
                                <a:gd name="T42" fmla="*/ 140 w 320"/>
                                <a:gd name="T43" fmla="*/ 75 h 90"/>
                                <a:gd name="T44" fmla="*/ 165 w 320"/>
                                <a:gd name="T45" fmla="*/ 60 h 90"/>
                                <a:gd name="T46" fmla="*/ 165 w 320"/>
                                <a:gd name="T47" fmla="*/ 6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20" h="90">
                                  <a:moveTo>
                                    <a:pt x="165" y="60"/>
                                  </a:moveTo>
                                  <a:lnTo>
                                    <a:pt x="165" y="60"/>
                                  </a:lnTo>
                                  <a:lnTo>
                                    <a:pt x="200" y="40"/>
                                  </a:lnTo>
                                  <a:lnTo>
                                    <a:pt x="240" y="25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240" y="15"/>
                                  </a:lnTo>
                                  <a:lnTo>
                                    <a:pt x="125" y="30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115" y="85"/>
                                  </a:lnTo>
                                  <a:lnTo>
                                    <a:pt x="140" y="75"/>
                                  </a:lnTo>
                                  <a:lnTo>
                                    <a:pt x="16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1286"/>
                          <wps:cNvSpPr>
                            <a:spLocks/>
                          </wps:cNvSpPr>
                          <wps:spPr bwMode="auto">
                            <a:xfrm>
                              <a:off x="225" y="120"/>
                              <a:ext cx="2045" cy="1140"/>
                            </a:xfrm>
                            <a:custGeom>
                              <a:avLst/>
                              <a:gdLst>
                                <a:gd name="T0" fmla="*/ 1425 w 2045"/>
                                <a:gd name="T1" fmla="*/ 295 h 1140"/>
                                <a:gd name="T2" fmla="*/ 1515 w 2045"/>
                                <a:gd name="T3" fmla="*/ 230 h 1140"/>
                                <a:gd name="T4" fmla="*/ 1615 w 2045"/>
                                <a:gd name="T5" fmla="*/ 190 h 1140"/>
                                <a:gd name="T6" fmla="*/ 1670 w 2045"/>
                                <a:gd name="T7" fmla="*/ 180 h 1140"/>
                                <a:gd name="T8" fmla="*/ 1770 w 2045"/>
                                <a:gd name="T9" fmla="*/ 185 h 1140"/>
                                <a:gd name="T10" fmla="*/ 1815 w 2045"/>
                                <a:gd name="T11" fmla="*/ 200 h 1140"/>
                                <a:gd name="T12" fmla="*/ 1865 w 2045"/>
                                <a:gd name="T13" fmla="*/ 225 h 1140"/>
                                <a:gd name="T14" fmla="*/ 1910 w 2045"/>
                                <a:gd name="T15" fmla="*/ 265 h 1140"/>
                                <a:gd name="T16" fmla="*/ 1980 w 2045"/>
                                <a:gd name="T17" fmla="*/ 370 h 1140"/>
                                <a:gd name="T18" fmla="*/ 2025 w 2045"/>
                                <a:gd name="T19" fmla="*/ 520 h 1140"/>
                                <a:gd name="T20" fmla="*/ 2040 w 2045"/>
                                <a:gd name="T21" fmla="*/ 705 h 1140"/>
                                <a:gd name="T22" fmla="*/ 2045 w 2045"/>
                                <a:gd name="T23" fmla="*/ 605 h 1140"/>
                                <a:gd name="T24" fmla="*/ 2040 w 2045"/>
                                <a:gd name="T25" fmla="*/ 435 h 1140"/>
                                <a:gd name="T26" fmla="*/ 2030 w 2045"/>
                                <a:gd name="T27" fmla="*/ 370 h 1140"/>
                                <a:gd name="T28" fmla="*/ 1985 w 2045"/>
                                <a:gd name="T29" fmla="*/ 250 h 1140"/>
                                <a:gd name="T30" fmla="*/ 1905 w 2045"/>
                                <a:gd name="T31" fmla="*/ 155 h 1140"/>
                                <a:gd name="T32" fmla="*/ 1850 w 2045"/>
                                <a:gd name="T33" fmla="*/ 110 h 1140"/>
                                <a:gd name="T34" fmla="*/ 1730 w 2045"/>
                                <a:gd name="T35" fmla="*/ 45 h 1140"/>
                                <a:gd name="T36" fmla="*/ 1655 w 2045"/>
                                <a:gd name="T37" fmla="*/ 25 h 1140"/>
                                <a:gd name="T38" fmla="*/ 1505 w 2045"/>
                                <a:gd name="T39" fmla="*/ 0 h 1140"/>
                                <a:gd name="T40" fmla="*/ 1350 w 2045"/>
                                <a:gd name="T41" fmla="*/ 15 h 1140"/>
                                <a:gd name="T42" fmla="*/ 1300 w 2045"/>
                                <a:gd name="T43" fmla="*/ 25 h 1140"/>
                                <a:gd name="T44" fmla="*/ 1195 w 2045"/>
                                <a:gd name="T45" fmla="*/ 65 h 1140"/>
                                <a:gd name="T46" fmla="*/ 1145 w 2045"/>
                                <a:gd name="T47" fmla="*/ 85 h 1140"/>
                                <a:gd name="T48" fmla="*/ 1145 w 2045"/>
                                <a:gd name="T49" fmla="*/ 90 h 1140"/>
                                <a:gd name="T50" fmla="*/ 990 w 2045"/>
                                <a:gd name="T51" fmla="*/ 185 h 1140"/>
                                <a:gd name="T52" fmla="*/ 875 w 2045"/>
                                <a:gd name="T53" fmla="*/ 300 h 1140"/>
                                <a:gd name="T54" fmla="*/ 825 w 2045"/>
                                <a:gd name="T55" fmla="*/ 345 h 1140"/>
                                <a:gd name="T56" fmla="*/ 770 w 2045"/>
                                <a:gd name="T57" fmla="*/ 400 h 1140"/>
                                <a:gd name="T58" fmla="*/ 770 w 2045"/>
                                <a:gd name="T59" fmla="*/ 400 h 1140"/>
                                <a:gd name="T60" fmla="*/ 695 w 2045"/>
                                <a:gd name="T61" fmla="*/ 470 h 1140"/>
                                <a:gd name="T62" fmla="*/ 640 w 2045"/>
                                <a:gd name="T63" fmla="*/ 515 h 1140"/>
                                <a:gd name="T64" fmla="*/ 610 w 2045"/>
                                <a:gd name="T65" fmla="*/ 535 h 1140"/>
                                <a:gd name="T66" fmla="*/ 555 w 2045"/>
                                <a:gd name="T67" fmla="*/ 565 h 1140"/>
                                <a:gd name="T68" fmla="*/ 445 w 2045"/>
                                <a:gd name="T69" fmla="*/ 610 h 1140"/>
                                <a:gd name="T70" fmla="*/ 390 w 2045"/>
                                <a:gd name="T71" fmla="*/ 625 h 1140"/>
                                <a:gd name="T72" fmla="*/ 210 w 2045"/>
                                <a:gd name="T73" fmla="*/ 645 h 1140"/>
                                <a:gd name="T74" fmla="*/ 0 w 2045"/>
                                <a:gd name="T75" fmla="*/ 640 h 1140"/>
                                <a:gd name="T76" fmla="*/ 70 w 2045"/>
                                <a:gd name="T77" fmla="*/ 705 h 1140"/>
                                <a:gd name="T78" fmla="*/ 210 w 2045"/>
                                <a:gd name="T79" fmla="*/ 820 h 1140"/>
                                <a:gd name="T80" fmla="*/ 350 w 2045"/>
                                <a:gd name="T81" fmla="*/ 915 h 1140"/>
                                <a:gd name="T82" fmla="*/ 490 w 2045"/>
                                <a:gd name="T83" fmla="*/ 995 h 1140"/>
                                <a:gd name="T84" fmla="*/ 560 w 2045"/>
                                <a:gd name="T85" fmla="*/ 1025 h 1140"/>
                                <a:gd name="T86" fmla="*/ 760 w 2045"/>
                                <a:gd name="T87" fmla="*/ 1095 h 1140"/>
                                <a:gd name="T88" fmla="*/ 880 w 2045"/>
                                <a:gd name="T89" fmla="*/ 1120 h 1140"/>
                                <a:gd name="T90" fmla="*/ 1000 w 2045"/>
                                <a:gd name="T91" fmla="*/ 1135 h 1140"/>
                                <a:gd name="T92" fmla="*/ 1005 w 2045"/>
                                <a:gd name="T93" fmla="*/ 1135 h 1140"/>
                                <a:gd name="T94" fmla="*/ 1245 w 2045"/>
                                <a:gd name="T95" fmla="*/ 1130 h 1140"/>
                                <a:gd name="T96" fmla="*/ 1345 w 2045"/>
                                <a:gd name="T97" fmla="*/ 1120 h 1140"/>
                                <a:gd name="T98" fmla="*/ 1525 w 2045"/>
                                <a:gd name="T99" fmla="*/ 1080 h 1140"/>
                                <a:gd name="T100" fmla="*/ 1605 w 2045"/>
                                <a:gd name="T101" fmla="*/ 1055 h 1140"/>
                                <a:gd name="T102" fmla="*/ 1675 w 2045"/>
                                <a:gd name="T103" fmla="*/ 1025 h 1140"/>
                                <a:gd name="T104" fmla="*/ 1585 w 2045"/>
                                <a:gd name="T105" fmla="*/ 1000 h 1140"/>
                                <a:gd name="T106" fmla="*/ 1435 w 2045"/>
                                <a:gd name="T107" fmla="*/ 930 h 1140"/>
                                <a:gd name="T108" fmla="*/ 1330 w 2045"/>
                                <a:gd name="T109" fmla="*/ 840 h 1140"/>
                                <a:gd name="T110" fmla="*/ 1265 w 2045"/>
                                <a:gd name="T111" fmla="*/ 735 h 1140"/>
                                <a:gd name="T112" fmla="*/ 1250 w 2045"/>
                                <a:gd name="T113" fmla="*/ 675 h 1140"/>
                                <a:gd name="T114" fmla="*/ 1250 w 2045"/>
                                <a:gd name="T115" fmla="*/ 575 h 1140"/>
                                <a:gd name="T116" fmla="*/ 1285 w 2045"/>
                                <a:gd name="T117" fmla="*/ 470 h 1140"/>
                                <a:gd name="T118" fmla="*/ 1310 w 2045"/>
                                <a:gd name="T119" fmla="*/ 420 h 1140"/>
                                <a:gd name="T120" fmla="*/ 1380 w 2045"/>
                                <a:gd name="T121" fmla="*/ 335 h 1140"/>
                                <a:gd name="T122" fmla="*/ 1425 w 2045"/>
                                <a:gd name="T123" fmla="*/ 295 h 1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045" h="1140">
                                  <a:moveTo>
                                    <a:pt x="1425" y="295"/>
                                  </a:moveTo>
                                  <a:lnTo>
                                    <a:pt x="1425" y="295"/>
                                  </a:lnTo>
                                  <a:lnTo>
                                    <a:pt x="1470" y="260"/>
                                  </a:lnTo>
                                  <a:lnTo>
                                    <a:pt x="1515" y="230"/>
                                  </a:lnTo>
                                  <a:lnTo>
                                    <a:pt x="1565" y="210"/>
                                  </a:lnTo>
                                  <a:lnTo>
                                    <a:pt x="1615" y="190"/>
                                  </a:lnTo>
                                  <a:lnTo>
                                    <a:pt x="1670" y="180"/>
                                  </a:lnTo>
                                  <a:lnTo>
                                    <a:pt x="1720" y="180"/>
                                  </a:lnTo>
                                  <a:lnTo>
                                    <a:pt x="1770" y="185"/>
                                  </a:lnTo>
                                  <a:lnTo>
                                    <a:pt x="1815" y="200"/>
                                  </a:lnTo>
                                  <a:lnTo>
                                    <a:pt x="1840" y="210"/>
                                  </a:lnTo>
                                  <a:lnTo>
                                    <a:pt x="1865" y="225"/>
                                  </a:lnTo>
                                  <a:lnTo>
                                    <a:pt x="1890" y="245"/>
                                  </a:lnTo>
                                  <a:lnTo>
                                    <a:pt x="1910" y="265"/>
                                  </a:lnTo>
                                  <a:lnTo>
                                    <a:pt x="1950" y="315"/>
                                  </a:lnTo>
                                  <a:lnTo>
                                    <a:pt x="1980" y="370"/>
                                  </a:lnTo>
                                  <a:lnTo>
                                    <a:pt x="2005" y="440"/>
                                  </a:lnTo>
                                  <a:lnTo>
                                    <a:pt x="2025" y="520"/>
                                  </a:lnTo>
                                  <a:lnTo>
                                    <a:pt x="2035" y="605"/>
                                  </a:lnTo>
                                  <a:lnTo>
                                    <a:pt x="2040" y="705"/>
                                  </a:lnTo>
                                  <a:lnTo>
                                    <a:pt x="2045" y="605"/>
                                  </a:lnTo>
                                  <a:lnTo>
                                    <a:pt x="2045" y="515"/>
                                  </a:lnTo>
                                  <a:lnTo>
                                    <a:pt x="2040" y="435"/>
                                  </a:lnTo>
                                  <a:lnTo>
                                    <a:pt x="2030" y="370"/>
                                  </a:lnTo>
                                  <a:lnTo>
                                    <a:pt x="2015" y="305"/>
                                  </a:lnTo>
                                  <a:lnTo>
                                    <a:pt x="1985" y="250"/>
                                  </a:lnTo>
                                  <a:lnTo>
                                    <a:pt x="1950" y="200"/>
                                  </a:lnTo>
                                  <a:lnTo>
                                    <a:pt x="1905" y="155"/>
                                  </a:lnTo>
                                  <a:lnTo>
                                    <a:pt x="1850" y="110"/>
                                  </a:lnTo>
                                  <a:lnTo>
                                    <a:pt x="1795" y="75"/>
                                  </a:lnTo>
                                  <a:lnTo>
                                    <a:pt x="1730" y="45"/>
                                  </a:lnTo>
                                  <a:lnTo>
                                    <a:pt x="1655" y="25"/>
                                  </a:lnTo>
                                  <a:lnTo>
                                    <a:pt x="1580" y="10"/>
                                  </a:lnTo>
                                  <a:lnTo>
                                    <a:pt x="1505" y="0"/>
                                  </a:lnTo>
                                  <a:lnTo>
                                    <a:pt x="1430" y="5"/>
                                  </a:lnTo>
                                  <a:lnTo>
                                    <a:pt x="1350" y="15"/>
                                  </a:lnTo>
                                  <a:lnTo>
                                    <a:pt x="1300" y="25"/>
                                  </a:lnTo>
                                  <a:lnTo>
                                    <a:pt x="1245" y="45"/>
                                  </a:lnTo>
                                  <a:lnTo>
                                    <a:pt x="1195" y="65"/>
                                  </a:lnTo>
                                  <a:lnTo>
                                    <a:pt x="1145" y="85"/>
                                  </a:lnTo>
                                  <a:lnTo>
                                    <a:pt x="1145" y="90"/>
                                  </a:lnTo>
                                  <a:lnTo>
                                    <a:pt x="1065" y="135"/>
                                  </a:lnTo>
                                  <a:lnTo>
                                    <a:pt x="990" y="185"/>
                                  </a:lnTo>
                                  <a:lnTo>
                                    <a:pt x="930" y="240"/>
                                  </a:lnTo>
                                  <a:lnTo>
                                    <a:pt x="875" y="300"/>
                                  </a:lnTo>
                                  <a:lnTo>
                                    <a:pt x="825" y="345"/>
                                  </a:lnTo>
                                  <a:lnTo>
                                    <a:pt x="770" y="400"/>
                                  </a:lnTo>
                                  <a:lnTo>
                                    <a:pt x="695" y="470"/>
                                  </a:lnTo>
                                  <a:lnTo>
                                    <a:pt x="640" y="515"/>
                                  </a:lnTo>
                                  <a:lnTo>
                                    <a:pt x="610" y="535"/>
                                  </a:lnTo>
                                  <a:lnTo>
                                    <a:pt x="555" y="565"/>
                                  </a:lnTo>
                                  <a:lnTo>
                                    <a:pt x="505" y="590"/>
                                  </a:lnTo>
                                  <a:lnTo>
                                    <a:pt x="445" y="610"/>
                                  </a:lnTo>
                                  <a:lnTo>
                                    <a:pt x="390" y="625"/>
                                  </a:lnTo>
                                  <a:lnTo>
                                    <a:pt x="305" y="640"/>
                                  </a:lnTo>
                                  <a:lnTo>
                                    <a:pt x="210" y="645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0" y="640"/>
                                  </a:lnTo>
                                  <a:lnTo>
                                    <a:pt x="70" y="705"/>
                                  </a:lnTo>
                                  <a:lnTo>
                                    <a:pt x="140" y="765"/>
                                  </a:lnTo>
                                  <a:lnTo>
                                    <a:pt x="210" y="820"/>
                                  </a:lnTo>
                                  <a:lnTo>
                                    <a:pt x="280" y="870"/>
                                  </a:lnTo>
                                  <a:lnTo>
                                    <a:pt x="350" y="915"/>
                                  </a:lnTo>
                                  <a:lnTo>
                                    <a:pt x="420" y="955"/>
                                  </a:lnTo>
                                  <a:lnTo>
                                    <a:pt x="490" y="995"/>
                                  </a:lnTo>
                                  <a:lnTo>
                                    <a:pt x="560" y="1025"/>
                                  </a:lnTo>
                                  <a:lnTo>
                                    <a:pt x="660" y="1065"/>
                                  </a:lnTo>
                                  <a:lnTo>
                                    <a:pt x="760" y="1095"/>
                                  </a:lnTo>
                                  <a:lnTo>
                                    <a:pt x="880" y="1120"/>
                                  </a:lnTo>
                                  <a:lnTo>
                                    <a:pt x="1000" y="1135"/>
                                  </a:lnTo>
                                  <a:lnTo>
                                    <a:pt x="1005" y="1135"/>
                                  </a:lnTo>
                                  <a:lnTo>
                                    <a:pt x="1125" y="1140"/>
                                  </a:lnTo>
                                  <a:lnTo>
                                    <a:pt x="1245" y="1130"/>
                                  </a:lnTo>
                                  <a:lnTo>
                                    <a:pt x="1345" y="1120"/>
                                  </a:lnTo>
                                  <a:lnTo>
                                    <a:pt x="1435" y="1105"/>
                                  </a:lnTo>
                                  <a:lnTo>
                                    <a:pt x="1525" y="1080"/>
                                  </a:lnTo>
                                  <a:lnTo>
                                    <a:pt x="1605" y="1055"/>
                                  </a:lnTo>
                                  <a:lnTo>
                                    <a:pt x="1675" y="1030"/>
                                  </a:lnTo>
                                  <a:lnTo>
                                    <a:pt x="1675" y="1025"/>
                                  </a:lnTo>
                                  <a:lnTo>
                                    <a:pt x="1585" y="1000"/>
                                  </a:lnTo>
                                  <a:lnTo>
                                    <a:pt x="1505" y="965"/>
                                  </a:lnTo>
                                  <a:lnTo>
                                    <a:pt x="1435" y="930"/>
                                  </a:lnTo>
                                  <a:lnTo>
                                    <a:pt x="1375" y="885"/>
                                  </a:lnTo>
                                  <a:lnTo>
                                    <a:pt x="1330" y="840"/>
                                  </a:lnTo>
                                  <a:lnTo>
                                    <a:pt x="1290" y="790"/>
                                  </a:lnTo>
                                  <a:lnTo>
                                    <a:pt x="1265" y="735"/>
                                  </a:lnTo>
                                  <a:lnTo>
                                    <a:pt x="1250" y="675"/>
                                  </a:lnTo>
                                  <a:lnTo>
                                    <a:pt x="1245" y="625"/>
                                  </a:lnTo>
                                  <a:lnTo>
                                    <a:pt x="1250" y="575"/>
                                  </a:lnTo>
                                  <a:lnTo>
                                    <a:pt x="1265" y="520"/>
                                  </a:lnTo>
                                  <a:lnTo>
                                    <a:pt x="1285" y="470"/>
                                  </a:lnTo>
                                  <a:lnTo>
                                    <a:pt x="1310" y="420"/>
                                  </a:lnTo>
                                  <a:lnTo>
                                    <a:pt x="1345" y="375"/>
                                  </a:lnTo>
                                  <a:lnTo>
                                    <a:pt x="1380" y="335"/>
                                  </a:lnTo>
                                  <a:lnTo>
                                    <a:pt x="1425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1287"/>
                          <wps:cNvSpPr>
                            <a:spLocks/>
                          </wps:cNvSpPr>
                          <wps:spPr bwMode="auto">
                            <a:xfrm>
                              <a:off x="970" y="830"/>
                              <a:ext cx="55" cy="60"/>
                            </a:xfrm>
                            <a:custGeom>
                              <a:avLst/>
                              <a:gdLst>
                                <a:gd name="T0" fmla="*/ 50 w 55"/>
                                <a:gd name="T1" fmla="*/ 50 h 60"/>
                                <a:gd name="T2" fmla="*/ 50 w 55"/>
                                <a:gd name="T3" fmla="*/ 50 h 60"/>
                                <a:gd name="T4" fmla="*/ 55 w 55"/>
                                <a:gd name="T5" fmla="*/ 40 h 60"/>
                                <a:gd name="T6" fmla="*/ 55 w 55"/>
                                <a:gd name="T7" fmla="*/ 30 h 60"/>
                                <a:gd name="T8" fmla="*/ 55 w 55"/>
                                <a:gd name="T9" fmla="*/ 30 h 60"/>
                                <a:gd name="T10" fmla="*/ 55 w 55"/>
                                <a:gd name="T11" fmla="*/ 20 h 60"/>
                                <a:gd name="T12" fmla="*/ 50 w 55"/>
                                <a:gd name="T13" fmla="*/ 10 h 60"/>
                                <a:gd name="T14" fmla="*/ 50 w 55"/>
                                <a:gd name="T15" fmla="*/ 10 h 60"/>
                                <a:gd name="T16" fmla="*/ 40 w 55"/>
                                <a:gd name="T17" fmla="*/ 0 h 60"/>
                                <a:gd name="T18" fmla="*/ 30 w 55"/>
                                <a:gd name="T19" fmla="*/ 0 h 60"/>
                                <a:gd name="T20" fmla="*/ 30 w 55"/>
                                <a:gd name="T21" fmla="*/ 0 h 60"/>
                                <a:gd name="T22" fmla="*/ 15 w 55"/>
                                <a:gd name="T23" fmla="*/ 0 h 60"/>
                                <a:gd name="T24" fmla="*/ 5 w 55"/>
                                <a:gd name="T25" fmla="*/ 10 h 60"/>
                                <a:gd name="T26" fmla="*/ 5 w 55"/>
                                <a:gd name="T27" fmla="*/ 10 h 60"/>
                                <a:gd name="T28" fmla="*/ 0 w 55"/>
                                <a:gd name="T29" fmla="*/ 20 h 60"/>
                                <a:gd name="T30" fmla="*/ 0 w 55"/>
                                <a:gd name="T31" fmla="*/ 30 h 60"/>
                                <a:gd name="T32" fmla="*/ 0 w 55"/>
                                <a:gd name="T33" fmla="*/ 30 h 60"/>
                                <a:gd name="T34" fmla="*/ 0 w 55"/>
                                <a:gd name="T35" fmla="*/ 40 h 60"/>
                                <a:gd name="T36" fmla="*/ 5 w 55"/>
                                <a:gd name="T37" fmla="*/ 50 h 60"/>
                                <a:gd name="T38" fmla="*/ 5 w 55"/>
                                <a:gd name="T39" fmla="*/ 50 h 60"/>
                                <a:gd name="T40" fmla="*/ 15 w 55"/>
                                <a:gd name="T41" fmla="*/ 55 h 60"/>
                                <a:gd name="T42" fmla="*/ 30 w 55"/>
                                <a:gd name="T43" fmla="*/ 60 h 60"/>
                                <a:gd name="T44" fmla="*/ 30 w 55"/>
                                <a:gd name="T45" fmla="*/ 60 h 60"/>
                                <a:gd name="T46" fmla="*/ 40 w 55"/>
                                <a:gd name="T47" fmla="*/ 55 h 60"/>
                                <a:gd name="T48" fmla="*/ 50 w 55"/>
                                <a:gd name="T49" fmla="*/ 50 h 60"/>
                                <a:gd name="T50" fmla="*/ 50 w 55"/>
                                <a:gd name="T51" fmla="*/ 5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5" h="60">
                                  <a:moveTo>
                                    <a:pt x="50" y="50"/>
                                  </a:moveTo>
                                  <a:lnTo>
                                    <a:pt x="50" y="50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1288"/>
                          <wps:cNvSpPr>
                            <a:spLocks/>
                          </wps:cNvSpPr>
                          <wps:spPr bwMode="auto">
                            <a:xfrm>
                              <a:off x="805" y="830"/>
                              <a:ext cx="60" cy="60"/>
                            </a:xfrm>
                            <a:custGeom>
                              <a:avLst/>
                              <a:gdLst>
                                <a:gd name="T0" fmla="*/ 50 w 60"/>
                                <a:gd name="T1" fmla="*/ 50 h 60"/>
                                <a:gd name="T2" fmla="*/ 50 w 60"/>
                                <a:gd name="T3" fmla="*/ 50 h 60"/>
                                <a:gd name="T4" fmla="*/ 55 w 60"/>
                                <a:gd name="T5" fmla="*/ 40 h 60"/>
                                <a:gd name="T6" fmla="*/ 60 w 60"/>
                                <a:gd name="T7" fmla="*/ 30 h 60"/>
                                <a:gd name="T8" fmla="*/ 60 w 60"/>
                                <a:gd name="T9" fmla="*/ 30 h 60"/>
                                <a:gd name="T10" fmla="*/ 55 w 60"/>
                                <a:gd name="T11" fmla="*/ 20 h 60"/>
                                <a:gd name="T12" fmla="*/ 50 w 60"/>
                                <a:gd name="T13" fmla="*/ 10 h 60"/>
                                <a:gd name="T14" fmla="*/ 50 w 60"/>
                                <a:gd name="T15" fmla="*/ 10 h 60"/>
                                <a:gd name="T16" fmla="*/ 40 w 60"/>
                                <a:gd name="T17" fmla="*/ 5 h 60"/>
                                <a:gd name="T18" fmla="*/ 30 w 60"/>
                                <a:gd name="T19" fmla="*/ 0 h 60"/>
                                <a:gd name="T20" fmla="*/ 30 w 60"/>
                                <a:gd name="T21" fmla="*/ 0 h 60"/>
                                <a:gd name="T22" fmla="*/ 20 w 60"/>
                                <a:gd name="T23" fmla="*/ 5 h 60"/>
                                <a:gd name="T24" fmla="*/ 10 w 60"/>
                                <a:gd name="T25" fmla="*/ 10 h 60"/>
                                <a:gd name="T26" fmla="*/ 10 w 60"/>
                                <a:gd name="T27" fmla="*/ 10 h 60"/>
                                <a:gd name="T28" fmla="*/ 5 w 60"/>
                                <a:gd name="T29" fmla="*/ 20 h 60"/>
                                <a:gd name="T30" fmla="*/ 0 w 60"/>
                                <a:gd name="T31" fmla="*/ 30 h 60"/>
                                <a:gd name="T32" fmla="*/ 0 w 60"/>
                                <a:gd name="T33" fmla="*/ 30 h 60"/>
                                <a:gd name="T34" fmla="*/ 5 w 60"/>
                                <a:gd name="T35" fmla="*/ 40 h 60"/>
                                <a:gd name="T36" fmla="*/ 10 w 60"/>
                                <a:gd name="T37" fmla="*/ 50 h 60"/>
                                <a:gd name="T38" fmla="*/ 10 w 60"/>
                                <a:gd name="T39" fmla="*/ 50 h 60"/>
                                <a:gd name="T40" fmla="*/ 20 w 60"/>
                                <a:gd name="T41" fmla="*/ 60 h 60"/>
                                <a:gd name="T42" fmla="*/ 30 w 60"/>
                                <a:gd name="T43" fmla="*/ 60 h 60"/>
                                <a:gd name="T44" fmla="*/ 30 w 60"/>
                                <a:gd name="T45" fmla="*/ 60 h 60"/>
                                <a:gd name="T46" fmla="*/ 40 w 60"/>
                                <a:gd name="T47" fmla="*/ 60 h 60"/>
                                <a:gd name="T48" fmla="*/ 50 w 60"/>
                                <a:gd name="T49" fmla="*/ 50 h 60"/>
                                <a:gd name="T50" fmla="*/ 50 w 60"/>
                                <a:gd name="T51" fmla="*/ 5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50" y="50"/>
                                  </a:moveTo>
                                  <a:lnTo>
                                    <a:pt x="50" y="50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5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1289"/>
                          <wps:cNvSpPr>
                            <a:spLocks/>
                          </wps:cNvSpPr>
                          <wps:spPr bwMode="auto">
                            <a:xfrm>
                              <a:off x="1005" y="10"/>
                              <a:ext cx="160" cy="500"/>
                            </a:xfrm>
                            <a:custGeom>
                              <a:avLst/>
                              <a:gdLst>
                                <a:gd name="T0" fmla="*/ 105 w 160"/>
                                <a:gd name="T1" fmla="*/ 265 h 500"/>
                                <a:gd name="T2" fmla="*/ 105 w 160"/>
                                <a:gd name="T3" fmla="*/ 265 h 500"/>
                                <a:gd name="T4" fmla="*/ 135 w 160"/>
                                <a:gd name="T5" fmla="*/ 210 h 500"/>
                                <a:gd name="T6" fmla="*/ 150 w 160"/>
                                <a:gd name="T7" fmla="*/ 165 h 500"/>
                                <a:gd name="T8" fmla="*/ 160 w 160"/>
                                <a:gd name="T9" fmla="*/ 130 h 500"/>
                                <a:gd name="T10" fmla="*/ 160 w 160"/>
                                <a:gd name="T11" fmla="*/ 100 h 500"/>
                                <a:gd name="T12" fmla="*/ 160 w 160"/>
                                <a:gd name="T13" fmla="*/ 100 h 500"/>
                                <a:gd name="T14" fmla="*/ 155 w 160"/>
                                <a:gd name="T15" fmla="*/ 95 h 500"/>
                                <a:gd name="T16" fmla="*/ 155 w 160"/>
                                <a:gd name="T17" fmla="*/ 95 h 500"/>
                                <a:gd name="T18" fmla="*/ 140 w 160"/>
                                <a:gd name="T19" fmla="*/ 55 h 500"/>
                                <a:gd name="T20" fmla="*/ 130 w 160"/>
                                <a:gd name="T21" fmla="*/ 40 h 500"/>
                                <a:gd name="T22" fmla="*/ 120 w 160"/>
                                <a:gd name="T23" fmla="*/ 30 h 500"/>
                                <a:gd name="T24" fmla="*/ 105 w 160"/>
                                <a:gd name="T25" fmla="*/ 20 h 500"/>
                                <a:gd name="T26" fmla="*/ 85 w 160"/>
                                <a:gd name="T27" fmla="*/ 10 h 500"/>
                                <a:gd name="T28" fmla="*/ 45 w 160"/>
                                <a:gd name="T29" fmla="*/ 0 h 500"/>
                                <a:gd name="T30" fmla="*/ 45 w 160"/>
                                <a:gd name="T31" fmla="*/ 0 h 500"/>
                                <a:gd name="T32" fmla="*/ 65 w 160"/>
                                <a:gd name="T33" fmla="*/ 10 h 500"/>
                                <a:gd name="T34" fmla="*/ 80 w 160"/>
                                <a:gd name="T35" fmla="*/ 15 h 500"/>
                                <a:gd name="T36" fmla="*/ 90 w 160"/>
                                <a:gd name="T37" fmla="*/ 30 h 500"/>
                                <a:gd name="T38" fmla="*/ 100 w 160"/>
                                <a:gd name="T39" fmla="*/ 45 h 500"/>
                                <a:gd name="T40" fmla="*/ 105 w 160"/>
                                <a:gd name="T41" fmla="*/ 60 h 500"/>
                                <a:gd name="T42" fmla="*/ 110 w 160"/>
                                <a:gd name="T43" fmla="*/ 80 h 500"/>
                                <a:gd name="T44" fmla="*/ 105 w 160"/>
                                <a:gd name="T45" fmla="*/ 130 h 500"/>
                                <a:gd name="T46" fmla="*/ 105 w 160"/>
                                <a:gd name="T47" fmla="*/ 130 h 500"/>
                                <a:gd name="T48" fmla="*/ 90 w 160"/>
                                <a:gd name="T49" fmla="*/ 195 h 500"/>
                                <a:gd name="T50" fmla="*/ 90 w 160"/>
                                <a:gd name="T51" fmla="*/ 195 h 500"/>
                                <a:gd name="T52" fmla="*/ 35 w 160"/>
                                <a:gd name="T53" fmla="*/ 345 h 500"/>
                                <a:gd name="T54" fmla="*/ 35 w 160"/>
                                <a:gd name="T55" fmla="*/ 345 h 500"/>
                                <a:gd name="T56" fmla="*/ 10 w 160"/>
                                <a:gd name="T57" fmla="*/ 430 h 500"/>
                                <a:gd name="T58" fmla="*/ 0 w 160"/>
                                <a:gd name="T59" fmla="*/ 500 h 500"/>
                                <a:gd name="T60" fmla="*/ 0 w 160"/>
                                <a:gd name="T61" fmla="*/ 500 h 500"/>
                                <a:gd name="T62" fmla="*/ 15 w 160"/>
                                <a:gd name="T63" fmla="*/ 455 h 500"/>
                                <a:gd name="T64" fmla="*/ 35 w 160"/>
                                <a:gd name="T65" fmla="*/ 400 h 500"/>
                                <a:gd name="T66" fmla="*/ 105 w 160"/>
                                <a:gd name="T67" fmla="*/ 265 h 500"/>
                                <a:gd name="T68" fmla="*/ 105 w 160"/>
                                <a:gd name="T69" fmla="*/ 265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0" h="500">
                                  <a:moveTo>
                                    <a:pt x="105" y="265"/>
                                  </a:moveTo>
                                  <a:lnTo>
                                    <a:pt x="105" y="265"/>
                                  </a:lnTo>
                                  <a:lnTo>
                                    <a:pt x="135" y="210"/>
                                  </a:lnTo>
                                  <a:lnTo>
                                    <a:pt x="150" y="165"/>
                                  </a:lnTo>
                                  <a:lnTo>
                                    <a:pt x="160" y="130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55" y="95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20" y="30"/>
                                  </a:lnTo>
                                  <a:lnTo>
                                    <a:pt x="105" y="20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90" y="30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105" y="60"/>
                                  </a:lnTo>
                                  <a:lnTo>
                                    <a:pt x="110" y="80"/>
                                  </a:lnTo>
                                  <a:lnTo>
                                    <a:pt x="105" y="130"/>
                                  </a:lnTo>
                                  <a:lnTo>
                                    <a:pt x="90" y="195"/>
                                  </a:lnTo>
                                  <a:lnTo>
                                    <a:pt x="35" y="345"/>
                                  </a:lnTo>
                                  <a:lnTo>
                                    <a:pt x="10" y="430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15" y="455"/>
                                  </a:lnTo>
                                  <a:lnTo>
                                    <a:pt x="35" y="400"/>
                                  </a:lnTo>
                                  <a:lnTo>
                                    <a:pt x="105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1290"/>
                          <wps:cNvSpPr>
                            <a:spLocks/>
                          </wps:cNvSpPr>
                          <wps:spPr bwMode="auto">
                            <a:xfrm>
                              <a:off x="840" y="10"/>
                              <a:ext cx="275" cy="500"/>
                            </a:xfrm>
                            <a:custGeom>
                              <a:avLst/>
                              <a:gdLst>
                                <a:gd name="T0" fmla="*/ 255 w 275"/>
                                <a:gd name="T1" fmla="*/ 195 h 500"/>
                                <a:gd name="T2" fmla="*/ 255 w 275"/>
                                <a:gd name="T3" fmla="*/ 195 h 500"/>
                                <a:gd name="T4" fmla="*/ 270 w 275"/>
                                <a:gd name="T5" fmla="*/ 130 h 500"/>
                                <a:gd name="T6" fmla="*/ 270 w 275"/>
                                <a:gd name="T7" fmla="*/ 130 h 500"/>
                                <a:gd name="T8" fmla="*/ 275 w 275"/>
                                <a:gd name="T9" fmla="*/ 80 h 500"/>
                                <a:gd name="T10" fmla="*/ 270 w 275"/>
                                <a:gd name="T11" fmla="*/ 60 h 500"/>
                                <a:gd name="T12" fmla="*/ 265 w 275"/>
                                <a:gd name="T13" fmla="*/ 45 h 500"/>
                                <a:gd name="T14" fmla="*/ 255 w 275"/>
                                <a:gd name="T15" fmla="*/ 30 h 500"/>
                                <a:gd name="T16" fmla="*/ 245 w 275"/>
                                <a:gd name="T17" fmla="*/ 15 h 500"/>
                                <a:gd name="T18" fmla="*/ 230 w 275"/>
                                <a:gd name="T19" fmla="*/ 10 h 500"/>
                                <a:gd name="T20" fmla="*/ 210 w 275"/>
                                <a:gd name="T21" fmla="*/ 0 h 500"/>
                                <a:gd name="T22" fmla="*/ 210 w 275"/>
                                <a:gd name="T23" fmla="*/ 0 h 500"/>
                                <a:gd name="T24" fmla="*/ 180 w 275"/>
                                <a:gd name="T25" fmla="*/ 0 h 500"/>
                                <a:gd name="T26" fmla="*/ 180 w 275"/>
                                <a:gd name="T27" fmla="*/ 0 h 500"/>
                                <a:gd name="T28" fmla="*/ 150 w 275"/>
                                <a:gd name="T29" fmla="*/ 5 h 500"/>
                                <a:gd name="T30" fmla="*/ 125 w 275"/>
                                <a:gd name="T31" fmla="*/ 10 h 500"/>
                                <a:gd name="T32" fmla="*/ 100 w 275"/>
                                <a:gd name="T33" fmla="*/ 20 h 500"/>
                                <a:gd name="T34" fmla="*/ 75 w 275"/>
                                <a:gd name="T35" fmla="*/ 35 h 500"/>
                                <a:gd name="T36" fmla="*/ 55 w 275"/>
                                <a:gd name="T37" fmla="*/ 50 h 500"/>
                                <a:gd name="T38" fmla="*/ 40 w 275"/>
                                <a:gd name="T39" fmla="*/ 70 h 500"/>
                                <a:gd name="T40" fmla="*/ 20 w 275"/>
                                <a:gd name="T41" fmla="*/ 95 h 500"/>
                                <a:gd name="T42" fmla="*/ 10 w 275"/>
                                <a:gd name="T43" fmla="*/ 125 h 500"/>
                                <a:gd name="T44" fmla="*/ 10 w 275"/>
                                <a:gd name="T45" fmla="*/ 125 h 500"/>
                                <a:gd name="T46" fmla="*/ 0 w 275"/>
                                <a:gd name="T47" fmla="*/ 140 h 500"/>
                                <a:gd name="T48" fmla="*/ 0 w 275"/>
                                <a:gd name="T49" fmla="*/ 160 h 500"/>
                                <a:gd name="T50" fmla="*/ 0 w 275"/>
                                <a:gd name="T51" fmla="*/ 200 h 500"/>
                                <a:gd name="T52" fmla="*/ 15 w 275"/>
                                <a:gd name="T53" fmla="*/ 245 h 500"/>
                                <a:gd name="T54" fmla="*/ 40 w 275"/>
                                <a:gd name="T55" fmla="*/ 290 h 500"/>
                                <a:gd name="T56" fmla="*/ 40 w 275"/>
                                <a:gd name="T57" fmla="*/ 290 h 500"/>
                                <a:gd name="T58" fmla="*/ 50 w 275"/>
                                <a:gd name="T59" fmla="*/ 310 h 500"/>
                                <a:gd name="T60" fmla="*/ 50 w 275"/>
                                <a:gd name="T61" fmla="*/ 310 h 500"/>
                                <a:gd name="T62" fmla="*/ 165 w 275"/>
                                <a:gd name="T63" fmla="*/ 500 h 500"/>
                                <a:gd name="T64" fmla="*/ 165 w 275"/>
                                <a:gd name="T65" fmla="*/ 500 h 500"/>
                                <a:gd name="T66" fmla="*/ 175 w 275"/>
                                <a:gd name="T67" fmla="*/ 430 h 500"/>
                                <a:gd name="T68" fmla="*/ 200 w 275"/>
                                <a:gd name="T69" fmla="*/ 345 h 500"/>
                                <a:gd name="T70" fmla="*/ 200 w 275"/>
                                <a:gd name="T71" fmla="*/ 345 h 500"/>
                                <a:gd name="T72" fmla="*/ 255 w 275"/>
                                <a:gd name="T73" fmla="*/ 195 h 500"/>
                                <a:gd name="T74" fmla="*/ 255 w 275"/>
                                <a:gd name="T75" fmla="*/ 195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75" h="500">
                                  <a:moveTo>
                                    <a:pt x="255" y="195"/>
                                  </a:moveTo>
                                  <a:lnTo>
                                    <a:pt x="255" y="195"/>
                                  </a:lnTo>
                                  <a:lnTo>
                                    <a:pt x="270" y="130"/>
                                  </a:lnTo>
                                  <a:lnTo>
                                    <a:pt x="275" y="80"/>
                                  </a:lnTo>
                                  <a:lnTo>
                                    <a:pt x="270" y="60"/>
                                  </a:lnTo>
                                  <a:lnTo>
                                    <a:pt x="265" y="45"/>
                                  </a:lnTo>
                                  <a:lnTo>
                                    <a:pt x="255" y="30"/>
                                  </a:lnTo>
                                  <a:lnTo>
                                    <a:pt x="245" y="15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5" y="245"/>
                                  </a:lnTo>
                                  <a:lnTo>
                                    <a:pt x="40" y="290"/>
                                  </a:lnTo>
                                  <a:lnTo>
                                    <a:pt x="50" y="310"/>
                                  </a:lnTo>
                                  <a:lnTo>
                                    <a:pt x="165" y="500"/>
                                  </a:lnTo>
                                  <a:lnTo>
                                    <a:pt x="175" y="430"/>
                                  </a:lnTo>
                                  <a:lnTo>
                                    <a:pt x="200" y="345"/>
                                  </a:lnTo>
                                  <a:lnTo>
                                    <a:pt x="255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1291"/>
                          <wps:cNvSpPr>
                            <a:spLocks/>
                          </wps:cNvSpPr>
                          <wps:spPr bwMode="auto">
                            <a:xfrm>
                              <a:off x="570" y="220"/>
                              <a:ext cx="240" cy="445"/>
                            </a:xfrm>
                            <a:custGeom>
                              <a:avLst/>
                              <a:gdLst>
                                <a:gd name="T0" fmla="*/ 240 w 240"/>
                                <a:gd name="T1" fmla="*/ 445 h 445"/>
                                <a:gd name="T2" fmla="*/ 240 w 240"/>
                                <a:gd name="T3" fmla="*/ 445 h 445"/>
                                <a:gd name="T4" fmla="*/ 230 w 240"/>
                                <a:gd name="T5" fmla="*/ 400 h 445"/>
                                <a:gd name="T6" fmla="*/ 225 w 240"/>
                                <a:gd name="T7" fmla="*/ 345 h 445"/>
                                <a:gd name="T8" fmla="*/ 220 w 240"/>
                                <a:gd name="T9" fmla="*/ 280 h 445"/>
                                <a:gd name="T10" fmla="*/ 215 w 240"/>
                                <a:gd name="T11" fmla="*/ 200 h 445"/>
                                <a:gd name="T12" fmla="*/ 215 w 240"/>
                                <a:gd name="T13" fmla="*/ 200 h 445"/>
                                <a:gd name="T14" fmla="*/ 215 w 240"/>
                                <a:gd name="T15" fmla="*/ 145 h 445"/>
                                <a:gd name="T16" fmla="*/ 210 w 240"/>
                                <a:gd name="T17" fmla="*/ 95 h 445"/>
                                <a:gd name="T18" fmla="*/ 195 w 240"/>
                                <a:gd name="T19" fmla="*/ 60 h 445"/>
                                <a:gd name="T20" fmla="*/ 180 w 240"/>
                                <a:gd name="T21" fmla="*/ 40 h 445"/>
                                <a:gd name="T22" fmla="*/ 180 w 240"/>
                                <a:gd name="T23" fmla="*/ 40 h 445"/>
                                <a:gd name="T24" fmla="*/ 160 w 240"/>
                                <a:gd name="T25" fmla="*/ 25 h 445"/>
                                <a:gd name="T26" fmla="*/ 140 w 240"/>
                                <a:gd name="T27" fmla="*/ 10 h 445"/>
                                <a:gd name="T28" fmla="*/ 120 w 240"/>
                                <a:gd name="T29" fmla="*/ 5 h 445"/>
                                <a:gd name="T30" fmla="*/ 100 w 240"/>
                                <a:gd name="T31" fmla="*/ 0 h 445"/>
                                <a:gd name="T32" fmla="*/ 75 w 240"/>
                                <a:gd name="T33" fmla="*/ 5 h 445"/>
                                <a:gd name="T34" fmla="*/ 50 w 240"/>
                                <a:gd name="T35" fmla="*/ 10 h 445"/>
                                <a:gd name="T36" fmla="*/ 30 w 240"/>
                                <a:gd name="T37" fmla="*/ 15 h 445"/>
                                <a:gd name="T38" fmla="*/ 0 w 240"/>
                                <a:gd name="T39" fmla="*/ 30 h 445"/>
                                <a:gd name="T40" fmla="*/ 5 w 240"/>
                                <a:gd name="T41" fmla="*/ 30 h 445"/>
                                <a:gd name="T42" fmla="*/ 5 w 240"/>
                                <a:gd name="T43" fmla="*/ 30 h 445"/>
                                <a:gd name="T44" fmla="*/ 35 w 240"/>
                                <a:gd name="T45" fmla="*/ 20 h 445"/>
                                <a:gd name="T46" fmla="*/ 60 w 240"/>
                                <a:gd name="T47" fmla="*/ 20 h 445"/>
                                <a:gd name="T48" fmla="*/ 90 w 240"/>
                                <a:gd name="T49" fmla="*/ 25 h 445"/>
                                <a:gd name="T50" fmla="*/ 110 w 240"/>
                                <a:gd name="T51" fmla="*/ 35 h 445"/>
                                <a:gd name="T52" fmla="*/ 130 w 240"/>
                                <a:gd name="T53" fmla="*/ 55 h 445"/>
                                <a:gd name="T54" fmla="*/ 150 w 240"/>
                                <a:gd name="T55" fmla="*/ 80 h 445"/>
                                <a:gd name="T56" fmla="*/ 165 w 240"/>
                                <a:gd name="T57" fmla="*/ 115 h 445"/>
                                <a:gd name="T58" fmla="*/ 175 w 240"/>
                                <a:gd name="T59" fmla="*/ 155 h 445"/>
                                <a:gd name="T60" fmla="*/ 175 w 240"/>
                                <a:gd name="T61" fmla="*/ 155 h 445"/>
                                <a:gd name="T62" fmla="*/ 205 w 240"/>
                                <a:gd name="T63" fmla="*/ 310 h 445"/>
                                <a:gd name="T64" fmla="*/ 205 w 240"/>
                                <a:gd name="T65" fmla="*/ 310 h 445"/>
                                <a:gd name="T66" fmla="*/ 220 w 240"/>
                                <a:gd name="T67" fmla="*/ 395 h 445"/>
                                <a:gd name="T68" fmla="*/ 240 w 240"/>
                                <a:gd name="T69" fmla="*/ 445 h 445"/>
                                <a:gd name="T70" fmla="*/ 240 w 240"/>
                                <a:gd name="T71" fmla="*/ 445 h 4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40" h="445">
                                  <a:moveTo>
                                    <a:pt x="240" y="445"/>
                                  </a:moveTo>
                                  <a:lnTo>
                                    <a:pt x="240" y="445"/>
                                  </a:lnTo>
                                  <a:lnTo>
                                    <a:pt x="230" y="400"/>
                                  </a:lnTo>
                                  <a:lnTo>
                                    <a:pt x="225" y="345"/>
                                  </a:lnTo>
                                  <a:lnTo>
                                    <a:pt x="220" y="280"/>
                                  </a:lnTo>
                                  <a:lnTo>
                                    <a:pt x="215" y="200"/>
                                  </a:lnTo>
                                  <a:lnTo>
                                    <a:pt x="215" y="145"/>
                                  </a:lnTo>
                                  <a:lnTo>
                                    <a:pt x="210" y="95"/>
                                  </a:lnTo>
                                  <a:lnTo>
                                    <a:pt x="195" y="60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60" y="25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30" y="55"/>
                                  </a:lnTo>
                                  <a:lnTo>
                                    <a:pt x="150" y="80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175" y="155"/>
                                  </a:lnTo>
                                  <a:lnTo>
                                    <a:pt x="205" y="310"/>
                                  </a:lnTo>
                                  <a:lnTo>
                                    <a:pt x="220" y="395"/>
                                  </a:lnTo>
                                  <a:lnTo>
                                    <a:pt x="240" y="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1292"/>
                          <wps:cNvSpPr>
                            <a:spLocks/>
                          </wps:cNvSpPr>
                          <wps:spPr bwMode="auto">
                            <a:xfrm>
                              <a:off x="480" y="240"/>
                              <a:ext cx="330" cy="425"/>
                            </a:xfrm>
                            <a:custGeom>
                              <a:avLst/>
                              <a:gdLst>
                                <a:gd name="T0" fmla="*/ 330 w 330"/>
                                <a:gd name="T1" fmla="*/ 425 h 425"/>
                                <a:gd name="T2" fmla="*/ 330 w 330"/>
                                <a:gd name="T3" fmla="*/ 425 h 425"/>
                                <a:gd name="T4" fmla="*/ 330 w 330"/>
                                <a:gd name="T5" fmla="*/ 425 h 425"/>
                                <a:gd name="T6" fmla="*/ 310 w 330"/>
                                <a:gd name="T7" fmla="*/ 375 h 425"/>
                                <a:gd name="T8" fmla="*/ 295 w 330"/>
                                <a:gd name="T9" fmla="*/ 290 h 425"/>
                                <a:gd name="T10" fmla="*/ 295 w 330"/>
                                <a:gd name="T11" fmla="*/ 290 h 425"/>
                                <a:gd name="T12" fmla="*/ 265 w 330"/>
                                <a:gd name="T13" fmla="*/ 135 h 425"/>
                                <a:gd name="T14" fmla="*/ 265 w 330"/>
                                <a:gd name="T15" fmla="*/ 135 h 425"/>
                                <a:gd name="T16" fmla="*/ 255 w 330"/>
                                <a:gd name="T17" fmla="*/ 95 h 425"/>
                                <a:gd name="T18" fmla="*/ 240 w 330"/>
                                <a:gd name="T19" fmla="*/ 60 h 425"/>
                                <a:gd name="T20" fmla="*/ 220 w 330"/>
                                <a:gd name="T21" fmla="*/ 35 h 425"/>
                                <a:gd name="T22" fmla="*/ 200 w 330"/>
                                <a:gd name="T23" fmla="*/ 15 h 425"/>
                                <a:gd name="T24" fmla="*/ 180 w 330"/>
                                <a:gd name="T25" fmla="*/ 5 h 425"/>
                                <a:gd name="T26" fmla="*/ 150 w 330"/>
                                <a:gd name="T27" fmla="*/ 0 h 425"/>
                                <a:gd name="T28" fmla="*/ 125 w 330"/>
                                <a:gd name="T29" fmla="*/ 0 h 425"/>
                                <a:gd name="T30" fmla="*/ 95 w 330"/>
                                <a:gd name="T31" fmla="*/ 10 h 425"/>
                                <a:gd name="T32" fmla="*/ 95 w 330"/>
                                <a:gd name="T33" fmla="*/ 10 h 425"/>
                                <a:gd name="T34" fmla="*/ 80 w 330"/>
                                <a:gd name="T35" fmla="*/ 15 h 425"/>
                                <a:gd name="T36" fmla="*/ 80 w 330"/>
                                <a:gd name="T37" fmla="*/ 15 h 425"/>
                                <a:gd name="T38" fmla="*/ 60 w 330"/>
                                <a:gd name="T39" fmla="*/ 35 h 425"/>
                                <a:gd name="T40" fmla="*/ 40 w 330"/>
                                <a:gd name="T41" fmla="*/ 50 h 425"/>
                                <a:gd name="T42" fmla="*/ 25 w 330"/>
                                <a:gd name="T43" fmla="*/ 70 h 425"/>
                                <a:gd name="T44" fmla="*/ 15 w 330"/>
                                <a:gd name="T45" fmla="*/ 90 h 425"/>
                                <a:gd name="T46" fmla="*/ 5 w 330"/>
                                <a:gd name="T47" fmla="*/ 115 h 425"/>
                                <a:gd name="T48" fmla="*/ 0 w 330"/>
                                <a:gd name="T49" fmla="*/ 140 h 425"/>
                                <a:gd name="T50" fmla="*/ 0 w 330"/>
                                <a:gd name="T51" fmla="*/ 165 h 425"/>
                                <a:gd name="T52" fmla="*/ 0 w 330"/>
                                <a:gd name="T53" fmla="*/ 195 h 425"/>
                                <a:gd name="T54" fmla="*/ 0 w 330"/>
                                <a:gd name="T55" fmla="*/ 195 h 425"/>
                                <a:gd name="T56" fmla="*/ 5 w 330"/>
                                <a:gd name="T57" fmla="*/ 210 h 425"/>
                                <a:gd name="T58" fmla="*/ 10 w 330"/>
                                <a:gd name="T59" fmla="*/ 230 h 425"/>
                                <a:gd name="T60" fmla="*/ 30 w 330"/>
                                <a:gd name="T61" fmla="*/ 260 h 425"/>
                                <a:gd name="T62" fmla="*/ 65 w 330"/>
                                <a:gd name="T63" fmla="*/ 290 h 425"/>
                                <a:gd name="T64" fmla="*/ 110 w 330"/>
                                <a:gd name="T65" fmla="*/ 315 h 425"/>
                                <a:gd name="T66" fmla="*/ 110 w 330"/>
                                <a:gd name="T67" fmla="*/ 315 h 425"/>
                                <a:gd name="T68" fmla="*/ 260 w 330"/>
                                <a:gd name="T69" fmla="*/ 390 h 425"/>
                                <a:gd name="T70" fmla="*/ 330 w 330"/>
                                <a:gd name="T71" fmla="*/ 425 h 425"/>
                                <a:gd name="T72" fmla="*/ 330 w 330"/>
                                <a:gd name="T73" fmla="*/ 425 h 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30" h="425">
                                  <a:moveTo>
                                    <a:pt x="330" y="425"/>
                                  </a:moveTo>
                                  <a:lnTo>
                                    <a:pt x="330" y="425"/>
                                  </a:lnTo>
                                  <a:lnTo>
                                    <a:pt x="310" y="375"/>
                                  </a:lnTo>
                                  <a:lnTo>
                                    <a:pt x="295" y="290"/>
                                  </a:lnTo>
                                  <a:lnTo>
                                    <a:pt x="265" y="135"/>
                                  </a:lnTo>
                                  <a:lnTo>
                                    <a:pt x="255" y="95"/>
                                  </a:lnTo>
                                  <a:lnTo>
                                    <a:pt x="240" y="60"/>
                                  </a:lnTo>
                                  <a:lnTo>
                                    <a:pt x="220" y="35"/>
                                  </a:lnTo>
                                  <a:lnTo>
                                    <a:pt x="200" y="15"/>
                                  </a:lnTo>
                                  <a:lnTo>
                                    <a:pt x="180" y="5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5" y="210"/>
                                  </a:lnTo>
                                  <a:lnTo>
                                    <a:pt x="10" y="230"/>
                                  </a:lnTo>
                                  <a:lnTo>
                                    <a:pt x="30" y="260"/>
                                  </a:lnTo>
                                  <a:lnTo>
                                    <a:pt x="65" y="290"/>
                                  </a:lnTo>
                                  <a:lnTo>
                                    <a:pt x="110" y="315"/>
                                  </a:lnTo>
                                  <a:lnTo>
                                    <a:pt x="260" y="390"/>
                                  </a:lnTo>
                                  <a:lnTo>
                                    <a:pt x="330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1293"/>
                          <wps:cNvSpPr>
                            <a:spLocks/>
                          </wps:cNvSpPr>
                          <wps:spPr bwMode="auto">
                            <a:xfrm>
                              <a:off x="1585" y="1150"/>
                              <a:ext cx="315" cy="130"/>
                            </a:xfrm>
                            <a:custGeom>
                              <a:avLst/>
                              <a:gdLst>
                                <a:gd name="T0" fmla="*/ 245 w 315"/>
                                <a:gd name="T1" fmla="*/ 25 h 130"/>
                                <a:gd name="T2" fmla="*/ 245 w 315"/>
                                <a:gd name="T3" fmla="*/ 25 h 130"/>
                                <a:gd name="T4" fmla="*/ 120 w 315"/>
                                <a:gd name="T5" fmla="*/ 60 h 130"/>
                                <a:gd name="T6" fmla="*/ 120 w 315"/>
                                <a:gd name="T7" fmla="*/ 60 h 130"/>
                                <a:gd name="T8" fmla="*/ 45 w 315"/>
                                <a:gd name="T9" fmla="*/ 85 h 130"/>
                                <a:gd name="T10" fmla="*/ 20 w 315"/>
                                <a:gd name="T11" fmla="*/ 95 h 130"/>
                                <a:gd name="T12" fmla="*/ 5 w 315"/>
                                <a:gd name="T13" fmla="*/ 105 h 130"/>
                                <a:gd name="T14" fmla="*/ 5 w 315"/>
                                <a:gd name="T15" fmla="*/ 105 h 130"/>
                                <a:gd name="T16" fmla="*/ 0 w 315"/>
                                <a:gd name="T17" fmla="*/ 115 h 130"/>
                                <a:gd name="T18" fmla="*/ 0 w 315"/>
                                <a:gd name="T19" fmla="*/ 120 h 130"/>
                                <a:gd name="T20" fmla="*/ 5 w 315"/>
                                <a:gd name="T21" fmla="*/ 125 h 130"/>
                                <a:gd name="T22" fmla="*/ 5 w 315"/>
                                <a:gd name="T23" fmla="*/ 125 h 130"/>
                                <a:gd name="T24" fmla="*/ 25 w 315"/>
                                <a:gd name="T25" fmla="*/ 130 h 130"/>
                                <a:gd name="T26" fmla="*/ 60 w 315"/>
                                <a:gd name="T27" fmla="*/ 130 h 130"/>
                                <a:gd name="T28" fmla="*/ 60 w 315"/>
                                <a:gd name="T29" fmla="*/ 130 h 130"/>
                                <a:gd name="T30" fmla="*/ 85 w 315"/>
                                <a:gd name="T31" fmla="*/ 125 h 130"/>
                                <a:gd name="T32" fmla="*/ 110 w 315"/>
                                <a:gd name="T33" fmla="*/ 115 h 130"/>
                                <a:gd name="T34" fmla="*/ 135 w 315"/>
                                <a:gd name="T35" fmla="*/ 100 h 130"/>
                                <a:gd name="T36" fmla="*/ 165 w 315"/>
                                <a:gd name="T37" fmla="*/ 80 h 130"/>
                                <a:gd name="T38" fmla="*/ 165 w 315"/>
                                <a:gd name="T39" fmla="*/ 80 h 130"/>
                                <a:gd name="T40" fmla="*/ 235 w 315"/>
                                <a:gd name="T41" fmla="*/ 35 h 130"/>
                                <a:gd name="T42" fmla="*/ 315 w 315"/>
                                <a:gd name="T43" fmla="*/ 0 h 130"/>
                                <a:gd name="T44" fmla="*/ 315 w 315"/>
                                <a:gd name="T45" fmla="*/ 0 h 130"/>
                                <a:gd name="T46" fmla="*/ 245 w 315"/>
                                <a:gd name="T47" fmla="*/ 25 h 130"/>
                                <a:gd name="T48" fmla="*/ 245 w 315"/>
                                <a:gd name="T49" fmla="*/ 25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15" h="130">
                                  <a:moveTo>
                                    <a:pt x="245" y="25"/>
                                  </a:moveTo>
                                  <a:lnTo>
                                    <a:pt x="245" y="25"/>
                                  </a:lnTo>
                                  <a:lnTo>
                                    <a:pt x="120" y="60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25" y="130"/>
                                  </a:lnTo>
                                  <a:lnTo>
                                    <a:pt x="60" y="13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10" y="115"/>
                                  </a:lnTo>
                                  <a:lnTo>
                                    <a:pt x="135" y="100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235" y="35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24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1294"/>
                          <wps:cNvSpPr>
                            <a:spLocks/>
                          </wps:cNvSpPr>
                          <wps:spPr bwMode="auto">
                            <a:xfrm>
                              <a:off x="1470" y="300"/>
                              <a:ext cx="795" cy="845"/>
                            </a:xfrm>
                            <a:custGeom>
                              <a:avLst/>
                              <a:gdLst>
                                <a:gd name="T0" fmla="*/ 370 w 795"/>
                                <a:gd name="T1" fmla="*/ 10 h 845"/>
                                <a:gd name="T2" fmla="*/ 370 w 795"/>
                                <a:gd name="T3" fmla="*/ 10 h 845"/>
                                <a:gd name="T4" fmla="*/ 320 w 795"/>
                                <a:gd name="T5" fmla="*/ 30 h 845"/>
                                <a:gd name="T6" fmla="*/ 270 w 795"/>
                                <a:gd name="T7" fmla="*/ 50 h 845"/>
                                <a:gd name="T8" fmla="*/ 225 w 795"/>
                                <a:gd name="T9" fmla="*/ 80 h 845"/>
                                <a:gd name="T10" fmla="*/ 180 w 795"/>
                                <a:gd name="T11" fmla="*/ 115 h 845"/>
                                <a:gd name="T12" fmla="*/ 180 w 795"/>
                                <a:gd name="T13" fmla="*/ 115 h 845"/>
                                <a:gd name="T14" fmla="*/ 135 w 795"/>
                                <a:gd name="T15" fmla="*/ 155 h 845"/>
                                <a:gd name="T16" fmla="*/ 100 w 795"/>
                                <a:gd name="T17" fmla="*/ 195 h 845"/>
                                <a:gd name="T18" fmla="*/ 65 w 795"/>
                                <a:gd name="T19" fmla="*/ 240 h 845"/>
                                <a:gd name="T20" fmla="*/ 40 w 795"/>
                                <a:gd name="T21" fmla="*/ 290 h 845"/>
                                <a:gd name="T22" fmla="*/ 40 w 795"/>
                                <a:gd name="T23" fmla="*/ 290 h 845"/>
                                <a:gd name="T24" fmla="*/ 20 w 795"/>
                                <a:gd name="T25" fmla="*/ 340 h 845"/>
                                <a:gd name="T26" fmla="*/ 5 w 795"/>
                                <a:gd name="T27" fmla="*/ 395 h 845"/>
                                <a:gd name="T28" fmla="*/ 0 w 795"/>
                                <a:gd name="T29" fmla="*/ 445 h 845"/>
                                <a:gd name="T30" fmla="*/ 5 w 795"/>
                                <a:gd name="T31" fmla="*/ 495 h 845"/>
                                <a:gd name="T32" fmla="*/ 5 w 795"/>
                                <a:gd name="T33" fmla="*/ 495 h 845"/>
                                <a:gd name="T34" fmla="*/ 20 w 795"/>
                                <a:gd name="T35" fmla="*/ 555 h 845"/>
                                <a:gd name="T36" fmla="*/ 45 w 795"/>
                                <a:gd name="T37" fmla="*/ 610 h 845"/>
                                <a:gd name="T38" fmla="*/ 85 w 795"/>
                                <a:gd name="T39" fmla="*/ 660 h 845"/>
                                <a:gd name="T40" fmla="*/ 130 w 795"/>
                                <a:gd name="T41" fmla="*/ 705 h 845"/>
                                <a:gd name="T42" fmla="*/ 190 w 795"/>
                                <a:gd name="T43" fmla="*/ 750 h 845"/>
                                <a:gd name="T44" fmla="*/ 260 w 795"/>
                                <a:gd name="T45" fmla="*/ 785 h 845"/>
                                <a:gd name="T46" fmla="*/ 340 w 795"/>
                                <a:gd name="T47" fmla="*/ 820 h 845"/>
                                <a:gd name="T48" fmla="*/ 430 w 795"/>
                                <a:gd name="T49" fmla="*/ 845 h 845"/>
                                <a:gd name="T50" fmla="*/ 430 w 795"/>
                                <a:gd name="T51" fmla="*/ 845 h 845"/>
                                <a:gd name="T52" fmla="*/ 435 w 795"/>
                                <a:gd name="T53" fmla="*/ 845 h 845"/>
                                <a:gd name="T54" fmla="*/ 435 w 795"/>
                                <a:gd name="T55" fmla="*/ 845 h 845"/>
                                <a:gd name="T56" fmla="*/ 490 w 795"/>
                                <a:gd name="T57" fmla="*/ 820 h 845"/>
                                <a:gd name="T58" fmla="*/ 545 w 795"/>
                                <a:gd name="T59" fmla="*/ 790 h 845"/>
                                <a:gd name="T60" fmla="*/ 595 w 795"/>
                                <a:gd name="T61" fmla="*/ 760 h 845"/>
                                <a:gd name="T62" fmla="*/ 640 w 795"/>
                                <a:gd name="T63" fmla="*/ 725 h 845"/>
                                <a:gd name="T64" fmla="*/ 640 w 795"/>
                                <a:gd name="T65" fmla="*/ 725 h 845"/>
                                <a:gd name="T66" fmla="*/ 690 w 795"/>
                                <a:gd name="T67" fmla="*/ 680 h 845"/>
                                <a:gd name="T68" fmla="*/ 690 w 795"/>
                                <a:gd name="T69" fmla="*/ 680 h 845"/>
                                <a:gd name="T70" fmla="*/ 700 w 795"/>
                                <a:gd name="T71" fmla="*/ 675 h 845"/>
                                <a:gd name="T72" fmla="*/ 700 w 795"/>
                                <a:gd name="T73" fmla="*/ 675 h 845"/>
                                <a:gd name="T74" fmla="*/ 735 w 795"/>
                                <a:gd name="T75" fmla="*/ 635 h 845"/>
                                <a:gd name="T76" fmla="*/ 765 w 795"/>
                                <a:gd name="T77" fmla="*/ 595 h 845"/>
                                <a:gd name="T78" fmla="*/ 785 w 795"/>
                                <a:gd name="T79" fmla="*/ 560 h 845"/>
                                <a:gd name="T80" fmla="*/ 795 w 795"/>
                                <a:gd name="T81" fmla="*/ 530 h 845"/>
                                <a:gd name="T82" fmla="*/ 795 w 795"/>
                                <a:gd name="T83" fmla="*/ 530 h 845"/>
                                <a:gd name="T84" fmla="*/ 795 w 795"/>
                                <a:gd name="T85" fmla="*/ 525 h 845"/>
                                <a:gd name="T86" fmla="*/ 795 w 795"/>
                                <a:gd name="T87" fmla="*/ 525 h 845"/>
                                <a:gd name="T88" fmla="*/ 790 w 795"/>
                                <a:gd name="T89" fmla="*/ 425 h 845"/>
                                <a:gd name="T90" fmla="*/ 780 w 795"/>
                                <a:gd name="T91" fmla="*/ 340 h 845"/>
                                <a:gd name="T92" fmla="*/ 760 w 795"/>
                                <a:gd name="T93" fmla="*/ 260 h 845"/>
                                <a:gd name="T94" fmla="*/ 735 w 795"/>
                                <a:gd name="T95" fmla="*/ 190 h 845"/>
                                <a:gd name="T96" fmla="*/ 705 w 795"/>
                                <a:gd name="T97" fmla="*/ 135 h 845"/>
                                <a:gd name="T98" fmla="*/ 665 w 795"/>
                                <a:gd name="T99" fmla="*/ 85 h 845"/>
                                <a:gd name="T100" fmla="*/ 645 w 795"/>
                                <a:gd name="T101" fmla="*/ 65 h 845"/>
                                <a:gd name="T102" fmla="*/ 620 w 795"/>
                                <a:gd name="T103" fmla="*/ 45 h 845"/>
                                <a:gd name="T104" fmla="*/ 595 w 795"/>
                                <a:gd name="T105" fmla="*/ 30 h 845"/>
                                <a:gd name="T106" fmla="*/ 570 w 795"/>
                                <a:gd name="T107" fmla="*/ 20 h 845"/>
                                <a:gd name="T108" fmla="*/ 570 w 795"/>
                                <a:gd name="T109" fmla="*/ 20 h 845"/>
                                <a:gd name="T110" fmla="*/ 525 w 795"/>
                                <a:gd name="T111" fmla="*/ 5 h 845"/>
                                <a:gd name="T112" fmla="*/ 475 w 795"/>
                                <a:gd name="T113" fmla="*/ 0 h 845"/>
                                <a:gd name="T114" fmla="*/ 425 w 795"/>
                                <a:gd name="T115" fmla="*/ 0 h 845"/>
                                <a:gd name="T116" fmla="*/ 370 w 795"/>
                                <a:gd name="T117" fmla="*/ 10 h 845"/>
                                <a:gd name="T118" fmla="*/ 370 w 795"/>
                                <a:gd name="T119" fmla="*/ 10 h 8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95" h="845">
                                  <a:moveTo>
                                    <a:pt x="370" y="10"/>
                                  </a:moveTo>
                                  <a:lnTo>
                                    <a:pt x="370" y="10"/>
                                  </a:lnTo>
                                  <a:lnTo>
                                    <a:pt x="320" y="30"/>
                                  </a:lnTo>
                                  <a:lnTo>
                                    <a:pt x="270" y="50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180" y="115"/>
                                  </a:lnTo>
                                  <a:lnTo>
                                    <a:pt x="135" y="155"/>
                                  </a:lnTo>
                                  <a:lnTo>
                                    <a:pt x="100" y="195"/>
                                  </a:lnTo>
                                  <a:lnTo>
                                    <a:pt x="65" y="240"/>
                                  </a:lnTo>
                                  <a:lnTo>
                                    <a:pt x="40" y="290"/>
                                  </a:lnTo>
                                  <a:lnTo>
                                    <a:pt x="20" y="340"/>
                                  </a:lnTo>
                                  <a:lnTo>
                                    <a:pt x="5" y="395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5" y="495"/>
                                  </a:lnTo>
                                  <a:lnTo>
                                    <a:pt x="20" y="555"/>
                                  </a:lnTo>
                                  <a:lnTo>
                                    <a:pt x="45" y="610"/>
                                  </a:lnTo>
                                  <a:lnTo>
                                    <a:pt x="85" y="660"/>
                                  </a:lnTo>
                                  <a:lnTo>
                                    <a:pt x="130" y="705"/>
                                  </a:lnTo>
                                  <a:lnTo>
                                    <a:pt x="190" y="750"/>
                                  </a:lnTo>
                                  <a:lnTo>
                                    <a:pt x="260" y="785"/>
                                  </a:lnTo>
                                  <a:lnTo>
                                    <a:pt x="340" y="820"/>
                                  </a:lnTo>
                                  <a:lnTo>
                                    <a:pt x="430" y="845"/>
                                  </a:lnTo>
                                  <a:lnTo>
                                    <a:pt x="435" y="845"/>
                                  </a:lnTo>
                                  <a:lnTo>
                                    <a:pt x="490" y="820"/>
                                  </a:lnTo>
                                  <a:lnTo>
                                    <a:pt x="545" y="790"/>
                                  </a:lnTo>
                                  <a:lnTo>
                                    <a:pt x="595" y="760"/>
                                  </a:lnTo>
                                  <a:lnTo>
                                    <a:pt x="640" y="725"/>
                                  </a:lnTo>
                                  <a:lnTo>
                                    <a:pt x="690" y="680"/>
                                  </a:lnTo>
                                  <a:lnTo>
                                    <a:pt x="700" y="675"/>
                                  </a:lnTo>
                                  <a:lnTo>
                                    <a:pt x="735" y="635"/>
                                  </a:lnTo>
                                  <a:lnTo>
                                    <a:pt x="765" y="595"/>
                                  </a:lnTo>
                                  <a:lnTo>
                                    <a:pt x="785" y="560"/>
                                  </a:lnTo>
                                  <a:lnTo>
                                    <a:pt x="795" y="530"/>
                                  </a:lnTo>
                                  <a:lnTo>
                                    <a:pt x="795" y="525"/>
                                  </a:lnTo>
                                  <a:lnTo>
                                    <a:pt x="790" y="425"/>
                                  </a:lnTo>
                                  <a:lnTo>
                                    <a:pt x="780" y="340"/>
                                  </a:lnTo>
                                  <a:lnTo>
                                    <a:pt x="760" y="260"/>
                                  </a:lnTo>
                                  <a:lnTo>
                                    <a:pt x="735" y="190"/>
                                  </a:lnTo>
                                  <a:lnTo>
                                    <a:pt x="705" y="135"/>
                                  </a:lnTo>
                                  <a:lnTo>
                                    <a:pt x="665" y="85"/>
                                  </a:lnTo>
                                  <a:lnTo>
                                    <a:pt x="645" y="65"/>
                                  </a:lnTo>
                                  <a:lnTo>
                                    <a:pt x="620" y="45"/>
                                  </a:lnTo>
                                  <a:lnTo>
                                    <a:pt x="595" y="30"/>
                                  </a:lnTo>
                                  <a:lnTo>
                                    <a:pt x="570" y="20"/>
                                  </a:lnTo>
                                  <a:lnTo>
                                    <a:pt x="525" y="5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37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1295"/>
                          <wps:cNvSpPr>
                            <a:spLocks/>
                          </wps:cNvSpPr>
                          <wps:spPr bwMode="auto">
                            <a:xfrm>
                              <a:off x="1380" y="490"/>
                              <a:ext cx="115" cy="95"/>
                            </a:xfrm>
                            <a:custGeom>
                              <a:avLst/>
                              <a:gdLst>
                                <a:gd name="T0" fmla="*/ 20 w 115"/>
                                <a:gd name="T1" fmla="*/ 95 h 95"/>
                                <a:gd name="T2" fmla="*/ 115 w 115"/>
                                <a:gd name="T3" fmla="*/ 0 h 95"/>
                                <a:gd name="T4" fmla="*/ 0 w 115"/>
                                <a:gd name="T5" fmla="*/ 65 h 95"/>
                                <a:gd name="T6" fmla="*/ 20 w 115"/>
                                <a:gd name="T7" fmla="*/ 95 h 95"/>
                                <a:gd name="T8" fmla="*/ 20 w 115"/>
                                <a:gd name="T9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5" h="95">
                                  <a:moveTo>
                                    <a:pt x="20" y="95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1296"/>
                          <wps:cNvSpPr>
                            <a:spLocks/>
                          </wps:cNvSpPr>
                          <wps:spPr bwMode="auto">
                            <a:xfrm>
                              <a:off x="1615" y="545"/>
                              <a:ext cx="110" cy="95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65 h 95"/>
                                <a:gd name="T2" fmla="*/ 20 w 110"/>
                                <a:gd name="T3" fmla="*/ 95 h 95"/>
                                <a:gd name="T4" fmla="*/ 110 w 110"/>
                                <a:gd name="T5" fmla="*/ 0 h 95"/>
                                <a:gd name="T6" fmla="*/ 0 w 110"/>
                                <a:gd name="T7" fmla="*/ 65 h 95"/>
                                <a:gd name="T8" fmla="*/ 0 w 110"/>
                                <a:gd name="T9" fmla="*/ 6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95">
                                  <a:moveTo>
                                    <a:pt x="0" y="65"/>
                                  </a:moveTo>
                                  <a:lnTo>
                                    <a:pt x="20" y="9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1297"/>
                          <wps:cNvSpPr>
                            <a:spLocks/>
                          </wps:cNvSpPr>
                          <wps:spPr bwMode="auto">
                            <a:xfrm>
                              <a:off x="1470" y="320"/>
                              <a:ext cx="115" cy="95"/>
                            </a:xfrm>
                            <a:custGeom>
                              <a:avLst/>
                              <a:gdLst>
                                <a:gd name="T0" fmla="*/ 20 w 115"/>
                                <a:gd name="T1" fmla="*/ 95 h 95"/>
                                <a:gd name="T2" fmla="*/ 115 w 115"/>
                                <a:gd name="T3" fmla="*/ 0 h 95"/>
                                <a:gd name="T4" fmla="*/ 0 w 115"/>
                                <a:gd name="T5" fmla="*/ 65 h 95"/>
                                <a:gd name="T6" fmla="*/ 20 w 115"/>
                                <a:gd name="T7" fmla="*/ 95 h 95"/>
                                <a:gd name="T8" fmla="*/ 20 w 115"/>
                                <a:gd name="T9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5" h="95">
                                  <a:moveTo>
                                    <a:pt x="20" y="95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1298"/>
                          <wps:cNvSpPr>
                            <a:spLocks/>
                          </wps:cNvSpPr>
                          <wps:spPr bwMode="auto">
                            <a:xfrm>
                              <a:off x="1670" y="375"/>
                              <a:ext cx="115" cy="100"/>
                            </a:xfrm>
                            <a:custGeom>
                              <a:avLst/>
                              <a:gdLst>
                                <a:gd name="T0" fmla="*/ 25 w 115"/>
                                <a:gd name="T1" fmla="*/ 100 h 100"/>
                                <a:gd name="T2" fmla="*/ 115 w 115"/>
                                <a:gd name="T3" fmla="*/ 0 h 100"/>
                                <a:gd name="T4" fmla="*/ 0 w 115"/>
                                <a:gd name="T5" fmla="*/ 70 h 100"/>
                                <a:gd name="T6" fmla="*/ 25 w 115"/>
                                <a:gd name="T7" fmla="*/ 100 h 100"/>
                                <a:gd name="T8" fmla="*/ 25 w 115"/>
                                <a:gd name="T9" fmla="*/ 10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5" h="100">
                                  <a:moveTo>
                                    <a:pt x="25" y="10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5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1299"/>
                          <wps:cNvSpPr>
                            <a:spLocks/>
                          </wps:cNvSpPr>
                          <wps:spPr bwMode="auto">
                            <a:xfrm>
                              <a:off x="1560" y="720"/>
                              <a:ext cx="115" cy="95"/>
                            </a:xfrm>
                            <a:custGeom>
                              <a:avLst/>
                              <a:gdLst>
                                <a:gd name="T0" fmla="*/ 20 w 115"/>
                                <a:gd name="T1" fmla="*/ 95 h 95"/>
                                <a:gd name="T2" fmla="*/ 115 w 115"/>
                                <a:gd name="T3" fmla="*/ 0 h 95"/>
                                <a:gd name="T4" fmla="*/ 0 w 115"/>
                                <a:gd name="T5" fmla="*/ 65 h 95"/>
                                <a:gd name="T6" fmla="*/ 20 w 115"/>
                                <a:gd name="T7" fmla="*/ 95 h 95"/>
                                <a:gd name="T8" fmla="*/ 20 w 115"/>
                                <a:gd name="T9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5" h="95">
                                  <a:moveTo>
                                    <a:pt x="20" y="95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1300"/>
                          <wps:cNvSpPr>
                            <a:spLocks/>
                          </wps:cNvSpPr>
                          <wps:spPr bwMode="auto">
                            <a:xfrm>
                              <a:off x="1760" y="655"/>
                              <a:ext cx="115" cy="95"/>
                            </a:xfrm>
                            <a:custGeom>
                              <a:avLst/>
                              <a:gdLst>
                                <a:gd name="T0" fmla="*/ 25 w 115"/>
                                <a:gd name="T1" fmla="*/ 95 h 95"/>
                                <a:gd name="T2" fmla="*/ 115 w 115"/>
                                <a:gd name="T3" fmla="*/ 0 h 95"/>
                                <a:gd name="T4" fmla="*/ 0 w 115"/>
                                <a:gd name="T5" fmla="*/ 65 h 95"/>
                                <a:gd name="T6" fmla="*/ 25 w 115"/>
                                <a:gd name="T7" fmla="*/ 95 h 95"/>
                                <a:gd name="T8" fmla="*/ 25 w 115"/>
                                <a:gd name="T9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5" h="95">
                                  <a:moveTo>
                                    <a:pt x="25" y="95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1301"/>
                          <wps:cNvSpPr>
                            <a:spLocks/>
                          </wps:cNvSpPr>
                          <wps:spPr bwMode="auto">
                            <a:xfrm>
                              <a:off x="1825" y="455"/>
                              <a:ext cx="110" cy="100"/>
                            </a:xfrm>
                            <a:custGeom>
                              <a:avLst/>
                              <a:gdLst>
                                <a:gd name="T0" fmla="*/ 20 w 110"/>
                                <a:gd name="T1" fmla="*/ 100 h 100"/>
                                <a:gd name="T2" fmla="*/ 110 w 110"/>
                                <a:gd name="T3" fmla="*/ 0 h 100"/>
                                <a:gd name="T4" fmla="*/ 0 w 110"/>
                                <a:gd name="T5" fmla="*/ 70 h 100"/>
                                <a:gd name="T6" fmla="*/ 20 w 110"/>
                                <a:gd name="T7" fmla="*/ 100 h 100"/>
                                <a:gd name="T8" fmla="*/ 20 w 110"/>
                                <a:gd name="T9" fmla="*/ 10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100">
                                  <a:moveTo>
                                    <a:pt x="20" y="10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1302"/>
                          <wps:cNvSpPr>
                            <a:spLocks/>
                          </wps:cNvSpPr>
                          <wps:spPr bwMode="auto">
                            <a:xfrm>
                              <a:off x="1335" y="665"/>
                              <a:ext cx="110" cy="95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65 h 95"/>
                                <a:gd name="T2" fmla="*/ 20 w 110"/>
                                <a:gd name="T3" fmla="*/ 95 h 95"/>
                                <a:gd name="T4" fmla="*/ 110 w 110"/>
                                <a:gd name="T5" fmla="*/ 0 h 95"/>
                                <a:gd name="T6" fmla="*/ 0 w 110"/>
                                <a:gd name="T7" fmla="*/ 65 h 95"/>
                                <a:gd name="T8" fmla="*/ 0 w 110"/>
                                <a:gd name="T9" fmla="*/ 6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95">
                                  <a:moveTo>
                                    <a:pt x="0" y="65"/>
                                  </a:moveTo>
                                  <a:lnTo>
                                    <a:pt x="20" y="9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1303"/>
                          <wps:cNvSpPr>
                            <a:spLocks/>
                          </wps:cNvSpPr>
                          <wps:spPr bwMode="auto">
                            <a:xfrm>
                              <a:off x="1245" y="370"/>
                              <a:ext cx="115" cy="100"/>
                            </a:xfrm>
                            <a:custGeom>
                              <a:avLst/>
                              <a:gdLst>
                                <a:gd name="T0" fmla="*/ 20 w 115"/>
                                <a:gd name="T1" fmla="*/ 100 h 100"/>
                                <a:gd name="T2" fmla="*/ 115 w 115"/>
                                <a:gd name="T3" fmla="*/ 0 h 100"/>
                                <a:gd name="T4" fmla="*/ 0 w 115"/>
                                <a:gd name="T5" fmla="*/ 70 h 100"/>
                                <a:gd name="T6" fmla="*/ 20 w 115"/>
                                <a:gd name="T7" fmla="*/ 100 h 100"/>
                                <a:gd name="T8" fmla="*/ 20 w 115"/>
                                <a:gd name="T9" fmla="*/ 10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5" h="100">
                                  <a:moveTo>
                                    <a:pt x="20" y="10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1304"/>
                          <wps:cNvSpPr>
                            <a:spLocks/>
                          </wps:cNvSpPr>
                          <wps:spPr bwMode="auto">
                            <a:xfrm>
                              <a:off x="1200" y="545"/>
                              <a:ext cx="110" cy="100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70 h 100"/>
                                <a:gd name="T2" fmla="*/ 20 w 110"/>
                                <a:gd name="T3" fmla="*/ 100 h 100"/>
                                <a:gd name="T4" fmla="*/ 110 w 110"/>
                                <a:gd name="T5" fmla="*/ 0 h 100"/>
                                <a:gd name="T6" fmla="*/ 0 w 110"/>
                                <a:gd name="T7" fmla="*/ 70 h 100"/>
                                <a:gd name="T8" fmla="*/ 0 w 110"/>
                                <a:gd name="T9" fmla="*/ 7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100">
                                  <a:moveTo>
                                    <a:pt x="0" y="70"/>
                                  </a:moveTo>
                                  <a:lnTo>
                                    <a:pt x="20" y="10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1305"/>
                          <wps:cNvSpPr>
                            <a:spLocks/>
                          </wps:cNvSpPr>
                          <wps:spPr bwMode="auto">
                            <a:xfrm>
                              <a:off x="1060" y="540"/>
                              <a:ext cx="110" cy="95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65 h 95"/>
                                <a:gd name="T2" fmla="*/ 20 w 110"/>
                                <a:gd name="T3" fmla="*/ 95 h 95"/>
                                <a:gd name="T4" fmla="*/ 110 w 110"/>
                                <a:gd name="T5" fmla="*/ 0 h 95"/>
                                <a:gd name="T6" fmla="*/ 0 w 110"/>
                                <a:gd name="T7" fmla="*/ 65 h 95"/>
                                <a:gd name="T8" fmla="*/ 0 w 110"/>
                                <a:gd name="T9" fmla="*/ 6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95">
                                  <a:moveTo>
                                    <a:pt x="0" y="65"/>
                                  </a:moveTo>
                                  <a:lnTo>
                                    <a:pt x="20" y="9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1306"/>
                          <wps:cNvSpPr>
                            <a:spLocks/>
                          </wps:cNvSpPr>
                          <wps:spPr bwMode="auto">
                            <a:xfrm>
                              <a:off x="2000" y="485"/>
                              <a:ext cx="115" cy="100"/>
                            </a:xfrm>
                            <a:custGeom>
                              <a:avLst/>
                              <a:gdLst>
                                <a:gd name="T0" fmla="*/ 20 w 115"/>
                                <a:gd name="T1" fmla="*/ 100 h 100"/>
                                <a:gd name="T2" fmla="*/ 115 w 115"/>
                                <a:gd name="T3" fmla="*/ 0 h 100"/>
                                <a:gd name="T4" fmla="*/ 0 w 115"/>
                                <a:gd name="T5" fmla="*/ 70 h 100"/>
                                <a:gd name="T6" fmla="*/ 20 w 115"/>
                                <a:gd name="T7" fmla="*/ 100 h 100"/>
                                <a:gd name="T8" fmla="*/ 20 w 115"/>
                                <a:gd name="T9" fmla="*/ 10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5" h="100">
                                  <a:moveTo>
                                    <a:pt x="20" y="10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1307"/>
                          <wps:cNvSpPr>
                            <a:spLocks/>
                          </wps:cNvSpPr>
                          <wps:spPr bwMode="auto">
                            <a:xfrm>
                              <a:off x="1850" y="315"/>
                              <a:ext cx="110" cy="100"/>
                            </a:xfrm>
                            <a:custGeom>
                              <a:avLst/>
                              <a:gdLst>
                                <a:gd name="T0" fmla="*/ 20 w 110"/>
                                <a:gd name="T1" fmla="*/ 100 h 100"/>
                                <a:gd name="T2" fmla="*/ 110 w 110"/>
                                <a:gd name="T3" fmla="*/ 0 h 100"/>
                                <a:gd name="T4" fmla="*/ 0 w 110"/>
                                <a:gd name="T5" fmla="*/ 70 h 100"/>
                                <a:gd name="T6" fmla="*/ 20 w 110"/>
                                <a:gd name="T7" fmla="*/ 100 h 100"/>
                                <a:gd name="T8" fmla="*/ 20 w 110"/>
                                <a:gd name="T9" fmla="*/ 10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100">
                                  <a:moveTo>
                                    <a:pt x="20" y="10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1308"/>
                          <wps:cNvSpPr>
                            <a:spLocks/>
                          </wps:cNvSpPr>
                          <wps:spPr bwMode="auto">
                            <a:xfrm>
                              <a:off x="1935" y="655"/>
                              <a:ext cx="110" cy="95"/>
                            </a:xfrm>
                            <a:custGeom>
                              <a:avLst/>
                              <a:gdLst>
                                <a:gd name="T0" fmla="*/ 20 w 110"/>
                                <a:gd name="T1" fmla="*/ 95 h 95"/>
                                <a:gd name="T2" fmla="*/ 110 w 110"/>
                                <a:gd name="T3" fmla="*/ 0 h 95"/>
                                <a:gd name="T4" fmla="*/ 0 w 110"/>
                                <a:gd name="T5" fmla="*/ 65 h 95"/>
                                <a:gd name="T6" fmla="*/ 20 w 110"/>
                                <a:gd name="T7" fmla="*/ 95 h 95"/>
                                <a:gd name="T8" fmla="*/ 20 w 110"/>
                                <a:gd name="T9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95">
                                  <a:moveTo>
                                    <a:pt x="20" y="9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1028"/>
                        <wpg:cNvGrpSpPr>
                          <a:grpSpLocks/>
                        </wpg:cNvGrpSpPr>
                        <wpg:grpSpPr bwMode="auto">
                          <a:xfrm flipH="1" flipV="1">
                            <a:off x="5444" y="7307"/>
                            <a:ext cx="4696" cy="2542"/>
                            <a:chOff x="9991" y="2749"/>
                            <a:chExt cx="4674" cy="2562"/>
                          </a:xfrm>
                        </wpg:grpSpPr>
                        <wps:wsp>
                          <wps:cNvPr id="653" name="Freeform 1029"/>
                          <wps:cNvSpPr>
                            <a:spLocks/>
                          </wps:cNvSpPr>
                          <wps:spPr bwMode="auto">
                            <a:xfrm rot="203983" flipH="1" flipV="1">
                              <a:off x="9991" y="3026"/>
                              <a:ext cx="4674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1030"/>
                          <wps:cNvSpPr>
                            <a:spLocks/>
                          </wps:cNvSpPr>
                          <wps:spPr bwMode="auto">
                            <a:xfrm rot="203983" flipH="1" flipV="1">
                              <a:off x="9991" y="3518"/>
                              <a:ext cx="4674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1031"/>
                          <wps:cNvSpPr>
                            <a:spLocks/>
                          </wps:cNvSpPr>
                          <wps:spPr bwMode="auto">
                            <a:xfrm rot="203983" flipH="1" flipV="1">
                              <a:off x="9991" y="4202"/>
                              <a:ext cx="4674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1032"/>
                          <wps:cNvSpPr>
                            <a:spLocks/>
                          </wps:cNvSpPr>
                          <wps:spPr bwMode="auto">
                            <a:xfrm rot="5001890" flipH="1" flipV="1">
                              <a:off x="9991" y="3569"/>
                              <a:ext cx="2132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1033"/>
                          <wps:cNvSpPr>
                            <a:spLocks/>
                          </wps:cNvSpPr>
                          <wps:spPr bwMode="auto">
                            <a:xfrm rot="5001890" flipH="1" flipV="1">
                              <a:off x="11457" y="3731"/>
                              <a:ext cx="2132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1034"/>
                          <wps:cNvSpPr>
                            <a:spLocks/>
                          </wps:cNvSpPr>
                          <wps:spPr bwMode="auto">
                            <a:xfrm rot="5001890" flipH="1" flipV="1">
                              <a:off x="12964" y="3999"/>
                              <a:ext cx="2132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1362"/>
                        <wpg:cNvGrpSpPr>
                          <a:grpSpLocks/>
                        </wpg:cNvGrpSpPr>
                        <wpg:grpSpPr bwMode="auto">
                          <a:xfrm flipH="1" flipV="1">
                            <a:off x="722" y="6281"/>
                            <a:ext cx="2643" cy="2126"/>
                            <a:chOff x="9991" y="2749"/>
                            <a:chExt cx="4674" cy="2562"/>
                          </a:xfrm>
                        </wpg:grpSpPr>
                        <wps:wsp>
                          <wps:cNvPr id="660" name="Freeform 1363"/>
                          <wps:cNvSpPr>
                            <a:spLocks/>
                          </wps:cNvSpPr>
                          <wps:spPr bwMode="auto">
                            <a:xfrm rot="203983" flipH="1" flipV="1">
                              <a:off x="9991" y="3026"/>
                              <a:ext cx="4674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1364"/>
                          <wps:cNvSpPr>
                            <a:spLocks/>
                          </wps:cNvSpPr>
                          <wps:spPr bwMode="auto">
                            <a:xfrm rot="203983" flipH="1" flipV="1">
                              <a:off x="9991" y="3518"/>
                              <a:ext cx="4674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1365"/>
                          <wps:cNvSpPr>
                            <a:spLocks/>
                          </wps:cNvSpPr>
                          <wps:spPr bwMode="auto">
                            <a:xfrm rot="203983" flipH="1" flipV="1">
                              <a:off x="9991" y="4202"/>
                              <a:ext cx="4674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1366"/>
                          <wps:cNvSpPr>
                            <a:spLocks/>
                          </wps:cNvSpPr>
                          <wps:spPr bwMode="auto">
                            <a:xfrm rot="5001890" flipH="1" flipV="1">
                              <a:off x="9991" y="3569"/>
                              <a:ext cx="2132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1367"/>
                          <wps:cNvSpPr>
                            <a:spLocks/>
                          </wps:cNvSpPr>
                          <wps:spPr bwMode="auto">
                            <a:xfrm rot="5001890" flipH="1" flipV="1">
                              <a:off x="11457" y="3731"/>
                              <a:ext cx="2132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1368"/>
                          <wps:cNvSpPr>
                            <a:spLocks/>
                          </wps:cNvSpPr>
                          <wps:spPr bwMode="auto">
                            <a:xfrm rot="5001890" flipH="1" flipV="1">
                              <a:off x="12964" y="3999"/>
                              <a:ext cx="2132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1205"/>
                        <wpg:cNvGrpSpPr>
                          <a:grpSpLocks/>
                        </wpg:cNvGrpSpPr>
                        <wpg:grpSpPr bwMode="auto">
                          <a:xfrm>
                            <a:off x="4763" y="4188"/>
                            <a:ext cx="2900" cy="2772"/>
                            <a:chOff x="10" y="10"/>
                            <a:chExt cx="2900" cy="2772"/>
                          </a:xfrm>
                        </wpg:grpSpPr>
                        <wps:wsp>
                          <wps:cNvPr id="667" name="Freeform 1206"/>
                          <wps:cNvSpPr>
                            <a:spLocks/>
                          </wps:cNvSpPr>
                          <wps:spPr bwMode="auto">
                            <a:xfrm>
                              <a:off x="10" y="834"/>
                              <a:ext cx="845" cy="1513"/>
                            </a:xfrm>
                            <a:custGeom>
                              <a:avLst/>
                              <a:gdLst>
                                <a:gd name="T0" fmla="*/ 845 w 845"/>
                                <a:gd name="T1" fmla="*/ 210 h 1513"/>
                                <a:gd name="T2" fmla="*/ 595 w 845"/>
                                <a:gd name="T3" fmla="*/ 0 h 1513"/>
                                <a:gd name="T4" fmla="*/ 595 w 845"/>
                                <a:gd name="T5" fmla="*/ 0 h 1513"/>
                                <a:gd name="T6" fmla="*/ 510 w 845"/>
                                <a:gd name="T7" fmla="*/ 75 h 1513"/>
                                <a:gd name="T8" fmla="*/ 435 w 845"/>
                                <a:gd name="T9" fmla="*/ 145 h 1513"/>
                                <a:gd name="T10" fmla="*/ 360 w 845"/>
                                <a:gd name="T11" fmla="*/ 220 h 1513"/>
                                <a:gd name="T12" fmla="*/ 295 w 845"/>
                                <a:gd name="T13" fmla="*/ 300 h 1513"/>
                                <a:gd name="T14" fmla="*/ 240 w 845"/>
                                <a:gd name="T15" fmla="*/ 375 h 1513"/>
                                <a:gd name="T16" fmla="*/ 185 w 845"/>
                                <a:gd name="T17" fmla="*/ 450 h 1513"/>
                                <a:gd name="T18" fmla="*/ 140 w 845"/>
                                <a:gd name="T19" fmla="*/ 530 h 1513"/>
                                <a:gd name="T20" fmla="*/ 100 w 845"/>
                                <a:gd name="T21" fmla="*/ 609 h 1513"/>
                                <a:gd name="T22" fmla="*/ 70 w 845"/>
                                <a:gd name="T23" fmla="*/ 689 h 1513"/>
                                <a:gd name="T24" fmla="*/ 40 w 845"/>
                                <a:gd name="T25" fmla="*/ 769 h 1513"/>
                                <a:gd name="T26" fmla="*/ 20 w 845"/>
                                <a:gd name="T27" fmla="*/ 849 h 1513"/>
                                <a:gd name="T28" fmla="*/ 5 w 845"/>
                                <a:gd name="T29" fmla="*/ 934 h 1513"/>
                                <a:gd name="T30" fmla="*/ 0 w 845"/>
                                <a:gd name="T31" fmla="*/ 1019 h 1513"/>
                                <a:gd name="T32" fmla="*/ 0 w 845"/>
                                <a:gd name="T33" fmla="*/ 1104 h 1513"/>
                                <a:gd name="T34" fmla="*/ 5 w 845"/>
                                <a:gd name="T35" fmla="*/ 1189 h 1513"/>
                                <a:gd name="T36" fmla="*/ 15 w 845"/>
                                <a:gd name="T37" fmla="*/ 1274 h 1513"/>
                                <a:gd name="T38" fmla="*/ 15 w 845"/>
                                <a:gd name="T39" fmla="*/ 1274 h 1513"/>
                                <a:gd name="T40" fmla="*/ 30 w 845"/>
                                <a:gd name="T41" fmla="*/ 1329 h 1513"/>
                                <a:gd name="T42" fmla="*/ 40 w 845"/>
                                <a:gd name="T43" fmla="*/ 1354 h 1513"/>
                                <a:gd name="T44" fmla="*/ 55 w 845"/>
                                <a:gd name="T45" fmla="*/ 1379 h 1513"/>
                                <a:gd name="T46" fmla="*/ 70 w 845"/>
                                <a:gd name="T47" fmla="*/ 1399 h 1513"/>
                                <a:gd name="T48" fmla="*/ 90 w 845"/>
                                <a:gd name="T49" fmla="*/ 1419 h 1513"/>
                                <a:gd name="T50" fmla="*/ 115 w 845"/>
                                <a:gd name="T51" fmla="*/ 1439 h 1513"/>
                                <a:gd name="T52" fmla="*/ 135 w 845"/>
                                <a:gd name="T53" fmla="*/ 1454 h 1513"/>
                                <a:gd name="T54" fmla="*/ 195 w 845"/>
                                <a:gd name="T55" fmla="*/ 1479 h 1513"/>
                                <a:gd name="T56" fmla="*/ 260 w 845"/>
                                <a:gd name="T57" fmla="*/ 1498 h 1513"/>
                                <a:gd name="T58" fmla="*/ 335 w 845"/>
                                <a:gd name="T59" fmla="*/ 1508 h 1513"/>
                                <a:gd name="T60" fmla="*/ 420 w 845"/>
                                <a:gd name="T61" fmla="*/ 1513 h 1513"/>
                                <a:gd name="T62" fmla="*/ 330 w 845"/>
                                <a:gd name="T63" fmla="*/ 1274 h 1513"/>
                                <a:gd name="T64" fmla="*/ 555 w 845"/>
                                <a:gd name="T65" fmla="*/ 1454 h 1513"/>
                                <a:gd name="T66" fmla="*/ 555 w 845"/>
                                <a:gd name="T67" fmla="*/ 1454 h 1513"/>
                                <a:gd name="T68" fmla="*/ 585 w 845"/>
                                <a:gd name="T69" fmla="*/ 1389 h 1513"/>
                                <a:gd name="T70" fmla="*/ 610 w 845"/>
                                <a:gd name="T71" fmla="*/ 1329 h 1513"/>
                                <a:gd name="T72" fmla="*/ 615 w 845"/>
                                <a:gd name="T73" fmla="*/ 1269 h 1513"/>
                                <a:gd name="T74" fmla="*/ 615 w 845"/>
                                <a:gd name="T75" fmla="*/ 1214 h 1513"/>
                                <a:gd name="T76" fmla="*/ 610 w 845"/>
                                <a:gd name="T77" fmla="*/ 1189 h 1513"/>
                                <a:gd name="T78" fmla="*/ 600 w 845"/>
                                <a:gd name="T79" fmla="*/ 1164 h 1513"/>
                                <a:gd name="T80" fmla="*/ 575 w 845"/>
                                <a:gd name="T81" fmla="*/ 1114 h 1513"/>
                                <a:gd name="T82" fmla="*/ 535 w 845"/>
                                <a:gd name="T83" fmla="*/ 1069 h 1513"/>
                                <a:gd name="T84" fmla="*/ 485 w 845"/>
                                <a:gd name="T85" fmla="*/ 1024 h 1513"/>
                                <a:gd name="T86" fmla="*/ 485 w 845"/>
                                <a:gd name="T87" fmla="*/ 1024 h 1513"/>
                                <a:gd name="T88" fmla="*/ 560 w 845"/>
                                <a:gd name="T89" fmla="*/ 929 h 1513"/>
                                <a:gd name="T90" fmla="*/ 625 w 845"/>
                                <a:gd name="T91" fmla="*/ 829 h 1513"/>
                                <a:gd name="T92" fmla="*/ 680 w 845"/>
                                <a:gd name="T93" fmla="*/ 724 h 1513"/>
                                <a:gd name="T94" fmla="*/ 730 w 845"/>
                                <a:gd name="T95" fmla="*/ 624 h 1513"/>
                                <a:gd name="T96" fmla="*/ 770 w 845"/>
                                <a:gd name="T97" fmla="*/ 525 h 1513"/>
                                <a:gd name="T98" fmla="*/ 805 w 845"/>
                                <a:gd name="T99" fmla="*/ 420 h 1513"/>
                                <a:gd name="T100" fmla="*/ 830 w 845"/>
                                <a:gd name="T101" fmla="*/ 315 h 1513"/>
                                <a:gd name="T102" fmla="*/ 845 w 845"/>
                                <a:gd name="T103" fmla="*/ 210 h 1513"/>
                                <a:gd name="T104" fmla="*/ 845 w 845"/>
                                <a:gd name="T105" fmla="*/ 210 h 15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845" h="1513">
                                  <a:moveTo>
                                    <a:pt x="845" y="210"/>
                                  </a:moveTo>
                                  <a:lnTo>
                                    <a:pt x="595" y="0"/>
                                  </a:lnTo>
                                  <a:lnTo>
                                    <a:pt x="510" y="75"/>
                                  </a:lnTo>
                                  <a:lnTo>
                                    <a:pt x="435" y="145"/>
                                  </a:lnTo>
                                  <a:lnTo>
                                    <a:pt x="360" y="220"/>
                                  </a:lnTo>
                                  <a:lnTo>
                                    <a:pt x="295" y="300"/>
                                  </a:lnTo>
                                  <a:lnTo>
                                    <a:pt x="240" y="375"/>
                                  </a:lnTo>
                                  <a:lnTo>
                                    <a:pt x="185" y="450"/>
                                  </a:lnTo>
                                  <a:lnTo>
                                    <a:pt x="140" y="530"/>
                                  </a:lnTo>
                                  <a:lnTo>
                                    <a:pt x="100" y="609"/>
                                  </a:lnTo>
                                  <a:lnTo>
                                    <a:pt x="70" y="689"/>
                                  </a:lnTo>
                                  <a:lnTo>
                                    <a:pt x="40" y="769"/>
                                  </a:lnTo>
                                  <a:lnTo>
                                    <a:pt x="20" y="849"/>
                                  </a:lnTo>
                                  <a:lnTo>
                                    <a:pt x="5" y="934"/>
                                  </a:lnTo>
                                  <a:lnTo>
                                    <a:pt x="0" y="1019"/>
                                  </a:lnTo>
                                  <a:lnTo>
                                    <a:pt x="0" y="1104"/>
                                  </a:lnTo>
                                  <a:lnTo>
                                    <a:pt x="5" y="1189"/>
                                  </a:lnTo>
                                  <a:lnTo>
                                    <a:pt x="15" y="1274"/>
                                  </a:lnTo>
                                  <a:lnTo>
                                    <a:pt x="30" y="1329"/>
                                  </a:lnTo>
                                  <a:lnTo>
                                    <a:pt x="40" y="1354"/>
                                  </a:lnTo>
                                  <a:lnTo>
                                    <a:pt x="55" y="1379"/>
                                  </a:lnTo>
                                  <a:lnTo>
                                    <a:pt x="70" y="1399"/>
                                  </a:lnTo>
                                  <a:lnTo>
                                    <a:pt x="90" y="1419"/>
                                  </a:lnTo>
                                  <a:lnTo>
                                    <a:pt x="115" y="1439"/>
                                  </a:lnTo>
                                  <a:lnTo>
                                    <a:pt x="135" y="1454"/>
                                  </a:lnTo>
                                  <a:lnTo>
                                    <a:pt x="195" y="1479"/>
                                  </a:lnTo>
                                  <a:lnTo>
                                    <a:pt x="260" y="1498"/>
                                  </a:lnTo>
                                  <a:lnTo>
                                    <a:pt x="335" y="1508"/>
                                  </a:lnTo>
                                  <a:lnTo>
                                    <a:pt x="420" y="1513"/>
                                  </a:lnTo>
                                  <a:lnTo>
                                    <a:pt x="330" y="1274"/>
                                  </a:lnTo>
                                  <a:lnTo>
                                    <a:pt x="555" y="1454"/>
                                  </a:lnTo>
                                  <a:lnTo>
                                    <a:pt x="585" y="1389"/>
                                  </a:lnTo>
                                  <a:lnTo>
                                    <a:pt x="610" y="1329"/>
                                  </a:lnTo>
                                  <a:lnTo>
                                    <a:pt x="615" y="1269"/>
                                  </a:lnTo>
                                  <a:lnTo>
                                    <a:pt x="615" y="1214"/>
                                  </a:lnTo>
                                  <a:lnTo>
                                    <a:pt x="610" y="1189"/>
                                  </a:lnTo>
                                  <a:lnTo>
                                    <a:pt x="600" y="1164"/>
                                  </a:lnTo>
                                  <a:lnTo>
                                    <a:pt x="575" y="1114"/>
                                  </a:lnTo>
                                  <a:lnTo>
                                    <a:pt x="535" y="1069"/>
                                  </a:lnTo>
                                  <a:lnTo>
                                    <a:pt x="485" y="1024"/>
                                  </a:lnTo>
                                  <a:lnTo>
                                    <a:pt x="560" y="929"/>
                                  </a:lnTo>
                                  <a:lnTo>
                                    <a:pt x="625" y="829"/>
                                  </a:lnTo>
                                  <a:lnTo>
                                    <a:pt x="680" y="724"/>
                                  </a:lnTo>
                                  <a:lnTo>
                                    <a:pt x="730" y="624"/>
                                  </a:lnTo>
                                  <a:lnTo>
                                    <a:pt x="770" y="525"/>
                                  </a:lnTo>
                                  <a:lnTo>
                                    <a:pt x="805" y="420"/>
                                  </a:lnTo>
                                  <a:lnTo>
                                    <a:pt x="830" y="315"/>
                                  </a:lnTo>
                                  <a:lnTo>
                                    <a:pt x="845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1207"/>
                          <wps:cNvSpPr>
                            <a:spLocks/>
                          </wps:cNvSpPr>
                          <wps:spPr bwMode="auto">
                            <a:xfrm>
                              <a:off x="725" y="1154"/>
                              <a:ext cx="210" cy="854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684 h 854"/>
                                <a:gd name="T2" fmla="*/ 210 w 210"/>
                                <a:gd name="T3" fmla="*/ 684 h 854"/>
                                <a:gd name="T4" fmla="*/ 200 w 210"/>
                                <a:gd name="T5" fmla="*/ 609 h 854"/>
                                <a:gd name="T6" fmla="*/ 185 w 210"/>
                                <a:gd name="T7" fmla="*/ 514 h 854"/>
                                <a:gd name="T8" fmla="*/ 185 w 210"/>
                                <a:gd name="T9" fmla="*/ 514 h 854"/>
                                <a:gd name="T10" fmla="*/ 145 w 210"/>
                                <a:gd name="T11" fmla="*/ 289 h 854"/>
                                <a:gd name="T12" fmla="*/ 145 w 210"/>
                                <a:gd name="T13" fmla="*/ 289 h 854"/>
                                <a:gd name="T14" fmla="*/ 120 w 210"/>
                                <a:gd name="T15" fmla="*/ 140 h 854"/>
                                <a:gd name="T16" fmla="*/ 100 w 210"/>
                                <a:gd name="T17" fmla="*/ 0 h 854"/>
                                <a:gd name="T18" fmla="*/ 100 w 210"/>
                                <a:gd name="T19" fmla="*/ 0 h 854"/>
                                <a:gd name="T20" fmla="*/ 80 w 210"/>
                                <a:gd name="T21" fmla="*/ 145 h 854"/>
                                <a:gd name="T22" fmla="*/ 60 w 210"/>
                                <a:gd name="T23" fmla="*/ 299 h 854"/>
                                <a:gd name="T24" fmla="*/ 60 w 210"/>
                                <a:gd name="T25" fmla="*/ 299 h 854"/>
                                <a:gd name="T26" fmla="*/ 20 w 210"/>
                                <a:gd name="T27" fmla="*/ 534 h 854"/>
                                <a:gd name="T28" fmla="*/ 20 w 210"/>
                                <a:gd name="T29" fmla="*/ 534 h 854"/>
                                <a:gd name="T30" fmla="*/ 5 w 210"/>
                                <a:gd name="T31" fmla="*/ 629 h 854"/>
                                <a:gd name="T32" fmla="*/ 0 w 210"/>
                                <a:gd name="T33" fmla="*/ 704 h 854"/>
                                <a:gd name="T34" fmla="*/ 5 w 210"/>
                                <a:gd name="T35" fmla="*/ 759 h 854"/>
                                <a:gd name="T36" fmla="*/ 10 w 210"/>
                                <a:gd name="T37" fmla="*/ 779 h 854"/>
                                <a:gd name="T38" fmla="*/ 15 w 210"/>
                                <a:gd name="T39" fmla="*/ 794 h 854"/>
                                <a:gd name="T40" fmla="*/ 15 w 210"/>
                                <a:gd name="T41" fmla="*/ 794 h 854"/>
                                <a:gd name="T42" fmla="*/ 35 w 210"/>
                                <a:gd name="T43" fmla="*/ 819 h 854"/>
                                <a:gd name="T44" fmla="*/ 60 w 210"/>
                                <a:gd name="T45" fmla="*/ 839 h 854"/>
                                <a:gd name="T46" fmla="*/ 80 w 210"/>
                                <a:gd name="T47" fmla="*/ 849 h 854"/>
                                <a:gd name="T48" fmla="*/ 110 w 210"/>
                                <a:gd name="T49" fmla="*/ 854 h 854"/>
                                <a:gd name="T50" fmla="*/ 110 w 210"/>
                                <a:gd name="T51" fmla="*/ 854 h 854"/>
                                <a:gd name="T52" fmla="*/ 135 w 210"/>
                                <a:gd name="T53" fmla="*/ 854 h 854"/>
                                <a:gd name="T54" fmla="*/ 155 w 210"/>
                                <a:gd name="T55" fmla="*/ 844 h 854"/>
                                <a:gd name="T56" fmla="*/ 175 w 210"/>
                                <a:gd name="T57" fmla="*/ 824 h 854"/>
                                <a:gd name="T58" fmla="*/ 190 w 210"/>
                                <a:gd name="T59" fmla="*/ 794 h 854"/>
                                <a:gd name="T60" fmla="*/ 190 w 210"/>
                                <a:gd name="T61" fmla="*/ 794 h 854"/>
                                <a:gd name="T62" fmla="*/ 200 w 210"/>
                                <a:gd name="T63" fmla="*/ 774 h 854"/>
                                <a:gd name="T64" fmla="*/ 205 w 210"/>
                                <a:gd name="T65" fmla="*/ 744 h 854"/>
                                <a:gd name="T66" fmla="*/ 210 w 210"/>
                                <a:gd name="T67" fmla="*/ 684 h 854"/>
                                <a:gd name="T68" fmla="*/ 210 w 210"/>
                                <a:gd name="T69" fmla="*/ 684 h 8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10" h="854">
                                  <a:moveTo>
                                    <a:pt x="210" y="684"/>
                                  </a:moveTo>
                                  <a:lnTo>
                                    <a:pt x="210" y="684"/>
                                  </a:lnTo>
                                  <a:lnTo>
                                    <a:pt x="200" y="609"/>
                                  </a:lnTo>
                                  <a:lnTo>
                                    <a:pt x="185" y="514"/>
                                  </a:lnTo>
                                  <a:lnTo>
                                    <a:pt x="145" y="289"/>
                                  </a:lnTo>
                                  <a:lnTo>
                                    <a:pt x="120" y="14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80" y="145"/>
                                  </a:lnTo>
                                  <a:lnTo>
                                    <a:pt x="60" y="299"/>
                                  </a:lnTo>
                                  <a:lnTo>
                                    <a:pt x="20" y="534"/>
                                  </a:lnTo>
                                  <a:lnTo>
                                    <a:pt x="5" y="629"/>
                                  </a:lnTo>
                                  <a:lnTo>
                                    <a:pt x="0" y="704"/>
                                  </a:lnTo>
                                  <a:lnTo>
                                    <a:pt x="5" y="759"/>
                                  </a:lnTo>
                                  <a:lnTo>
                                    <a:pt x="10" y="779"/>
                                  </a:lnTo>
                                  <a:lnTo>
                                    <a:pt x="15" y="794"/>
                                  </a:lnTo>
                                  <a:lnTo>
                                    <a:pt x="35" y="819"/>
                                  </a:lnTo>
                                  <a:lnTo>
                                    <a:pt x="60" y="839"/>
                                  </a:lnTo>
                                  <a:lnTo>
                                    <a:pt x="80" y="849"/>
                                  </a:lnTo>
                                  <a:lnTo>
                                    <a:pt x="110" y="854"/>
                                  </a:lnTo>
                                  <a:lnTo>
                                    <a:pt x="135" y="854"/>
                                  </a:lnTo>
                                  <a:lnTo>
                                    <a:pt x="155" y="844"/>
                                  </a:lnTo>
                                  <a:lnTo>
                                    <a:pt x="175" y="824"/>
                                  </a:lnTo>
                                  <a:lnTo>
                                    <a:pt x="190" y="794"/>
                                  </a:lnTo>
                                  <a:lnTo>
                                    <a:pt x="200" y="774"/>
                                  </a:lnTo>
                                  <a:lnTo>
                                    <a:pt x="205" y="744"/>
                                  </a:lnTo>
                                  <a:lnTo>
                                    <a:pt x="210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1208"/>
                          <wps:cNvSpPr>
                            <a:spLocks/>
                          </wps:cNvSpPr>
                          <wps:spPr bwMode="auto">
                            <a:xfrm>
                              <a:off x="35" y="1998"/>
                              <a:ext cx="105" cy="175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175 h 175"/>
                                <a:gd name="T2" fmla="*/ 0 w 105"/>
                                <a:gd name="T3" fmla="*/ 175 h 175"/>
                                <a:gd name="T4" fmla="*/ 30 w 105"/>
                                <a:gd name="T5" fmla="*/ 160 h 175"/>
                                <a:gd name="T6" fmla="*/ 55 w 105"/>
                                <a:gd name="T7" fmla="*/ 145 h 175"/>
                                <a:gd name="T8" fmla="*/ 75 w 105"/>
                                <a:gd name="T9" fmla="*/ 130 h 175"/>
                                <a:gd name="T10" fmla="*/ 90 w 105"/>
                                <a:gd name="T11" fmla="*/ 110 h 175"/>
                                <a:gd name="T12" fmla="*/ 100 w 105"/>
                                <a:gd name="T13" fmla="*/ 85 h 175"/>
                                <a:gd name="T14" fmla="*/ 105 w 105"/>
                                <a:gd name="T15" fmla="*/ 60 h 175"/>
                                <a:gd name="T16" fmla="*/ 105 w 105"/>
                                <a:gd name="T17" fmla="*/ 30 h 175"/>
                                <a:gd name="T18" fmla="*/ 100 w 105"/>
                                <a:gd name="T19" fmla="*/ 0 h 175"/>
                                <a:gd name="T20" fmla="*/ 100 w 105"/>
                                <a:gd name="T21" fmla="*/ 0 h 175"/>
                                <a:gd name="T22" fmla="*/ 90 w 105"/>
                                <a:gd name="T23" fmla="*/ 55 h 175"/>
                                <a:gd name="T24" fmla="*/ 85 w 105"/>
                                <a:gd name="T25" fmla="*/ 80 h 175"/>
                                <a:gd name="T26" fmla="*/ 70 w 105"/>
                                <a:gd name="T27" fmla="*/ 100 h 175"/>
                                <a:gd name="T28" fmla="*/ 55 w 105"/>
                                <a:gd name="T29" fmla="*/ 125 h 175"/>
                                <a:gd name="T30" fmla="*/ 40 w 105"/>
                                <a:gd name="T31" fmla="*/ 140 h 175"/>
                                <a:gd name="T32" fmla="*/ 20 w 105"/>
                                <a:gd name="T33" fmla="*/ 160 h 175"/>
                                <a:gd name="T34" fmla="*/ 0 w 105"/>
                                <a:gd name="T35" fmla="*/ 175 h 175"/>
                                <a:gd name="T36" fmla="*/ 0 w 105"/>
                                <a:gd name="T37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05" h="175">
                                  <a:moveTo>
                                    <a:pt x="0" y="175"/>
                                  </a:moveTo>
                                  <a:lnTo>
                                    <a:pt x="0" y="175"/>
                                  </a:lnTo>
                                  <a:lnTo>
                                    <a:pt x="30" y="160"/>
                                  </a:lnTo>
                                  <a:lnTo>
                                    <a:pt x="55" y="145"/>
                                  </a:lnTo>
                                  <a:lnTo>
                                    <a:pt x="75" y="130"/>
                                  </a:lnTo>
                                  <a:lnTo>
                                    <a:pt x="90" y="110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05" y="60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90" y="55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55" y="125"/>
                                  </a:lnTo>
                                  <a:lnTo>
                                    <a:pt x="40" y="140"/>
                                  </a:lnTo>
                                  <a:lnTo>
                                    <a:pt x="20" y="160"/>
                                  </a:lnTo>
                                  <a:lnTo>
                                    <a:pt x="0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1209"/>
                          <wps:cNvSpPr>
                            <a:spLocks/>
                          </wps:cNvSpPr>
                          <wps:spPr bwMode="auto">
                            <a:xfrm>
                              <a:off x="2170" y="1114"/>
                              <a:ext cx="360" cy="1668"/>
                            </a:xfrm>
                            <a:custGeom>
                              <a:avLst/>
                              <a:gdLst>
                                <a:gd name="T0" fmla="*/ 215 w 360"/>
                                <a:gd name="T1" fmla="*/ 1258 h 1668"/>
                                <a:gd name="T2" fmla="*/ 215 w 360"/>
                                <a:gd name="T3" fmla="*/ 1258 h 1668"/>
                                <a:gd name="T4" fmla="*/ 175 w 360"/>
                                <a:gd name="T5" fmla="*/ 1139 h 1668"/>
                                <a:gd name="T6" fmla="*/ 140 w 360"/>
                                <a:gd name="T7" fmla="*/ 1009 h 1668"/>
                                <a:gd name="T8" fmla="*/ 110 w 360"/>
                                <a:gd name="T9" fmla="*/ 869 h 1668"/>
                                <a:gd name="T10" fmla="*/ 80 w 360"/>
                                <a:gd name="T11" fmla="*/ 714 h 1668"/>
                                <a:gd name="T12" fmla="*/ 60 w 360"/>
                                <a:gd name="T13" fmla="*/ 554 h 1668"/>
                                <a:gd name="T14" fmla="*/ 50 w 360"/>
                                <a:gd name="T15" fmla="*/ 379 h 1668"/>
                                <a:gd name="T16" fmla="*/ 40 w 360"/>
                                <a:gd name="T17" fmla="*/ 195 h 1668"/>
                                <a:gd name="T18" fmla="*/ 35 w 360"/>
                                <a:gd name="T19" fmla="*/ 0 h 1668"/>
                                <a:gd name="T20" fmla="*/ 35 w 360"/>
                                <a:gd name="T21" fmla="*/ 0 h 1668"/>
                                <a:gd name="T22" fmla="*/ 20 w 360"/>
                                <a:gd name="T23" fmla="*/ 225 h 1668"/>
                                <a:gd name="T24" fmla="*/ 5 w 360"/>
                                <a:gd name="T25" fmla="*/ 429 h 1668"/>
                                <a:gd name="T26" fmla="*/ 0 w 360"/>
                                <a:gd name="T27" fmla="*/ 624 h 1668"/>
                                <a:gd name="T28" fmla="*/ 0 w 360"/>
                                <a:gd name="T29" fmla="*/ 804 h 1668"/>
                                <a:gd name="T30" fmla="*/ 5 w 360"/>
                                <a:gd name="T31" fmla="*/ 969 h 1668"/>
                                <a:gd name="T32" fmla="*/ 15 w 360"/>
                                <a:gd name="T33" fmla="*/ 1119 h 1668"/>
                                <a:gd name="T34" fmla="*/ 30 w 360"/>
                                <a:gd name="T35" fmla="*/ 1253 h 1668"/>
                                <a:gd name="T36" fmla="*/ 50 w 360"/>
                                <a:gd name="T37" fmla="*/ 1373 h 1668"/>
                                <a:gd name="T38" fmla="*/ 50 w 360"/>
                                <a:gd name="T39" fmla="*/ 1373 h 1668"/>
                                <a:gd name="T40" fmla="*/ 70 w 360"/>
                                <a:gd name="T41" fmla="*/ 1448 h 1668"/>
                                <a:gd name="T42" fmla="*/ 90 w 360"/>
                                <a:gd name="T43" fmla="*/ 1513 h 1668"/>
                                <a:gd name="T44" fmla="*/ 110 w 360"/>
                                <a:gd name="T45" fmla="*/ 1568 h 1668"/>
                                <a:gd name="T46" fmla="*/ 135 w 360"/>
                                <a:gd name="T47" fmla="*/ 1613 h 1668"/>
                                <a:gd name="T48" fmla="*/ 135 w 360"/>
                                <a:gd name="T49" fmla="*/ 1613 h 1668"/>
                                <a:gd name="T50" fmla="*/ 155 w 360"/>
                                <a:gd name="T51" fmla="*/ 1638 h 1668"/>
                                <a:gd name="T52" fmla="*/ 175 w 360"/>
                                <a:gd name="T53" fmla="*/ 1658 h 1668"/>
                                <a:gd name="T54" fmla="*/ 195 w 360"/>
                                <a:gd name="T55" fmla="*/ 1663 h 1668"/>
                                <a:gd name="T56" fmla="*/ 210 w 360"/>
                                <a:gd name="T57" fmla="*/ 1668 h 1668"/>
                                <a:gd name="T58" fmla="*/ 210 w 360"/>
                                <a:gd name="T59" fmla="*/ 1668 h 1668"/>
                                <a:gd name="T60" fmla="*/ 225 w 360"/>
                                <a:gd name="T61" fmla="*/ 1658 h 1668"/>
                                <a:gd name="T62" fmla="*/ 235 w 360"/>
                                <a:gd name="T63" fmla="*/ 1643 h 1668"/>
                                <a:gd name="T64" fmla="*/ 235 w 360"/>
                                <a:gd name="T65" fmla="*/ 1618 h 1668"/>
                                <a:gd name="T66" fmla="*/ 235 w 360"/>
                                <a:gd name="T67" fmla="*/ 1588 h 1668"/>
                                <a:gd name="T68" fmla="*/ 235 w 360"/>
                                <a:gd name="T69" fmla="*/ 1588 h 1668"/>
                                <a:gd name="T70" fmla="*/ 195 w 360"/>
                                <a:gd name="T71" fmla="*/ 1408 h 1668"/>
                                <a:gd name="T72" fmla="*/ 195 w 360"/>
                                <a:gd name="T73" fmla="*/ 1408 h 1668"/>
                                <a:gd name="T74" fmla="*/ 215 w 360"/>
                                <a:gd name="T75" fmla="*/ 1463 h 1668"/>
                                <a:gd name="T76" fmla="*/ 240 w 360"/>
                                <a:gd name="T77" fmla="*/ 1513 h 1668"/>
                                <a:gd name="T78" fmla="*/ 260 w 360"/>
                                <a:gd name="T79" fmla="*/ 1553 h 1668"/>
                                <a:gd name="T80" fmla="*/ 285 w 360"/>
                                <a:gd name="T81" fmla="*/ 1583 h 1668"/>
                                <a:gd name="T82" fmla="*/ 285 w 360"/>
                                <a:gd name="T83" fmla="*/ 1583 h 1668"/>
                                <a:gd name="T84" fmla="*/ 310 w 360"/>
                                <a:gd name="T85" fmla="*/ 1603 h 1668"/>
                                <a:gd name="T86" fmla="*/ 325 w 360"/>
                                <a:gd name="T87" fmla="*/ 1613 h 1668"/>
                                <a:gd name="T88" fmla="*/ 345 w 360"/>
                                <a:gd name="T89" fmla="*/ 1608 h 1668"/>
                                <a:gd name="T90" fmla="*/ 355 w 360"/>
                                <a:gd name="T91" fmla="*/ 1593 h 1668"/>
                                <a:gd name="T92" fmla="*/ 355 w 360"/>
                                <a:gd name="T93" fmla="*/ 1593 h 1668"/>
                                <a:gd name="T94" fmla="*/ 360 w 360"/>
                                <a:gd name="T95" fmla="*/ 1573 h 1668"/>
                                <a:gd name="T96" fmla="*/ 355 w 360"/>
                                <a:gd name="T97" fmla="*/ 1553 h 1668"/>
                                <a:gd name="T98" fmla="*/ 345 w 360"/>
                                <a:gd name="T99" fmla="*/ 1523 h 1668"/>
                                <a:gd name="T100" fmla="*/ 330 w 360"/>
                                <a:gd name="T101" fmla="*/ 1488 h 1668"/>
                                <a:gd name="T102" fmla="*/ 330 w 360"/>
                                <a:gd name="T103" fmla="*/ 1488 h 1668"/>
                                <a:gd name="T104" fmla="*/ 265 w 360"/>
                                <a:gd name="T105" fmla="*/ 1363 h 1668"/>
                                <a:gd name="T106" fmla="*/ 215 w 360"/>
                                <a:gd name="T107" fmla="*/ 1258 h 1668"/>
                                <a:gd name="T108" fmla="*/ 215 w 360"/>
                                <a:gd name="T109" fmla="*/ 1258 h 1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60" h="1668">
                                  <a:moveTo>
                                    <a:pt x="215" y="1258"/>
                                  </a:moveTo>
                                  <a:lnTo>
                                    <a:pt x="215" y="1258"/>
                                  </a:lnTo>
                                  <a:lnTo>
                                    <a:pt x="175" y="1139"/>
                                  </a:lnTo>
                                  <a:lnTo>
                                    <a:pt x="140" y="1009"/>
                                  </a:lnTo>
                                  <a:lnTo>
                                    <a:pt x="110" y="869"/>
                                  </a:lnTo>
                                  <a:lnTo>
                                    <a:pt x="80" y="714"/>
                                  </a:lnTo>
                                  <a:lnTo>
                                    <a:pt x="60" y="554"/>
                                  </a:lnTo>
                                  <a:lnTo>
                                    <a:pt x="50" y="379"/>
                                  </a:lnTo>
                                  <a:lnTo>
                                    <a:pt x="40" y="195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0" y="225"/>
                                  </a:lnTo>
                                  <a:lnTo>
                                    <a:pt x="5" y="429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0" y="804"/>
                                  </a:lnTo>
                                  <a:lnTo>
                                    <a:pt x="5" y="969"/>
                                  </a:lnTo>
                                  <a:lnTo>
                                    <a:pt x="15" y="1119"/>
                                  </a:lnTo>
                                  <a:lnTo>
                                    <a:pt x="30" y="1253"/>
                                  </a:lnTo>
                                  <a:lnTo>
                                    <a:pt x="50" y="1373"/>
                                  </a:lnTo>
                                  <a:lnTo>
                                    <a:pt x="70" y="1448"/>
                                  </a:lnTo>
                                  <a:lnTo>
                                    <a:pt x="90" y="1513"/>
                                  </a:lnTo>
                                  <a:lnTo>
                                    <a:pt x="110" y="1568"/>
                                  </a:lnTo>
                                  <a:lnTo>
                                    <a:pt x="135" y="1613"/>
                                  </a:lnTo>
                                  <a:lnTo>
                                    <a:pt x="155" y="1638"/>
                                  </a:lnTo>
                                  <a:lnTo>
                                    <a:pt x="175" y="1658"/>
                                  </a:lnTo>
                                  <a:lnTo>
                                    <a:pt x="195" y="1663"/>
                                  </a:lnTo>
                                  <a:lnTo>
                                    <a:pt x="210" y="1668"/>
                                  </a:lnTo>
                                  <a:lnTo>
                                    <a:pt x="225" y="1658"/>
                                  </a:lnTo>
                                  <a:lnTo>
                                    <a:pt x="235" y="1643"/>
                                  </a:lnTo>
                                  <a:lnTo>
                                    <a:pt x="235" y="1618"/>
                                  </a:lnTo>
                                  <a:lnTo>
                                    <a:pt x="235" y="1588"/>
                                  </a:lnTo>
                                  <a:lnTo>
                                    <a:pt x="195" y="1408"/>
                                  </a:lnTo>
                                  <a:lnTo>
                                    <a:pt x="215" y="1463"/>
                                  </a:lnTo>
                                  <a:lnTo>
                                    <a:pt x="240" y="1513"/>
                                  </a:lnTo>
                                  <a:lnTo>
                                    <a:pt x="260" y="1553"/>
                                  </a:lnTo>
                                  <a:lnTo>
                                    <a:pt x="285" y="1583"/>
                                  </a:lnTo>
                                  <a:lnTo>
                                    <a:pt x="310" y="1603"/>
                                  </a:lnTo>
                                  <a:lnTo>
                                    <a:pt x="325" y="1613"/>
                                  </a:lnTo>
                                  <a:lnTo>
                                    <a:pt x="345" y="1608"/>
                                  </a:lnTo>
                                  <a:lnTo>
                                    <a:pt x="355" y="1593"/>
                                  </a:lnTo>
                                  <a:lnTo>
                                    <a:pt x="360" y="1573"/>
                                  </a:lnTo>
                                  <a:lnTo>
                                    <a:pt x="355" y="1553"/>
                                  </a:lnTo>
                                  <a:lnTo>
                                    <a:pt x="345" y="1523"/>
                                  </a:lnTo>
                                  <a:lnTo>
                                    <a:pt x="330" y="1488"/>
                                  </a:lnTo>
                                  <a:lnTo>
                                    <a:pt x="265" y="1363"/>
                                  </a:lnTo>
                                  <a:lnTo>
                                    <a:pt x="215" y="1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1210"/>
                          <wps:cNvSpPr>
                            <a:spLocks/>
                          </wps:cNvSpPr>
                          <wps:spPr bwMode="auto">
                            <a:xfrm>
                              <a:off x="1760" y="1104"/>
                              <a:ext cx="355" cy="1668"/>
                            </a:xfrm>
                            <a:custGeom>
                              <a:avLst/>
                              <a:gdLst>
                                <a:gd name="T0" fmla="*/ 140 w 355"/>
                                <a:gd name="T1" fmla="*/ 1258 h 1668"/>
                                <a:gd name="T2" fmla="*/ 140 w 355"/>
                                <a:gd name="T3" fmla="*/ 1258 h 1668"/>
                                <a:gd name="T4" fmla="*/ 180 w 355"/>
                                <a:gd name="T5" fmla="*/ 1139 h 1668"/>
                                <a:gd name="T6" fmla="*/ 215 w 355"/>
                                <a:gd name="T7" fmla="*/ 1009 h 1668"/>
                                <a:gd name="T8" fmla="*/ 245 w 355"/>
                                <a:gd name="T9" fmla="*/ 869 h 1668"/>
                                <a:gd name="T10" fmla="*/ 270 w 355"/>
                                <a:gd name="T11" fmla="*/ 714 h 1668"/>
                                <a:gd name="T12" fmla="*/ 290 w 355"/>
                                <a:gd name="T13" fmla="*/ 554 h 1668"/>
                                <a:gd name="T14" fmla="*/ 300 w 355"/>
                                <a:gd name="T15" fmla="*/ 379 h 1668"/>
                                <a:gd name="T16" fmla="*/ 310 w 355"/>
                                <a:gd name="T17" fmla="*/ 195 h 1668"/>
                                <a:gd name="T18" fmla="*/ 310 w 355"/>
                                <a:gd name="T19" fmla="*/ 0 h 1668"/>
                                <a:gd name="T20" fmla="*/ 310 w 355"/>
                                <a:gd name="T21" fmla="*/ 0 h 1668"/>
                                <a:gd name="T22" fmla="*/ 330 w 355"/>
                                <a:gd name="T23" fmla="*/ 225 h 1668"/>
                                <a:gd name="T24" fmla="*/ 345 w 355"/>
                                <a:gd name="T25" fmla="*/ 434 h 1668"/>
                                <a:gd name="T26" fmla="*/ 350 w 355"/>
                                <a:gd name="T27" fmla="*/ 629 h 1668"/>
                                <a:gd name="T28" fmla="*/ 355 w 355"/>
                                <a:gd name="T29" fmla="*/ 804 h 1668"/>
                                <a:gd name="T30" fmla="*/ 350 w 355"/>
                                <a:gd name="T31" fmla="*/ 969 h 1668"/>
                                <a:gd name="T32" fmla="*/ 345 w 355"/>
                                <a:gd name="T33" fmla="*/ 1119 h 1668"/>
                                <a:gd name="T34" fmla="*/ 330 w 355"/>
                                <a:gd name="T35" fmla="*/ 1253 h 1668"/>
                                <a:gd name="T36" fmla="*/ 310 w 355"/>
                                <a:gd name="T37" fmla="*/ 1373 h 1668"/>
                                <a:gd name="T38" fmla="*/ 310 w 355"/>
                                <a:gd name="T39" fmla="*/ 1373 h 1668"/>
                                <a:gd name="T40" fmla="*/ 290 w 355"/>
                                <a:gd name="T41" fmla="*/ 1448 h 1668"/>
                                <a:gd name="T42" fmla="*/ 270 w 355"/>
                                <a:gd name="T43" fmla="*/ 1513 h 1668"/>
                                <a:gd name="T44" fmla="*/ 250 w 355"/>
                                <a:gd name="T45" fmla="*/ 1568 h 1668"/>
                                <a:gd name="T46" fmla="*/ 225 w 355"/>
                                <a:gd name="T47" fmla="*/ 1613 h 1668"/>
                                <a:gd name="T48" fmla="*/ 225 w 355"/>
                                <a:gd name="T49" fmla="*/ 1613 h 1668"/>
                                <a:gd name="T50" fmla="*/ 205 w 355"/>
                                <a:gd name="T51" fmla="*/ 1643 h 1668"/>
                                <a:gd name="T52" fmla="*/ 185 w 355"/>
                                <a:gd name="T53" fmla="*/ 1658 h 1668"/>
                                <a:gd name="T54" fmla="*/ 170 w 355"/>
                                <a:gd name="T55" fmla="*/ 1668 h 1668"/>
                                <a:gd name="T56" fmla="*/ 150 w 355"/>
                                <a:gd name="T57" fmla="*/ 1668 h 1668"/>
                                <a:gd name="T58" fmla="*/ 150 w 355"/>
                                <a:gd name="T59" fmla="*/ 1668 h 1668"/>
                                <a:gd name="T60" fmla="*/ 135 w 355"/>
                                <a:gd name="T61" fmla="*/ 1658 h 1668"/>
                                <a:gd name="T62" fmla="*/ 130 w 355"/>
                                <a:gd name="T63" fmla="*/ 1643 h 1668"/>
                                <a:gd name="T64" fmla="*/ 125 w 355"/>
                                <a:gd name="T65" fmla="*/ 1618 h 1668"/>
                                <a:gd name="T66" fmla="*/ 125 w 355"/>
                                <a:gd name="T67" fmla="*/ 1588 h 1668"/>
                                <a:gd name="T68" fmla="*/ 125 w 355"/>
                                <a:gd name="T69" fmla="*/ 1588 h 1668"/>
                                <a:gd name="T70" fmla="*/ 165 w 355"/>
                                <a:gd name="T71" fmla="*/ 1408 h 1668"/>
                                <a:gd name="T72" fmla="*/ 165 w 355"/>
                                <a:gd name="T73" fmla="*/ 1408 h 1668"/>
                                <a:gd name="T74" fmla="*/ 145 w 355"/>
                                <a:gd name="T75" fmla="*/ 1468 h 1668"/>
                                <a:gd name="T76" fmla="*/ 120 w 355"/>
                                <a:gd name="T77" fmla="*/ 1518 h 1668"/>
                                <a:gd name="T78" fmla="*/ 100 w 355"/>
                                <a:gd name="T79" fmla="*/ 1558 h 1668"/>
                                <a:gd name="T80" fmla="*/ 75 w 355"/>
                                <a:gd name="T81" fmla="*/ 1588 h 1668"/>
                                <a:gd name="T82" fmla="*/ 75 w 355"/>
                                <a:gd name="T83" fmla="*/ 1588 h 1668"/>
                                <a:gd name="T84" fmla="*/ 55 w 355"/>
                                <a:gd name="T85" fmla="*/ 1608 h 1668"/>
                                <a:gd name="T86" fmla="*/ 35 w 355"/>
                                <a:gd name="T87" fmla="*/ 1613 h 1668"/>
                                <a:gd name="T88" fmla="*/ 25 w 355"/>
                                <a:gd name="T89" fmla="*/ 1613 h 1668"/>
                                <a:gd name="T90" fmla="*/ 20 w 355"/>
                                <a:gd name="T91" fmla="*/ 1613 h 1668"/>
                                <a:gd name="T92" fmla="*/ 5 w 355"/>
                                <a:gd name="T93" fmla="*/ 1593 h 1668"/>
                                <a:gd name="T94" fmla="*/ 5 w 355"/>
                                <a:gd name="T95" fmla="*/ 1593 h 1668"/>
                                <a:gd name="T96" fmla="*/ 0 w 355"/>
                                <a:gd name="T97" fmla="*/ 1578 h 1668"/>
                                <a:gd name="T98" fmla="*/ 5 w 355"/>
                                <a:gd name="T99" fmla="*/ 1558 h 1668"/>
                                <a:gd name="T100" fmla="*/ 15 w 355"/>
                                <a:gd name="T101" fmla="*/ 1528 h 1668"/>
                                <a:gd name="T102" fmla="*/ 30 w 355"/>
                                <a:gd name="T103" fmla="*/ 1493 h 1668"/>
                                <a:gd name="T104" fmla="*/ 30 w 355"/>
                                <a:gd name="T105" fmla="*/ 1493 h 1668"/>
                                <a:gd name="T106" fmla="*/ 95 w 355"/>
                                <a:gd name="T107" fmla="*/ 1363 h 1668"/>
                                <a:gd name="T108" fmla="*/ 140 w 355"/>
                                <a:gd name="T109" fmla="*/ 1258 h 1668"/>
                                <a:gd name="T110" fmla="*/ 140 w 355"/>
                                <a:gd name="T111" fmla="*/ 1258 h 1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55" h="1668">
                                  <a:moveTo>
                                    <a:pt x="140" y="1258"/>
                                  </a:moveTo>
                                  <a:lnTo>
                                    <a:pt x="140" y="1258"/>
                                  </a:lnTo>
                                  <a:lnTo>
                                    <a:pt x="180" y="1139"/>
                                  </a:lnTo>
                                  <a:lnTo>
                                    <a:pt x="215" y="1009"/>
                                  </a:lnTo>
                                  <a:lnTo>
                                    <a:pt x="245" y="869"/>
                                  </a:lnTo>
                                  <a:lnTo>
                                    <a:pt x="270" y="714"/>
                                  </a:lnTo>
                                  <a:lnTo>
                                    <a:pt x="290" y="554"/>
                                  </a:lnTo>
                                  <a:lnTo>
                                    <a:pt x="300" y="379"/>
                                  </a:lnTo>
                                  <a:lnTo>
                                    <a:pt x="310" y="195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30" y="225"/>
                                  </a:lnTo>
                                  <a:lnTo>
                                    <a:pt x="345" y="434"/>
                                  </a:lnTo>
                                  <a:lnTo>
                                    <a:pt x="350" y="629"/>
                                  </a:lnTo>
                                  <a:lnTo>
                                    <a:pt x="355" y="804"/>
                                  </a:lnTo>
                                  <a:lnTo>
                                    <a:pt x="350" y="969"/>
                                  </a:lnTo>
                                  <a:lnTo>
                                    <a:pt x="345" y="1119"/>
                                  </a:lnTo>
                                  <a:lnTo>
                                    <a:pt x="330" y="1253"/>
                                  </a:lnTo>
                                  <a:lnTo>
                                    <a:pt x="310" y="1373"/>
                                  </a:lnTo>
                                  <a:lnTo>
                                    <a:pt x="290" y="1448"/>
                                  </a:lnTo>
                                  <a:lnTo>
                                    <a:pt x="270" y="1513"/>
                                  </a:lnTo>
                                  <a:lnTo>
                                    <a:pt x="250" y="1568"/>
                                  </a:lnTo>
                                  <a:lnTo>
                                    <a:pt x="225" y="1613"/>
                                  </a:lnTo>
                                  <a:lnTo>
                                    <a:pt x="205" y="1643"/>
                                  </a:lnTo>
                                  <a:lnTo>
                                    <a:pt x="185" y="1658"/>
                                  </a:lnTo>
                                  <a:lnTo>
                                    <a:pt x="170" y="1668"/>
                                  </a:lnTo>
                                  <a:lnTo>
                                    <a:pt x="150" y="1668"/>
                                  </a:lnTo>
                                  <a:lnTo>
                                    <a:pt x="135" y="1658"/>
                                  </a:lnTo>
                                  <a:lnTo>
                                    <a:pt x="130" y="1643"/>
                                  </a:lnTo>
                                  <a:lnTo>
                                    <a:pt x="125" y="1618"/>
                                  </a:lnTo>
                                  <a:lnTo>
                                    <a:pt x="125" y="1588"/>
                                  </a:lnTo>
                                  <a:lnTo>
                                    <a:pt x="165" y="1408"/>
                                  </a:lnTo>
                                  <a:lnTo>
                                    <a:pt x="145" y="1468"/>
                                  </a:lnTo>
                                  <a:lnTo>
                                    <a:pt x="120" y="1518"/>
                                  </a:lnTo>
                                  <a:lnTo>
                                    <a:pt x="100" y="1558"/>
                                  </a:lnTo>
                                  <a:lnTo>
                                    <a:pt x="75" y="1588"/>
                                  </a:lnTo>
                                  <a:lnTo>
                                    <a:pt x="55" y="1608"/>
                                  </a:lnTo>
                                  <a:lnTo>
                                    <a:pt x="35" y="1613"/>
                                  </a:lnTo>
                                  <a:lnTo>
                                    <a:pt x="25" y="1613"/>
                                  </a:lnTo>
                                  <a:lnTo>
                                    <a:pt x="20" y="1613"/>
                                  </a:lnTo>
                                  <a:lnTo>
                                    <a:pt x="5" y="1593"/>
                                  </a:lnTo>
                                  <a:lnTo>
                                    <a:pt x="0" y="1578"/>
                                  </a:lnTo>
                                  <a:lnTo>
                                    <a:pt x="5" y="1558"/>
                                  </a:lnTo>
                                  <a:lnTo>
                                    <a:pt x="15" y="1528"/>
                                  </a:lnTo>
                                  <a:lnTo>
                                    <a:pt x="30" y="1493"/>
                                  </a:lnTo>
                                  <a:lnTo>
                                    <a:pt x="95" y="1363"/>
                                  </a:lnTo>
                                  <a:lnTo>
                                    <a:pt x="140" y="1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1211"/>
                          <wps:cNvSpPr>
                            <a:spLocks/>
                          </wps:cNvSpPr>
                          <wps:spPr bwMode="auto">
                            <a:xfrm>
                              <a:off x="1295" y="1104"/>
                              <a:ext cx="365" cy="1668"/>
                            </a:xfrm>
                            <a:custGeom>
                              <a:avLst/>
                              <a:gdLst>
                                <a:gd name="T0" fmla="*/ 220 w 365"/>
                                <a:gd name="T1" fmla="*/ 1258 h 1668"/>
                                <a:gd name="T2" fmla="*/ 220 w 365"/>
                                <a:gd name="T3" fmla="*/ 1258 h 1668"/>
                                <a:gd name="T4" fmla="*/ 180 w 365"/>
                                <a:gd name="T5" fmla="*/ 1139 h 1668"/>
                                <a:gd name="T6" fmla="*/ 140 w 365"/>
                                <a:gd name="T7" fmla="*/ 1009 h 1668"/>
                                <a:gd name="T8" fmla="*/ 110 w 365"/>
                                <a:gd name="T9" fmla="*/ 869 h 1668"/>
                                <a:gd name="T10" fmla="*/ 85 w 365"/>
                                <a:gd name="T11" fmla="*/ 714 h 1668"/>
                                <a:gd name="T12" fmla="*/ 65 w 365"/>
                                <a:gd name="T13" fmla="*/ 554 h 1668"/>
                                <a:gd name="T14" fmla="*/ 50 w 365"/>
                                <a:gd name="T15" fmla="*/ 379 h 1668"/>
                                <a:gd name="T16" fmla="*/ 40 w 365"/>
                                <a:gd name="T17" fmla="*/ 195 h 1668"/>
                                <a:gd name="T18" fmla="*/ 40 w 365"/>
                                <a:gd name="T19" fmla="*/ 0 h 1668"/>
                                <a:gd name="T20" fmla="*/ 40 w 365"/>
                                <a:gd name="T21" fmla="*/ 0 h 1668"/>
                                <a:gd name="T22" fmla="*/ 20 w 365"/>
                                <a:gd name="T23" fmla="*/ 225 h 1668"/>
                                <a:gd name="T24" fmla="*/ 10 w 365"/>
                                <a:gd name="T25" fmla="*/ 434 h 1668"/>
                                <a:gd name="T26" fmla="*/ 5 w 365"/>
                                <a:gd name="T27" fmla="*/ 629 h 1668"/>
                                <a:gd name="T28" fmla="*/ 0 w 365"/>
                                <a:gd name="T29" fmla="*/ 804 h 1668"/>
                                <a:gd name="T30" fmla="*/ 5 w 365"/>
                                <a:gd name="T31" fmla="*/ 969 h 1668"/>
                                <a:gd name="T32" fmla="*/ 15 w 365"/>
                                <a:gd name="T33" fmla="*/ 1119 h 1668"/>
                                <a:gd name="T34" fmla="*/ 30 w 365"/>
                                <a:gd name="T35" fmla="*/ 1253 h 1668"/>
                                <a:gd name="T36" fmla="*/ 50 w 365"/>
                                <a:gd name="T37" fmla="*/ 1373 h 1668"/>
                                <a:gd name="T38" fmla="*/ 50 w 365"/>
                                <a:gd name="T39" fmla="*/ 1373 h 1668"/>
                                <a:gd name="T40" fmla="*/ 70 w 365"/>
                                <a:gd name="T41" fmla="*/ 1448 h 1668"/>
                                <a:gd name="T42" fmla="*/ 90 w 365"/>
                                <a:gd name="T43" fmla="*/ 1513 h 1668"/>
                                <a:gd name="T44" fmla="*/ 115 w 365"/>
                                <a:gd name="T45" fmla="*/ 1568 h 1668"/>
                                <a:gd name="T46" fmla="*/ 140 w 365"/>
                                <a:gd name="T47" fmla="*/ 1613 h 1668"/>
                                <a:gd name="T48" fmla="*/ 140 w 365"/>
                                <a:gd name="T49" fmla="*/ 1613 h 1668"/>
                                <a:gd name="T50" fmla="*/ 160 w 365"/>
                                <a:gd name="T51" fmla="*/ 1638 h 1668"/>
                                <a:gd name="T52" fmla="*/ 175 w 365"/>
                                <a:gd name="T53" fmla="*/ 1658 h 1668"/>
                                <a:gd name="T54" fmla="*/ 195 w 365"/>
                                <a:gd name="T55" fmla="*/ 1668 h 1668"/>
                                <a:gd name="T56" fmla="*/ 215 w 365"/>
                                <a:gd name="T57" fmla="*/ 1668 h 1668"/>
                                <a:gd name="T58" fmla="*/ 215 w 365"/>
                                <a:gd name="T59" fmla="*/ 1668 h 1668"/>
                                <a:gd name="T60" fmla="*/ 225 w 365"/>
                                <a:gd name="T61" fmla="*/ 1658 h 1668"/>
                                <a:gd name="T62" fmla="*/ 235 w 365"/>
                                <a:gd name="T63" fmla="*/ 1643 h 1668"/>
                                <a:gd name="T64" fmla="*/ 240 w 365"/>
                                <a:gd name="T65" fmla="*/ 1618 h 1668"/>
                                <a:gd name="T66" fmla="*/ 235 w 365"/>
                                <a:gd name="T67" fmla="*/ 1588 h 1668"/>
                                <a:gd name="T68" fmla="*/ 235 w 365"/>
                                <a:gd name="T69" fmla="*/ 1588 h 1668"/>
                                <a:gd name="T70" fmla="*/ 195 w 365"/>
                                <a:gd name="T71" fmla="*/ 1408 h 1668"/>
                                <a:gd name="T72" fmla="*/ 195 w 365"/>
                                <a:gd name="T73" fmla="*/ 1408 h 1668"/>
                                <a:gd name="T74" fmla="*/ 220 w 365"/>
                                <a:gd name="T75" fmla="*/ 1468 h 1668"/>
                                <a:gd name="T76" fmla="*/ 240 w 365"/>
                                <a:gd name="T77" fmla="*/ 1513 h 1668"/>
                                <a:gd name="T78" fmla="*/ 265 w 365"/>
                                <a:gd name="T79" fmla="*/ 1553 h 1668"/>
                                <a:gd name="T80" fmla="*/ 290 w 365"/>
                                <a:gd name="T81" fmla="*/ 1588 h 1668"/>
                                <a:gd name="T82" fmla="*/ 290 w 365"/>
                                <a:gd name="T83" fmla="*/ 1588 h 1668"/>
                                <a:gd name="T84" fmla="*/ 310 w 365"/>
                                <a:gd name="T85" fmla="*/ 1603 h 1668"/>
                                <a:gd name="T86" fmla="*/ 330 w 365"/>
                                <a:gd name="T87" fmla="*/ 1613 h 1668"/>
                                <a:gd name="T88" fmla="*/ 345 w 365"/>
                                <a:gd name="T89" fmla="*/ 1608 h 1668"/>
                                <a:gd name="T90" fmla="*/ 360 w 365"/>
                                <a:gd name="T91" fmla="*/ 1593 h 1668"/>
                                <a:gd name="T92" fmla="*/ 360 w 365"/>
                                <a:gd name="T93" fmla="*/ 1593 h 1668"/>
                                <a:gd name="T94" fmla="*/ 365 w 365"/>
                                <a:gd name="T95" fmla="*/ 1578 h 1668"/>
                                <a:gd name="T96" fmla="*/ 360 w 365"/>
                                <a:gd name="T97" fmla="*/ 1553 h 1668"/>
                                <a:gd name="T98" fmla="*/ 350 w 365"/>
                                <a:gd name="T99" fmla="*/ 1523 h 1668"/>
                                <a:gd name="T100" fmla="*/ 330 w 365"/>
                                <a:gd name="T101" fmla="*/ 1488 h 1668"/>
                                <a:gd name="T102" fmla="*/ 330 w 365"/>
                                <a:gd name="T103" fmla="*/ 1488 h 1668"/>
                                <a:gd name="T104" fmla="*/ 265 w 365"/>
                                <a:gd name="T105" fmla="*/ 1363 h 1668"/>
                                <a:gd name="T106" fmla="*/ 220 w 365"/>
                                <a:gd name="T107" fmla="*/ 1258 h 1668"/>
                                <a:gd name="T108" fmla="*/ 220 w 365"/>
                                <a:gd name="T109" fmla="*/ 1258 h 1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65" h="1668">
                                  <a:moveTo>
                                    <a:pt x="220" y="1258"/>
                                  </a:moveTo>
                                  <a:lnTo>
                                    <a:pt x="220" y="1258"/>
                                  </a:lnTo>
                                  <a:lnTo>
                                    <a:pt x="180" y="1139"/>
                                  </a:lnTo>
                                  <a:lnTo>
                                    <a:pt x="140" y="1009"/>
                                  </a:lnTo>
                                  <a:lnTo>
                                    <a:pt x="110" y="869"/>
                                  </a:lnTo>
                                  <a:lnTo>
                                    <a:pt x="85" y="714"/>
                                  </a:lnTo>
                                  <a:lnTo>
                                    <a:pt x="65" y="554"/>
                                  </a:lnTo>
                                  <a:lnTo>
                                    <a:pt x="50" y="379"/>
                                  </a:lnTo>
                                  <a:lnTo>
                                    <a:pt x="40" y="19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0" y="225"/>
                                  </a:lnTo>
                                  <a:lnTo>
                                    <a:pt x="10" y="434"/>
                                  </a:lnTo>
                                  <a:lnTo>
                                    <a:pt x="5" y="629"/>
                                  </a:lnTo>
                                  <a:lnTo>
                                    <a:pt x="0" y="804"/>
                                  </a:lnTo>
                                  <a:lnTo>
                                    <a:pt x="5" y="969"/>
                                  </a:lnTo>
                                  <a:lnTo>
                                    <a:pt x="15" y="1119"/>
                                  </a:lnTo>
                                  <a:lnTo>
                                    <a:pt x="30" y="1253"/>
                                  </a:lnTo>
                                  <a:lnTo>
                                    <a:pt x="50" y="1373"/>
                                  </a:lnTo>
                                  <a:lnTo>
                                    <a:pt x="70" y="1448"/>
                                  </a:lnTo>
                                  <a:lnTo>
                                    <a:pt x="90" y="1513"/>
                                  </a:lnTo>
                                  <a:lnTo>
                                    <a:pt x="115" y="1568"/>
                                  </a:lnTo>
                                  <a:lnTo>
                                    <a:pt x="140" y="1613"/>
                                  </a:lnTo>
                                  <a:lnTo>
                                    <a:pt x="160" y="1638"/>
                                  </a:lnTo>
                                  <a:lnTo>
                                    <a:pt x="175" y="1658"/>
                                  </a:lnTo>
                                  <a:lnTo>
                                    <a:pt x="195" y="1668"/>
                                  </a:lnTo>
                                  <a:lnTo>
                                    <a:pt x="215" y="1668"/>
                                  </a:lnTo>
                                  <a:lnTo>
                                    <a:pt x="225" y="1658"/>
                                  </a:lnTo>
                                  <a:lnTo>
                                    <a:pt x="235" y="1643"/>
                                  </a:lnTo>
                                  <a:lnTo>
                                    <a:pt x="240" y="1618"/>
                                  </a:lnTo>
                                  <a:lnTo>
                                    <a:pt x="235" y="1588"/>
                                  </a:lnTo>
                                  <a:lnTo>
                                    <a:pt x="195" y="1408"/>
                                  </a:lnTo>
                                  <a:lnTo>
                                    <a:pt x="220" y="1468"/>
                                  </a:lnTo>
                                  <a:lnTo>
                                    <a:pt x="240" y="1513"/>
                                  </a:lnTo>
                                  <a:lnTo>
                                    <a:pt x="265" y="1553"/>
                                  </a:lnTo>
                                  <a:lnTo>
                                    <a:pt x="290" y="1588"/>
                                  </a:lnTo>
                                  <a:lnTo>
                                    <a:pt x="310" y="1603"/>
                                  </a:lnTo>
                                  <a:lnTo>
                                    <a:pt x="330" y="1613"/>
                                  </a:lnTo>
                                  <a:lnTo>
                                    <a:pt x="345" y="1608"/>
                                  </a:lnTo>
                                  <a:lnTo>
                                    <a:pt x="360" y="1593"/>
                                  </a:lnTo>
                                  <a:lnTo>
                                    <a:pt x="365" y="1578"/>
                                  </a:lnTo>
                                  <a:lnTo>
                                    <a:pt x="360" y="1553"/>
                                  </a:lnTo>
                                  <a:lnTo>
                                    <a:pt x="350" y="1523"/>
                                  </a:lnTo>
                                  <a:lnTo>
                                    <a:pt x="330" y="1488"/>
                                  </a:lnTo>
                                  <a:lnTo>
                                    <a:pt x="265" y="1363"/>
                                  </a:lnTo>
                                  <a:lnTo>
                                    <a:pt x="220" y="1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1212"/>
                          <wps:cNvSpPr>
                            <a:spLocks/>
                          </wps:cNvSpPr>
                          <wps:spPr bwMode="auto">
                            <a:xfrm>
                              <a:off x="885" y="1094"/>
                              <a:ext cx="355" cy="1668"/>
                            </a:xfrm>
                            <a:custGeom>
                              <a:avLst/>
                              <a:gdLst>
                                <a:gd name="T0" fmla="*/ 140 w 355"/>
                                <a:gd name="T1" fmla="*/ 1263 h 1668"/>
                                <a:gd name="T2" fmla="*/ 140 w 355"/>
                                <a:gd name="T3" fmla="*/ 1263 h 1668"/>
                                <a:gd name="T4" fmla="*/ 185 w 355"/>
                                <a:gd name="T5" fmla="*/ 1144 h 1668"/>
                                <a:gd name="T6" fmla="*/ 220 w 355"/>
                                <a:gd name="T7" fmla="*/ 1009 h 1668"/>
                                <a:gd name="T8" fmla="*/ 250 w 355"/>
                                <a:gd name="T9" fmla="*/ 869 h 1668"/>
                                <a:gd name="T10" fmla="*/ 275 w 355"/>
                                <a:gd name="T11" fmla="*/ 719 h 1668"/>
                                <a:gd name="T12" fmla="*/ 290 w 355"/>
                                <a:gd name="T13" fmla="*/ 554 h 1668"/>
                                <a:gd name="T14" fmla="*/ 305 w 355"/>
                                <a:gd name="T15" fmla="*/ 379 h 1668"/>
                                <a:gd name="T16" fmla="*/ 310 w 355"/>
                                <a:gd name="T17" fmla="*/ 195 h 1668"/>
                                <a:gd name="T18" fmla="*/ 315 w 355"/>
                                <a:gd name="T19" fmla="*/ 0 h 1668"/>
                                <a:gd name="T20" fmla="*/ 315 w 355"/>
                                <a:gd name="T21" fmla="*/ 0 h 1668"/>
                                <a:gd name="T22" fmla="*/ 330 w 355"/>
                                <a:gd name="T23" fmla="*/ 225 h 1668"/>
                                <a:gd name="T24" fmla="*/ 345 w 355"/>
                                <a:gd name="T25" fmla="*/ 434 h 1668"/>
                                <a:gd name="T26" fmla="*/ 355 w 355"/>
                                <a:gd name="T27" fmla="*/ 629 h 1668"/>
                                <a:gd name="T28" fmla="*/ 355 w 355"/>
                                <a:gd name="T29" fmla="*/ 809 h 1668"/>
                                <a:gd name="T30" fmla="*/ 355 w 355"/>
                                <a:gd name="T31" fmla="*/ 974 h 1668"/>
                                <a:gd name="T32" fmla="*/ 345 w 355"/>
                                <a:gd name="T33" fmla="*/ 1124 h 1668"/>
                                <a:gd name="T34" fmla="*/ 330 w 355"/>
                                <a:gd name="T35" fmla="*/ 1258 h 1668"/>
                                <a:gd name="T36" fmla="*/ 310 w 355"/>
                                <a:gd name="T37" fmla="*/ 1378 h 1668"/>
                                <a:gd name="T38" fmla="*/ 310 w 355"/>
                                <a:gd name="T39" fmla="*/ 1378 h 1668"/>
                                <a:gd name="T40" fmla="*/ 295 w 355"/>
                                <a:gd name="T41" fmla="*/ 1453 h 1668"/>
                                <a:gd name="T42" fmla="*/ 275 w 355"/>
                                <a:gd name="T43" fmla="*/ 1518 h 1668"/>
                                <a:gd name="T44" fmla="*/ 250 w 355"/>
                                <a:gd name="T45" fmla="*/ 1573 h 1668"/>
                                <a:gd name="T46" fmla="*/ 225 w 355"/>
                                <a:gd name="T47" fmla="*/ 1618 h 1668"/>
                                <a:gd name="T48" fmla="*/ 225 w 355"/>
                                <a:gd name="T49" fmla="*/ 1618 h 1668"/>
                                <a:gd name="T50" fmla="*/ 205 w 355"/>
                                <a:gd name="T51" fmla="*/ 1643 h 1668"/>
                                <a:gd name="T52" fmla="*/ 190 w 355"/>
                                <a:gd name="T53" fmla="*/ 1658 h 1668"/>
                                <a:gd name="T54" fmla="*/ 170 w 355"/>
                                <a:gd name="T55" fmla="*/ 1668 h 1668"/>
                                <a:gd name="T56" fmla="*/ 155 w 355"/>
                                <a:gd name="T57" fmla="*/ 1668 h 1668"/>
                                <a:gd name="T58" fmla="*/ 155 w 355"/>
                                <a:gd name="T59" fmla="*/ 1668 h 1668"/>
                                <a:gd name="T60" fmla="*/ 140 w 355"/>
                                <a:gd name="T61" fmla="*/ 1663 h 1668"/>
                                <a:gd name="T62" fmla="*/ 130 w 355"/>
                                <a:gd name="T63" fmla="*/ 1643 h 1668"/>
                                <a:gd name="T64" fmla="*/ 125 w 355"/>
                                <a:gd name="T65" fmla="*/ 1623 h 1668"/>
                                <a:gd name="T66" fmla="*/ 130 w 355"/>
                                <a:gd name="T67" fmla="*/ 1588 h 1668"/>
                                <a:gd name="T68" fmla="*/ 130 w 355"/>
                                <a:gd name="T69" fmla="*/ 1588 h 1668"/>
                                <a:gd name="T70" fmla="*/ 165 w 355"/>
                                <a:gd name="T71" fmla="*/ 1408 h 1668"/>
                                <a:gd name="T72" fmla="*/ 165 w 355"/>
                                <a:gd name="T73" fmla="*/ 1408 h 1668"/>
                                <a:gd name="T74" fmla="*/ 145 w 355"/>
                                <a:gd name="T75" fmla="*/ 1468 h 1668"/>
                                <a:gd name="T76" fmla="*/ 125 w 355"/>
                                <a:gd name="T77" fmla="*/ 1518 h 1668"/>
                                <a:gd name="T78" fmla="*/ 100 w 355"/>
                                <a:gd name="T79" fmla="*/ 1558 h 1668"/>
                                <a:gd name="T80" fmla="*/ 75 w 355"/>
                                <a:gd name="T81" fmla="*/ 1588 h 1668"/>
                                <a:gd name="T82" fmla="*/ 75 w 355"/>
                                <a:gd name="T83" fmla="*/ 1588 h 1668"/>
                                <a:gd name="T84" fmla="*/ 55 w 355"/>
                                <a:gd name="T85" fmla="*/ 1608 h 1668"/>
                                <a:gd name="T86" fmla="*/ 35 w 355"/>
                                <a:gd name="T87" fmla="*/ 1618 h 1668"/>
                                <a:gd name="T88" fmla="*/ 30 w 355"/>
                                <a:gd name="T89" fmla="*/ 1613 h 1668"/>
                                <a:gd name="T90" fmla="*/ 20 w 355"/>
                                <a:gd name="T91" fmla="*/ 1613 h 1668"/>
                                <a:gd name="T92" fmla="*/ 5 w 355"/>
                                <a:gd name="T93" fmla="*/ 1598 h 1668"/>
                                <a:gd name="T94" fmla="*/ 5 w 355"/>
                                <a:gd name="T95" fmla="*/ 1598 h 1668"/>
                                <a:gd name="T96" fmla="*/ 0 w 355"/>
                                <a:gd name="T97" fmla="*/ 1578 h 1668"/>
                                <a:gd name="T98" fmla="*/ 5 w 355"/>
                                <a:gd name="T99" fmla="*/ 1558 h 1668"/>
                                <a:gd name="T100" fmla="*/ 15 w 355"/>
                                <a:gd name="T101" fmla="*/ 1528 h 1668"/>
                                <a:gd name="T102" fmla="*/ 35 w 355"/>
                                <a:gd name="T103" fmla="*/ 1493 h 1668"/>
                                <a:gd name="T104" fmla="*/ 35 w 355"/>
                                <a:gd name="T105" fmla="*/ 1493 h 1668"/>
                                <a:gd name="T106" fmla="*/ 95 w 355"/>
                                <a:gd name="T107" fmla="*/ 1368 h 1668"/>
                                <a:gd name="T108" fmla="*/ 140 w 355"/>
                                <a:gd name="T109" fmla="*/ 1263 h 1668"/>
                                <a:gd name="T110" fmla="*/ 140 w 355"/>
                                <a:gd name="T111" fmla="*/ 1263 h 1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55" h="1668">
                                  <a:moveTo>
                                    <a:pt x="140" y="1263"/>
                                  </a:moveTo>
                                  <a:lnTo>
                                    <a:pt x="140" y="1263"/>
                                  </a:lnTo>
                                  <a:lnTo>
                                    <a:pt x="185" y="1144"/>
                                  </a:lnTo>
                                  <a:lnTo>
                                    <a:pt x="220" y="1009"/>
                                  </a:lnTo>
                                  <a:lnTo>
                                    <a:pt x="250" y="869"/>
                                  </a:lnTo>
                                  <a:lnTo>
                                    <a:pt x="275" y="719"/>
                                  </a:lnTo>
                                  <a:lnTo>
                                    <a:pt x="290" y="554"/>
                                  </a:lnTo>
                                  <a:lnTo>
                                    <a:pt x="305" y="379"/>
                                  </a:lnTo>
                                  <a:lnTo>
                                    <a:pt x="310" y="195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30" y="225"/>
                                  </a:lnTo>
                                  <a:lnTo>
                                    <a:pt x="345" y="434"/>
                                  </a:lnTo>
                                  <a:lnTo>
                                    <a:pt x="355" y="629"/>
                                  </a:lnTo>
                                  <a:lnTo>
                                    <a:pt x="355" y="809"/>
                                  </a:lnTo>
                                  <a:lnTo>
                                    <a:pt x="355" y="974"/>
                                  </a:lnTo>
                                  <a:lnTo>
                                    <a:pt x="345" y="1124"/>
                                  </a:lnTo>
                                  <a:lnTo>
                                    <a:pt x="330" y="1258"/>
                                  </a:lnTo>
                                  <a:lnTo>
                                    <a:pt x="310" y="1378"/>
                                  </a:lnTo>
                                  <a:lnTo>
                                    <a:pt x="295" y="1453"/>
                                  </a:lnTo>
                                  <a:lnTo>
                                    <a:pt x="275" y="1518"/>
                                  </a:lnTo>
                                  <a:lnTo>
                                    <a:pt x="250" y="1573"/>
                                  </a:lnTo>
                                  <a:lnTo>
                                    <a:pt x="225" y="1618"/>
                                  </a:lnTo>
                                  <a:lnTo>
                                    <a:pt x="205" y="1643"/>
                                  </a:lnTo>
                                  <a:lnTo>
                                    <a:pt x="190" y="1658"/>
                                  </a:lnTo>
                                  <a:lnTo>
                                    <a:pt x="170" y="1668"/>
                                  </a:lnTo>
                                  <a:lnTo>
                                    <a:pt x="155" y="1668"/>
                                  </a:lnTo>
                                  <a:lnTo>
                                    <a:pt x="140" y="1663"/>
                                  </a:lnTo>
                                  <a:lnTo>
                                    <a:pt x="130" y="1643"/>
                                  </a:lnTo>
                                  <a:lnTo>
                                    <a:pt x="125" y="1623"/>
                                  </a:lnTo>
                                  <a:lnTo>
                                    <a:pt x="130" y="1588"/>
                                  </a:lnTo>
                                  <a:lnTo>
                                    <a:pt x="165" y="1408"/>
                                  </a:lnTo>
                                  <a:lnTo>
                                    <a:pt x="145" y="1468"/>
                                  </a:lnTo>
                                  <a:lnTo>
                                    <a:pt x="125" y="1518"/>
                                  </a:lnTo>
                                  <a:lnTo>
                                    <a:pt x="100" y="1558"/>
                                  </a:lnTo>
                                  <a:lnTo>
                                    <a:pt x="75" y="1588"/>
                                  </a:lnTo>
                                  <a:lnTo>
                                    <a:pt x="55" y="1608"/>
                                  </a:lnTo>
                                  <a:lnTo>
                                    <a:pt x="35" y="1618"/>
                                  </a:lnTo>
                                  <a:lnTo>
                                    <a:pt x="30" y="1613"/>
                                  </a:lnTo>
                                  <a:lnTo>
                                    <a:pt x="20" y="1613"/>
                                  </a:lnTo>
                                  <a:lnTo>
                                    <a:pt x="5" y="1598"/>
                                  </a:lnTo>
                                  <a:lnTo>
                                    <a:pt x="0" y="1578"/>
                                  </a:lnTo>
                                  <a:lnTo>
                                    <a:pt x="5" y="1558"/>
                                  </a:lnTo>
                                  <a:lnTo>
                                    <a:pt x="15" y="1528"/>
                                  </a:lnTo>
                                  <a:lnTo>
                                    <a:pt x="35" y="1493"/>
                                  </a:lnTo>
                                  <a:lnTo>
                                    <a:pt x="95" y="1368"/>
                                  </a:lnTo>
                                  <a:lnTo>
                                    <a:pt x="140" y="1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1213"/>
                          <wps:cNvSpPr>
                            <a:spLocks/>
                          </wps:cNvSpPr>
                          <wps:spPr bwMode="auto">
                            <a:xfrm>
                              <a:off x="335" y="260"/>
                              <a:ext cx="1090" cy="1029"/>
                            </a:xfrm>
                            <a:custGeom>
                              <a:avLst/>
                              <a:gdLst>
                                <a:gd name="T0" fmla="*/ 640 w 1090"/>
                                <a:gd name="T1" fmla="*/ 35 h 1029"/>
                                <a:gd name="T2" fmla="*/ 580 w 1090"/>
                                <a:gd name="T3" fmla="*/ 5 h 1029"/>
                                <a:gd name="T4" fmla="*/ 515 w 1090"/>
                                <a:gd name="T5" fmla="*/ 0 h 1029"/>
                                <a:gd name="T6" fmla="*/ 465 w 1090"/>
                                <a:gd name="T7" fmla="*/ 10 h 1029"/>
                                <a:gd name="T8" fmla="*/ 370 w 1090"/>
                                <a:gd name="T9" fmla="*/ 55 h 1029"/>
                                <a:gd name="T10" fmla="*/ 295 w 1090"/>
                                <a:gd name="T11" fmla="*/ 140 h 1029"/>
                                <a:gd name="T12" fmla="*/ 260 w 1090"/>
                                <a:gd name="T13" fmla="*/ 200 h 1029"/>
                                <a:gd name="T14" fmla="*/ 220 w 1090"/>
                                <a:gd name="T15" fmla="*/ 324 h 1029"/>
                                <a:gd name="T16" fmla="*/ 210 w 1090"/>
                                <a:gd name="T17" fmla="*/ 399 h 1029"/>
                                <a:gd name="T18" fmla="*/ 150 w 1090"/>
                                <a:gd name="T19" fmla="*/ 369 h 1029"/>
                                <a:gd name="T20" fmla="*/ 110 w 1090"/>
                                <a:gd name="T21" fmla="*/ 369 h 1029"/>
                                <a:gd name="T22" fmla="*/ 75 w 1090"/>
                                <a:gd name="T23" fmla="*/ 384 h 1029"/>
                                <a:gd name="T24" fmla="*/ 55 w 1090"/>
                                <a:gd name="T25" fmla="*/ 394 h 1029"/>
                                <a:gd name="T26" fmla="*/ 10 w 1090"/>
                                <a:gd name="T27" fmla="*/ 454 h 1029"/>
                                <a:gd name="T28" fmla="*/ 0 w 1090"/>
                                <a:gd name="T29" fmla="*/ 539 h 1029"/>
                                <a:gd name="T30" fmla="*/ 5 w 1090"/>
                                <a:gd name="T31" fmla="*/ 589 h 1029"/>
                                <a:gd name="T32" fmla="*/ 45 w 1090"/>
                                <a:gd name="T33" fmla="*/ 674 h 1029"/>
                                <a:gd name="T34" fmla="*/ 80 w 1090"/>
                                <a:gd name="T35" fmla="*/ 714 h 1029"/>
                                <a:gd name="T36" fmla="*/ 130 w 1090"/>
                                <a:gd name="T37" fmla="*/ 749 h 1029"/>
                                <a:gd name="T38" fmla="*/ 190 w 1090"/>
                                <a:gd name="T39" fmla="*/ 774 h 1029"/>
                                <a:gd name="T40" fmla="*/ 260 w 1090"/>
                                <a:gd name="T41" fmla="*/ 789 h 1029"/>
                                <a:gd name="T42" fmla="*/ 340 w 1090"/>
                                <a:gd name="T43" fmla="*/ 794 h 1029"/>
                                <a:gd name="T44" fmla="*/ 345 w 1090"/>
                                <a:gd name="T45" fmla="*/ 889 h 1029"/>
                                <a:gd name="T46" fmla="*/ 365 w 1090"/>
                                <a:gd name="T47" fmla="*/ 939 h 1029"/>
                                <a:gd name="T48" fmla="*/ 390 w 1090"/>
                                <a:gd name="T49" fmla="*/ 979 h 1029"/>
                                <a:gd name="T50" fmla="*/ 410 w 1090"/>
                                <a:gd name="T51" fmla="*/ 994 h 1029"/>
                                <a:gd name="T52" fmla="*/ 490 w 1090"/>
                                <a:gd name="T53" fmla="*/ 1029 h 1029"/>
                                <a:gd name="T54" fmla="*/ 590 w 1090"/>
                                <a:gd name="T55" fmla="*/ 1019 h 1029"/>
                                <a:gd name="T56" fmla="*/ 640 w 1090"/>
                                <a:gd name="T57" fmla="*/ 1004 h 1029"/>
                                <a:gd name="T58" fmla="*/ 735 w 1090"/>
                                <a:gd name="T59" fmla="*/ 949 h 1029"/>
                                <a:gd name="T60" fmla="*/ 780 w 1090"/>
                                <a:gd name="T61" fmla="*/ 909 h 1029"/>
                                <a:gd name="T62" fmla="*/ 845 w 1090"/>
                                <a:gd name="T63" fmla="*/ 809 h 1029"/>
                                <a:gd name="T64" fmla="*/ 870 w 1090"/>
                                <a:gd name="T65" fmla="*/ 699 h 1029"/>
                                <a:gd name="T66" fmla="*/ 905 w 1090"/>
                                <a:gd name="T67" fmla="*/ 694 h 1029"/>
                                <a:gd name="T68" fmla="*/ 965 w 1090"/>
                                <a:gd name="T69" fmla="*/ 674 h 1029"/>
                                <a:gd name="T70" fmla="*/ 1010 w 1090"/>
                                <a:gd name="T71" fmla="*/ 649 h 1029"/>
                                <a:gd name="T72" fmla="*/ 1050 w 1090"/>
                                <a:gd name="T73" fmla="*/ 609 h 1029"/>
                                <a:gd name="T74" fmla="*/ 1065 w 1090"/>
                                <a:gd name="T75" fmla="*/ 584 h 1029"/>
                                <a:gd name="T76" fmla="*/ 1090 w 1090"/>
                                <a:gd name="T77" fmla="*/ 489 h 1029"/>
                                <a:gd name="T78" fmla="*/ 1080 w 1090"/>
                                <a:gd name="T79" fmla="*/ 384 h 1029"/>
                                <a:gd name="T80" fmla="*/ 1060 w 1090"/>
                                <a:gd name="T81" fmla="*/ 334 h 1029"/>
                                <a:gd name="T82" fmla="*/ 1000 w 1090"/>
                                <a:gd name="T83" fmla="*/ 254 h 1029"/>
                                <a:gd name="T84" fmla="*/ 960 w 1090"/>
                                <a:gd name="T85" fmla="*/ 229 h 1029"/>
                                <a:gd name="T86" fmla="*/ 910 w 1090"/>
                                <a:gd name="T87" fmla="*/ 214 h 1029"/>
                                <a:gd name="T88" fmla="*/ 855 w 1090"/>
                                <a:gd name="T89" fmla="*/ 214 h 1029"/>
                                <a:gd name="T90" fmla="*/ 800 w 1090"/>
                                <a:gd name="T91" fmla="*/ 229 h 1029"/>
                                <a:gd name="T92" fmla="*/ 740 w 1090"/>
                                <a:gd name="T93" fmla="*/ 259 h 1029"/>
                                <a:gd name="T94" fmla="*/ 730 w 1090"/>
                                <a:gd name="T95" fmla="*/ 185 h 1029"/>
                                <a:gd name="T96" fmla="*/ 695 w 1090"/>
                                <a:gd name="T97" fmla="*/ 100 h 1029"/>
                                <a:gd name="T98" fmla="*/ 660 w 1090"/>
                                <a:gd name="T99" fmla="*/ 55 h 1029"/>
                                <a:gd name="T100" fmla="*/ 640 w 1090"/>
                                <a:gd name="T101" fmla="*/ 35 h 10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090" h="1029">
                                  <a:moveTo>
                                    <a:pt x="640" y="35"/>
                                  </a:moveTo>
                                  <a:lnTo>
                                    <a:pt x="640" y="35"/>
                                  </a:lnTo>
                                  <a:lnTo>
                                    <a:pt x="605" y="10"/>
                                  </a:lnTo>
                                  <a:lnTo>
                                    <a:pt x="580" y="5"/>
                                  </a:lnTo>
                                  <a:lnTo>
                                    <a:pt x="560" y="0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465" y="10"/>
                                  </a:lnTo>
                                  <a:lnTo>
                                    <a:pt x="415" y="30"/>
                                  </a:lnTo>
                                  <a:lnTo>
                                    <a:pt x="370" y="55"/>
                                  </a:lnTo>
                                  <a:lnTo>
                                    <a:pt x="330" y="95"/>
                                  </a:lnTo>
                                  <a:lnTo>
                                    <a:pt x="295" y="140"/>
                                  </a:lnTo>
                                  <a:lnTo>
                                    <a:pt x="260" y="200"/>
                                  </a:lnTo>
                                  <a:lnTo>
                                    <a:pt x="235" y="259"/>
                                  </a:lnTo>
                                  <a:lnTo>
                                    <a:pt x="220" y="324"/>
                                  </a:lnTo>
                                  <a:lnTo>
                                    <a:pt x="210" y="399"/>
                                  </a:lnTo>
                                  <a:lnTo>
                                    <a:pt x="170" y="374"/>
                                  </a:lnTo>
                                  <a:lnTo>
                                    <a:pt x="150" y="369"/>
                                  </a:lnTo>
                                  <a:lnTo>
                                    <a:pt x="130" y="369"/>
                                  </a:lnTo>
                                  <a:lnTo>
                                    <a:pt x="110" y="369"/>
                                  </a:lnTo>
                                  <a:lnTo>
                                    <a:pt x="90" y="374"/>
                                  </a:lnTo>
                                  <a:lnTo>
                                    <a:pt x="75" y="384"/>
                                  </a:lnTo>
                                  <a:lnTo>
                                    <a:pt x="55" y="394"/>
                                  </a:lnTo>
                                  <a:lnTo>
                                    <a:pt x="30" y="419"/>
                                  </a:lnTo>
                                  <a:lnTo>
                                    <a:pt x="10" y="454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0" y="539"/>
                                  </a:lnTo>
                                  <a:lnTo>
                                    <a:pt x="5" y="589"/>
                                  </a:lnTo>
                                  <a:lnTo>
                                    <a:pt x="20" y="634"/>
                                  </a:lnTo>
                                  <a:lnTo>
                                    <a:pt x="45" y="674"/>
                                  </a:lnTo>
                                  <a:lnTo>
                                    <a:pt x="80" y="714"/>
                                  </a:lnTo>
                                  <a:lnTo>
                                    <a:pt x="100" y="734"/>
                                  </a:lnTo>
                                  <a:lnTo>
                                    <a:pt x="130" y="749"/>
                                  </a:lnTo>
                                  <a:lnTo>
                                    <a:pt x="160" y="764"/>
                                  </a:lnTo>
                                  <a:lnTo>
                                    <a:pt x="190" y="774"/>
                                  </a:lnTo>
                                  <a:lnTo>
                                    <a:pt x="225" y="784"/>
                                  </a:lnTo>
                                  <a:lnTo>
                                    <a:pt x="260" y="789"/>
                                  </a:lnTo>
                                  <a:lnTo>
                                    <a:pt x="340" y="794"/>
                                  </a:lnTo>
                                  <a:lnTo>
                                    <a:pt x="340" y="859"/>
                                  </a:lnTo>
                                  <a:lnTo>
                                    <a:pt x="345" y="889"/>
                                  </a:lnTo>
                                  <a:lnTo>
                                    <a:pt x="350" y="914"/>
                                  </a:lnTo>
                                  <a:lnTo>
                                    <a:pt x="365" y="939"/>
                                  </a:lnTo>
                                  <a:lnTo>
                                    <a:pt x="375" y="964"/>
                                  </a:lnTo>
                                  <a:lnTo>
                                    <a:pt x="390" y="979"/>
                                  </a:lnTo>
                                  <a:lnTo>
                                    <a:pt x="410" y="994"/>
                                  </a:lnTo>
                                  <a:lnTo>
                                    <a:pt x="445" y="1019"/>
                                  </a:lnTo>
                                  <a:lnTo>
                                    <a:pt x="490" y="1029"/>
                                  </a:lnTo>
                                  <a:lnTo>
                                    <a:pt x="540" y="1029"/>
                                  </a:lnTo>
                                  <a:lnTo>
                                    <a:pt x="590" y="1019"/>
                                  </a:lnTo>
                                  <a:lnTo>
                                    <a:pt x="640" y="1004"/>
                                  </a:lnTo>
                                  <a:lnTo>
                                    <a:pt x="690" y="979"/>
                                  </a:lnTo>
                                  <a:lnTo>
                                    <a:pt x="735" y="949"/>
                                  </a:lnTo>
                                  <a:lnTo>
                                    <a:pt x="780" y="909"/>
                                  </a:lnTo>
                                  <a:lnTo>
                                    <a:pt x="815" y="859"/>
                                  </a:lnTo>
                                  <a:lnTo>
                                    <a:pt x="845" y="809"/>
                                  </a:lnTo>
                                  <a:lnTo>
                                    <a:pt x="865" y="754"/>
                                  </a:lnTo>
                                  <a:lnTo>
                                    <a:pt x="870" y="699"/>
                                  </a:lnTo>
                                  <a:lnTo>
                                    <a:pt x="905" y="694"/>
                                  </a:lnTo>
                                  <a:lnTo>
                                    <a:pt x="935" y="684"/>
                                  </a:lnTo>
                                  <a:lnTo>
                                    <a:pt x="965" y="674"/>
                                  </a:lnTo>
                                  <a:lnTo>
                                    <a:pt x="990" y="664"/>
                                  </a:lnTo>
                                  <a:lnTo>
                                    <a:pt x="1010" y="649"/>
                                  </a:lnTo>
                                  <a:lnTo>
                                    <a:pt x="1030" y="629"/>
                                  </a:lnTo>
                                  <a:lnTo>
                                    <a:pt x="1050" y="609"/>
                                  </a:lnTo>
                                  <a:lnTo>
                                    <a:pt x="1065" y="584"/>
                                  </a:lnTo>
                                  <a:lnTo>
                                    <a:pt x="1085" y="539"/>
                                  </a:lnTo>
                                  <a:lnTo>
                                    <a:pt x="1090" y="489"/>
                                  </a:lnTo>
                                  <a:lnTo>
                                    <a:pt x="1090" y="439"/>
                                  </a:lnTo>
                                  <a:lnTo>
                                    <a:pt x="1080" y="384"/>
                                  </a:lnTo>
                                  <a:lnTo>
                                    <a:pt x="1060" y="334"/>
                                  </a:lnTo>
                                  <a:lnTo>
                                    <a:pt x="1035" y="289"/>
                                  </a:lnTo>
                                  <a:lnTo>
                                    <a:pt x="1000" y="254"/>
                                  </a:lnTo>
                                  <a:lnTo>
                                    <a:pt x="960" y="229"/>
                                  </a:lnTo>
                                  <a:lnTo>
                                    <a:pt x="935" y="219"/>
                                  </a:lnTo>
                                  <a:lnTo>
                                    <a:pt x="910" y="214"/>
                                  </a:lnTo>
                                  <a:lnTo>
                                    <a:pt x="885" y="214"/>
                                  </a:lnTo>
                                  <a:lnTo>
                                    <a:pt x="855" y="214"/>
                                  </a:lnTo>
                                  <a:lnTo>
                                    <a:pt x="830" y="219"/>
                                  </a:lnTo>
                                  <a:lnTo>
                                    <a:pt x="800" y="229"/>
                                  </a:lnTo>
                                  <a:lnTo>
                                    <a:pt x="770" y="244"/>
                                  </a:lnTo>
                                  <a:lnTo>
                                    <a:pt x="740" y="259"/>
                                  </a:lnTo>
                                  <a:lnTo>
                                    <a:pt x="730" y="185"/>
                                  </a:lnTo>
                                  <a:lnTo>
                                    <a:pt x="710" y="125"/>
                                  </a:lnTo>
                                  <a:lnTo>
                                    <a:pt x="695" y="100"/>
                                  </a:lnTo>
                                  <a:lnTo>
                                    <a:pt x="680" y="75"/>
                                  </a:lnTo>
                                  <a:lnTo>
                                    <a:pt x="660" y="55"/>
                                  </a:lnTo>
                                  <a:lnTo>
                                    <a:pt x="64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1214"/>
                          <wps:cNvSpPr>
                            <a:spLocks/>
                          </wps:cNvSpPr>
                          <wps:spPr bwMode="auto">
                            <a:xfrm>
                              <a:off x="295" y="1304"/>
                              <a:ext cx="75" cy="35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20 h 35"/>
                                <a:gd name="T2" fmla="*/ 0 w 75"/>
                                <a:gd name="T3" fmla="*/ 35 h 35"/>
                                <a:gd name="T4" fmla="*/ 0 w 75"/>
                                <a:gd name="T5" fmla="*/ 35 h 35"/>
                                <a:gd name="T6" fmla="*/ 20 w 75"/>
                                <a:gd name="T7" fmla="*/ 35 h 35"/>
                                <a:gd name="T8" fmla="*/ 35 w 75"/>
                                <a:gd name="T9" fmla="*/ 35 h 35"/>
                                <a:gd name="T10" fmla="*/ 55 w 75"/>
                                <a:gd name="T11" fmla="*/ 25 h 35"/>
                                <a:gd name="T12" fmla="*/ 70 w 75"/>
                                <a:gd name="T13" fmla="*/ 15 h 35"/>
                                <a:gd name="T14" fmla="*/ 75 w 75"/>
                                <a:gd name="T15" fmla="*/ 10 h 35"/>
                                <a:gd name="T16" fmla="*/ 60 w 75"/>
                                <a:gd name="T17" fmla="*/ 0 h 35"/>
                                <a:gd name="T18" fmla="*/ 60 w 75"/>
                                <a:gd name="T19" fmla="*/ 0 h 35"/>
                                <a:gd name="T20" fmla="*/ 55 w 75"/>
                                <a:gd name="T21" fmla="*/ 5 h 35"/>
                                <a:gd name="T22" fmla="*/ 45 w 75"/>
                                <a:gd name="T23" fmla="*/ 10 h 35"/>
                                <a:gd name="T24" fmla="*/ 30 w 75"/>
                                <a:gd name="T25" fmla="*/ 20 h 35"/>
                                <a:gd name="T26" fmla="*/ 0 w 75"/>
                                <a:gd name="T27" fmla="*/ 20 h 35"/>
                                <a:gd name="T28" fmla="*/ 0 w 75"/>
                                <a:gd name="T29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5" h="35">
                                  <a:moveTo>
                                    <a:pt x="0" y="20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1215"/>
                          <wps:cNvSpPr>
                            <a:spLocks/>
                          </wps:cNvSpPr>
                          <wps:spPr bwMode="auto">
                            <a:xfrm>
                              <a:off x="410" y="1354"/>
                              <a:ext cx="45" cy="69"/>
                            </a:xfrm>
                            <a:custGeom>
                              <a:avLst/>
                              <a:gdLst>
                                <a:gd name="T0" fmla="*/ 25 w 45"/>
                                <a:gd name="T1" fmla="*/ 5 h 69"/>
                                <a:gd name="T2" fmla="*/ 25 w 45"/>
                                <a:gd name="T3" fmla="*/ 5 h 69"/>
                                <a:gd name="T4" fmla="*/ 25 w 45"/>
                                <a:gd name="T5" fmla="*/ 20 h 69"/>
                                <a:gd name="T6" fmla="*/ 25 w 45"/>
                                <a:gd name="T7" fmla="*/ 30 h 69"/>
                                <a:gd name="T8" fmla="*/ 20 w 45"/>
                                <a:gd name="T9" fmla="*/ 44 h 69"/>
                                <a:gd name="T10" fmla="*/ 20 w 45"/>
                                <a:gd name="T11" fmla="*/ 44 h 69"/>
                                <a:gd name="T12" fmla="*/ 10 w 45"/>
                                <a:gd name="T13" fmla="*/ 49 h 69"/>
                                <a:gd name="T14" fmla="*/ 0 w 45"/>
                                <a:gd name="T15" fmla="*/ 54 h 69"/>
                                <a:gd name="T16" fmla="*/ 0 w 45"/>
                                <a:gd name="T17" fmla="*/ 69 h 69"/>
                                <a:gd name="T18" fmla="*/ 0 w 45"/>
                                <a:gd name="T19" fmla="*/ 69 h 69"/>
                                <a:gd name="T20" fmla="*/ 20 w 45"/>
                                <a:gd name="T21" fmla="*/ 64 h 69"/>
                                <a:gd name="T22" fmla="*/ 35 w 45"/>
                                <a:gd name="T23" fmla="*/ 54 h 69"/>
                                <a:gd name="T24" fmla="*/ 35 w 45"/>
                                <a:gd name="T25" fmla="*/ 54 h 69"/>
                                <a:gd name="T26" fmla="*/ 40 w 45"/>
                                <a:gd name="T27" fmla="*/ 35 h 69"/>
                                <a:gd name="T28" fmla="*/ 45 w 45"/>
                                <a:gd name="T29" fmla="*/ 20 h 69"/>
                                <a:gd name="T30" fmla="*/ 40 w 45"/>
                                <a:gd name="T31" fmla="*/ 0 h 69"/>
                                <a:gd name="T32" fmla="*/ 25 w 45"/>
                                <a:gd name="T33" fmla="*/ 5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5" h="69">
                                  <a:moveTo>
                                    <a:pt x="25" y="5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1216"/>
                          <wps:cNvSpPr>
                            <a:spLocks/>
                          </wps:cNvSpPr>
                          <wps:spPr bwMode="auto">
                            <a:xfrm>
                              <a:off x="350" y="1204"/>
                              <a:ext cx="235" cy="160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0 h 160"/>
                                <a:gd name="T2" fmla="*/ 235 w 235"/>
                                <a:gd name="T3" fmla="*/ 0 h 160"/>
                                <a:gd name="T4" fmla="*/ 200 w 235"/>
                                <a:gd name="T5" fmla="*/ 60 h 160"/>
                                <a:gd name="T6" fmla="*/ 160 w 235"/>
                                <a:gd name="T7" fmla="*/ 105 h 160"/>
                                <a:gd name="T8" fmla="*/ 145 w 235"/>
                                <a:gd name="T9" fmla="*/ 120 h 160"/>
                                <a:gd name="T10" fmla="*/ 125 w 235"/>
                                <a:gd name="T11" fmla="*/ 130 h 160"/>
                                <a:gd name="T12" fmla="*/ 105 w 235"/>
                                <a:gd name="T13" fmla="*/ 135 h 160"/>
                                <a:gd name="T14" fmla="*/ 90 w 235"/>
                                <a:gd name="T15" fmla="*/ 140 h 160"/>
                                <a:gd name="T16" fmla="*/ 90 w 235"/>
                                <a:gd name="T17" fmla="*/ 140 h 160"/>
                                <a:gd name="T18" fmla="*/ 70 w 235"/>
                                <a:gd name="T19" fmla="*/ 140 h 160"/>
                                <a:gd name="T20" fmla="*/ 55 w 235"/>
                                <a:gd name="T21" fmla="*/ 135 h 160"/>
                                <a:gd name="T22" fmla="*/ 40 w 235"/>
                                <a:gd name="T23" fmla="*/ 120 h 160"/>
                                <a:gd name="T24" fmla="*/ 30 w 235"/>
                                <a:gd name="T25" fmla="*/ 105 h 160"/>
                                <a:gd name="T26" fmla="*/ 20 w 235"/>
                                <a:gd name="T27" fmla="*/ 90 h 160"/>
                                <a:gd name="T28" fmla="*/ 10 w 235"/>
                                <a:gd name="T29" fmla="*/ 65 h 160"/>
                                <a:gd name="T30" fmla="*/ 5 w 235"/>
                                <a:gd name="T31" fmla="*/ 0 h 160"/>
                                <a:gd name="T32" fmla="*/ 5 w 235"/>
                                <a:gd name="T33" fmla="*/ 0 h 160"/>
                                <a:gd name="T34" fmla="*/ 0 w 235"/>
                                <a:gd name="T35" fmla="*/ 35 h 160"/>
                                <a:gd name="T36" fmla="*/ 0 w 235"/>
                                <a:gd name="T37" fmla="*/ 70 h 160"/>
                                <a:gd name="T38" fmla="*/ 5 w 235"/>
                                <a:gd name="T39" fmla="*/ 95 h 160"/>
                                <a:gd name="T40" fmla="*/ 15 w 235"/>
                                <a:gd name="T41" fmla="*/ 120 h 160"/>
                                <a:gd name="T42" fmla="*/ 15 w 235"/>
                                <a:gd name="T43" fmla="*/ 120 h 160"/>
                                <a:gd name="T44" fmla="*/ 30 w 235"/>
                                <a:gd name="T45" fmla="*/ 140 h 160"/>
                                <a:gd name="T46" fmla="*/ 40 w 235"/>
                                <a:gd name="T47" fmla="*/ 150 h 160"/>
                                <a:gd name="T48" fmla="*/ 60 w 235"/>
                                <a:gd name="T49" fmla="*/ 160 h 160"/>
                                <a:gd name="T50" fmla="*/ 80 w 235"/>
                                <a:gd name="T51" fmla="*/ 160 h 160"/>
                                <a:gd name="T52" fmla="*/ 80 w 235"/>
                                <a:gd name="T53" fmla="*/ 160 h 160"/>
                                <a:gd name="T54" fmla="*/ 100 w 235"/>
                                <a:gd name="T55" fmla="*/ 160 h 160"/>
                                <a:gd name="T56" fmla="*/ 120 w 235"/>
                                <a:gd name="T57" fmla="*/ 155 h 160"/>
                                <a:gd name="T58" fmla="*/ 140 w 235"/>
                                <a:gd name="T59" fmla="*/ 140 h 160"/>
                                <a:gd name="T60" fmla="*/ 160 w 235"/>
                                <a:gd name="T61" fmla="*/ 125 h 160"/>
                                <a:gd name="T62" fmla="*/ 160 w 235"/>
                                <a:gd name="T63" fmla="*/ 125 h 160"/>
                                <a:gd name="T64" fmla="*/ 180 w 235"/>
                                <a:gd name="T65" fmla="*/ 100 h 160"/>
                                <a:gd name="T66" fmla="*/ 200 w 235"/>
                                <a:gd name="T67" fmla="*/ 70 h 160"/>
                                <a:gd name="T68" fmla="*/ 220 w 235"/>
                                <a:gd name="T69" fmla="*/ 40 h 160"/>
                                <a:gd name="T70" fmla="*/ 235 w 235"/>
                                <a:gd name="T71" fmla="*/ 0 h 160"/>
                                <a:gd name="T72" fmla="*/ 235 w 235"/>
                                <a:gd name="T73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35" h="160">
                                  <a:moveTo>
                                    <a:pt x="235" y="0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200" y="60"/>
                                  </a:lnTo>
                                  <a:lnTo>
                                    <a:pt x="160" y="105"/>
                                  </a:lnTo>
                                  <a:lnTo>
                                    <a:pt x="145" y="120"/>
                                  </a:lnTo>
                                  <a:lnTo>
                                    <a:pt x="125" y="130"/>
                                  </a:lnTo>
                                  <a:lnTo>
                                    <a:pt x="105" y="135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70" y="140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30" y="140"/>
                                  </a:lnTo>
                                  <a:lnTo>
                                    <a:pt x="40" y="150"/>
                                  </a:lnTo>
                                  <a:lnTo>
                                    <a:pt x="60" y="160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100" y="160"/>
                                  </a:lnTo>
                                  <a:lnTo>
                                    <a:pt x="120" y="155"/>
                                  </a:lnTo>
                                  <a:lnTo>
                                    <a:pt x="140" y="140"/>
                                  </a:lnTo>
                                  <a:lnTo>
                                    <a:pt x="160" y="125"/>
                                  </a:lnTo>
                                  <a:lnTo>
                                    <a:pt x="180" y="100"/>
                                  </a:lnTo>
                                  <a:lnTo>
                                    <a:pt x="200" y="70"/>
                                  </a:lnTo>
                                  <a:lnTo>
                                    <a:pt x="220" y="40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1217"/>
                          <wps:cNvSpPr>
                            <a:spLocks/>
                          </wps:cNvSpPr>
                          <wps:spPr bwMode="auto">
                            <a:xfrm>
                              <a:off x="340" y="2108"/>
                              <a:ext cx="260" cy="180"/>
                            </a:xfrm>
                            <a:custGeom>
                              <a:avLst/>
                              <a:gdLst>
                                <a:gd name="T0" fmla="*/ 225 w 260"/>
                                <a:gd name="T1" fmla="*/ 180 h 180"/>
                                <a:gd name="T2" fmla="*/ 225 w 260"/>
                                <a:gd name="T3" fmla="*/ 180 h 180"/>
                                <a:gd name="T4" fmla="*/ 245 w 260"/>
                                <a:gd name="T5" fmla="*/ 140 h 180"/>
                                <a:gd name="T6" fmla="*/ 260 w 260"/>
                                <a:gd name="T7" fmla="*/ 105 h 180"/>
                                <a:gd name="T8" fmla="*/ 260 w 260"/>
                                <a:gd name="T9" fmla="*/ 105 h 180"/>
                                <a:gd name="T10" fmla="*/ 225 w 260"/>
                                <a:gd name="T11" fmla="*/ 75 h 180"/>
                                <a:gd name="T12" fmla="*/ 175 w 260"/>
                                <a:gd name="T13" fmla="*/ 50 h 180"/>
                                <a:gd name="T14" fmla="*/ 100 w 260"/>
                                <a:gd name="T15" fmla="*/ 20 h 180"/>
                                <a:gd name="T16" fmla="*/ 0 w 260"/>
                                <a:gd name="T17" fmla="*/ 0 h 180"/>
                                <a:gd name="T18" fmla="*/ 225 w 260"/>
                                <a:gd name="T19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0" h="180">
                                  <a:moveTo>
                                    <a:pt x="225" y="180"/>
                                  </a:moveTo>
                                  <a:lnTo>
                                    <a:pt x="225" y="180"/>
                                  </a:lnTo>
                                  <a:lnTo>
                                    <a:pt x="245" y="140"/>
                                  </a:lnTo>
                                  <a:lnTo>
                                    <a:pt x="260" y="105"/>
                                  </a:lnTo>
                                  <a:lnTo>
                                    <a:pt x="225" y="75"/>
                                  </a:lnTo>
                                  <a:lnTo>
                                    <a:pt x="175" y="50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1218"/>
                          <wps:cNvSpPr>
                            <a:spLocks/>
                          </wps:cNvSpPr>
                          <wps:spPr bwMode="auto">
                            <a:xfrm>
                              <a:off x="335" y="2108"/>
                              <a:ext cx="95" cy="239"/>
                            </a:xfrm>
                            <a:custGeom>
                              <a:avLst/>
                              <a:gdLst>
                                <a:gd name="T0" fmla="*/ 55 w 95"/>
                                <a:gd name="T1" fmla="*/ 239 h 239"/>
                                <a:gd name="T2" fmla="*/ 55 w 95"/>
                                <a:gd name="T3" fmla="*/ 239 h 239"/>
                                <a:gd name="T4" fmla="*/ 95 w 95"/>
                                <a:gd name="T5" fmla="*/ 239 h 239"/>
                                <a:gd name="T6" fmla="*/ 5 w 95"/>
                                <a:gd name="T7" fmla="*/ 0 h 239"/>
                                <a:gd name="T8" fmla="*/ 5 w 95"/>
                                <a:gd name="T9" fmla="*/ 0 h 239"/>
                                <a:gd name="T10" fmla="*/ 0 w 95"/>
                                <a:gd name="T11" fmla="*/ 20 h 239"/>
                                <a:gd name="T12" fmla="*/ 0 w 95"/>
                                <a:gd name="T13" fmla="*/ 50 h 239"/>
                                <a:gd name="T14" fmla="*/ 0 w 95"/>
                                <a:gd name="T15" fmla="*/ 80 h 239"/>
                                <a:gd name="T16" fmla="*/ 5 w 95"/>
                                <a:gd name="T17" fmla="*/ 120 h 239"/>
                                <a:gd name="T18" fmla="*/ 10 w 95"/>
                                <a:gd name="T19" fmla="*/ 160 h 239"/>
                                <a:gd name="T20" fmla="*/ 30 w 95"/>
                                <a:gd name="T21" fmla="*/ 200 h 239"/>
                                <a:gd name="T22" fmla="*/ 55 w 95"/>
                                <a:gd name="T23" fmla="*/ 239 h 239"/>
                                <a:gd name="T24" fmla="*/ 55 w 95"/>
                                <a:gd name="T25" fmla="*/ 239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5" h="239">
                                  <a:moveTo>
                                    <a:pt x="55" y="239"/>
                                  </a:moveTo>
                                  <a:lnTo>
                                    <a:pt x="55" y="239"/>
                                  </a:lnTo>
                                  <a:lnTo>
                                    <a:pt x="95" y="23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30" y="200"/>
                                  </a:lnTo>
                                  <a:lnTo>
                                    <a:pt x="55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1219"/>
                          <wps:cNvSpPr>
                            <a:spLocks/>
                          </wps:cNvSpPr>
                          <wps:spPr bwMode="auto">
                            <a:xfrm>
                              <a:off x="440" y="10"/>
                              <a:ext cx="2470" cy="1768"/>
                            </a:xfrm>
                            <a:custGeom>
                              <a:avLst/>
                              <a:gdLst>
                                <a:gd name="T0" fmla="*/ 2360 w 2470"/>
                                <a:gd name="T1" fmla="*/ 1029 h 1768"/>
                                <a:gd name="T2" fmla="*/ 2440 w 2470"/>
                                <a:gd name="T3" fmla="*/ 924 h 1768"/>
                                <a:gd name="T4" fmla="*/ 2470 w 2470"/>
                                <a:gd name="T5" fmla="*/ 769 h 1768"/>
                                <a:gd name="T6" fmla="*/ 2415 w 2470"/>
                                <a:gd name="T7" fmla="*/ 594 h 1768"/>
                                <a:gd name="T8" fmla="*/ 2350 w 2470"/>
                                <a:gd name="T9" fmla="*/ 549 h 1768"/>
                                <a:gd name="T10" fmla="*/ 2270 w 2470"/>
                                <a:gd name="T11" fmla="*/ 549 h 1768"/>
                                <a:gd name="T12" fmla="*/ 2310 w 2470"/>
                                <a:gd name="T13" fmla="*/ 315 h 1768"/>
                                <a:gd name="T14" fmla="*/ 2245 w 2470"/>
                                <a:gd name="T15" fmla="*/ 210 h 1768"/>
                                <a:gd name="T16" fmla="*/ 2140 w 2470"/>
                                <a:gd name="T17" fmla="*/ 155 h 1768"/>
                                <a:gd name="T18" fmla="*/ 2015 w 2470"/>
                                <a:gd name="T19" fmla="*/ 160 h 1768"/>
                                <a:gd name="T20" fmla="*/ 1915 w 2470"/>
                                <a:gd name="T21" fmla="*/ 220 h 1768"/>
                                <a:gd name="T22" fmla="*/ 1850 w 2470"/>
                                <a:gd name="T23" fmla="*/ 50 h 1768"/>
                                <a:gd name="T24" fmla="*/ 1740 w 2470"/>
                                <a:gd name="T25" fmla="*/ 0 h 1768"/>
                                <a:gd name="T26" fmla="*/ 1595 w 2470"/>
                                <a:gd name="T27" fmla="*/ 20 h 1768"/>
                                <a:gd name="T28" fmla="*/ 1445 w 2470"/>
                                <a:gd name="T29" fmla="*/ 120 h 1768"/>
                                <a:gd name="T30" fmla="*/ 1330 w 2470"/>
                                <a:gd name="T31" fmla="*/ 300 h 1768"/>
                                <a:gd name="T32" fmla="*/ 1290 w 2470"/>
                                <a:gd name="T33" fmla="*/ 95 h 1768"/>
                                <a:gd name="T34" fmla="*/ 1155 w 2470"/>
                                <a:gd name="T35" fmla="*/ 35 h 1768"/>
                                <a:gd name="T36" fmla="*/ 1035 w 2470"/>
                                <a:gd name="T37" fmla="*/ 65 h 1768"/>
                                <a:gd name="T38" fmla="*/ 875 w 2470"/>
                                <a:gd name="T39" fmla="*/ 175 h 1768"/>
                                <a:gd name="T40" fmla="*/ 870 w 2470"/>
                                <a:gd name="T41" fmla="*/ 145 h 1768"/>
                                <a:gd name="T42" fmla="*/ 800 w 2470"/>
                                <a:gd name="T43" fmla="*/ 55 h 1768"/>
                                <a:gd name="T44" fmla="*/ 700 w 2470"/>
                                <a:gd name="T45" fmla="*/ 30 h 1768"/>
                                <a:gd name="T46" fmla="*/ 600 w 2470"/>
                                <a:gd name="T47" fmla="*/ 60 h 1768"/>
                                <a:gd name="T48" fmla="*/ 540 w 2470"/>
                                <a:gd name="T49" fmla="*/ 130 h 1768"/>
                                <a:gd name="T50" fmla="*/ 430 w 2470"/>
                                <a:gd name="T51" fmla="*/ 130 h 1768"/>
                                <a:gd name="T52" fmla="*/ 265 w 2470"/>
                                <a:gd name="T53" fmla="*/ 230 h 1768"/>
                                <a:gd name="T54" fmla="*/ 220 w 2470"/>
                                <a:gd name="T55" fmla="*/ 355 h 1768"/>
                                <a:gd name="T56" fmla="*/ 215 w 2470"/>
                                <a:gd name="T57" fmla="*/ 390 h 1768"/>
                                <a:gd name="T58" fmla="*/ 65 w 2470"/>
                                <a:gd name="T59" fmla="*/ 445 h 1768"/>
                                <a:gd name="T60" fmla="*/ 0 w 2470"/>
                                <a:gd name="T61" fmla="*/ 569 h 1768"/>
                                <a:gd name="T62" fmla="*/ 40 w 2470"/>
                                <a:gd name="T63" fmla="*/ 674 h 1768"/>
                                <a:gd name="T64" fmla="*/ 170 w 2470"/>
                                <a:gd name="T65" fmla="*/ 749 h 1768"/>
                                <a:gd name="T66" fmla="*/ 275 w 2470"/>
                                <a:gd name="T67" fmla="*/ 744 h 1768"/>
                                <a:gd name="T68" fmla="*/ 260 w 2470"/>
                                <a:gd name="T69" fmla="*/ 834 h 1768"/>
                                <a:gd name="T70" fmla="*/ 290 w 2470"/>
                                <a:gd name="T71" fmla="*/ 999 h 1768"/>
                                <a:gd name="T72" fmla="*/ 375 w 2470"/>
                                <a:gd name="T73" fmla="*/ 1094 h 1768"/>
                                <a:gd name="T74" fmla="*/ 500 w 2470"/>
                                <a:gd name="T75" fmla="*/ 1149 h 1768"/>
                                <a:gd name="T76" fmla="*/ 470 w 2470"/>
                                <a:gd name="T77" fmla="*/ 1309 h 1768"/>
                                <a:gd name="T78" fmla="*/ 510 w 2470"/>
                                <a:gd name="T79" fmla="*/ 1448 h 1768"/>
                                <a:gd name="T80" fmla="*/ 595 w 2470"/>
                                <a:gd name="T81" fmla="*/ 1548 h 1768"/>
                                <a:gd name="T82" fmla="*/ 705 w 2470"/>
                                <a:gd name="T83" fmla="*/ 1573 h 1768"/>
                                <a:gd name="T84" fmla="*/ 850 w 2470"/>
                                <a:gd name="T85" fmla="*/ 1473 h 1768"/>
                                <a:gd name="T86" fmla="*/ 910 w 2470"/>
                                <a:gd name="T87" fmla="*/ 1618 h 1768"/>
                                <a:gd name="T88" fmla="*/ 1005 w 2470"/>
                                <a:gd name="T89" fmla="*/ 1703 h 1768"/>
                                <a:gd name="T90" fmla="*/ 1115 w 2470"/>
                                <a:gd name="T91" fmla="*/ 1718 h 1768"/>
                                <a:gd name="T92" fmla="*/ 1225 w 2470"/>
                                <a:gd name="T93" fmla="*/ 1668 h 1768"/>
                                <a:gd name="T94" fmla="*/ 1355 w 2470"/>
                                <a:gd name="T95" fmla="*/ 1473 h 1768"/>
                                <a:gd name="T96" fmla="*/ 1380 w 2470"/>
                                <a:gd name="T97" fmla="*/ 1638 h 1768"/>
                                <a:gd name="T98" fmla="*/ 1450 w 2470"/>
                                <a:gd name="T99" fmla="*/ 1738 h 1768"/>
                                <a:gd name="T100" fmla="*/ 1545 w 2470"/>
                                <a:gd name="T101" fmla="*/ 1768 h 1768"/>
                                <a:gd name="T102" fmla="*/ 1635 w 2470"/>
                                <a:gd name="T103" fmla="*/ 1733 h 1768"/>
                                <a:gd name="T104" fmla="*/ 1715 w 2470"/>
                                <a:gd name="T105" fmla="*/ 1593 h 1768"/>
                                <a:gd name="T106" fmla="*/ 1865 w 2470"/>
                                <a:gd name="T107" fmla="*/ 1688 h 1768"/>
                                <a:gd name="T108" fmla="*/ 1995 w 2470"/>
                                <a:gd name="T109" fmla="*/ 1688 h 1768"/>
                                <a:gd name="T110" fmla="*/ 2095 w 2470"/>
                                <a:gd name="T111" fmla="*/ 1618 h 1768"/>
                                <a:gd name="T112" fmla="*/ 2140 w 2470"/>
                                <a:gd name="T113" fmla="*/ 1503 h 1768"/>
                                <a:gd name="T114" fmla="*/ 2170 w 2470"/>
                                <a:gd name="T115" fmla="*/ 1473 h 1768"/>
                                <a:gd name="T116" fmla="*/ 2350 w 2470"/>
                                <a:gd name="T117" fmla="*/ 1413 h 1768"/>
                                <a:gd name="T118" fmla="*/ 2420 w 2470"/>
                                <a:gd name="T119" fmla="*/ 1259 h 1768"/>
                                <a:gd name="T120" fmla="*/ 2400 w 2470"/>
                                <a:gd name="T121" fmla="*/ 1174 h 1768"/>
                                <a:gd name="T122" fmla="*/ 2325 w 2470"/>
                                <a:gd name="T123" fmla="*/ 1089 h 17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470" h="1768">
                                  <a:moveTo>
                                    <a:pt x="2295" y="1074"/>
                                  </a:moveTo>
                                  <a:lnTo>
                                    <a:pt x="2295" y="1074"/>
                                  </a:lnTo>
                                  <a:lnTo>
                                    <a:pt x="2330" y="1054"/>
                                  </a:lnTo>
                                  <a:lnTo>
                                    <a:pt x="2360" y="1029"/>
                                  </a:lnTo>
                                  <a:lnTo>
                                    <a:pt x="2390" y="1004"/>
                                  </a:lnTo>
                                  <a:lnTo>
                                    <a:pt x="2415" y="969"/>
                                  </a:lnTo>
                                  <a:lnTo>
                                    <a:pt x="2440" y="924"/>
                                  </a:lnTo>
                                  <a:lnTo>
                                    <a:pt x="2460" y="874"/>
                                  </a:lnTo>
                                  <a:lnTo>
                                    <a:pt x="2470" y="824"/>
                                  </a:lnTo>
                                  <a:lnTo>
                                    <a:pt x="2470" y="769"/>
                                  </a:lnTo>
                                  <a:lnTo>
                                    <a:pt x="2470" y="714"/>
                                  </a:lnTo>
                                  <a:lnTo>
                                    <a:pt x="2455" y="669"/>
                                  </a:lnTo>
                                  <a:lnTo>
                                    <a:pt x="2440" y="629"/>
                                  </a:lnTo>
                                  <a:lnTo>
                                    <a:pt x="2415" y="594"/>
                                  </a:lnTo>
                                  <a:lnTo>
                                    <a:pt x="2385" y="564"/>
                                  </a:lnTo>
                                  <a:lnTo>
                                    <a:pt x="2365" y="554"/>
                                  </a:lnTo>
                                  <a:lnTo>
                                    <a:pt x="2350" y="549"/>
                                  </a:lnTo>
                                  <a:lnTo>
                                    <a:pt x="2330" y="544"/>
                                  </a:lnTo>
                                  <a:lnTo>
                                    <a:pt x="2310" y="544"/>
                                  </a:lnTo>
                                  <a:lnTo>
                                    <a:pt x="2270" y="549"/>
                                  </a:lnTo>
                                  <a:lnTo>
                                    <a:pt x="2295" y="484"/>
                                  </a:lnTo>
                                  <a:lnTo>
                                    <a:pt x="2310" y="425"/>
                                  </a:lnTo>
                                  <a:lnTo>
                                    <a:pt x="2315" y="370"/>
                                  </a:lnTo>
                                  <a:lnTo>
                                    <a:pt x="2310" y="315"/>
                                  </a:lnTo>
                                  <a:lnTo>
                                    <a:pt x="2295" y="275"/>
                                  </a:lnTo>
                                  <a:lnTo>
                                    <a:pt x="2275" y="240"/>
                                  </a:lnTo>
                                  <a:lnTo>
                                    <a:pt x="2245" y="210"/>
                                  </a:lnTo>
                                  <a:lnTo>
                                    <a:pt x="2215" y="185"/>
                                  </a:lnTo>
                                  <a:lnTo>
                                    <a:pt x="2180" y="170"/>
                                  </a:lnTo>
                                  <a:lnTo>
                                    <a:pt x="2140" y="155"/>
                                  </a:lnTo>
                                  <a:lnTo>
                                    <a:pt x="2100" y="150"/>
                                  </a:lnTo>
                                  <a:lnTo>
                                    <a:pt x="2060" y="155"/>
                                  </a:lnTo>
                                  <a:lnTo>
                                    <a:pt x="2015" y="160"/>
                                  </a:lnTo>
                                  <a:lnTo>
                                    <a:pt x="1980" y="175"/>
                                  </a:lnTo>
                                  <a:lnTo>
                                    <a:pt x="1945" y="195"/>
                                  </a:lnTo>
                                  <a:lnTo>
                                    <a:pt x="1915" y="220"/>
                                  </a:lnTo>
                                  <a:lnTo>
                                    <a:pt x="1915" y="165"/>
                                  </a:lnTo>
                                  <a:lnTo>
                                    <a:pt x="1900" y="120"/>
                                  </a:lnTo>
                                  <a:lnTo>
                                    <a:pt x="1880" y="85"/>
                                  </a:lnTo>
                                  <a:lnTo>
                                    <a:pt x="1850" y="50"/>
                                  </a:lnTo>
                                  <a:lnTo>
                                    <a:pt x="1820" y="25"/>
                                  </a:lnTo>
                                  <a:lnTo>
                                    <a:pt x="1780" y="10"/>
                                  </a:lnTo>
                                  <a:lnTo>
                                    <a:pt x="1740" y="0"/>
                                  </a:lnTo>
                                  <a:lnTo>
                                    <a:pt x="1695" y="0"/>
                                  </a:lnTo>
                                  <a:lnTo>
                                    <a:pt x="1645" y="5"/>
                                  </a:lnTo>
                                  <a:lnTo>
                                    <a:pt x="1595" y="20"/>
                                  </a:lnTo>
                                  <a:lnTo>
                                    <a:pt x="1545" y="45"/>
                                  </a:lnTo>
                                  <a:lnTo>
                                    <a:pt x="1500" y="75"/>
                                  </a:lnTo>
                                  <a:lnTo>
                                    <a:pt x="1445" y="120"/>
                                  </a:lnTo>
                                  <a:lnTo>
                                    <a:pt x="1400" y="175"/>
                                  </a:lnTo>
                                  <a:lnTo>
                                    <a:pt x="1365" y="235"/>
                                  </a:lnTo>
                                  <a:lnTo>
                                    <a:pt x="1330" y="300"/>
                                  </a:lnTo>
                                  <a:lnTo>
                                    <a:pt x="1330" y="240"/>
                                  </a:lnTo>
                                  <a:lnTo>
                                    <a:pt x="1320" y="180"/>
                                  </a:lnTo>
                                  <a:lnTo>
                                    <a:pt x="1310" y="135"/>
                                  </a:lnTo>
                                  <a:lnTo>
                                    <a:pt x="1290" y="95"/>
                                  </a:lnTo>
                                  <a:lnTo>
                                    <a:pt x="1265" y="70"/>
                                  </a:lnTo>
                                  <a:lnTo>
                                    <a:pt x="1235" y="50"/>
                                  </a:lnTo>
                                  <a:lnTo>
                                    <a:pt x="1200" y="35"/>
                                  </a:lnTo>
                                  <a:lnTo>
                                    <a:pt x="1155" y="35"/>
                                  </a:lnTo>
                                  <a:lnTo>
                                    <a:pt x="1120" y="40"/>
                                  </a:lnTo>
                                  <a:lnTo>
                                    <a:pt x="1080" y="50"/>
                                  </a:lnTo>
                                  <a:lnTo>
                                    <a:pt x="1035" y="65"/>
                                  </a:lnTo>
                                  <a:lnTo>
                                    <a:pt x="995" y="90"/>
                                  </a:lnTo>
                                  <a:lnTo>
                                    <a:pt x="930" y="130"/>
                                  </a:lnTo>
                                  <a:lnTo>
                                    <a:pt x="875" y="175"/>
                                  </a:lnTo>
                                  <a:lnTo>
                                    <a:pt x="870" y="145"/>
                                  </a:lnTo>
                                  <a:lnTo>
                                    <a:pt x="860" y="120"/>
                                  </a:lnTo>
                                  <a:lnTo>
                                    <a:pt x="845" y="95"/>
                                  </a:lnTo>
                                  <a:lnTo>
                                    <a:pt x="825" y="75"/>
                                  </a:lnTo>
                                  <a:lnTo>
                                    <a:pt x="800" y="55"/>
                                  </a:lnTo>
                                  <a:lnTo>
                                    <a:pt x="770" y="40"/>
                                  </a:lnTo>
                                  <a:lnTo>
                                    <a:pt x="735" y="35"/>
                                  </a:lnTo>
                                  <a:lnTo>
                                    <a:pt x="700" y="30"/>
                                  </a:lnTo>
                                  <a:lnTo>
                                    <a:pt x="675" y="30"/>
                                  </a:lnTo>
                                  <a:lnTo>
                                    <a:pt x="645" y="40"/>
                                  </a:lnTo>
                                  <a:lnTo>
                                    <a:pt x="620" y="45"/>
                                  </a:lnTo>
                                  <a:lnTo>
                                    <a:pt x="600" y="60"/>
                                  </a:lnTo>
                                  <a:lnTo>
                                    <a:pt x="580" y="75"/>
                                  </a:lnTo>
                                  <a:lnTo>
                                    <a:pt x="560" y="90"/>
                                  </a:lnTo>
                                  <a:lnTo>
                                    <a:pt x="550" y="110"/>
                                  </a:lnTo>
                                  <a:lnTo>
                                    <a:pt x="540" y="130"/>
                                  </a:lnTo>
                                  <a:lnTo>
                                    <a:pt x="485" y="125"/>
                                  </a:lnTo>
                                  <a:lnTo>
                                    <a:pt x="430" y="130"/>
                                  </a:lnTo>
                                  <a:lnTo>
                                    <a:pt x="380" y="145"/>
                                  </a:lnTo>
                                  <a:lnTo>
                                    <a:pt x="335" y="165"/>
                                  </a:lnTo>
                                  <a:lnTo>
                                    <a:pt x="295" y="195"/>
                                  </a:lnTo>
                                  <a:lnTo>
                                    <a:pt x="265" y="230"/>
                                  </a:lnTo>
                                  <a:lnTo>
                                    <a:pt x="240" y="270"/>
                                  </a:lnTo>
                                  <a:lnTo>
                                    <a:pt x="225" y="310"/>
                                  </a:lnTo>
                                  <a:lnTo>
                                    <a:pt x="220" y="355"/>
                                  </a:lnTo>
                                  <a:lnTo>
                                    <a:pt x="225" y="390"/>
                                  </a:lnTo>
                                  <a:lnTo>
                                    <a:pt x="215" y="390"/>
                                  </a:lnTo>
                                  <a:lnTo>
                                    <a:pt x="170" y="395"/>
                                  </a:lnTo>
                                  <a:lnTo>
                                    <a:pt x="130" y="405"/>
                                  </a:lnTo>
                                  <a:lnTo>
                                    <a:pt x="95" y="425"/>
                                  </a:lnTo>
                                  <a:lnTo>
                                    <a:pt x="65" y="445"/>
                                  </a:lnTo>
                                  <a:lnTo>
                                    <a:pt x="40" y="469"/>
                                  </a:lnTo>
                                  <a:lnTo>
                                    <a:pt x="20" y="499"/>
                                  </a:lnTo>
                                  <a:lnTo>
                                    <a:pt x="5" y="534"/>
                                  </a:lnTo>
                                  <a:lnTo>
                                    <a:pt x="0" y="569"/>
                                  </a:lnTo>
                                  <a:lnTo>
                                    <a:pt x="5" y="609"/>
                                  </a:lnTo>
                                  <a:lnTo>
                                    <a:pt x="20" y="644"/>
                                  </a:lnTo>
                                  <a:lnTo>
                                    <a:pt x="40" y="674"/>
                                  </a:lnTo>
                                  <a:lnTo>
                                    <a:pt x="65" y="699"/>
                                  </a:lnTo>
                                  <a:lnTo>
                                    <a:pt x="95" y="719"/>
                                  </a:lnTo>
                                  <a:lnTo>
                                    <a:pt x="130" y="739"/>
                                  </a:lnTo>
                                  <a:lnTo>
                                    <a:pt x="170" y="749"/>
                                  </a:lnTo>
                                  <a:lnTo>
                                    <a:pt x="215" y="754"/>
                                  </a:lnTo>
                                  <a:lnTo>
                                    <a:pt x="245" y="749"/>
                                  </a:lnTo>
                                  <a:lnTo>
                                    <a:pt x="275" y="744"/>
                                  </a:lnTo>
                                  <a:lnTo>
                                    <a:pt x="270" y="774"/>
                                  </a:lnTo>
                                  <a:lnTo>
                                    <a:pt x="260" y="834"/>
                                  </a:lnTo>
                                  <a:lnTo>
                                    <a:pt x="260" y="894"/>
                                  </a:lnTo>
                                  <a:lnTo>
                                    <a:pt x="270" y="949"/>
                                  </a:lnTo>
                                  <a:lnTo>
                                    <a:pt x="290" y="999"/>
                                  </a:lnTo>
                                  <a:lnTo>
                                    <a:pt x="310" y="1029"/>
                                  </a:lnTo>
                                  <a:lnTo>
                                    <a:pt x="325" y="1054"/>
                                  </a:lnTo>
                                  <a:lnTo>
                                    <a:pt x="350" y="1074"/>
                                  </a:lnTo>
                                  <a:lnTo>
                                    <a:pt x="375" y="1094"/>
                                  </a:lnTo>
                                  <a:lnTo>
                                    <a:pt x="400" y="1114"/>
                                  </a:lnTo>
                                  <a:lnTo>
                                    <a:pt x="430" y="1129"/>
                                  </a:lnTo>
                                  <a:lnTo>
                                    <a:pt x="465" y="1139"/>
                                  </a:lnTo>
                                  <a:lnTo>
                                    <a:pt x="500" y="1149"/>
                                  </a:lnTo>
                                  <a:lnTo>
                                    <a:pt x="485" y="1199"/>
                                  </a:lnTo>
                                  <a:lnTo>
                                    <a:pt x="470" y="1254"/>
                                  </a:lnTo>
                                  <a:lnTo>
                                    <a:pt x="470" y="1309"/>
                                  </a:lnTo>
                                  <a:lnTo>
                                    <a:pt x="475" y="1364"/>
                                  </a:lnTo>
                                  <a:lnTo>
                                    <a:pt x="490" y="1408"/>
                                  </a:lnTo>
                                  <a:lnTo>
                                    <a:pt x="510" y="1448"/>
                                  </a:lnTo>
                                  <a:lnTo>
                                    <a:pt x="530" y="1488"/>
                                  </a:lnTo>
                                  <a:lnTo>
                                    <a:pt x="560" y="1523"/>
                                  </a:lnTo>
                                  <a:lnTo>
                                    <a:pt x="595" y="1548"/>
                                  </a:lnTo>
                                  <a:lnTo>
                                    <a:pt x="630" y="1563"/>
                                  </a:lnTo>
                                  <a:lnTo>
                                    <a:pt x="665" y="1573"/>
                                  </a:lnTo>
                                  <a:lnTo>
                                    <a:pt x="705" y="1573"/>
                                  </a:lnTo>
                                  <a:lnTo>
                                    <a:pt x="745" y="1568"/>
                                  </a:lnTo>
                                  <a:lnTo>
                                    <a:pt x="785" y="1548"/>
                                  </a:lnTo>
                                  <a:lnTo>
                                    <a:pt x="820" y="1513"/>
                                  </a:lnTo>
                                  <a:lnTo>
                                    <a:pt x="850" y="1473"/>
                                  </a:lnTo>
                                  <a:lnTo>
                                    <a:pt x="865" y="1528"/>
                                  </a:lnTo>
                                  <a:lnTo>
                                    <a:pt x="885" y="1573"/>
                                  </a:lnTo>
                                  <a:lnTo>
                                    <a:pt x="910" y="1618"/>
                                  </a:lnTo>
                                  <a:lnTo>
                                    <a:pt x="940" y="1653"/>
                                  </a:lnTo>
                                  <a:lnTo>
                                    <a:pt x="970" y="1683"/>
                                  </a:lnTo>
                                  <a:lnTo>
                                    <a:pt x="1005" y="1703"/>
                                  </a:lnTo>
                                  <a:lnTo>
                                    <a:pt x="1040" y="1713"/>
                                  </a:lnTo>
                                  <a:lnTo>
                                    <a:pt x="1075" y="1723"/>
                                  </a:lnTo>
                                  <a:lnTo>
                                    <a:pt x="1115" y="1718"/>
                                  </a:lnTo>
                                  <a:lnTo>
                                    <a:pt x="1150" y="1708"/>
                                  </a:lnTo>
                                  <a:lnTo>
                                    <a:pt x="1185" y="1693"/>
                                  </a:lnTo>
                                  <a:lnTo>
                                    <a:pt x="1225" y="1668"/>
                                  </a:lnTo>
                                  <a:lnTo>
                                    <a:pt x="1260" y="1628"/>
                                  </a:lnTo>
                                  <a:lnTo>
                                    <a:pt x="1295" y="1588"/>
                                  </a:lnTo>
                                  <a:lnTo>
                                    <a:pt x="1325" y="1533"/>
                                  </a:lnTo>
                                  <a:lnTo>
                                    <a:pt x="1355" y="1473"/>
                                  </a:lnTo>
                                  <a:lnTo>
                                    <a:pt x="1355" y="1533"/>
                                  </a:lnTo>
                                  <a:lnTo>
                                    <a:pt x="1365" y="1588"/>
                                  </a:lnTo>
                                  <a:lnTo>
                                    <a:pt x="1380" y="1638"/>
                                  </a:lnTo>
                                  <a:lnTo>
                                    <a:pt x="1400" y="1683"/>
                                  </a:lnTo>
                                  <a:lnTo>
                                    <a:pt x="1425" y="1713"/>
                                  </a:lnTo>
                                  <a:lnTo>
                                    <a:pt x="1450" y="1738"/>
                                  </a:lnTo>
                                  <a:lnTo>
                                    <a:pt x="1480" y="1753"/>
                                  </a:lnTo>
                                  <a:lnTo>
                                    <a:pt x="1510" y="1768"/>
                                  </a:lnTo>
                                  <a:lnTo>
                                    <a:pt x="1545" y="1768"/>
                                  </a:lnTo>
                                  <a:lnTo>
                                    <a:pt x="1575" y="1763"/>
                                  </a:lnTo>
                                  <a:lnTo>
                                    <a:pt x="1605" y="1753"/>
                                  </a:lnTo>
                                  <a:lnTo>
                                    <a:pt x="1635" y="1733"/>
                                  </a:lnTo>
                                  <a:lnTo>
                                    <a:pt x="1665" y="1708"/>
                                  </a:lnTo>
                                  <a:lnTo>
                                    <a:pt x="1685" y="1678"/>
                                  </a:lnTo>
                                  <a:lnTo>
                                    <a:pt x="1705" y="1638"/>
                                  </a:lnTo>
                                  <a:lnTo>
                                    <a:pt x="1715" y="1593"/>
                                  </a:lnTo>
                                  <a:lnTo>
                                    <a:pt x="1765" y="1638"/>
                                  </a:lnTo>
                                  <a:lnTo>
                                    <a:pt x="1815" y="1668"/>
                                  </a:lnTo>
                                  <a:lnTo>
                                    <a:pt x="1865" y="1688"/>
                                  </a:lnTo>
                                  <a:lnTo>
                                    <a:pt x="1915" y="1698"/>
                                  </a:lnTo>
                                  <a:lnTo>
                                    <a:pt x="1955" y="1698"/>
                                  </a:lnTo>
                                  <a:lnTo>
                                    <a:pt x="1995" y="1688"/>
                                  </a:lnTo>
                                  <a:lnTo>
                                    <a:pt x="2030" y="1673"/>
                                  </a:lnTo>
                                  <a:lnTo>
                                    <a:pt x="2065" y="1648"/>
                                  </a:lnTo>
                                  <a:lnTo>
                                    <a:pt x="2095" y="1618"/>
                                  </a:lnTo>
                                  <a:lnTo>
                                    <a:pt x="2115" y="1583"/>
                                  </a:lnTo>
                                  <a:lnTo>
                                    <a:pt x="2130" y="1543"/>
                                  </a:lnTo>
                                  <a:lnTo>
                                    <a:pt x="2140" y="1503"/>
                                  </a:lnTo>
                                  <a:lnTo>
                                    <a:pt x="2140" y="1473"/>
                                  </a:lnTo>
                                  <a:lnTo>
                                    <a:pt x="2170" y="1473"/>
                                  </a:lnTo>
                                  <a:lnTo>
                                    <a:pt x="2220" y="1468"/>
                                  </a:lnTo>
                                  <a:lnTo>
                                    <a:pt x="2270" y="1458"/>
                                  </a:lnTo>
                                  <a:lnTo>
                                    <a:pt x="2310" y="1438"/>
                                  </a:lnTo>
                                  <a:lnTo>
                                    <a:pt x="2350" y="1413"/>
                                  </a:lnTo>
                                  <a:lnTo>
                                    <a:pt x="2380" y="1379"/>
                                  </a:lnTo>
                                  <a:lnTo>
                                    <a:pt x="2405" y="1344"/>
                                  </a:lnTo>
                                  <a:lnTo>
                                    <a:pt x="2415" y="1304"/>
                                  </a:lnTo>
                                  <a:lnTo>
                                    <a:pt x="2420" y="1259"/>
                                  </a:lnTo>
                                  <a:lnTo>
                                    <a:pt x="2420" y="1229"/>
                                  </a:lnTo>
                                  <a:lnTo>
                                    <a:pt x="2415" y="1204"/>
                                  </a:lnTo>
                                  <a:lnTo>
                                    <a:pt x="2400" y="1174"/>
                                  </a:lnTo>
                                  <a:lnTo>
                                    <a:pt x="2390" y="1149"/>
                                  </a:lnTo>
                                  <a:lnTo>
                                    <a:pt x="2370" y="1129"/>
                                  </a:lnTo>
                                  <a:lnTo>
                                    <a:pt x="2350" y="1109"/>
                                  </a:lnTo>
                                  <a:lnTo>
                                    <a:pt x="2325" y="1089"/>
                                  </a:lnTo>
                                  <a:lnTo>
                                    <a:pt x="2295" y="1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1337"/>
                        <wpg:cNvGrpSpPr>
                          <a:grpSpLocks/>
                        </wpg:cNvGrpSpPr>
                        <wpg:grpSpPr bwMode="auto">
                          <a:xfrm>
                            <a:off x="9386" y="8598"/>
                            <a:ext cx="2900" cy="1981"/>
                            <a:chOff x="10" y="10"/>
                            <a:chExt cx="2810" cy="1919"/>
                          </a:xfrm>
                        </wpg:grpSpPr>
                        <wps:wsp>
                          <wps:cNvPr id="682" name="Freeform 133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810" cy="1919"/>
                            </a:xfrm>
                            <a:custGeom>
                              <a:avLst/>
                              <a:gdLst>
                                <a:gd name="T0" fmla="*/ 2805 w 2810"/>
                                <a:gd name="T1" fmla="*/ 1124 h 1919"/>
                                <a:gd name="T2" fmla="*/ 2805 w 2810"/>
                                <a:gd name="T3" fmla="*/ 989 h 1919"/>
                                <a:gd name="T4" fmla="*/ 2780 w 2810"/>
                                <a:gd name="T5" fmla="*/ 850 h 1919"/>
                                <a:gd name="T6" fmla="*/ 2720 w 2810"/>
                                <a:gd name="T7" fmla="*/ 715 h 1919"/>
                                <a:gd name="T8" fmla="*/ 2635 w 2810"/>
                                <a:gd name="T9" fmla="*/ 575 h 1919"/>
                                <a:gd name="T10" fmla="*/ 2580 w 2810"/>
                                <a:gd name="T11" fmla="*/ 510 h 1919"/>
                                <a:gd name="T12" fmla="*/ 2460 w 2810"/>
                                <a:gd name="T13" fmla="*/ 385 h 1919"/>
                                <a:gd name="T14" fmla="*/ 2320 w 2810"/>
                                <a:gd name="T15" fmla="*/ 280 h 1919"/>
                                <a:gd name="T16" fmla="*/ 2165 w 2810"/>
                                <a:gd name="T17" fmla="*/ 185 h 1919"/>
                                <a:gd name="T18" fmla="*/ 2080 w 2810"/>
                                <a:gd name="T19" fmla="*/ 145 h 1919"/>
                                <a:gd name="T20" fmla="*/ 1885 w 2810"/>
                                <a:gd name="T21" fmla="*/ 70 h 1919"/>
                                <a:gd name="T22" fmla="*/ 1690 w 2810"/>
                                <a:gd name="T23" fmla="*/ 20 h 1919"/>
                                <a:gd name="T24" fmla="*/ 1485 w 2810"/>
                                <a:gd name="T25" fmla="*/ 0 h 1919"/>
                                <a:gd name="T26" fmla="*/ 1275 w 2810"/>
                                <a:gd name="T27" fmla="*/ 0 h 1919"/>
                                <a:gd name="T28" fmla="*/ 1165 w 2810"/>
                                <a:gd name="T29" fmla="*/ 10 h 1919"/>
                                <a:gd name="T30" fmla="*/ 960 w 2810"/>
                                <a:gd name="T31" fmla="*/ 40 h 1919"/>
                                <a:gd name="T32" fmla="*/ 770 w 2810"/>
                                <a:gd name="T33" fmla="*/ 90 h 1919"/>
                                <a:gd name="T34" fmla="*/ 600 w 2810"/>
                                <a:gd name="T35" fmla="*/ 150 h 1919"/>
                                <a:gd name="T36" fmla="*/ 525 w 2810"/>
                                <a:gd name="T37" fmla="*/ 185 h 1919"/>
                                <a:gd name="T38" fmla="*/ 390 w 2810"/>
                                <a:gd name="T39" fmla="*/ 260 h 1919"/>
                                <a:gd name="T40" fmla="*/ 275 w 2810"/>
                                <a:gd name="T41" fmla="*/ 345 h 1919"/>
                                <a:gd name="T42" fmla="*/ 180 w 2810"/>
                                <a:gd name="T43" fmla="*/ 445 h 1919"/>
                                <a:gd name="T44" fmla="*/ 110 w 2810"/>
                                <a:gd name="T45" fmla="*/ 550 h 1919"/>
                                <a:gd name="T46" fmla="*/ 85 w 2810"/>
                                <a:gd name="T47" fmla="*/ 605 h 1919"/>
                                <a:gd name="T48" fmla="*/ 45 w 2810"/>
                                <a:gd name="T49" fmla="*/ 720 h 1919"/>
                                <a:gd name="T50" fmla="*/ 35 w 2810"/>
                                <a:gd name="T51" fmla="*/ 840 h 1919"/>
                                <a:gd name="T52" fmla="*/ 45 w 2810"/>
                                <a:gd name="T53" fmla="*/ 964 h 1919"/>
                                <a:gd name="T54" fmla="*/ 60 w 2810"/>
                                <a:gd name="T55" fmla="*/ 1024 h 1919"/>
                                <a:gd name="T56" fmla="*/ 105 w 2810"/>
                                <a:gd name="T57" fmla="*/ 1154 h 1919"/>
                                <a:gd name="T58" fmla="*/ 175 w 2810"/>
                                <a:gd name="T59" fmla="*/ 1284 h 1919"/>
                                <a:gd name="T60" fmla="*/ 265 w 2810"/>
                                <a:gd name="T61" fmla="*/ 1409 h 1919"/>
                                <a:gd name="T62" fmla="*/ 385 w 2810"/>
                                <a:gd name="T63" fmla="*/ 1534 h 1919"/>
                                <a:gd name="T64" fmla="*/ 290 w 2810"/>
                                <a:gd name="T65" fmla="*/ 1509 h 1919"/>
                                <a:gd name="T66" fmla="*/ 170 w 2810"/>
                                <a:gd name="T67" fmla="*/ 1494 h 1919"/>
                                <a:gd name="T68" fmla="*/ 105 w 2810"/>
                                <a:gd name="T69" fmla="*/ 1499 h 1919"/>
                                <a:gd name="T70" fmla="*/ 75 w 2810"/>
                                <a:gd name="T71" fmla="*/ 1509 h 1919"/>
                                <a:gd name="T72" fmla="*/ 35 w 2810"/>
                                <a:gd name="T73" fmla="*/ 1529 h 1919"/>
                                <a:gd name="T74" fmla="*/ 10 w 2810"/>
                                <a:gd name="T75" fmla="*/ 1554 h 1919"/>
                                <a:gd name="T76" fmla="*/ 0 w 2810"/>
                                <a:gd name="T77" fmla="*/ 1589 h 1919"/>
                                <a:gd name="T78" fmla="*/ 5 w 2810"/>
                                <a:gd name="T79" fmla="*/ 1634 h 1919"/>
                                <a:gd name="T80" fmla="*/ 15 w 2810"/>
                                <a:gd name="T81" fmla="*/ 1654 h 1919"/>
                                <a:gd name="T82" fmla="*/ 45 w 2810"/>
                                <a:gd name="T83" fmla="*/ 1699 h 1919"/>
                                <a:gd name="T84" fmla="*/ 115 w 2810"/>
                                <a:gd name="T85" fmla="*/ 1759 h 1919"/>
                                <a:gd name="T86" fmla="*/ 185 w 2810"/>
                                <a:gd name="T87" fmla="*/ 1799 h 1919"/>
                                <a:gd name="T88" fmla="*/ 275 w 2810"/>
                                <a:gd name="T89" fmla="*/ 1839 h 1919"/>
                                <a:gd name="T90" fmla="*/ 490 w 2810"/>
                                <a:gd name="T91" fmla="*/ 1894 h 1919"/>
                                <a:gd name="T92" fmla="*/ 615 w 2810"/>
                                <a:gd name="T93" fmla="*/ 1904 h 1919"/>
                                <a:gd name="T94" fmla="*/ 860 w 2810"/>
                                <a:gd name="T95" fmla="*/ 1919 h 1919"/>
                                <a:gd name="T96" fmla="*/ 1115 w 2810"/>
                                <a:gd name="T97" fmla="*/ 1914 h 1919"/>
                                <a:gd name="T98" fmla="*/ 1375 w 2810"/>
                                <a:gd name="T99" fmla="*/ 1899 h 1919"/>
                                <a:gd name="T100" fmla="*/ 1650 w 2810"/>
                                <a:gd name="T101" fmla="*/ 1864 h 1919"/>
                                <a:gd name="T102" fmla="*/ 1790 w 2810"/>
                                <a:gd name="T103" fmla="*/ 1844 h 1919"/>
                                <a:gd name="T104" fmla="*/ 2040 w 2810"/>
                                <a:gd name="T105" fmla="*/ 1794 h 1919"/>
                                <a:gd name="T106" fmla="*/ 2245 w 2810"/>
                                <a:gd name="T107" fmla="*/ 1734 h 1919"/>
                                <a:gd name="T108" fmla="*/ 2410 w 2810"/>
                                <a:gd name="T109" fmla="*/ 1664 h 1919"/>
                                <a:gd name="T110" fmla="*/ 2475 w 2810"/>
                                <a:gd name="T111" fmla="*/ 1624 h 1919"/>
                                <a:gd name="T112" fmla="*/ 2610 w 2810"/>
                                <a:gd name="T113" fmla="*/ 1519 h 1919"/>
                                <a:gd name="T114" fmla="*/ 2710 w 2810"/>
                                <a:gd name="T115" fmla="*/ 1399 h 1919"/>
                                <a:gd name="T116" fmla="*/ 2775 w 2810"/>
                                <a:gd name="T117" fmla="*/ 1269 h 1919"/>
                                <a:gd name="T118" fmla="*/ 2805 w 2810"/>
                                <a:gd name="T119" fmla="*/ 1124 h 1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810" h="1919">
                                  <a:moveTo>
                                    <a:pt x="2805" y="1124"/>
                                  </a:moveTo>
                                  <a:lnTo>
                                    <a:pt x="2805" y="1124"/>
                                  </a:lnTo>
                                  <a:lnTo>
                                    <a:pt x="2810" y="1059"/>
                                  </a:lnTo>
                                  <a:lnTo>
                                    <a:pt x="2805" y="989"/>
                                  </a:lnTo>
                                  <a:lnTo>
                                    <a:pt x="2795" y="920"/>
                                  </a:lnTo>
                                  <a:lnTo>
                                    <a:pt x="2780" y="850"/>
                                  </a:lnTo>
                                  <a:lnTo>
                                    <a:pt x="2755" y="780"/>
                                  </a:lnTo>
                                  <a:lnTo>
                                    <a:pt x="2720" y="715"/>
                                  </a:lnTo>
                                  <a:lnTo>
                                    <a:pt x="2680" y="645"/>
                                  </a:lnTo>
                                  <a:lnTo>
                                    <a:pt x="2635" y="575"/>
                                  </a:lnTo>
                                  <a:lnTo>
                                    <a:pt x="2580" y="510"/>
                                  </a:lnTo>
                                  <a:lnTo>
                                    <a:pt x="2520" y="445"/>
                                  </a:lnTo>
                                  <a:lnTo>
                                    <a:pt x="2460" y="385"/>
                                  </a:lnTo>
                                  <a:lnTo>
                                    <a:pt x="2390" y="330"/>
                                  </a:lnTo>
                                  <a:lnTo>
                                    <a:pt x="2320" y="280"/>
                                  </a:lnTo>
                                  <a:lnTo>
                                    <a:pt x="2245" y="230"/>
                                  </a:lnTo>
                                  <a:lnTo>
                                    <a:pt x="2165" y="185"/>
                                  </a:lnTo>
                                  <a:lnTo>
                                    <a:pt x="2080" y="145"/>
                                  </a:lnTo>
                                  <a:lnTo>
                                    <a:pt x="1985" y="105"/>
                                  </a:lnTo>
                                  <a:lnTo>
                                    <a:pt x="1885" y="70"/>
                                  </a:lnTo>
                                  <a:lnTo>
                                    <a:pt x="1790" y="45"/>
                                  </a:lnTo>
                                  <a:lnTo>
                                    <a:pt x="1690" y="20"/>
                                  </a:lnTo>
                                  <a:lnTo>
                                    <a:pt x="1585" y="10"/>
                                  </a:lnTo>
                                  <a:lnTo>
                                    <a:pt x="1485" y="0"/>
                                  </a:lnTo>
                                  <a:lnTo>
                                    <a:pt x="1380" y="0"/>
                                  </a:lnTo>
                                  <a:lnTo>
                                    <a:pt x="1275" y="0"/>
                                  </a:lnTo>
                                  <a:lnTo>
                                    <a:pt x="1165" y="10"/>
                                  </a:lnTo>
                                  <a:lnTo>
                                    <a:pt x="1060" y="25"/>
                                  </a:lnTo>
                                  <a:lnTo>
                                    <a:pt x="960" y="40"/>
                                  </a:lnTo>
                                  <a:lnTo>
                                    <a:pt x="865" y="65"/>
                                  </a:lnTo>
                                  <a:lnTo>
                                    <a:pt x="770" y="90"/>
                                  </a:lnTo>
                                  <a:lnTo>
                                    <a:pt x="685" y="115"/>
                                  </a:lnTo>
                                  <a:lnTo>
                                    <a:pt x="600" y="150"/>
                                  </a:lnTo>
                                  <a:lnTo>
                                    <a:pt x="525" y="185"/>
                                  </a:lnTo>
                                  <a:lnTo>
                                    <a:pt x="455" y="220"/>
                                  </a:lnTo>
                                  <a:lnTo>
                                    <a:pt x="390" y="260"/>
                                  </a:lnTo>
                                  <a:lnTo>
                                    <a:pt x="330" y="300"/>
                                  </a:lnTo>
                                  <a:lnTo>
                                    <a:pt x="275" y="345"/>
                                  </a:lnTo>
                                  <a:lnTo>
                                    <a:pt x="225" y="395"/>
                                  </a:lnTo>
                                  <a:lnTo>
                                    <a:pt x="180" y="445"/>
                                  </a:lnTo>
                                  <a:lnTo>
                                    <a:pt x="145" y="495"/>
                                  </a:lnTo>
                                  <a:lnTo>
                                    <a:pt x="110" y="550"/>
                                  </a:lnTo>
                                  <a:lnTo>
                                    <a:pt x="85" y="605"/>
                                  </a:lnTo>
                                  <a:lnTo>
                                    <a:pt x="65" y="665"/>
                                  </a:lnTo>
                                  <a:lnTo>
                                    <a:pt x="45" y="720"/>
                                  </a:lnTo>
                                  <a:lnTo>
                                    <a:pt x="40" y="780"/>
                                  </a:lnTo>
                                  <a:lnTo>
                                    <a:pt x="35" y="840"/>
                                  </a:lnTo>
                                  <a:lnTo>
                                    <a:pt x="35" y="900"/>
                                  </a:lnTo>
                                  <a:lnTo>
                                    <a:pt x="45" y="964"/>
                                  </a:lnTo>
                                  <a:lnTo>
                                    <a:pt x="60" y="1024"/>
                                  </a:lnTo>
                                  <a:lnTo>
                                    <a:pt x="80" y="1089"/>
                                  </a:lnTo>
                                  <a:lnTo>
                                    <a:pt x="105" y="1154"/>
                                  </a:lnTo>
                                  <a:lnTo>
                                    <a:pt x="135" y="1219"/>
                                  </a:lnTo>
                                  <a:lnTo>
                                    <a:pt x="175" y="1284"/>
                                  </a:lnTo>
                                  <a:lnTo>
                                    <a:pt x="215" y="1349"/>
                                  </a:lnTo>
                                  <a:lnTo>
                                    <a:pt x="265" y="1409"/>
                                  </a:lnTo>
                                  <a:lnTo>
                                    <a:pt x="320" y="1474"/>
                                  </a:lnTo>
                                  <a:lnTo>
                                    <a:pt x="385" y="1534"/>
                                  </a:lnTo>
                                  <a:lnTo>
                                    <a:pt x="290" y="1509"/>
                                  </a:lnTo>
                                  <a:lnTo>
                                    <a:pt x="205" y="1494"/>
                                  </a:lnTo>
                                  <a:lnTo>
                                    <a:pt x="170" y="1494"/>
                                  </a:lnTo>
                                  <a:lnTo>
                                    <a:pt x="135" y="1494"/>
                                  </a:lnTo>
                                  <a:lnTo>
                                    <a:pt x="105" y="1499"/>
                                  </a:lnTo>
                                  <a:lnTo>
                                    <a:pt x="75" y="1509"/>
                                  </a:lnTo>
                                  <a:lnTo>
                                    <a:pt x="50" y="1519"/>
                                  </a:lnTo>
                                  <a:lnTo>
                                    <a:pt x="35" y="1529"/>
                                  </a:lnTo>
                                  <a:lnTo>
                                    <a:pt x="20" y="1544"/>
                                  </a:lnTo>
                                  <a:lnTo>
                                    <a:pt x="10" y="1554"/>
                                  </a:lnTo>
                                  <a:lnTo>
                                    <a:pt x="0" y="1574"/>
                                  </a:lnTo>
                                  <a:lnTo>
                                    <a:pt x="0" y="1589"/>
                                  </a:lnTo>
                                  <a:lnTo>
                                    <a:pt x="0" y="1609"/>
                                  </a:lnTo>
                                  <a:lnTo>
                                    <a:pt x="5" y="1634"/>
                                  </a:lnTo>
                                  <a:lnTo>
                                    <a:pt x="15" y="1654"/>
                                  </a:lnTo>
                                  <a:lnTo>
                                    <a:pt x="30" y="1679"/>
                                  </a:lnTo>
                                  <a:lnTo>
                                    <a:pt x="45" y="1699"/>
                                  </a:lnTo>
                                  <a:lnTo>
                                    <a:pt x="65" y="1719"/>
                                  </a:lnTo>
                                  <a:lnTo>
                                    <a:pt x="115" y="1759"/>
                                  </a:lnTo>
                                  <a:lnTo>
                                    <a:pt x="185" y="1799"/>
                                  </a:lnTo>
                                  <a:lnTo>
                                    <a:pt x="230" y="1819"/>
                                  </a:lnTo>
                                  <a:lnTo>
                                    <a:pt x="275" y="1839"/>
                                  </a:lnTo>
                                  <a:lnTo>
                                    <a:pt x="375" y="1869"/>
                                  </a:lnTo>
                                  <a:lnTo>
                                    <a:pt x="490" y="1894"/>
                                  </a:lnTo>
                                  <a:lnTo>
                                    <a:pt x="615" y="1904"/>
                                  </a:lnTo>
                                  <a:lnTo>
                                    <a:pt x="735" y="1914"/>
                                  </a:lnTo>
                                  <a:lnTo>
                                    <a:pt x="860" y="1919"/>
                                  </a:lnTo>
                                  <a:lnTo>
                                    <a:pt x="985" y="1919"/>
                                  </a:lnTo>
                                  <a:lnTo>
                                    <a:pt x="1115" y="1914"/>
                                  </a:lnTo>
                                  <a:lnTo>
                                    <a:pt x="1245" y="1909"/>
                                  </a:lnTo>
                                  <a:lnTo>
                                    <a:pt x="1375" y="1899"/>
                                  </a:lnTo>
                                  <a:lnTo>
                                    <a:pt x="1510" y="1884"/>
                                  </a:lnTo>
                                  <a:lnTo>
                                    <a:pt x="1650" y="1864"/>
                                  </a:lnTo>
                                  <a:lnTo>
                                    <a:pt x="1790" y="1844"/>
                                  </a:lnTo>
                                  <a:lnTo>
                                    <a:pt x="1920" y="1819"/>
                                  </a:lnTo>
                                  <a:lnTo>
                                    <a:pt x="2040" y="1794"/>
                                  </a:lnTo>
                                  <a:lnTo>
                                    <a:pt x="2150" y="1764"/>
                                  </a:lnTo>
                                  <a:lnTo>
                                    <a:pt x="2245" y="1734"/>
                                  </a:lnTo>
                                  <a:lnTo>
                                    <a:pt x="2335" y="1699"/>
                                  </a:lnTo>
                                  <a:lnTo>
                                    <a:pt x="2410" y="1664"/>
                                  </a:lnTo>
                                  <a:lnTo>
                                    <a:pt x="2475" y="1624"/>
                                  </a:lnTo>
                                  <a:lnTo>
                                    <a:pt x="2545" y="1574"/>
                                  </a:lnTo>
                                  <a:lnTo>
                                    <a:pt x="2610" y="1519"/>
                                  </a:lnTo>
                                  <a:lnTo>
                                    <a:pt x="2665" y="1464"/>
                                  </a:lnTo>
                                  <a:lnTo>
                                    <a:pt x="2710" y="1399"/>
                                  </a:lnTo>
                                  <a:lnTo>
                                    <a:pt x="2745" y="1339"/>
                                  </a:lnTo>
                                  <a:lnTo>
                                    <a:pt x="2775" y="1269"/>
                                  </a:lnTo>
                                  <a:lnTo>
                                    <a:pt x="2795" y="1199"/>
                                  </a:lnTo>
                                  <a:lnTo>
                                    <a:pt x="2805" y="1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1339"/>
                          <wps:cNvSpPr>
                            <a:spLocks/>
                          </wps:cNvSpPr>
                          <wps:spPr bwMode="auto">
                            <a:xfrm>
                              <a:off x="550" y="1684"/>
                              <a:ext cx="180" cy="240"/>
                            </a:xfrm>
                            <a:custGeom>
                              <a:avLst/>
                              <a:gdLst>
                                <a:gd name="T0" fmla="*/ 0 w 180"/>
                                <a:gd name="T1" fmla="*/ 0 h 240"/>
                                <a:gd name="T2" fmla="*/ 0 w 180"/>
                                <a:gd name="T3" fmla="*/ 0 h 240"/>
                                <a:gd name="T4" fmla="*/ 10 w 180"/>
                                <a:gd name="T5" fmla="*/ 15 h 240"/>
                                <a:gd name="T6" fmla="*/ 15 w 180"/>
                                <a:gd name="T7" fmla="*/ 35 h 240"/>
                                <a:gd name="T8" fmla="*/ 25 w 180"/>
                                <a:gd name="T9" fmla="*/ 65 h 240"/>
                                <a:gd name="T10" fmla="*/ 30 w 180"/>
                                <a:gd name="T11" fmla="*/ 95 h 240"/>
                                <a:gd name="T12" fmla="*/ 30 w 180"/>
                                <a:gd name="T13" fmla="*/ 135 h 240"/>
                                <a:gd name="T14" fmla="*/ 20 w 180"/>
                                <a:gd name="T15" fmla="*/ 180 h 240"/>
                                <a:gd name="T16" fmla="*/ 0 w 180"/>
                                <a:gd name="T17" fmla="*/ 225 h 240"/>
                                <a:gd name="T18" fmla="*/ 0 w 180"/>
                                <a:gd name="T19" fmla="*/ 225 h 240"/>
                                <a:gd name="T20" fmla="*/ 75 w 180"/>
                                <a:gd name="T21" fmla="*/ 230 h 240"/>
                                <a:gd name="T22" fmla="*/ 75 w 180"/>
                                <a:gd name="T23" fmla="*/ 230 h 240"/>
                                <a:gd name="T24" fmla="*/ 180 w 180"/>
                                <a:gd name="T25" fmla="*/ 240 h 240"/>
                                <a:gd name="T26" fmla="*/ 180 w 180"/>
                                <a:gd name="T27" fmla="*/ 240 h 240"/>
                                <a:gd name="T28" fmla="*/ 165 w 180"/>
                                <a:gd name="T29" fmla="*/ 180 h 240"/>
                                <a:gd name="T30" fmla="*/ 150 w 180"/>
                                <a:gd name="T31" fmla="*/ 145 h 240"/>
                                <a:gd name="T32" fmla="*/ 130 w 180"/>
                                <a:gd name="T33" fmla="*/ 115 h 240"/>
                                <a:gd name="T34" fmla="*/ 110 w 180"/>
                                <a:gd name="T35" fmla="*/ 80 h 240"/>
                                <a:gd name="T36" fmla="*/ 80 w 180"/>
                                <a:gd name="T37" fmla="*/ 50 h 240"/>
                                <a:gd name="T38" fmla="*/ 40 w 180"/>
                                <a:gd name="T39" fmla="*/ 20 h 240"/>
                                <a:gd name="T40" fmla="*/ 0 w 180"/>
                                <a:gd name="T41" fmla="*/ 0 h 240"/>
                                <a:gd name="T42" fmla="*/ 0 w 180"/>
                                <a:gd name="T43" fmla="*/ 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30" y="135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75" y="230"/>
                                  </a:lnTo>
                                  <a:lnTo>
                                    <a:pt x="180" y="240"/>
                                  </a:lnTo>
                                  <a:lnTo>
                                    <a:pt x="165" y="180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110" y="80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1340"/>
                          <wps:cNvSpPr>
                            <a:spLocks/>
                          </wps:cNvSpPr>
                          <wps:spPr bwMode="auto">
                            <a:xfrm>
                              <a:off x="895" y="1699"/>
                              <a:ext cx="180" cy="230"/>
                            </a:xfrm>
                            <a:custGeom>
                              <a:avLst/>
                              <a:gdLst>
                                <a:gd name="T0" fmla="*/ 0 w 180"/>
                                <a:gd name="T1" fmla="*/ 0 h 230"/>
                                <a:gd name="T2" fmla="*/ 0 w 180"/>
                                <a:gd name="T3" fmla="*/ 0 h 230"/>
                                <a:gd name="T4" fmla="*/ 10 w 180"/>
                                <a:gd name="T5" fmla="*/ 15 h 230"/>
                                <a:gd name="T6" fmla="*/ 15 w 180"/>
                                <a:gd name="T7" fmla="*/ 40 h 230"/>
                                <a:gd name="T8" fmla="*/ 25 w 180"/>
                                <a:gd name="T9" fmla="*/ 65 h 230"/>
                                <a:gd name="T10" fmla="*/ 30 w 180"/>
                                <a:gd name="T11" fmla="*/ 100 h 230"/>
                                <a:gd name="T12" fmla="*/ 30 w 180"/>
                                <a:gd name="T13" fmla="*/ 140 h 230"/>
                                <a:gd name="T14" fmla="*/ 20 w 180"/>
                                <a:gd name="T15" fmla="*/ 180 h 230"/>
                                <a:gd name="T16" fmla="*/ 0 w 180"/>
                                <a:gd name="T17" fmla="*/ 230 h 230"/>
                                <a:gd name="T18" fmla="*/ 0 w 180"/>
                                <a:gd name="T19" fmla="*/ 230 h 230"/>
                                <a:gd name="T20" fmla="*/ 180 w 180"/>
                                <a:gd name="T21" fmla="*/ 225 h 230"/>
                                <a:gd name="T22" fmla="*/ 180 w 180"/>
                                <a:gd name="T23" fmla="*/ 225 h 230"/>
                                <a:gd name="T24" fmla="*/ 160 w 180"/>
                                <a:gd name="T25" fmla="*/ 170 h 230"/>
                                <a:gd name="T26" fmla="*/ 145 w 180"/>
                                <a:gd name="T27" fmla="*/ 135 h 230"/>
                                <a:gd name="T28" fmla="*/ 125 w 180"/>
                                <a:gd name="T29" fmla="*/ 105 h 230"/>
                                <a:gd name="T30" fmla="*/ 105 w 180"/>
                                <a:gd name="T31" fmla="*/ 75 h 230"/>
                                <a:gd name="T32" fmla="*/ 75 w 180"/>
                                <a:gd name="T33" fmla="*/ 45 h 230"/>
                                <a:gd name="T34" fmla="*/ 40 w 180"/>
                                <a:gd name="T35" fmla="*/ 20 h 230"/>
                                <a:gd name="T36" fmla="*/ 0 w 180"/>
                                <a:gd name="T37" fmla="*/ 0 h 230"/>
                                <a:gd name="T38" fmla="*/ 0 w 180"/>
                                <a:gd name="T39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80" h="23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30" y="14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60" y="170"/>
                                  </a:lnTo>
                                  <a:lnTo>
                                    <a:pt x="145" y="135"/>
                                  </a:lnTo>
                                  <a:lnTo>
                                    <a:pt x="125" y="105"/>
                                  </a:lnTo>
                                  <a:lnTo>
                                    <a:pt x="105" y="75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1341"/>
                          <wps:cNvSpPr>
                            <a:spLocks/>
                          </wps:cNvSpPr>
                          <wps:spPr bwMode="auto">
                            <a:xfrm>
                              <a:off x="1215" y="1699"/>
                              <a:ext cx="225" cy="220"/>
                            </a:xfrm>
                            <a:custGeom>
                              <a:avLst/>
                              <a:gdLst>
                                <a:gd name="T0" fmla="*/ 0 w 225"/>
                                <a:gd name="T1" fmla="*/ 0 h 220"/>
                                <a:gd name="T2" fmla="*/ 0 w 225"/>
                                <a:gd name="T3" fmla="*/ 0 h 220"/>
                                <a:gd name="T4" fmla="*/ 15 w 225"/>
                                <a:gd name="T5" fmla="*/ 15 h 220"/>
                                <a:gd name="T6" fmla="*/ 25 w 225"/>
                                <a:gd name="T7" fmla="*/ 30 h 220"/>
                                <a:gd name="T8" fmla="*/ 40 w 225"/>
                                <a:gd name="T9" fmla="*/ 55 h 220"/>
                                <a:gd name="T10" fmla="*/ 50 w 225"/>
                                <a:gd name="T11" fmla="*/ 90 h 220"/>
                                <a:gd name="T12" fmla="*/ 55 w 225"/>
                                <a:gd name="T13" fmla="*/ 125 h 220"/>
                                <a:gd name="T14" fmla="*/ 55 w 225"/>
                                <a:gd name="T15" fmla="*/ 170 h 220"/>
                                <a:gd name="T16" fmla="*/ 45 w 225"/>
                                <a:gd name="T17" fmla="*/ 220 h 220"/>
                                <a:gd name="T18" fmla="*/ 45 w 225"/>
                                <a:gd name="T19" fmla="*/ 220 h 220"/>
                                <a:gd name="T20" fmla="*/ 225 w 225"/>
                                <a:gd name="T21" fmla="*/ 200 h 220"/>
                                <a:gd name="T22" fmla="*/ 225 w 225"/>
                                <a:gd name="T23" fmla="*/ 200 h 220"/>
                                <a:gd name="T24" fmla="*/ 200 w 225"/>
                                <a:gd name="T25" fmla="*/ 145 h 220"/>
                                <a:gd name="T26" fmla="*/ 180 w 225"/>
                                <a:gd name="T27" fmla="*/ 115 h 220"/>
                                <a:gd name="T28" fmla="*/ 155 w 225"/>
                                <a:gd name="T29" fmla="*/ 85 h 220"/>
                                <a:gd name="T30" fmla="*/ 125 w 225"/>
                                <a:gd name="T31" fmla="*/ 60 h 220"/>
                                <a:gd name="T32" fmla="*/ 90 w 225"/>
                                <a:gd name="T33" fmla="*/ 35 h 220"/>
                                <a:gd name="T34" fmla="*/ 50 w 225"/>
                                <a:gd name="T35" fmla="*/ 15 h 220"/>
                                <a:gd name="T36" fmla="*/ 0 w 225"/>
                                <a:gd name="T37" fmla="*/ 0 h 220"/>
                                <a:gd name="T38" fmla="*/ 0 w 225"/>
                                <a:gd name="T39" fmla="*/ 0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25" h="2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55" y="125"/>
                                  </a:lnTo>
                                  <a:lnTo>
                                    <a:pt x="55" y="170"/>
                                  </a:lnTo>
                                  <a:lnTo>
                                    <a:pt x="45" y="220"/>
                                  </a:lnTo>
                                  <a:lnTo>
                                    <a:pt x="225" y="200"/>
                                  </a:lnTo>
                                  <a:lnTo>
                                    <a:pt x="200" y="145"/>
                                  </a:lnTo>
                                  <a:lnTo>
                                    <a:pt x="180" y="115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25" y="60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1342"/>
                          <wps:cNvSpPr>
                            <a:spLocks/>
                          </wps:cNvSpPr>
                          <wps:spPr bwMode="auto">
                            <a:xfrm>
                              <a:off x="1560" y="1654"/>
                              <a:ext cx="225" cy="230"/>
                            </a:xfrm>
                            <a:custGeom>
                              <a:avLst/>
                              <a:gdLst>
                                <a:gd name="T0" fmla="*/ 0 w 225"/>
                                <a:gd name="T1" fmla="*/ 0 h 230"/>
                                <a:gd name="T2" fmla="*/ 0 w 225"/>
                                <a:gd name="T3" fmla="*/ 0 h 230"/>
                                <a:gd name="T4" fmla="*/ 10 w 225"/>
                                <a:gd name="T5" fmla="*/ 15 h 230"/>
                                <a:gd name="T6" fmla="*/ 25 w 225"/>
                                <a:gd name="T7" fmla="*/ 35 h 230"/>
                                <a:gd name="T8" fmla="*/ 40 w 225"/>
                                <a:gd name="T9" fmla="*/ 60 h 230"/>
                                <a:gd name="T10" fmla="*/ 50 w 225"/>
                                <a:gd name="T11" fmla="*/ 90 h 230"/>
                                <a:gd name="T12" fmla="*/ 55 w 225"/>
                                <a:gd name="T13" fmla="*/ 130 h 230"/>
                                <a:gd name="T14" fmla="*/ 55 w 225"/>
                                <a:gd name="T15" fmla="*/ 175 h 230"/>
                                <a:gd name="T16" fmla="*/ 40 w 225"/>
                                <a:gd name="T17" fmla="*/ 230 h 230"/>
                                <a:gd name="T18" fmla="*/ 40 w 225"/>
                                <a:gd name="T19" fmla="*/ 230 h 230"/>
                                <a:gd name="T20" fmla="*/ 100 w 225"/>
                                <a:gd name="T21" fmla="*/ 220 h 230"/>
                                <a:gd name="T22" fmla="*/ 100 w 225"/>
                                <a:gd name="T23" fmla="*/ 220 h 230"/>
                                <a:gd name="T24" fmla="*/ 225 w 225"/>
                                <a:gd name="T25" fmla="*/ 200 h 230"/>
                                <a:gd name="T26" fmla="*/ 225 w 225"/>
                                <a:gd name="T27" fmla="*/ 200 h 230"/>
                                <a:gd name="T28" fmla="*/ 195 w 225"/>
                                <a:gd name="T29" fmla="*/ 145 h 230"/>
                                <a:gd name="T30" fmla="*/ 175 w 225"/>
                                <a:gd name="T31" fmla="*/ 115 h 230"/>
                                <a:gd name="T32" fmla="*/ 150 w 225"/>
                                <a:gd name="T33" fmla="*/ 85 h 230"/>
                                <a:gd name="T34" fmla="*/ 120 w 225"/>
                                <a:gd name="T35" fmla="*/ 60 h 230"/>
                                <a:gd name="T36" fmla="*/ 85 w 225"/>
                                <a:gd name="T37" fmla="*/ 35 h 230"/>
                                <a:gd name="T38" fmla="*/ 45 w 225"/>
                                <a:gd name="T39" fmla="*/ 15 h 230"/>
                                <a:gd name="T40" fmla="*/ 0 w 225"/>
                                <a:gd name="T41" fmla="*/ 0 h 230"/>
                                <a:gd name="T42" fmla="*/ 0 w 225"/>
                                <a:gd name="T43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25" h="23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55" y="130"/>
                                  </a:lnTo>
                                  <a:lnTo>
                                    <a:pt x="55" y="175"/>
                                  </a:lnTo>
                                  <a:lnTo>
                                    <a:pt x="40" y="230"/>
                                  </a:lnTo>
                                  <a:lnTo>
                                    <a:pt x="100" y="220"/>
                                  </a:lnTo>
                                  <a:lnTo>
                                    <a:pt x="225" y="200"/>
                                  </a:lnTo>
                                  <a:lnTo>
                                    <a:pt x="195" y="14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150" y="85"/>
                                  </a:lnTo>
                                  <a:lnTo>
                                    <a:pt x="120" y="60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1343"/>
                          <wps:cNvSpPr>
                            <a:spLocks/>
                          </wps:cNvSpPr>
                          <wps:spPr bwMode="auto">
                            <a:xfrm>
                              <a:off x="1885" y="1609"/>
                              <a:ext cx="295" cy="205"/>
                            </a:xfrm>
                            <a:custGeom>
                              <a:avLst/>
                              <a:gdLst>
                                <a:gd name="T0" fmla="*/ 0 w 295"/>
                                <a:gd name="T1" fmla="*/ 0 h 205"/>
                                <a:gd name="T2" fmla="*/ 0 w 295"/>
                                <a:gd name="T3" fmla="*/ 0 h 205"/>
                                <a:gd name="T4" fmla="*/ 20 w 295"/>
                                <a:gd name="T5" fmla="*/ 10 h 205"/>
                                <a:gd name="T6" fmla="*/ 35 w 295"/>
                                <a:gd name="T7" fmla="*/ 25 h 205"/>
                                <a:gd name="T8" fmla="*/ 55 w 295"/>
                                <a:gd name="T9" fmla="*/ 45 h 205"/>
                                <a:gd name="T10" fmla="*/ 75 w 295"/>
                                <a:gd name="T11" fmla="*/ 75 h 205"/>
                                <a:gd name="T12" fmla="*/ 90 w 295"/>
                                <a:gd name="T13" fmla="*/ 110 h 205"/>
                                <a:gd name="T14" fmla="*/ 105 w 295"/>
                                <a:gd name="T15" fmla="*/ 155 h 205"/>
                                <a:gd name="T16" fmla="*/ 105 w 295"/>
                                <a:gd name="T17" fmla="*/ 205 h 205"/>
                                <a:gd name="T18" fmla="*/ 105 w 295"/>
                                <a:gd name="T19" fmla="*/ 205 h 205"/>
                                <a:gd name="T20" fmla="*/ 205 w 295"/>
                                <a:gd name="T21" fmla="*/ 185 h 205"/>
                                <a:gd name="T22" fmla="*/ 295 w 295"/>
                                <a:gd name="T23" fmla="*/ 160 h 205"/>
                                <a:gd name="T24" fmla="*/ 295 w 295"/>
                                <a:gd name="T25" fmla="*/ 160 h 205"/>
                                <a:gd name="T26" fmla="*/ 255 w 295"/>
                                <a:gd name="T27" fmla="*/ 110 h 205"/>
                                <a:gd name="T28" fmla="*/ 230 w 295"/>
                                <a:gd name="T29" fmla="*/ 80 h 205"/>
                                <a:gd name="T30" fmla="*/ 195 w 295"/>
                                <a:gd name="T31" fmla="*/ 55 h 205"/>
                                <a:gd name="T32" fmla="*/ 155 w 295"/>
                                <a:gd name="T33" fmla="*/ 30 h 205"/>
                                <a:gd name="T34" fmla="*/ 110 w 295"/>
                                <a:gd name="T35" fmla="*/ 15 h 205"/>
                                <a:gd name="T36" fmla="*/ 60 w 295"/>
                                <a:gd name="T37" fmla="*/ 0 h 205"/>
                                <a:gd name="T38" fmla="*/ 0 w 295"/>
                                <a:gd name="T39" fmla="*/ 0 h 205"/>
                                <a:gd name="T40" fmla="*/ 0 w 295"/>
                                <a:gd name="T41" fmla="*/ 0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95" h="20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90" y="110"/>
                                  </a:lnTo>
                                  <a:lnTo>
                                    <a:pt x="105" y="155"/>
                                  </a:lnTo>
                                  <a:lnTo>
                                    <a:pt x="105" y="205"/>
                                  </a:lnTo>
                                  <a:lnTo>
                                    <a:pt x="205" y="185"/>
                                  </a:lnTo>
                                  <a:lnTo>
                                    <a:pt x="295" y="160"/>
                                  </a:lnTo>
                                  <a:lnTo>
                                    <a:pt x="255" y="110"/>
                                  </a:lnTo>
                                  <a:lnTo>
                                    <a:pt x="230" y="80"/>
                                  </a:lnTo>
                                  <a:lnTo>
                                    <a:pt x="195" y="55"/>
                                  </a:lnTo>
                                  <a:lnTo>
                                    <a:pt x="155" y="30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1344"/>
                          <wps:cNvSpPr>
                            <a:spLocks/>
                          </wps:cNvSpPr>
                          <wps:spPr bwMode="auto">
                            <a:xfrm>
                              <a:off x="2200" y="1469"/>
                              <a:ext cx="295" cy="255"/>
                            </a:xfrm>
                            <a:custGeom>
                              <a:avLst/>
                              <a:gdLst>
                                <a:gd name="T0" fmla="*/ 0 w 295"/>
                                <a:gd name="T1" fmla="*/ 0 h 255"/>
                                <a:gd name="T2" fmla="*/ 0 w 295"/>
                                <a:gd name="T3" fmla="*/ 0 h 255"/>
                                <a:gd name="T4" fmla="*/ 20 w 295"/>
                                <a:gd name="T5" fmla="*/ 10 h 255"/>
                                <a:gd name="T6" fmla="*/ 40 w 295"/>
                                <a:gd name="T7" fmla="*/ 30 h 255"/>
                                <a:gd name="T8" fmla="*/ 65 w 295"/>
                                <a:gd name="T9" fmla="*/ 55 h 255"/>
                                <a:gd name="T10" fmla="*/ 85 w 295"/>
                                <a:gd name="T11" fmla="*/ 90 h 255"/>
                                <a:gd name="T12" fmla="*/ 100 w 295"/>
                                <a:gd name="T13" fmla="*/ 135 h 255"/>
                                <a:gd name="T14" fmla="*/ 105 w 295"/>
                                <a:gd name="T15" fmla="*/ 165 h 255"/>
                                <a:gd name="T16" fmla="*/ 105 w 295"/>
                                <a:gd name="T17" fmla="*/ 190 h 255"/>
                                <a:gd name="T18" fmla="*/ 105 w 295"/>
                                <a:gd name="T19" fmla="*/ 225 h 255"/>
                                <a:gd name="T20" fmla="*/ 100 w 295"/>
                                <a:gd name="T21" fmla="*/ 255 h 255"/>
                                <a:gd name="T22" fmla="*/ 100 w 295"/>
                                <a:gd name="T23" fmla="*/ 255 h 255"/>
                                <a:gd name="T24" fmla="*/ 200 w 295"/>
                                <a:gd name="T25" fmla="*/ 215 h 255"/>
                                <a:gd name="T26" fmla="*/ 285 w 295"/>
                                <a:gd name="T27" fmla="*/ 165 h 255"/>
                                <a:gd name="T28" fmla="*/ 285 w 295"/>
                                <a:gd name="T29" fmla="*/ 165 h 255"/>
                                <a:gd name="T30" fmla="*/ 295 w 295"/>
                                <a:gd name="T31" fmla="*/ 160 h 255"/>
                                <a:gd name="T32" fmla="*/ 295 w 295"/>
                                <a:gd name="T33" fmla="*/ 160 h 255"/>
                                <a:gd name="T34" fmla="*/ 255 w 295"/>
                                <a:gd name="T35" fmla="*/ 110 h 255"/>
                                <a:gd name="T36" fmla="*/ 230 w 295"/>
                                <a:gd name="T37" fmla="*/ 85 h 255"/>
                                <a:gd name="T38" fmla="*/ 195 w 295"/>
                                <a:gd name="T39" fmla="*/ 55 h 255"/>
                                <a:gd name="T40" fmla="*/ 155 w 295"/>
                                <a:gd name="T41" fmla="*/ 30 h 255"/>
                                <a:gd name="T42" fmla="*/ 110 w 295"/>
                                <a:gd name="T43" fmla="*/ 15 h 255"/>
                                <a:gd name="T44" fmla="*/ 60 w 295"/>
                                <a:gd name="T45" fmla="*/ 0 h 255"/>
                                <a:gd name="T46" fmla="*/ 0 w 295"/>
                                <a:gd name="T47" fmla="*/ 0 h 255"/>
                                <a:gd name="T48" fmla="*/ 0 w 295"/>
                                <a:gd name="T49" fmla="*/ 0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95" h="25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85" y="90"/>
                                  </a:lnTo>
                                  <a:lnTo>
                                    <a:pt x="100" y="135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05" y="190"/>
                                  </a:lnTo>
                                  <a:lnTo>
                                    <a:pt x="105" y="225"/>
                                  </a:lnTo>
                                  <a:lnTo>
                                    <a:pt x="100" y="255"/>
                                  </a:lnTo>
                                  <a:lnTo>
                                    <a:pt x="200" y="215"/>
                                  </a:lnTo>
                                  <a:lnTo>
                                    <a:pt x="285" y="165"/>
                                  </a:lnTo>
                                  <a:lnTo>
                                    <a:pt x="295" y="160"/>
                                  </a:lnTo>
                                  <a:lnTo>
                                    <a:pt x="255" y="110"/>
                                  </a:lnTo>
                                  <a:lnTo>
                                    <a:pt x="230" y="85"/>
                                  </a:lnTo>
                                  <a:lnTo>
                                    <a:pt x="195" y="55"/>
                                  </a:lnTo>
                                  <a:lnTo>
                                    <a:pt x="155" y="30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1345"/>
                          <wps:cNvSpPr>
                            <a:spLocks/>
                          </wps:cNvSpPr>
                          <wps:spPr bwMode="auto">
                            <a:xfrm>
                              <a:off x="2290" y="1244"/>
                              <a:ext cx="495" cy="235"/>
                            </a:xfrm>
                            <a:custGeom>
                              <a:avLst/>
                              <a:gdLst>
                                <a:gd name="T0" fmla="*/ 0 w 495"/>
                                <a:gd name="T1" fmla="*/ 55 h 235"/>
                                <a:gd name="T2" fmla="*/ 0 w 495"/>
                                <a:gd name="T3" fmla="*/ 55 h 235"/>
                                <a:gd name="T4" fmla="*/ 50 w 495"/>
                                <a:gd name="T5" fmla="*/ 60 h 235"/>
                                <a:gd name="T6" fmla="*/ 95 w 495"/>
                                <a:gd name="T7" fmla="*/ 70 h 235"/>
                                <a:gd name="T8" fmla="*/ 155 w 495"/>
                                <a:gd name="T9" fmla="*/ 85 h 235"/>
                                <a:gd name="T10" fmla="*/ 220 w 495"/>
                                <a:gd name="T11" fmla="*/ 110 h 235"/>
                                <a:gd name="T12" fmla="*/ 280 w 495"/>
                                <a:gd name="T13" fmla="*/ 140 h 235"/>
                                <a:gd name="T14" fmla="*/ 310 w 495"/>
                                <a:gd name="T15" fmla="*/ 160 h 235"/>
                                <a:gd name="T16" fmla="*/ 335 w 495"/>
                                <a:gd name="T17" fmla="*/ 180 h 235"/>
                                <a:gd name="T18" fmla="*/ 360 w 495"/>
                                <a:gd name="T19" fmla="*/ 205 h 235"/>
                                <a:gd name="T20" fmla="*/ 380 w 495"/>
                                <a:gd name="T21" fmla="*/ 235 h 235"/>
                                <a:gd name="T22" fmla="*/ 380 w 495"/>
                                <a:gd name="T23" fmla="*/ 235 h 235"/>
                                <a:gd name="T24" fmla="*/ 415 w 495"/>
                                <a:gd name="T25" fmla="*/ 190 h 235"/>
                                <a:gd name="T26" fmla="*/ 445 w 495"/>
                                <a:gd name="T27" fmla="*/ 140 h 235"/>
                                <a:gd name="T28" fmla="*/ 470 w 495"/>
                                <a:gd name="T29" fmla="*/ 95 h 235"/>
                                <a:gd name="T30" fmla="*/ 495 w 495"/>
                                <a:gd name="T31" fmla="*/ 45 h 235"/>
                                <a:gd name="T32" fmla="*/ 495 w 495"/>
                                <a:gd name="T33" fmla="*/ 45 h 235"/>
                                <a:gd name="T34" fmla="*/ 450 w 495"/>
                                <a:gd name="T35" fmla="*/ 30 h 235"/>
                                <a:gd name="T36" fmla="*/ 400 w 495"/>
                                <a:gd name="T37" fmla="*/ 15 h 235"/>
                                <a:gd name="T38" fmla="*/ 345 w 495"/>
                                <a:gd name="T39" fmla="*/ 5 h 235"/>
                                <a:gd name="T40" fmla="*/ 285 w 495"/>
                                <a:gd name="T41" fmla="*/ 0 h 235"/>
                                <a:gd name="T42" fmla="*/ 220 w 495"/>
                                <a:gd name="T43" fmla="*/ 0 h 235"/>
                                <a:gd name="T44" fmla="*/ 150 w 495"/>
                                <a:gd name="T45" fmla="*/ 10 h 235"/>
                                <a:gd name="T46" fmla="*/ 75 w 495"/>
                                <a:gd name="T47" fmla="*/ 25 h 235"/>
                                <a:gd name="T48" fmla="*/ 0 w 495"/>
                                <a:gd name="T49" fmla="*/ 55 h 235"/>
                                <a:gd name="T50" fmla="*/ 0 w 495"/>
                                <a:gd name="T51" fmla="*/ 55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95" h="235">
                                  <a:moveTo>
                                    <a:pt x="0" y="55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220" y="110"/>
                                  </a:lnTo>
                                  <a:lnTo>
                                    <a:pt x="280" y="140"/>
                                  </a:lnTo>
                                  <a:lnTo>
                                    <a:pt x="310" y="160"/>
                                  </a:lnTo>
                                  <a:lnTo>
                                    <a:pt x="335" y="180"/>
                                  </a:lnTo>
                                  <a:lnTo>
                                    <a:pt x="360" y="205"/>
                                  </a:lnTo>
                                  <a:lnTo>
                                    <a:pt x="380" y="235"/>
                                  </a:lnTo>
                                  <a:lnTo>
                                    <a:pt x="415" y="190"/>
                                  </a:lnTo>
                                  <a:lnTo>
                                    <a:pt x="445" y="140"/>
                                  </a:lnTo>
                                  <a:lnTo>
                                    <a:pt x="470" y="95"/>
                                  </a:lnTo>
                                  <a:lnTo>
                                    <a:pt x="495" y="45"/>
                                  </a:lnTo>
                                  <a:lnTo>
                                    <a:pt x="450" y="30"/>
                                  </a:lnTo>
                                  <a:lnTo>
                                    <a:pt x="400" y="15"/>
                                  </a:lnTo>
                                  <a:lnTo>
                                    <a:pt x="345" y="5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150" y="10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1346"/>
                          <wps:cNvSpPr>
                            <a:spLocks/>
                          </wps:cNvSpPr>
                          <wps:spPr bwMode="auto">
                            <a:xfrm>
                              <a:off x="2345" y="840"/>
                              <a:ext cx="475" cy="244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244 h 244"/>
                                <a:gd name="T2" fmla="*/ 0 w 475"/>
                                <a:gd name="T3" fmla="*/ 244 h 244"/>
                                <a:gd name="T4" fmla="*/ 45 w 475"/>
                                <a:gd name="T5" fmla="*/ 229 h 244"/>
                                <a:gd name="T6" fmla="*/ 95 w 475"/>
                                <a:gd name="T7" fmla="*/ 214 h 244"/>
                                <a:gd name="T8" fmla="*/ 160 w 475"/>
                                <a:gd name="T9" fmla="*/ 199 h 244"/>
                                <a:gd name="T10" fmla="*/ 235 w 475"/>
                                <a:gd name="T11" fmla="*/ 189 h 244"/>
                                <a:gd name="T12" fmla="*/ 315 w 475"/>
                                <a:gd name="T13" fmla="*/ 184 h 244"/>
                                <a:gd name="T14" fmla="*/ 395 w 475"/>
                                <a:gd name="T15" fmla="*/ 184 h 244"/>
                                <a:gd name="T16" fmla="*/ 435 w 475"/>
                                <a:gd name="T17" fmla="*/ 189 h 244"/>
                                <a:gd name="T18" fmla="*/ 475 w 475"/>
                                <a:gd name="T19" fmla="*/ 199 h 244"/>
                                <a:gd name="T20" fmla="*/ 475 w 475"/>
                                <a:gd name="T21" fmla="*/ 199 h 244"/>
                                <a:gd name="T22" fmla="*/ 470 w 475"/>
                                <a:gd name="T23" fmla="*/ 149 h 244"/>
                                <a:gd name="T24" fmla="*/ 465 w 475"/>
                                <a:gd name="T25" fmla="*/ 100 h 244"/>
                                <a:gd name="T26" fmla="*/ 450 w 475"/>
                                <a:gd name="T27" fmla="*/ 50 h 244"/>
                                <a:gd name="T28" fmla="*/ 435 w 475"/>
                                <a:gd name="T29" fmla="*/ 0 h 244"/>
                                <a:gd name="T30" fmla="*/ 435 w 475"/>
                                <a:gd name="T31" fmla="*/ 0 h 244"/>
                                <a:gd name="T32" fmla="*/ 390 w 475"/>
                                <a:gd name="T33" fmla="*/ 0 h 244"/>
                                <a:gd name="T34" fmla="*/ 340 w 475"/>
                                <a:gd name="T35" fmla="*/ 5 h 244"/>
                                <a:gd name="T36" fmla="*/ 285 w 475"/>
                                <a:gd name="T37" fmla="*/ 20 h 244"/>
                                <a:gd name="T38" fmla="*/ 225 w 475"/>
                                <a:gd name="T39" fmla="*/ 40 h 244"/>
                                <a:gd name="T40" fmla="*/ 165 w 475"/>
                                <a:gd name="T41" fmla="*/ 75 h 244"/>
                                <a:gd name="T42" fmla="*/ 110 w 475"/>
                                <a:gd name="T43" fmla="*/ 115 h 244"/>
                                <a:gd name="T44" fmla="*/ 55 w 475"/>
                                <a:gd name="T45" fmla="*/ 174 h 244"/>
                                <a:gd name="T46" fmla="*/ 25 w 475"/>
                                <a:gd name="T47" fmla="*/ 204 h 244"/>
                                <a:gd name="T48" fmla="*/ 0 w 475"/>
                                <a:gd name="T49" fmla="*/ 244 h 244"/>
                                <a:gd name="T50" fmla="*/ 0 w 475"/>
                                <a:gd name="T51" fmla="*/ 244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75" h="244">
                                  <a:moveTo>
                                    <a:pt x="0" y="244"/>
                                  </a:moveTo>
                                  <a:lnTo>
                                    <a:pt x="0" y="244"/>
                                  </a:lnTo>
                                  <a:lnTo>
                                    <a:pt x="45" y="229"/>
                                  </a:lnTo>
                                  <a:lnTo>
                                    <a:pt x="95" y="214"/>
                                  </a:lnTo>
                                  <a:lnTo>
                                    <a:pt x="160" y="199"/>
                                  </a:lnTo>
                                  <a:lnTo>
                                    <a:pt x="235" y="189"/>
                                  </a:lnTo>
                                  <a:lnTo>
                                    <a:pt x="315" y="184"/>
                                  </a:lnTo>
                                  <a:lnTo>
                                    <a:pt x="395" y="184"/>
                                  </a:lnTo>
                                  <a:lnTo>
                                    <a:pt x="435" y="189"/>
                                  </a:lnTo>
                                  <a:lnTo>
                                    <a:pt x="475" y="199"/>
                                  </a:lnTo>
                                  <a:lnTo>
                                    <a:pt x="470" y="149"/>
                                  </a:lnTo>
                                  <a:lnTo>
                                    <a:pt x="465" y="100"/>
                                  </a:lnTo>
                                  <a:lnTo>
                                    <a:pt x="450" y="50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340" y="5"/>
                                  </a:lnTo>
                                  <a:lnTo>
                                    <a:pt x="285" y="20"/>
                                  </a:lnTo>
                                  <a:lnTo>
                                    <a:pt x="225" y="40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10" y="115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25" y="204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1347"/>
                          <wps:cNvSpPr>
                            <a:spLocks/>
                          </wps:cNvSpPr>
                          <wps:spPr bwMode="auto">
                            <a:xfrm>
                              <a:off x="2285" y="465"/>
                              <a:ext cx="380" cy="295"/>
                            </a:xfrm>
                            <a:custGeom>
                              <a:avLst/>
                              <a:gdLst>
                                <a:gd name="T0" fmla="*/ 0 w 380"/>
                                <a:gd name="T1" fmla="*/ 295 h 295"/>
                                <a:gd name="T2" fmla="*/ 0 w 380"/>
                                <a:gd name="T3" fmla="*/ 295 h 295"/>
                                <a:gd name="T4" fmla="*/ 35 w 380"/>
                                <a:gd name="T5" fmla="*/ 275 h 295"/>
                                <a:gd name="T6" fmla="*/ 120 w 380"/>
                                <a:gd name="T7" fmla="*/ 230 h 295"/>
                                <a:gd name="T8" fmla="*/ 175 w 380"/>
                                <a:gd name="T9" fmla="*/ 210 h 295"/>
                                <a:gd name="T10" fmla="*/ 240 w 380"/>
                                <a:gd name="T11" fmla="*/ 185 h 295"/>
                                <a:gd name="T12" fmla="*/ 310 w 380"/>
                                <a:gd name="T13" fmla="*/ 165 h 295"/>
                                <a:gd name="T14" fmla="*/ 380 w 380"/>
                                <a:gd name="T15" fmla="*/ 155 h 295"/>
                                <a:gd name="T16" fmla="*/ 380 w 380"/>
                                <a:gd name="T17" fmla="*/ 155 h 295"/>
                                <a:gd name="T18" fmla="*/ 360 w 380"/>
                                <a:gd name="T19" fmla="*/ 120 h 295"/>
                                <a:gd name="T20" fmla="*/ 360 w 380"/>
                                <a:gd name="T21" fmla="*/ 120 h 295"/>
                                <a:gd name="T22" fmla="*/ 310 w 380"/>
                                <a:gd name="T23" fmla="*/ 60 h 295"/>
                                <a:gd name="T24" fmla="*/ 260 w 380"/>
                                <a:gd name="T25" fmla="*/ 0 h 295"/>
                                <a:gd name="T26" fmla="*/ 260 w 380"/>
                                <a:gd name="T27" fmla="*/ 0 h 295"/>
                                <a:gd name="T28" fmla="*/ 220 w 380"/>
                                <a:gd name="T29" fmla="*/ 20 h 295"/>
                                <a:gd name="T30" fmla="*/ 185 w 380"/>
                                <a:gd name="T31" fmla="*/ 45 h 295"/>
                                <a:gd name="T32" fmla="*/ 150 w 380"/>
                                <a:gd name="T33" fmla="*/ 70 h 295"/>
                                <a:gd name="T34" fmla="*/ 115 w 380"/>
                                <a:gd name="T35" fmla="*/ 105 h 295"/>
                                <a:gd name="T36" fmla="*/ 85 w 380"/>
                                <a:gd name="T37" fmla="*/ 140 h 295"/>
                                <a:gd name="T38" fmla="*/ 55 w 380"/>
                                <a:gd name="T39" fmla="*/ 185 h 295"/>
                                <a:gd name="T40" fmla="*/ 25 w 380"/>
                                <a:gd name="T41" fmla="*/ 235 h 295"/>
                                <a:gd name="T42" fmla="*/ 0 w 380"/>
                                <a:gd name="T43" fmla="*/ 295 h 295"/>
                                <a:gd name="T44" fmla="*/ 0 w 380"/>
                                <a:gd name="T45" fmla="*/ 295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80" h="295">
                                  <a:moveTo>
                                    <a:pt x="0" y="295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35" y="275"/>
                                  </a:lnTo>
                                  <a:lnTo>
                                    <a:pt x="120" y="230"/>
                                  </a:lnTo>
                                  <a:lnTo>
                                    <a:pt x="175" y="210"/>
                                  </a:lnTo>
                                  <a:lnTo>
                                    <a:pt x="240" y="185"/>
                                  </a:lnTo>
                                  <a:lnTo>
                                    <a:pt x="310" y="165"/>
                                  </a:lnTo>
                                  <a:lnTo>
                                    <a:pt x="380" y="155"/>
                                  </a:lnTo>
                                  <a:lnTo>
                                    <a:pt x="360" y="12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185" y="45"/>
                                  </a:lnTo>
                                  <a:lnTo>
                                    <a:pt x="150" y="70"/>
                                  </a:lnTo>
                                  <a:lnTo>
                                    <a:pt x="115" y="105"/>
                                  </a:lnTo>
                                  <a:lnTo>
                                    <a:pt x="85" y="140"/>
                                  </a:lnTo>
                                  <a:lnTo>
                                    <a:pt x="55" y="185"/>
                                  </a:lnTo>
                                  <a:lnTo>
                                    <a:pt x="25" y="235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1348"/>
                          <wps:cNvSpPr>
                            <a:spLocks/>
                          </wps:cNvSpPr>
                          <wps:spPr bwMode="auto">
                            <a:xfrm>
                              <a:off x="2075" y="215"/>
                              <a:ext cx="285" cy="275"/>
                            </a:xfrm>
                            <a:custGeom>
                              <a:avLst/>
                              <a:gdLst>
                                <a:gd name="T0" fmla="*/ 285 w 285"/>
                                <a:gd name="T1" fmla="*/ 95 h 275"/>
                                <a:gd name="T2" fmla="*/ 285 w 285"/>
                                <a:gd name="T3" fmla="*/ 95 h 275"/>
                                <a:gd name="T4" fmla="*/ 215 w 285"/>
                                <a:gd name="T5" fmla="*/ 45 h 275"/>
                                <a:gd name="T6" fmla="*/ 135 w 285"/>
                                <a:gd name="T7" fmla="*/ 0 h 275"/>
                                <a:gd name="T8" fmla="*/ 135 w 285"/>
                                <a:gd name="T9" fmla="*/ 0 h 275"/>
                                <a:gd name="T10" fmla="*/ 95 w 285"/>
                                <a:gd name="T11" fmla="*/ 50 h 275"/>
                                <a:gd name="T12" fmla="*/ 55 w 285"/>
                                <a:gd name="T13" fmla="*/ 115 h 275"/>
                                <a:gd name="T14" fmla="*/ 40 w 285"/>
                                <a:gd name="T15" fmla="*/ 150 h 275"/>
                                <a:gd name="T16" fmla="*/ 25 w 285"/>
                                <a:gd name="T17" fmla="*/ 190 h 275"/>
                                <a:gd name="T18" fmla="*/ 10 w 285"/>
                                <a:gd name="T19" fmla="*/ 230 h 275"/>
                                <a:gd name="T20" fmla="*/ 0 w 285"/>
                                <a:gd name="T21" fmla="*/ 275 h 275"/>
                                <a:gd name="T22" fmla="*/ 0 w 285"/>
                                <a:gd name="T23" fmla="*/ 275 h 275"/>
                                <a:gd name="T24" fmla="*/ 25 w 285"/>
                                <a:gd name="T25" fmla="*/ 255 h 275"/>
                                <a:gd name="T26" fmla="*/ 85 w 285"/>
                                <a:gd name="T27" fmla="*/ 210 h 275"/>
                                <a:gd name="T28" fmla="*/ 175 w 285"/>
                                <a:gd name="T29" fmla="*/ 150 h 275"/>
                                <a:gd name="T30" fmla="*/ 230 w 285"/>
                                <a:gd name="T31" fmla="*/ 120 h 275"/>
                                <a:gd name="T32" fmla="*/ 285 w 285"/>
                                <a:gd name="T33" fmla="*/ 95 h 275"/>
                                <a:gd name="T34" fmla="*/ 285 w 285"/>
                                <a:gd name="T35" fmla="*/ 95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85" h="275">
                                  <a:moveTo>
                                    <a:pt x="285" y="95"/>
                                  </a:moveTo>
                                  <a:lnTo>
                                    <a:pt x="285" y="95"/>
                                  </a:lnTo>
                                  <a:lnTo>
                                    <a:pt x="215" y="45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0" y="150"/>
                                  </a:lnTo>
                                  <a:lnTo>
                                    <a:pt x="25" y="190"/>
                                  </a:lnTo>
                                  <a:lnTo>
                                    <a:pt x="10" y="230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25" y="255"/>
                                  </a:lnTo>
                                  <a:lnTo>
                                    <a:pt x="85" y="210"/>
                                  </a:lnTo>
                                  <a:lnTo>
                                    <a:pt x="175" y="150"/>
                                  </a:lnTo>
                                  <a:lnTo>
                                    <a:pt x="230" y="120"/>
                                  </a:lnTo>
                                  <a:lnTo>
                                    <a:pt x="28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1349"/>
                          <wps:cNvSpPr>
                            <a:spLocks/>
                          </wps:cNvSpPr>
                          <wps:spPr bwMode="auto">
                            <a:xfrm>
                              <a:off x="1705" y="35"/>
                              <a:ext cx="190" cy="375"/>
                            </a:xfrm>
                            <a:custGeom>
                              <a:avLst/>
                              <a:gdLst>
                                <a:gd name="T0" fmla="*/ 55 w 190"/>
                                <a:gd name="T1" fmla="*/ 375 h 375"/>
                                <a:gd name="T2" fmla="*/ 55 w 190"/>
                                <a:gd name="T3" fmla="*/ 375 h 375"/>
                                <a:gd name="T4" fmla="*/ 65 w 190"/>
                                <a:gd name="T5" fmla="*/ 345 h 375"/>
                                <a:gd name="T6" fmla="*/ 90 w 190"/>
                                <a:gd name="T7" fmla="*/ 265 h 375"/>
                                <a:gd name="T8" fmla="*/ 105 w 190"/>
                                <a:gd name="T9" fmla="*/ 215 h 375"/>
                                <a:gd name="T10" fmla="*/ 130 w 190"/>
                                <a:gd name="T11" fmla="*/ 160 h 375"/>
                                <a:gd name="T12" fmla="*/ 155 w 190"/>
                                <a:gd name="T13" fmla="*/ 100 h 375"/>
                                <a:gd name="T14" fmla="*/ 190 w 190"/>
                                <a:gd name="T15" fmla="*/ 45 h 375"/>
                                <a:gd name="T16" fmla="*/ 190 w 190"/>
                                <a:gd name="T17" fmla="*/ 45 h 375"/>
                                <a:gd name="T18" fmla="*/ 105 w 190"/>
                                <a:gd name="T19" fmla="*/ 20 h 375"/>
                                <a:gd name="T20" fmla="*/ 20 w 190"/>
                                <a:gd name="T21" fmla="*/ 0 h 375"/>
                                <a:gd name="T22" fmla="*/ 20 w 190"/>
                                <a:gd name="T23" fmla="*/ 0 h 375"/>
                                <a:gd name="T24" fmla="*/ 10 w 190"/>
                                <a:gd name="T25" fmla="*/ 40 h 375"/>
                                <a:gd name="T26" fmla="*/ 5 w 190"/>
                                <a:gd name="T27" fmla="*/ 80 h 375"/>
                                <a:gd name="T28" fmla="*/ 0 w 190"/>
                                <a:gd name="T29" fmla="*/ 125 h 375"/>
                                <a:gd name="T30" fmla="*/ 0 w 190"/>
                                <a:gd name="T31" fmla="*/ 170 h 375"/>
                                <a:gd name="T32" fmla="*/ 5 w 190"/>
                                <a:gd name="T33" fmla="*/ 215 h 375"/>
                                <a:gd name="T34" fmla="*/ 15 w 190"/>
                                <a:gd name="T35" fmla="*/ 265 h 375"/>
                                <a:gd name="T36" fmla="*/ 35 w 190"/>
                                <a:gd name="T37" fmla="*/ 320 h 375"/>
                                <a:gd name="T38" fmla="*/ 55 w 190"/>
                                <a:gd name="T39" fmla="*/ 375 h 375"/>
                                <a:gd name="T40" fmla="*/ 55 w 190"/>
                                <a:gd name="T41" fmla="*/ 375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90" h="375">
                                  <a:moveTo>
                                    <a:pt x="55" y="375"/>
                                  </a:moveTo>
                                  <a:lnTo>
                                    <a:pt x="55" y="375"/>
                                  </a:lnTo>
                                  <a:lnTo>
                                    <a:pt x="65" y="345"/>
                                  </a:lnTo>
                                  <a:lnTo>
                                    <a:pt x="90" y="265"/>
                                  </a:lnTo>
                                  <a:lnTo>
                                    <a:pt x="105" y="215"/>
                                  </a:lnTo>
                                  <a:lnTo>
                                    <a:pt x="130" y="160"/>
                                  </a:lnTo>
                                  <a:lnTo>
                                    <a:pt x="155" y="100"/>
                                  </a:lnTo>
                                  <a:lnTo>
                                    <a:pt x="190" y="45"/>
                                  </a:lnTo>
                                  <a:lnTo>
                                    <a:pt x="105" y="2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5" y="215"/>
                                  </a:lnTo>
                                  <a:lnTo>
                                    <a:pt x="15" y="265"/>
                                  </a:lnTo>
                                  <a:lnTo>
                                    <a:pt x="35" y="320"/>
                                  </a:lnTo>
                                  <a:lnTo>
                                    <a:pt x="55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1350"/>
                          <wps:cNvSpPr>
                            <a:spLocks/>
                          </wps:cNvSpPr>
                          <wps:spPr bwMode="auto">
                            <a:xfrm>
                              <a:off x="1320" y="10"/>
                              <a:ext cx="165" cy="320"/>
                            </a:xfrm>
                            <a:custGeom>
                              <a:avLst/>
                              <a:gdLst>
                                <a:gd name="T0" fmla="*/ 165 w 165"/>
                                <a:gd name="T1" fmla="*/ 0 h 320"/>
                                <a:gd name="T2" fmla="*/ 165 w 165"/>
                                <a:gd name="T3" fmla="*/ 0 h 320"/>
                                <a:gd name="T4" fmla="*/ 80 w 165"/>
                                <a:gd name="T5" fmla="*/ 0 h 320"/>
                                <a:gd name="T6" fmla="*/ 0 w 165"/>
                                <a:gd name="T7" fmla="*/ 0 h 320"/>
                                <a:gd name="T8" fmla="*/ 0 w 165"/>
                                <a:gd name="T9" fmla="*/ 0 h 320"/>
                                <a:gd name="T10" fmla="*/ 0 w 165"/>
                                <a:gd name="T11" fmla="*/ 35 h 320"/>
                                <a:gd name="T12" fmla="*/ 5 w 165"/>
                                <a:gd name="T13" fmla="*/ 75 h 320"/>
                                <a:gd name="T14" fmla="*/ 10 w 165"/>
                                <a:gd name="T15" fmla="*/ 110 h 320"/>
                                <a:gd name="T16" fmla="*/ 25 w 165"/>
                                <a:gd name="T17" fmla="*/ 150 h 320"/>
                                <a:gd name="T18" fmla="*/ 40 w 165"/>
                                <a:gd name="T19" fmla="*/ 195 h 320"/>
                                <a:gd name="T20" fmla="*/ 60 w 165"/>
                                <a:gd name="T21" fmla="*/ 235 h 320"/>
                                <a:gd name="T22" fmla="*/ 85 w 165"/>
                                <a:gd name="T23" fmla="*/ 275 h 320"/>
                                <a:gd name="T24" fmla="*/ 115 w 165"/>
                                <a:gd name="T25" fmla="*/ 320 h 320"/>
                                <a:gd name="T26" fmla="*/ 115 w 165"/>
                                <a:gd name="T27" fmla="*/ 320 h 320"/>
                                <a:gd name="T28" fmla="*/ 115 w 165"/>
                                <a:gd name="T29" fmla="*/ 290 h 320"/>
                                <a:gd name="T30" fmla="*/ 120 w 165"/>
                                <a:gd name="T31" fmla="*/ 220 h 320"/>
                                <a:gd name="T32" fmla="*/ 135 w 165"/>
                                <a:gd name="T33" fmla="*/ 115 h 320"/>
                                <a:gd name="T34" fmla="*/ 145 w 165"/>
                                <a:gd name="T35" fmla="*/ 60 h 320"/>
                                <a:gd name="T36" fmla="*/ 165 w 165"/>
                                <a:gd name="T37" fmla="*/ 0 h 320"/>
                                <a:gd name="T38" fmla="*/ 165 w 165"/>
                                <a:gd name="T39" fmla="*/ 0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65" h="320">
                                  <a:moveTo>
                                    <a:pt x="165" y="0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40" y="195"/>
                                  </a:lnTo>
                                  <a:lnTo>
                                    <a:pt x="60" y="235"/>
                                  </a:lnTo>
                                  <a:lnTo>
                                    <a:pt x="85" y="275"/>
                                  </a:lnTo>
                                  <a:lnTo>
                                    <a:pt x="115" y="320"/>
                                  </a:lnTo>
                                  <a:lnTo>
                                    <a:pt x="115" y="290"/>
                                  </a:lnTo>
                                  <a:lnTo>
                                    <a:pt x="120" y="220"/>
                                  </a:lnTo>
                                  <a:lnTo>
                                    <a:pt x="135" y="115"/>
                                  </a:lnTo>
                                  <a:lnTo>
                                    <a:pt x="145" y="60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1351"/>
                          <wps:cNvSpPr>
                            <a:spLocks/>
                          </wps:cNvSpPr>
                          <wps:spPr bwMode="auto">
                            <a:xfrm>
                              <a:off x="960" y="30"/>
                              <a:ext cx="160" cy="285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285 h 285"/>
                                <a:gd name="T2" fmla="*/ 160 w 160"/>
                                <a:gd name="T3" fmla="*/ 285 h 285"/>
                                <a:gd name="T4" fmla="*/ 150 w 160"/>
                                <a:gd name="T5" fmla="*/ 195 h 285"/>
                                <a:gd name="T6" fmla="*/ 145 w 160"/>
                                <a:gd name="T7" fmla="*/ 105 h 285"/>
                                <a:gd name="T8" fmla="*/ 145 w 160"/>
                                <a:gd name="T9" fmla="*/ 55 h 285"/>
                                <a:gd name="T10" fmla="*/ 150 w 160"/>
                                <a:gd name="T11" fmla="*/ 0 h 285"/>
                                <a:gd name="T12" fmla="*/ 150 w 160"/>
                                <a:gd name="T13" fmla="*/ 0 h 285"/>
                                <a:gd name="T14" fmla="*/ 0 w 160"/>
                                <a:gd name="T15" fmla="*/ 25 h 285"/>
                                <a:gd name="T16" fmla="*/ 0 w 160"/>
                                <a:gd name="T17" fmla="*/ 25 h 285"/>
                                <a:gd name="T18" fmla="*/ 20 w 160"/>
                                <a:gd name="T19" fmla="*/ 90 h 285"/>
                                <a:gd name="T20" fmla="*/ 50 w 160"/>
                                <a:gd name="T21" fmla="*/ 155 h 285"/>
                                <a:gd name="T22" fmla="*/ 75 w 160"/>
                                <a:gd name="T23" fmla="*/ 185 h 285"/>
                                <a:gd name="T24" fmla="*/ 100 w 160"/>
                                <a:gd name="T25" fmla="*/ 220 h 285"/>
                                <a:gd name="T26" fmla="*/ 125 w 160"/>
                                <a:gd name="T27" fmla="*/ 250 h 285"/>
                                <a:gd name="T28" fmla="*/ 160 w 160"/>
                                <a:gd name="T29" fmla="*/ 285 h 285"/>
                                <a:gd name="T30" fmla="*/ 160 w 160"/>
                                <a:gd name="T31" fmla="*/ 285 h 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60" h="285">
                                  <a:moveTo>
                                    <a:pt x="160" y="285"/>
                                  </a:moveTo>
                                  <a:lnTo>
                                    <a:pt x="160" y="285"/>
                                  </a:lnTo>
                                  <a:lnTo>
                                    <a:pt x="150" y="195"/>
                                  </a:lnTo>
                                  <a:lnTo>
                                    <a:pt x="145" y="105"/>
                                  </a:lnTo>
                                  <a:lnTo>
                                    <a:pt x="145" y="55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100" y="220"/>
                                  </a:lnTo>
                                  <a:lnTo>
                                    <a:pt x="125" y="250"/>
                                  </a:lnTo>
                                  <a:lnTo>
                                    <a:pt x="16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1352"/>
                          <wps:cNvSpPr>
                            <a:spLocks/>
                          </wps:cNvSpPr>
                          <wps:spPr bwMode="auto">
                            <a:xfrm>
                              <a:off x="480" y="130"/>
                              <a:ext cx="400" cy="235"/>
                            </a:xfrm>
                            <a:custGeom>
                              <a:avLst/>
                              <a:gdLst>
                                <a:gd name="T0" fmla="*/ 400 w 400"/>
                                <a:gd name="T1" fmla="*/ 235 h 235"/>
                                <a:gd name="T2" fmla="*/ 400 w 400"/>
                                <a:gd name="T3" fmla="*/ 235 h 235"/>
                                <a:gd name="T4" fmla="*/ 380 w 400"/>
                                <a:gd name="T5" fmla="*/ 195 h 235"/>
                                <a:gd name="T6" fmla="*/ 355 w 400"/>
                                <a:gd name="T7" fmla="*/ 155 h 235"/>
                                <a:gd name="T8" fmla="*/ 330 w 400"/>
                                <a:gd name="T9" fmla="*/ 120 h 235"/>
                                <a:gd name="T10" fmla="*/ 305 w 400"/>
                                <a:gd name="T11" fmla="*/ 90 h 235"/>
                                <a:gd name="T12" fmla="*/ 280 w 400"/>
                                <a:gd name="T13" fmla="*/ 60 h 235"/>
                                <a:gd name="T14" fmla="*/ 255 w 400"/>
                                <a:gd name="T15" fmla="*/ 40 h 235"/>
                                <a:gd name="T16" fmla="*/ 200 w 400"/>
                                <a:gd name="T17" fmla="*/ 0 h 235"/>
                                <a:gd name="T18" fmla="*/ 200 w 400"/>
                                <a:gd name="T19" fmla="*/ 0 h 235"/>
                                <a:gd name="T20" fmla="*/ 125 w 400"/>
                                <a:gd name="T21" fmla="*/ 30 h 235"/>
                                <a:gd name="T22" fmla="*/ 55 w 400"/>
                                <a:gd name="T23" fmla="*/ 65 h 235"/>
                                <a:gd name="T24" fmla="*/ 55 w 400"/>
                                <a:gd name="T25" fmla="*/ 65 h 235"/>
                                <a:gd name="T26" fmla="*/ 0 w 400"/>
                                <a:gd name="T27" fmla="*/ 90 h 235"/>
                                <a:gd name="T28" fmla="*/ 0 w 400"/>
                                <a:gd name="T29" fmla="*/ 90 h 235"/>
                                <a:gd name="T30" fmla="*/ 45 w 400"/>
                                <a:gd name="T31" fmla="*/ 90 h 235"/>
                                <a:gd name="T32" fmla="*/ 90 w 400"/>
                                <a:gd name="T33" fmla="*/ 95 h 235"/>
                                <a:gd name="T34" fmla="*/ 165 w 400"/>
                                <a:gd name="T35" fmla="*/ 115 h 235"/>
                                <a:gd name="T36" fmla="*/ 235 w 400"/>
                                <a:gd name="T37" fmla="*/ 135 h 235"/>
                                <a:gd name="T38" fmla="*/ 290 w 400"/>
                                <a:gd name="T39" fmla="*/ 165 h 235"/>
                                <a:gd name="T40" fmla="*/ 340 w 400"/>
                                <a:gd name="T41" fmla="*/ 190 h 235"/>
                                <a:gd name="T42" fmla="*/ 370 w 400"/>
                                <a:gd name="T43" fmla="*/ 215 h 235"/>
                                <a:gd name="T44" fmla="*/ 400 w 400"/>
                                <a:gd name="T45" fmla="*/ 235 h 235"/>
                                <a:gd name="T46" fmla="*/ 400 w 400"/>
                                <a:gd name="T47" fmla="*/ 235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00" h="235">
                                  <a:moveTo>
                                    <a:pt x="400" y="235"/>
                                  </a:moveTo>
                                  <a:lnTo>
                                    <a:pt x="400" y="235"/>
                                  </a:lnTo>
                                  <a:lnTo>
                                    <a:pt x="380" y="195"/>
                                  </a:lnTo>
                                  <a:lnTo>
                                    <a:pt x="355" y="155"/>
                                  </a:lnTo>
                                  <a:lnTo>
                                    <a:pt x="330" y="120"/>
                                  </a:lnTo>
                                  <a:lnTo>
                                    <a:pt x="305" y="90"/>
                                  </a:lnTo>
                                  <a:lnTo>
                                    <a:pt x="280" y="60"/>
                                  </a:lnTo>
                                  <a:lnTo>
                                    <a:pt x="255" y="4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25" y="30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90" y="95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235" y="135"/>
                                  </a:lnTo>
                                  <a:lnTo>
                                    <a:pt x="290" y="165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70" y="215"/>
                                  </a:lnTo>
                                  <a:lnTo>
                                    <a:pt x="40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1353"/>
                          <wps:cNvSpPr>
                            <a:spLocks/>
                          </wps:cNvSpPr>
                          <wps:spPr bwMode="auto">
                            <a:xfrm>
                              <a:off x="100" y="420"/>
                              <a:ext cx="420" cy="185"/>
                            </a:xfrm>
                            <a:custGeom>
                              <a:avLst/>
                              <a:gdLst>
                                <a:gd name="T0" fmla="*/ 420 w 420"/>
                                <a:gd name="T1" fmla="*/ 90 h 185"/>
                                <a:gd name="T2" fmla="*/ 420 w 420"/>
                                <a:gd name="T3" fmla="*/ 90 h 185"/>
                                <a:gd name="T4" fmla="*/ 380 w 420"/>
                                <a:gd name="T5" fmla="*/ 60 h 185"/>
                                <a:gd name="T6" fmla="*/ 340 w 420"/>
                                <a:gd name="T7" fmla="*/ 40 h 185"/>
                                <a:gd name="T8" fmla="*/ 300 w 420"/>
                                <a:gd name="T9" fmla="*/ 20 h 185"/>
                                <a:gd name="T10" fmla="*/ 260 w 420"/>
                                <a:gd name="T11" fmla="*/ 10 h 185"/>
                                <a:gd name="T12" fmla="*/ 220 w 420"/>
                                <a:gd name="T13" fmla="*/ 5 h 185"/>
                                <a:gd name="T14" fmla="*/ 185 w 420"/>
                                <a:gd name="T15" fmla="*/ 0 h 185"/>
                                <a:gd name="T16" fmla="*/ 150 w 420"/>
                                <a:gd name="T17" fmla="*/ 5 h 185"/>
                                <a:gd name="T18" fmla="*/ 115 w 420"/>
                                <a:gd name="T19" fmla="*/ 5 h 185"/>
                                <a:gd name="T20" fmla="*/ 115 w 420"/>
                                <a:gd name="T21" fmla="*/ 5 h 185"/>
                                <a:gd name="T22" fmla="*/ 65 w 420"/>
                                <a:gd name="T23" fmla="*/ 70 h 185"/>
                                <a:gd name="T24" fmla="*/ 20 w 420"/>
                                <a:gd name="T25" fmla="*/ 140 h 185"/>
                                <a:gd name="T26" fmla="*/ 20 w 420"/>
                                <a:gd name="T27" fmla="*/ 140 h 185"/>
                                <a:gd name="T28" fmla="*/ 0 w 420"/>
                                <a:gd name="T29" fmla="*/ 185 h 185"/>
                                <a:gd name="T30" fmla="*/ 0 w 420"/>
                                <a:gd name="T31" fmla="*/ 185 h 185"/>
                                <a:gd name="T32" fmla="*/ 35 w 420"/>
                                <a:gd name="T33" fmla="*/ 165 h 185"/>
                                <a:gd name="T34" fmla="*/ 70 w 420"/>
                                <a:gd name="T35" fmla="*/ 145 h 185"/>
                                <a:gd name="T36" fmla="*/ 140 w 420"/>
                                <a:gd name="T37" fmla="*/ 120 h 185"/>
                                <a:gd name="T38" fmla="*/ 210 w 420"/>
                                <a:gd name="T39" fmla="*/ 105 h 185"/>
                                <a:gd name="T40" fmla="*/ 275 w 420"/>
                                <a:gd name="T41" fmla="*/ 95 h 185"/>
                                <a:gd name="T42" fmla="*/ 335 w 420"/>
                                <a:gd name="T43" fmla="*/ 90 h 185"/>
                                <a:gd name="T44" fmla="*/ 380 w 420"/>
                                <a:gd name="T45" fmla="*/ 90 h 185"/>
                                <a:gd name="T46" fmla="*/ 420 w 420"/>
                                <a:gd name="T47" fmla="*/ 90 h 185"/>
                                <a:gd name="T48" fmla="*/ 420 w 420"/>
                                <a:gd name="T49" fmla="*/ 9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20" h="185">
                                  <a:moveTo>
                                    <a:pt x="420" y="90"/>
                                  </a:moveTo>
                                  <a:lnTo>
                                    <a:pt x="420" y="90"/>
                                  </a:lnTo>
                                  <a:lnTo>
                                    <a:pt x="380" y="60"/>
                                  </a:lnTo>
                                  <a:lnTo>
                                    <a:pt x="340" y="40"/>
                                  </a:lnTo>
                                  <a:lnTo>
                                    <a:pt x="300" y="20"/>
                                  </a:lnTo>
                                  <a:lnTo>
                                    <a:pt x="260" y="10"/>
                                  </a:lnTo>
                                  <a:lnTo>
                                    <a:pt x="220" y="5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20" y="14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35" y="165"/>
                                  </a:lnTo>
                                  <a:lnTo>
                                    <a:pt x="70" y="145"/>
                                  </a:lnTo>
                                  <a:lnTo>
                                    <a:pt x="140" y="120"/>
                                  </a:lnTo>
                                  <a:lnTo>
                                    <a:pt x="210" y="105"/>
                                  </a:lnTo>
                                  <a:lnTo>
                                    <a:pt x="275" y="95"/>
                                  </a:lnTo>
                                  <a:lnTo>
                                    <a:pt x="335" y="90"/>
                                  </a:lnTo>
                                  <a:lnTo>
                                    <a:pt x="380" y="90"/>
                                  </a:lnTo>
                                  <a:lnTo>
                                    <a:pt x="42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1354"/>
                          <wps:cNvSpPr>
                            <a:spLocks/>
                          </wps:cNvSpPr>
                          <wps:spPr bwMode="auto">
                            <a:xfrm>
                              <a:off x="45" y="760"/>
                              <a:ext cx="500" cy="309"/>
                            </a:xfrm>
                            <a:custGeom>
                              <a:avLst/>
                              <a:gdLst>
                                <a:gd name="T0" fmla="*/ 500 w 500"/>
                                <a:gd name="T1" fmla="*/ 45 h 309"/>
                                <a:gd name="T2" fmla="*/ 500 w 500"/>
                                <a:gd name="T3" fmla="*/ 45 h 309"/>
                                <a:gd name="T4" fmla="*/ 460 w 500"/>
                                <a:gd name="T5" fmla="*/ 30 h 309"/>
                                <a:gd name="T6" fmla="*/ 420 w 500"/>
                                <a:gd name="T7" fmla="*/ 15 h 309"/>
                                <a:gd name="T8" fmla="*/ 345 w 500"/>
                                <a:gd name="T9" fmla="*/ 0 h 309"/>
                                <a:gd name="T10" fmla="*/ 275 w 500"/>
                                <a:gd name="T11" fmla="*/ 0 h 309"/>
                                <a:gd name="T12" fmla="*/ 210 w 500"/>
                                <a:gd name="T13" fmla="*/ 5 h 309"/>
                                <a:gd name="T14" fmla="*/ 150 w 500"/>
                                <a:gd name="T15" fmla="*/ 20 h 309"/>
                                <a:gd name="T16" fmla="*/ 95 w 500"/>
                                <a:gd name="T17" fmla="*/ 40 h 309"/>
                                <a:gd name="T18" fmla="*/ 45 w 500"/>
                                <a:gd name="T19" fmla="*/ 65 h 309"/>
                                <a:gd name="T20" fmla="*/ 0 w 500"/>
                                <a:gd name="T21" fmla="*/ 95 h 309"/>
                                <a:gd name="T22" fmla="*/ 0 w 500"/>
                                <a:gd name="T23" fmla="*/ 95 h 309"/>
                                <a:gd name="T24" fmla="*/ 0 w 500"/>
                                <a:gd name="T25" fmla="*/ 140 h 309"/>
                                <a:gd name="T26" fmla="*/ 5 w 500"/>
                                <a:gd name="T27" fmla="*/ 185 h 309"/>
                                <a:gd name="T28" fmla="*/ 25 w 500"/>
                                <a:gd name="T29" fmla="*/ 274 h 309"/>
                                <a:gd name="T30" fmla="*/ 25 w 500"/>
                                <a:gd name="T31" fmla="*/ 274 h 309"/>
                                <a:gd name="T32" fmla="*/ 35 w 500"/>
                                <a:gd name="T33" fmla="*/ 309 h 309"/>
                                <a:gd name="T34" fmla="*/ 35 w 500"/>
                                <a:gd name="T35" fmla="*/ 309 h 309"/>
                                <a:gd name="T36" fmla="*/ 60 w 500"/>
                                <a:gd name="T37" fmla="*/ 274 h 309"/>
                                <a:gd name="T38" fmla="*/ 95 w 500"/>
                                <a:gd name="T39" fmla="*/ 244 h 309"/>
                                <a:gd name="T40" fmla="*/ 130 w 500"/>
                                <a:gd name="T41" fmla="*/ 210 h 309"/>
                                <a:gd name="T42" fmla="*/ 165 w 500"/>
                                <a:gd name="T43" fmla="*/ 185 h 309"/>
                                <a:gd name="T44" fmla="*/ 240 w 500"/>
                                <a:gd name="T45" fmla="*/ 140 h 309"/>
                                <a:gd name="T46" fmla="*/ 320 w 500"/>
                                <a:gd name="T47" fmla="*/ 105 h 309"/>
                                <a:gd name="T48" fmla="*/ 390 w 500"/>
                                <a:gd name="T49" fmla="*/ 75 h 309"/>
                                <a:gd name="T50" fmla="*/ 445 w 500"/>
                                <a:gd name="T51" fmla="*/ 60 h 309"/>
                                <a:gd name="T52" fmla="*/ 500 w 500"/>
                                <a:gd name="T53" fmla="*/ 45 h 309"/>
                                <a:gd name="T54" fmla="*/ 500 w 500"/>
                                <a:gd name="T55" fmla="*/ 45 h 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00" h="309">
                                  <a:moveTo>
                                    <a:pt x="500" y="45"/>
                                  </a:moveTo>
                                  <a:lnTo>
                                    <a:pt x="500" y="45"/>
                                  </a:lnTo>
                                  <a:lnTo>
                                    <a:pt x="460" y="30"/>
                                  </a:lnTo>
                                  <a:lnTo>
                                    <a:pt x="420" y="15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10" y="5"/>
                                  </a:lnTo>
                                  <a:lnTo>
                                    <a:pt x="150" y="20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25" y="274"/>
                                  </a:lnTo>
                                  <a:lnTo>
                                    <a:pt x="35" y="309"/>
                                  </a:lnTo>
                                  <a:lnTo>
                                    <a:pt x="60" y="274"/>
                                  </a:lnTo>
                                  <a:lnTo>
                                    <a:pt x="95" y="244"/>
                                  </a:lnTo>
                                  <a:lnTo>
                                    <a:pt x="130" y="210"/>
                                  </a:lnTo>
                                  <a:lnTo>
                                    <a:pt x="165" y="185"/>
                                  </a:lnTo>
                                  <a:lnTo>
                                    <a:pt x="240" y="140"/>
                                  </a:lnTo>
                                  <a:lnTo>
                                    <a:pt x="320" y="105"/>
                                  </a:lnTo>
                                  <a:lnTo>
                                    <a:pt x="390" y="75"/>
                                  </a:lnTo>
                                  <a:lnTo>
                                    <a:pt x="445" y="60"/>
                                  </a:lnTo>
                                  <a:lnTo>
                                    <a:pt x="50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1355"/>
                          <wps:cNvSpPr>
                            <a:spLocks/>
                          </wps:cNvSpPr>
                          <wps:spPr bwMode="auto">
                            <a:xfrm>
                              <a:off x="450" y="390"/>
                              <a:ext cx="1685" cy="1244"/>
                            </a:xfrm>
                            <a:custGeom>
                              <a:avLst/>
                              <a:gdLst>
                                <a:gd name="T0" fmla="*/ 1275 w 1685"/>
                                <a:gd name="T1" fmla="*/ 315 h 1244"/>
                                <a:gd name="T2" fmla="*/ 1135 w 1685"/>
                                <a:gd name="T3" fmla="*/ 255 h 1244"/>
                                <a:gd name="T4" fmla="*/ 970 w 1685"/>
                                <a:gd name="T5" fmla="*/ 225 h 1244"/>
                                <a:gd name="T6" fmla="*/ 775 w 1685"/>
                                <a:gd name="T7" fmla="*/ 240 h 1244"/>
                                <a:gd name="T8" fmla="*/ 550 w 1685"/>
                                <a:gd name="T9" fmla="*/ 290 h 1244"/>
                                <a:gd name="T10" fmla="*/ 285 w 1685"/>
                                <a:gd name="T11" fmla="*/ 420 h 1244"/>
                                <a:gd name="T12" fmla="*/ 235 w 1685"/>
                                <a:gd name="T13" fmla="*/ 465 h 1244"/>
                                <a:gd name="T14" fmla="*/ 155 w 1685"/>
                                <a:gd name="T15" fmla="*/ 555 h 1244"/>
                                <a:gd name="T16" fmla="*/ 90 w 1685"/>
                                <a:gd name="T17" fmla="*/ 644 h 1244"/>
                                <a:gd name="T18" fmla="*/ 45 w 1685"/>
                                <a:gd name="T19" fmla="*/ 734 h 1244"/>
                                <a:gd name="T20" fmla="*/ 15 w 1685"/>
                                <a:gd name="T21" fmla="*/ 829 h 1244"/>
                                <a:gd name="T22" fmla="*/ 0 w 1685"/>
                                <a:gd name="T23" fmla="*/ 924 h 1244"/>
                                <a:gd name="T24" fmla="*/ 5 w 1685"/>
                                <a:gd name="T25" fmla="*/ 1019 h 1244"/>
                                <a:gd name="T26" fmla="*/ 25 w 1685"/>
                                <a:gd name="T27" fmla="*/ 1114 h 1244"/>
                                <a:gd name="T28" fmla="*/ 45 w 1685"/>
                                <a:gd name="T29" fmla="*/ 1164 h 1244"/>
                                <a:gd name="T30" fmla="*/ 220 w 1685"/>
                                <a:gd name="T31" fmla="*/ 1204 h 1244"/>
                                <a:gd name="T32" fmla="*/ 400 w 1685"/>
                                <a:gd name="T33" fmla="*/ 1234 h 1244"/>
                                <a:gd name="T34" fmla="*/ 575 w 1685"/>
                                <a:gd name="T35" fmla="*/ 1244 h 1244"/>
                                <a:gd name="T36" fmla="*/ 750 w 1685"/>
                                <a:gd name="T37" fmla="*/ 1244 h 1244"/>
                                <a:gd name="T38" fmla="*/ 925 w 1685"/>
                                <a:gd name="T39" fmla="*/ 1229 h 1244"/>
                                <a:gd name="T40" fmla="*/ 1095 w 1685"/>
                                <a:gd name="T41" fmla="*/ 1199 h 1244"/>
                                <a:gd name="T42" fmla="*/ 1270 w 1685"/>
                                <a:gd name="T43" fmla="*/ 1154 h 1244"/>
                                <a:gd name="T44" fmla="*/ 1440 w 1685"/>
                                <a:gd name="T45" fmla="*/ 1094 h 1244"/>
                                <a:gd name="T46" fmla="*/ 1495 w 1685"/>
                                <a:gd name="T47" fmla="*/ 1074 h 1244"/>
                                <a:gd name="T48" fmla="*/ 1580 w 1685"/>
                                <a:gd name="T49" fmla="*/ 1019 h 1244"/>
                                <a:gd name="T50" fmla="*/ 1640 w 1685"/>
                                <a:gd name="T51" fmla="*/ 954 h 1244"/>
                                <a:gd name="T52" fmla="*/ 1675 w 1685"/>
                                <a:gd name="T53" fmla="*/ 874 h 1244"/>
                                <a:gd name="T54" fmla="*/ 1685 w 1685"/>
                                <a:gd name="T55" fmla="*/ 834 h 1244"/>
                                <a:gd name="T56" fmla="*/ 1680 w 1685"/>
                                <a:gd name="T57" fmla="*/ 754 h 1244"/>
                                <a:gd name="T58" fmla="*/ 1660 w 1685"/>
                                <a:gd name="T59" fmla="*/ 674 h 1244"/>
                                <a:gd name="T60" fmla="*/ 1620 w 1685"/>
                                <a:gd name="T61" fmla="*/ 599 h 1244"/>
                                <a:gd name="T62" fmla="*/ 1555 w 1685"/>
                                <a:gd name="T63" fmla="*/ 520 h 1244"/>
                                <a:gd name="T64" fmla="*/ 1275 w 1685"/>
                                <a:gd name="T65" fmla="*/ 315 h 1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685" h="1244">
                                  <a:moveTo>
                                    <a:pt x="1275" y="315"/>
                                  </a:moveTo>
                                  <a:lnTo>
                                    <a:pt x="1275" y="315"/>
                                  </a:lnTo>
                                  <a:lnTo>
                                    <a:pt x="1210" y="280"/>
                                  </a:lnTo>
                                  <a:lnTo>
                                    <a:pt x="1135" y="255"/>
                                  </a:lnTo>
                                  <a:lnTo>
                                    <a:pt x="1055" y="235"/>
                                  </a:lnTo>
                                  <a:lnTo>
                                    <a:pt x="970" y="225"/>
                                  </a:lnTo>
                                  <a:lnTo>
                                    <a:pt x="875" y="230"/>
                                  </a:lnTo>
                                  <a:lnTo>
                                    <a:pt x="775" y="240"/>
                                  </a:lnTo>
                                  <a:lnTo>
                                    <a:pt x="665" y="260"/>
                                  </a:lnTo>
                                  <a:lnTo>
                                    <a:pt x="550" y="290"/>
                                  </a:lnTo>
                                  <a:lnTo>
                                    <a:pt x="235" y="40"/>
                                  </a:lnTo>
                                  <a:lnTo>
                                    <a:pt x="285" y="420"/>
                                  </a:lnTo>
                                  <a:lnTo>
                                    <a:pt x="235" y="465"/>
                                  </a:lnTo>
                                  <a:lnTo>
                                    <a:pt x="195" y="510"/>
                                  </a:lnTo>
                                  <a:lnTo>
                                    <a:pt x="155" y="555"/>
                                  </a:lnTo>
                                  <a:lnTo>
                                    <a:pt x="120" y="599"/>
                                  </a:lnTo>
                                  <a:lnTo>
                                    <a:pt x="90" y="644"/>
                                  </a:lnTo>
                                  <a:lnTo>
                                    <a:pt x="65" y="689"/>
                                  </a:lnTo>
                                  <a:lnTo>
                                    <a:pt x="45" y="734"/>
                                  </a:lnTo>
                                  <a:lnTo>
                                    <a:pt x="30" y="784"/>
                                  </a:lnTo>
                                  <a:lnTo>
                                    <a:pt x="15" y="829"/>
                                  </a:lnTo>
                                  <a:lnTo>
                                    <a:pt x="5" y="874"/>
                                  </a:lnTo>
                                  <a:lnTo>
                                    <a:pt x="0" y="924"/>
                                  </a:lnTo>
                                  <a:lnTo>
                                    <a:pt x="0" y="969"/>
                                  </a:lnTo>
                                  <a:lnTo>
                                    <a:pt x="5" y="1019"/>
                                  </a:lnTo>
                                  <a:lnTo>
                                    <a:pt x="15" y="1064"/>
                                  </a:lnTo>
                                  <a:lnTo>
                                    <a:pt x="25" y="1114"/>
                                  </a:lnTo>
                                  <a:lnTo>
                                    <a:pt x="45" y="1164"/>
                                  </a:lnTo>
                                  <a:lnTo>
                                    <a:pt x="135" y="1184"/>
                                  </a:lnTo>
                                  <a:lnTo>
                                    <a:pt x="220" y="1204"/>
                                  </a:lnTo>
                                  <a:lnTo>
                                    <a:pt x="310" y="1219"/>
                                  </a:lnTo>
                                  <a:lnTo>
                                    <a:pt x="400" y="1234"/>
                                  </a:lnTo>
                                  <a:lnTo>
                                    <a:pt x="485" y="1239"/>
                                  </a:lnTo>
                                  <a:lnTo>
                                    <a:pt x="575" y="1244"/>
                                  </a:lnTo>
                                  <a:lnTo>
                                    <a:pt x="665" y="1244"/>
                                  </a:lnTo>
                                  <a:lnTo>
                                    <a:pt x="750" y="1244"/>
                                  </a:lnTo>
                                  <a:lnTo>
                                    <a:pt x="835" y="1239"/>
                                  </a:lnTo>
                                  <a:lnTo>
                                    <a:pt x="925" y="1229"/>
                                  </a:lnTo>
                                  <a:lnTo>
                                    <a:pt x="1010" y="1214"/>
                                  </a:lnTo>
                                  <a:lnTo>
                                    <a:pt x="1095" y="1199"/>
                                  </a:lnTo>
                                  <a:lnTo>
                                    <a:pt x="1185" y="1179"/>
                                  </a:lnTo>
                                  <a:lnTo>
                                    <a:pt x="1270" y="1154"/>
                                  </a:lnTo>
                                  <a:lnTo>
                                    <a:pt x="1355" y="1129"/>
                                  </a:lnTo>
                                  <a:lnTo>
                                    <a:pt x="1440" y="1094"/>
                                  </a:lnTo>
                                  <a:lnTo>
                                    <a:pt x="1495" y="1074"/>
                                  </a:lnTo>
                                  <a:lnTo>
                                    <a:pt x="1540" y="1049"/>
                                  </a:lnTo>
                                  <a:lnTo>
                                    <a:pt x="1580" y="1019"/>
                                  </a:lnTo>
                                  <a:lnTo>
                                    <a:pt x="1610" y="989"/>
                                  </a:lnTo>
                                  <a:lnTo>
                                    <a:pt x="1640" y="954"/>
                                  </a:lnTo>
                                  <a:lnTo>
                                    <a:pt x="1660" y="914"/>
                                  </a:lnTo>
                                  <a:lnTo>
                                    <a:pt x="1675" y="874"/>
                                  </a:lnTo>
                                  <a:lnTo>
                                    <a:pt x="1685" y="834"/>
                                  </a:lnTo>
                                  <a:lnTo>
                                    <a:pt x="1685" y="794"/>
                                  </a:lnTo>
                                  <a:lnTo>
                                    <a:pt x="1680" y="754"/>
                                  </a:lnTo>
                                  <a:lnTo>
                                    <a:pt x="1675" y="714"/>
                                  </a:lnTo>
                                  <a:lnTo>
                                    <a:pt x="1660" y="674"/>
                                  </a:lnTo>
                                  <a:lnTo>
                                    <a:pt x="1640" y="634"/>
                                  </a:lnTo>
                                  <a:lnTo>
                                    <a:pt x="1620" y="599"/>
                                  </a:lnTo>
                                  <a:lnTo>
                                    <a:pt x="1590" y="560"/>
                                  </a:lnTo>
                                  <a:lnTo>
                                    <a:pt x="1555" y="520"/>
                                  </a:lnTo>
                                  <a:lnTo>
                                    <a:pt x="1490" y="0"/>
                                  </a:lnTo>
                                  <a:lnTo>
                                    <a:pt x="1275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1356"/>
                          <wps:cNvSpPr>
                            <a:spLocks/>
                          </wps:cNvSpPr>
                          <wps:spPr bwMode="auto">
                            <a:xfrm>
                              <a:off x="755" y="1344"/>
                              <a:ext cx="780" cy="290"/>
                            </a:xfrm>
                            <a:custGeom>
                              <a:avLst/>
                              <a:gdLst>
                                <a:gd name="T0" fmla="*/ 390 w 780"/>
                                <a:gd name="T1" fmla="*/ 0 h 290"/>
                                <a:gd name="T2" fmla="*/ 390 w 780"/>
                                <a:gd name="T3" fmla="*/ 0 h 290"/>
                                <a:gd name="T4" fmla="*/ 310 w 780"/>
                                <a:gd name="T5" fmla="*/ 5 h 290"/>
                                <a:gd name="T6" fmla="*/ 240 w 780"/>
                                <a:gd name="T7" fmla="*/ 20 h 290"/>
                                <a:gd name="T8" fmla="*/ 175 w 780"/>
                                <a:gd name="T9" fmla="*/ 40 h 290"/>
                                <a:gd name="T10" fmla="*/ 115 w 780"/>
                                <a:gd name="T11" fmla="*/ 65 h 290"/>
                                <a:gd name="T12" fmla="*/ 65 w 780"/>
                                <a:gd name="T13" fmla="*/ 100 h 290"/>
                                <a:gd name="T14" fmla="*/ 50 w 780"/>
                                <a:gd name="T15" fmla="*/ 115 h 290"/>
                                <a:gd name="T16" fmla="*/ 30 w 780"/>
                                <a:gd name="T17" fmla="*/ 135 h 290"/>
                                <a:gd name="T18" fmla="*/ 20 w 780"/>
                                <a:gd name="T19" fmla="*/ 155 h 290"/>
                                <a:gd name="T20" fmla="*/ 10 w 780"/>
                                <a:gd name="T21" fmla="*/ 175 h 290"/>
                                <a:gd name="T22" fmla="*/ 5 w 780"/>
                                <a:gd name="T23" fmla="*/ 195 h 290"/>
                                <a:gd name="T24" fmla="*/ 0 w 780"/>
                                <a:gd name="T25" fmla="*/ 220 h 290"/>
                                <a:gd name="T26" fmla="*/ 0 w 780"/>
                                <a:gd name="T27" fmla="*/ 220 h 290"/>
                                <a:gd name="T28" fmla="*/ 5 w 780"/>
                                <a:gd name="T29" fmla="*/ 245 h 290"/>
                                <a:gd name="T30" fmla="*/ 10 w 780"/>
                                <a:gd name="T31" fmla="*/ 265 h 290"/>
                                <a:gd name="T32" fmla="*/ 10 w 780"/>
                                <a:gd name="T33" fmla="*/ 265 h 290"/>
                                <a:gd name="T34" fmla="*/ 105 w 780"/>
                                <a:gd name="T35" fmla="*/ 280 h 290"/>
                                <a:gd name="T36" fmla="*/ 205 w 780"/>
                                <a:gd name="T37" fmla="*/ 290 h 290"/>
                                <a:gd name="T38" fmla="*/ 300 w 780"/>
                                <a:gd name="T39" fmla="*/ 290 h 290"/>
                                <a:gd name="T40" fmla="*/ 395 w 780"/>
                                <a:gd name="T41" fmla="*/ 290 h 290"/>
                                <a:gd name="T42" fmla="*/ 490 w 780"/>
                                <a:gd name="T43" fmla="*/ 285 h 290"/>
                                <a:gd name="T44" fmla="*/ 590 w 780"/>
                                <a:gd name="T45" fmla="*/ 280 h 290"/>
                                <a:gd name="T46" fmla="*/ 685 w 780"/>
                                <a:gd name="T47" fmla="*/ 265 h 290"/>
                                <a:gd name="T48" fmla="*/ 780 w 780"/>
                                <a:gd name="T49" fmla="*/ 245 h 290"/>
                                <a:gd name="T50" fmla="*/ 780 w 780"/>
                                <a:gd name="T51" fmla="*/ 245 h 290"/>
                                <a:gd name="T52" fmla="*/ 780 w 780"/>
                                <a:gd name="T53" fmla="*/ 220 h 290"/>
                                <a:gd name="T54" fmla="*/ 780 w 780"/>
                                <a:gd name="T55" fmla="*/ 220 h 290"/>
                                <a:gd name="T56" fmla="*/ 780 w 780"/>
                                <a:gd name="T57" fmla="*/ 195 h 290"/>
                                <a:gd name="T58" fmla="*/ 775 w 780"/>
                                <a:gd name="T59" fmla="*/ 175 h 290"/>
                                <a:gd name="T60" fmla="*/ 765 w 780"/>
                                <a:gd name="T61" fmla="*/ 155 h 290"/>
                                <a:gd name="T62" fmla="*/ 750 w 780"/>
                                <a:gd name="T63" fmla="*/ 135 h 290"/>
                                <a:gd name="T64" fmla="*/ 735 w 780"/>
                                <a:gd name="T65" fmla="*/ 115 h 290"/>
                                <a:gd name="T66" fmla="*/ 715 w 780"/>
                                <a:gd name="T67" fmla="*/ 100 h 290"/>
                                <a:gd name="T68" fmla="*/ 665 w 780"/>
                                <a:gd name="T69" fmla="*/ 65 h 290"/>
                                <a:gd name="T70" fmla="*/ 610 w 780"/>
                                <a:gd name="T71" fmla="*/ 40 h 290"/>
                                <a:gd name="T72" fmla="*/ 545 w 780"/>
                                <a:gd name="T73" fmla="*/ 20 h 290"/>
                                <a:gd name="T74" fmla="*/ 470 w 780"/>
                                <a:gd name="T75" fmla="*/ 5 h 290"/>
                                <a:gd name="T76" fmla="*/ 390 w 780"/>
                                <a:gd name="T77" fmla="*/ 0 h 290"/>
                                <a:gd name="T78" fmla="*/ 390 w 780"/>
                                <a:gd name="T79" fmla="*/ 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780" h="290">
                                  <a:moveTo>
                                    <a:pt x="390" y="0"/>
                                  </a:moveTo>
                                  <a:lnTo>
                                    <a:pt x="390" y="0"/>
                                  </a:lnTo>
                                  <a:lnTo>
                                    <a:pt x="310" y="5"/>
                                  </a:lnTo>
                                  <a:lnTo>
                                    <a:pt x="240" y="20"/>
                                  </a:lnTo>
                                  <a:lnTo>
                                    <a:pt x="175" y="40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50" y="115"/>
                                  </a:lnTo>
                                  <a:lnTo>
                                    <a:pt x="30" y="135"/>
                                  </a:lnTo>
                                  <a:lnTo>
                                    <a:pt x="20" y="155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5" y="195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5" y="245"/>
                                  </a:lnTo>
                                  <a:lnTo>
                                    <a:pt x="10" y="265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205" y="290"/>
                                  </a:lnTo>
                                  <a:lnTo>
                                    <a:pt x="300" y="290"/>
                                  </a:lnTo>
                                  <a:lnTo>
                                    <a:pt x="395" y="290"/>
                                  </a:lnTo>
                                  <a:lnTo>
                                    <a:pt x="490" y="285"/>
                                  </a:lnTo>
                                  <a:lnTo>
                                    <a:pt x="590" y="280"/>
                                  </a:lnTo>
                                  <a:lnTo>
                                    <a:pt x="685" y="265"/>
                                  </a:lnTo>
                                  <a:lnTo>
                                    <a:pt x="780" y="245"/>
                                  </a:lnTo>
                                  <a:lnTo>
                                    <a:pt x="780" y="220"/>
                                  </a:lnTo>
                                  <a:lnTo>
                                    <a:pt x="780" y="195"/>
                                  </a:lnTo>
                                  <a:lnTo>
                                    <a:pt x="775" y="175"/>
                                  </a:lnTo>
                                  <a:lnTo>
                                    <a:pt x="765" y="155"/>
                                  </a:lnTo>
                                  <a:lnTo>
                                    <a:pt x="750" y="135"/>
                                  </a:lnTo>
                                  <a:lnTo>
                                    <a:pt x="735" y="115"/>
                                  </a:lnTo>
                                  <a:lnTo>
                                    <a:pt x="715" y="100"/>
                                  </a:lnTo>
                                  <a:lnTo>
                                    <a:pt x="665" y="65"/>
                                  </a:lnTo>
                                  <a:lnTo>
                                    <a:pt x="610" y="40"/>
                                  </a:lnTo>
                                  <a:lnTo>
                                    <a:pt x="545" y="20"/>
                                  </a:lnTo>
                                  <a:lnTo>
                                    <a:pt x="470" y="5"/>
                                  </a:lnTo>
                                  <a:lnTo>
                                    <a:pt x="3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1357"/>
                          <wps:cNvSpPr>
                            <a:spLocks/>
                          </wps:cNvSpPr>
                          <wps:spPr bwMode="auto">
                            <a:xfrm>
                              <a:off x="950" y="1334"/>
                              <a:ext cx="315" cy="180"/>
                            </a:xfrm>
                            <a:custGeom>
                              <a:avLst/>
                              <a:gdLst>
                                <a:gd name="T0" fmla="*/ 145 w 315"/>
                                <a:gd name="T1" fmla="*/ 180 h 180"/>
                                <a:gd name="T2" fmla="*/ 145 w 315"/>
                                <a:gd name="T3" fmla="*/ 180 h 180"/>
                                <a:gd name="T4" fmla="*/ 175 w 315"/>
                                <a:gd name="T5" fmla="*/ 130 h 180"/>
                                <a:gd name="T6" fmla="*/ 215 w 315"/>
                                <a:gd name="T7" fmla="*/ 90 h 180"/>
                                <a:gd name="T8" fmla="*/ 260 w 315"/>
                                <a:gd name="T9" fmla="*/ 50 h 180"/>
                                <a:gd name="T10" fmla="*/ 315 w 315"/>
                                <a:gd name="T11" fmla="*/ 20 h 180"/>
                                <a:gd name="T12" fmla="*/ 315 w 315"/>
                                <a:gd name="T13" fmla="*/ 20 h 180"/>
                                <a:gd name="T14" fmla="*/ 275 w 315"/>
                                <a:gd name="T15" fmla="*/ 10 h 180"/>
                                <a:gd name="T16" fmla="*/ 235 w 315"/>
                                <a:gd name="T17" fmla="*/ 5 h 180"/>
                                <a:gd name="T18" fmla="*/ 195 w 315"/>
                                <a:gd name="T19" fmla="*/ 0 h 180"/>
                                <a:gd name="T20" fmla="*/ 160 w 315"/>
                                <a:gd name="T21" fmla="*/ 0 h 180"/>
                                <a:gd name="T22" fmla="*/ 120 w 315"/>
                                <a:gd name="T23" fmla="*/ 5 h 180"/>
                                <a:gd name="T24" fmla="*/ 80 w 315"/>
                                <a:gd name="T25" fmla="*/ 10 h 180"/>
                                <a:gd name="T26" fmla="*/ 40 w 315"/>
                                <a:gd name="T27" fmla="*/ 25 h 180"/>
                                <a:gd name="T28" fmla="*/ 0 w 315"/>
                                <a:gd name="T29" fmla="*/ 40 h 180"/>
                                <a:gd name="T30" fmla="*/ 0 w 315"/>
                                <a:gd name="T31" fmla="*/ 40 h 180"/>
                                <a:gd name="T32" fmla="*/ 40 w 315"/>
                                <a:gd name="T33" fmla="*/ 65 h 180"/>
                                <a:gd name="T34" fmla="*/ 80 w 315"/>
                                <a:gd name="T35" fmla="*/ 95 h 180"/>
                                <a:gd name="T36" fmla="*/ 115 w 315"/>
                                <a:gd name="T37" fmla="*/ 135 h 180"/>
                                <a:gd name="T38" fmla="*/ 145 w 315"/>
                                <a:gd name="T39" fmla="*/ 180 h 180"/>
                                <a:gd name="T40" fmla="*/ 145 w 315"/>
                                <a:gd name="T41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15" h="180">
                                  <a:moveTo>
                                    <a:pt x="145" y="180"/>
                                  </a:moveTo>
                                  <a:lnTo>
                                    <a:pt x="145" y="180"/>
                                  </a:lnTo>
                                  <a:lnTo>
                                    <a:pt x="175" y="130"/>
                                  </a:lnTo>
                                  <a:lnTo>
                                    <a:pt x="215" y="90"/>
                                  </a:lnTo>
                                  <a:lnTo>
                                    <a:pt x="260" y="50"/>
                                  </a:lnTo>
                                  <a:lnTo>
                                    <a:pt x="315" y="20"/>
                                  </a:lnTo>
                                  <a:lnTo>
                                    <a:pt x="275" y="10"/>
                                  </a:lnTo>
                                  <a:lnTo>
                                    <a:pt x="235" y="5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115" y="135"/>
                                  </a:lnTo>
                                  <a:lnTo>
                                    <a:pt x="14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1358"/>
                          <wps:cNvSpPr>
                            <a:spLocks/>
                          </wps:cNvSpPr>
                          <wps:spPr bwMode="auto">
                            <a:xfrm>
                              <a:off x="1390" y="1079"/>
                              <a:ext cx="225" cy="185"/>
                            </a:xfrm>
                            <a:custGeom>
                              <a:avLst/>
                              <a:gdLst>
                                <a:gd name="T0" fmla="*/ 70 w 225"/>
                                <a:gd name="T1" fmla="*/ 185 h 185"/>
                                <a:gd name="T2" fmla="*/ 70 w 225"/>
                                <a:gd name="T3" fmla="*/ 185 h 185"/>
                                <a:gd name="T4" fmla="*/ 90 w 225"/>
                                <a:gd name="T5" fmla="*/ 180 h 185"/>
                                <a:gd name="T6" fmla="*/ 110 w 225"/>
                                <a:gd name="T7" fmla="*/ 170 h 185"/>
                                <a:gd name="T8" fmla="*/ 125 w 225"/>
                                <a:gd name="T9" fmla="*/ 160 h 185"/>
                                <a:gd name="T10" fmla="*/ 150 w 225"/>
                                <a:gd name="T11" fmla="*/ 140 h 185"/>
                                <a:gd name="T12" fmla="*/ 150 w 225"/>
                                <a:gd name="T13" fmla="*/ 140 h 185"/>
                                <a:gd name="T14" fmla="*/ 170 w 225"/>
                                <a:gd name="T15" fmla="*/ 110 h 185"/>
                                <a:gd name="T16" fmla="*/ 190 w 225"/>
                                <a:gd name="T17" fmla="*/ 80 h 185"/>
                                <a:gd name="T18" fmla="*/ 205 w 225"/>
                                <a:gd name="T19" fmla="*/ 45 h 185"/>
                                <a:gd name="T20" fmla="*/ 225 w 225"/>
                                <a:gd name="T21" fmla="*/ 0 h 185"/>
                                <a:gd name="T22" fmla="*/ 225 w 225"/>
                                <a:gd name="T23" fmla="*/ 0 h 185"/>
                                <a:gd name="T24" fmla="*/ 180 w 225"/>
                                <a:gd name="T25" fmla="*/ 60 h 185"/>
                                <a:gd name="T26" fmla="*/ 140 w 225"/>
                                <a:gd name="T27" fmla="*/ 105 h 185"/>
                                <a:gd name="T28" fmla="*/ 105 w 225"/>
                                <a:gd name="T29" fmla="*/ 130 h 185"/>
                                <a:gd name="T30" fmla="*/ 90 w 225"/>
                                <a:gd name="T31" fmla="*/ 135 h 185"/>
                                <a:gd name="T32" fmla="*/ 75 w 225"/>
                                <a:gd name="T33" fmla="*/ 140 h 185"/>
                                <a:gd name="T34" fmla="*/ 60 w 225"/>
                                <a:gd name="T35" fmla="*/ 135 h 185"/>
                                <a:gd name="T36" fmla="*/ 50 w 225"/>
                                <a:gd name="T37" fmla="*/ 130 h 185"/>
                                <a:gd name="T38" fmla="*/ 40 w 225"/>
                                <a:gd name="T39" fmla="*/ 120 h 185"/>
                                <a:gd name="T40" fmla="*/ 30 w 225"/>
                                <a:gd name="T41" fmla="*/ 105 h 185"/>
                                <a:gd name="T42" fmla="*/ 15 w 225"/>
                                <a:gd name="T43" fmla="*/ 60 h 185"/>
                                <a:gd name="T44" fmla="*/ 5 w 225"/>
                                <a:gd name="T45" fmla="*/ 0 h 185"/>
                                <a:gd name="T46" fmla="*/ 5 w 225"/>
                                <a:gd name="T47" fmla="*/ 0 h 185"/>
                                <a:gd name="T48" fmla="*/ 0 w 225"/>
                                <a:gd name="T49" fmla="*/ 45 h 185"/>
                                <a:gd name="T50" fmla="*/ 0 w 225"/>
                                <a:gd name="T51" fmla="*/ 80 h 185"/>
                                <a:gd name="T52" fmla="*/ 5 w 225"/>
                                <a:gd name="T53" fmla="*/ 110 h 185"/>
                                <a:gd name="T54" fmla="*/ 15 w 225"/>
                                <a:gd name="T55" fmla="*/ 140 h 185"/>
                                <a:gd name="T56" fmla="*/ 15 w 225"/>
                                <a:gd name="T57" fmla="*/ 140 h 185"/>
                                <a:gd name="T58" fmla="*/ 25 w 225"/>
                                <a:gd name="T59" fmla="*/ 160 h 185"/>
                                <a:gd name="T60" fmla="*/ 35 w 225"/>
                                <a:gd name="T61" fmla="*/ 170 h 185"/>
                                <a:gd name="T62" fmla="*/ 50 w 225"/>
                                <a:gd name="T63" fmla="*/ 180 h 185"/>
                                <a:gd name="T64" fmla="*/ 70 w 225"/>
                                <a:gd name="T65" fmla="*/ 185 h 185"/>
                                <a:gd name="T66" fmla="*/ 70 w 225"/>
                                <a:gd name="T67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25" h="185">
                                  <a:moveTo>
                                    <a:pt x="70" y="185"/>
                                  </a:moveTo>
                                  <a:lnTo>
                                    <a:pt x="70" y="185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10" y="170"/>
                                  </a:lnTo>
                                  <a:lnTo>
                                    <a:pt x="125" y="160"/>
                                  </a:lnTo>
                                  <a:lnTo>
                                    <a:pt x="150" y="140"/>
                                  </a:lnTo>
                                  <a:lnTo>
                                    <a:pt x="170" y="110"/>
                                  </a:lnTo>
                                  <a:lnTo>
                                    <a:pt x="190" y="80"/>
                                  </a:lnTo>
                                  <a:lnTo>
                                    <a:pt x="205" y="45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180" y="60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05" y="130"/>
                                  </a:lnTo>
                                  <a:lnTo>
                                    <a:pt x="90" y="135"/>
                                  </a:lnTo>
                                  <a:lnTo>
                                    <a:pt x="75" y="140"/>
                                  </a:lnTo>
                                  <a:lnTo>
                                    <a:pt x="60" y="135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35" y="170"/>
                                  </a:lnTo>
                                  <a:lnTo>
                                    <a:pt x="50" y="180"/>
                                  </a:lnTo>
                                  <a:lnTo>
                                    <a:pt x="7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1359"/>
                          <wps:cNvSpPr>
                            <a:spLocks/>
                          </wps:cNvSpPr>
                          <wps:spPr bwMode="auto">
                            <a:xfrm>
                              <a:off x="775" y="1039"/>
                              <a:ext cx="225" cy="185"/>
                            </a:xfrm>
                            <a:custGeom>
                              <a:avLst/>
                              <a:gdLst>
                                <a:gd name="T0" fmla="*/ 70 w 225"/>
                                <a:gd name="T1" fmla="*/ 185 h 185"/>
                                <a:gd name="T2" fmla="*/ 70 w 225"/>
                                <a:gd name="T3" fmla="*/ 185 h 185"/>
                                <a:gd name="T4" fmla="*/ 90 w 225"/>
                                <a:gd name="T5" fmla="*/ 180 h 185"/>
                                <a:gd name="T6" fmla="*/ 110 w 225"/>
                                <a:gd name="T7" fmla="*/ 170 h 185"/>
                                <a:gd name="T8" fmla="*/ 130 w 225"/>
                                <a:gd name="T9" fmla="*/ 160 h 185"/>
                                <a:gd name="T10" fmla="*/ 150 w 225"/>
                                <a:gd name="T11" fmla="*/ 140 h 185"/>
                                <a:gd name="T12" fmla="*/ 150 w 225"/>
                                <a:gd name="T13" fmla="*/ 140 h 185"/>
                                <a:gd name="T14" fmla="*/ 170 w 225"/>
                                <a:gd name="T15" fmla="*/ 110 h 185"/>
                                <a:gd name="T16" fmla="*/ 190 w 225"/>
                                <a:gd name="T17" fmla="*/ 80 h 185"/>
                                <a:gd name="T18" fmla="*/ 210 w 225"/>
                                <a:gd name="T19" fmla="*/ 45 h 185"/>
                                <a:gd name="T20" fmla="*/ 225 w 225"/>
                                <a:gd name="T21" fmla="*/ 0 h 185"/>
                                <a:gd name="T22" fmla="*/ 225 w 225"/>
                                <a:gd name="T23" fmla="*/ 0 h 185"/>
                                <a:gd name="T24" fmla="*/ 180 w 225"/>
                                <a:gd name="T25" fmla="*/ 60 h 185"/>
                                <a:gd name="T26" fmla="*/ 140 w 225"/>
                                <a:gd name="T27" fmla="*/ 105 h 185"/>
                                <a:gd name="T28" fmla="*/ 105 w 225"/>
                                <a:gd name="T29" fmla="*/ 130 h 185"/>
                                <a:gd name="T30" fmla="*/ 90 w 225"/>
                                <a:gd name="T31" fmla="*/ 135 h 185"/>
                                <a:gd name="T32" fmla="*/ 75 w 225"/>
                                <a:gd name="T33" fmla="*/ 140 h 185"/>
                                <a:gd name="T34" fmla="*/ 60 w 225"/>
                                <a:gd name="T35" fmla="*/ 135 h 185"/>
                                <a:gd name="T36" fmla="*/ 50 w 225"/>
                                <a:gd name="T37" fmla="*/ 130 h 185"/>
                                <a:gd name="T38" fmla="*/ 40 w 225"/>
                                <a:gd name="T39" fmla="*/ 120 h 185"/>
                                <a:gd name="T40" fmla="*/ 30 w 225"/>
                                <a:gd name="T41" fmla="*/ 105 h 185"/>
                                <a:gd name="T42" fmla="*/ 15 w 225"/>
                                <a:gd name="T43" fmla="*/ 60 h 185"/>
                                <a:gd name="T44" fmla="*/ 5 w 225"/>
                                <a:gd name="T45" fmla="*/ 0 h 185"/>
                                <a:gd name="T46" fmla="*/ 5 w 225"/>
                                <a:gd name="T47" fmla="*/ 0 h 185"/>
                                <a:gd name="T48" fmla="*/ 0 w 225"/>
                                <a:gd name="T49" fmla="*/ 45 h 185"/>
                                <a:gd name="T50" fmla="*/ 0 w 225"/>
                                <a:gd name="T51" fmla="*/ 80 h 185"/>
                                <a:gd name="T52" fmla="*/ 5 w 225"/>
                                <a:gd name="T53" fmla="*/ 110 h 185"/>
                                <a:gd name="T54" fmla="*/ 15 w 225"/>
                                <a:gd name="T55" fmla="*/ 140 h 185"/>
                                <a:gd name="T56" fmla="*/ 15 w 225"/>
                                <a:gd name="T57" fmla="*/ 140 h 185"/>
                                <a:gd name="T58" fmla="*/ 25 w 225"/>
                                <a:gd name="T59" fmla="*/ 160 h 185"/>
                                <a:gd name="T60" fmla="*/ 35 w 225"/>
                                <a:gd name="T61" fmla="*/ 170 h 185"/>
                                <a:gd name="T62" fmla="*/ 50 w 225"/>
                                <a:gd name="T63" fmla="*/ 180 h 185"/>
                                <a:gd name="T64" fmla="*/ 70 w 225"/>
                                <a:gd name="T65" fmla="*/ 185 h 185"/>
                                <a:gd name="T66" fmla="*/ 70 w 225"/>
                                <a:gd name="T67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25" h="185">
                                  <a:moveTo>
                                    <a:pt x="70" y="185"/>
                                  </a:moveTo>
                                  <a:lnTo>
                                    <a:pt x="70" y="185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10" y="170"/>
                                  </a:lnTo>
                                  <a:lnTo>
                                    <a:pt x="130" y="160"/>
                                  </a:lnTo>
                                  <a:lnTo>
                                    <a:pt x="150" y="140"/>
                                  </a:lnTo>
                                  <a:lnTo>
                                    <a:pt x="170" y="110"/>
                                  </a:lnTo>
                                  <a:lnTo>
                                    <a:pt x="190" y="80"/>
                                  </a:lnTo>
                                  <a:lnTo>
                                    <a:pt x="210" y="45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180" y="60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05" y="130"/>
                                  </a:lnTo>
                                  <a:lnTo>
                                    <a:pt x="90" y="135"/>
                                  </a:lnTo>
                                  <a:lnTo>
                                    <a:pt x="75" y="140"/>
                                  </a:lnTo>
                                  <a:lnTo>
                                    <a:pt x="60" y="135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35" y="170"/>
                                  </a:lnTo>
                                  <a:lnTo>
                                    <a:pt x="50" y="180"/>
                                  </a:lnTo>
                                  <a:lnTo>
                                    <a:pt x="7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1360"/>
                          <wps:cNvSpPr>
                            <a:spLocks/>
                          </wps:cNvSpPr>
                          <wps:spPr bwMode="auto">
                            <a:xfrm>
                              <a:off x="1835" y="640"/>
                              <a:ext cx="75" cy="185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30 h 185"/>
                                <a:gd name="T2" fmla="*/ 75 w 75"/>
                                <a:gd name="T3" fmla="*/ 0 h 185"/>
                                <a:gd name="T4" fmla="*/ 70 w 75"/>
                                <a:gd name="T5" fmla="*/ 185 h 185"/>
                                <a:gd name="T6" fmla="*/ 0 w 75"/>
                                <a:gd name="T7" fmla="*/ 13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185">
                                  <a:moveTo>
                                    <a:pt x="0" y="13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0" y="185"/>
                                  </a:lnTo>
                                  <a:lnTo>
                                    <a:pt x="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1361"/>
                          <wps:cNvSpPr>
                            <a:spLocks/>
                          </wps:cNvSpPr>
                          <wps:spPr bwMode="auto">
                            <a:xfrm>
                              <a:off x="785" y="630"/>
                              <a:ext cx="105" cy="145"/>
                            </a:xfrm>
                            <a:custGeom>
                              <a:avLst/>
                              <a:gdLst>
                                <a:gd name="T0" fmla="*/ 15 w 105"/>
                                <a:gd name="T1" fmla="*/ 145 h 145"/>
                                <a:gd name="T2" fmla="*/ 105 w 105"/>
                                <a:gd name="T3" fmla="*/ 105 h 145"/>
                                <a:gd name="T4" fmla="*/ 0 w 105"/>
                                <a:gd name="T5" fmla="*/ 0 h 145"/>
                                <a:gd name="T6" fmla="*/ 15 w 105"/>
                                <a:gd name="T7" fmla="*/ 145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5" h="145">
                                  <a:moveTo>
                                    <a:pt x="15" y="145"/>
                                  </a:moveTo>
                                  <a:lnTo>
                                    <a:pt x="105" y="1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3" o:spid="_x0000_s1026" style="position:absolute;margin-left:-39pt;margin-top:1.25pt;width:725.8pt;height:504.8pt;z-index:251655168;mso-position-horizontal-relative:margin;mso-position-vertical-relative:margin" coordorigin="635,1364" coordsize="14516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">
                <v:group id="Group 1376" o:spid="_x0000_s1027" style="position:absolute;left:6459;top:3763;width:3502;height:1312;flip:x y" coordorigin="9991,2749" coordsize="4674,2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sytQxgAAANwA&#10;AAAPAAAAAAAAAAAAAAAAAKoCAABkcnMvZG93bnJldi54bWxQSwUGAAAAAAQABAD6AAAAnQMAAAAA&#10;">
                  <v:shape id="Freeform 1377" o:spid="_x0000_s1028" style="position:absolute;left:9991;top:3026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FJsMA&#10;AADcAAAADwAAAGRycy9kb3ducmV2LnhtbESPQWsCMRSE7wX/Q3hCL0WzKquyGkUKYq9VL94em+dm&#10;dfOyJNFd/31TKPQ4zMw3zHrb20Y8yYfasYLJOANBXDpdc6XgfNqPliBCRNbYOCYFLwqw3Qze1lho&#10;1/E3PY+xEgnCoUAFJsa2kDKUhiyGsWuJk3d13mJM0ldSe+wS3DZymmVzabHmtGCwpU9D5f34sAoW&#10;9WFvLqHzi49Hpq95N7vJfqbU+7DfrUBE6uN/+K/9pRXk+RR+z6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MFJsMAAADc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</v:shape>
                  <v:shape id="Freeform 1378" o:spid="_x0000_s1029" style="position:absolute;left:9991;top:3518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+gvcMA&#10;AADcAAAADwAAAGRycy9kb3ducmV2LnhtbESPQWsCMRSE7wX/Q3iCl6LZuqzKahQpSHutevH22Dw3&#10;q5uXJYnu9t83hUKPw8x8w2x2g23Fk3xoHCt4m2UgiCunG64VnE+H6QpEiMgaW8ek4JsC7Lajlw2W&#10;2vX8Rc9jrEWCcChRgYmxK6UMlSGLYeY64uRdnbcYk/S11B77BLetnGfZQlpsOC0Y7OjdUHU/PqyC&#10;ZfNxMJfQ++XrI9PXos9vcsiVmoyH/RpEpCH+h//an1pBUeT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+gvcMAAADc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</v:shape>
                  <v:shape id="Freeform 1379" o:spid="_x0000_s1030" style="position:absolute;left:9991;top:4202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4ycQA&#10;AADcAAAADwAAAGRycy9kb3ducmV2LnhtbESPT2sCMRTE74LfITyhF9Gs1dWyNYoUxF79c/H22Dw3&#10;225eliS6229vCoUeh5n5DbPe9rYRD/KhdqxgNs1AEJdO11wpuJz3kzcQISJrbByTgh8KsN0MB2ss&#10;tOv4SI9TrESCcChQgYmxLaQMpSGLYepa4uTdnLcYk/SV1B67BLeNfM2ypbRYc1ow2NKHofL7dLcK&#10;VvVhb66h86vxPdO3vJt/yX6u1Muo372DiNTH//Bf+1MryPMF/J5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GOMn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</v:shape>
                  <v:shape id="Freeform 1380" o:spid="_x0000_s1031" style="position:absolute;left:9991;top:356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0gcQA&#10;AADcAAAADwAAAGRycy9kb3ducmV2LnhtbESP3WrCQBSE7wt9h+UUelc3CvEnukopChUv/H2AY/Y0&#10;Cc2eDbsbjW/vCoKXw8x8w8wWnanFhZyvLCvo9xIQxLnVFRcKTsfV1xiED8gaa8uk4EYeFvP3txlm&#10;2l55T5dDKESEsM9QQRlCk0np85IM+p5tiKP3Z53BEKUrpHZ4jXBTy0GSDKXBiuNCiQ39lJT/H1qj&#10;YNI2w37QbtSud1afl5t2t12RUp8f3fcURKAuvMLP9q9WkKYpPM7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BdIH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</v:shape>
                  <v:shape id="Freeform 1381" o:spid="_x0000_s1032" style="position:absolute;left:11457;top:3731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q9sQA&#10;AADcAAAADwAAAGRycy9kb3ducmV2LnhtbESP0WrCQBRE34X+w3ILfdONgqlGVylFoeJDbfQDrtnb&#10;JDR7N+xuNP69Kwh9HGbmDLNc96YRF3K+tqxgPEpAEBdW11wqOB23wxkIH5A1NpZJwY08rFcvgyVm&#10;2l75hy55KEWEsM9QQRVCm0npi4oM+pFtiaP3a53BEKUrpXZ4jXDTyEmSpNJgzXGhwpY+Kyr+8s4o&#10;mHdtOg7avXe7g9Xnzb47fG9JqbfX/mMBIlAf/sPP9pdWMJ2m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T6vb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</v:shape>
                  <v:shape id="Freeform 1382" o:spid="_x0000_s1033" style="position:absolute;left:12964;top:399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9PbcQA&#10;AADcAAAADwAAAGRycy9kb3ducmV2LnhtbESP3YrCMBSE74V9h3AWvNNUwZ/tGmURBcULf9YHODZn&#10;27LNSUlSrW9vBMHLYWa+YWaL1lTiSs6XlhUM+gkI4szqknMF5991bwrCB2SNlWVScCcPi/lHZ4ap&#10;tjc+0vUUchEh7FNUUIRQp1L6rCCDvm9r4uj9WWcwROlyqR3eItxUcpgkY2mw5LhQYE3LgrL/U2MU&#10;fDX1eBC0mzTbg9WX1a457NekVPez/fkGEagN7/CrvdEKRqMJ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fT23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</v:shape>
                </v:group>
                <v:group id="Group 1369" o:spid="_x0000_s1034" style="position:absolute;left:2974;top:3522;width:3502;height:1312;flip:x y" coordorigin="9991,2749" coordsize="4674,2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iYLNwwAAANwAAAAP&#10;AAAAAAAAAAAAAAAAAKoCAABkcnMvZG93bnJldi54bWxQSwUGAAAAAAQABAD6AAAAmgMAAAAA&#10;">
                  <v:shape id="Freeform 1370" o:spid="_x0000_s1035" style="position:absolute;left:9991;top:3026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eXV8QA&#10;AADcAAAADwAAAGRycy9kb3ducmV2LnhtbESPT2sCMRTE7wW/Q3iCl6JZlfXPapRSkPZa9eLtsXlu&#10;VjcvSxLd7bdvCoUeh5n5DbPd97YRT/KhdqxgOslAEJdO11wpOJ8O4xWIEJE1No5JwTcF2O8GL1ss&#10;tOv4i57HWIkE4VCgAhNjW0gZSkMWw8S1xMm7Om8xJukrqT12CW4bOcuyhbRYc1ow2NK7ofJ+fFgF&#10;y/rjYC6h88vXR6aveTe/yX6u1GjYv21AROrjf/iv/akV5Pka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Hl1f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</v:shape>
                  <v:shape id="Freeform 1371" o:spid="_x0000_s1036" style="position:absolute;left:9991;top:3518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H0d8EA&#10;AADcAAAADwAAAGRycy9kb3ducmV2LnhtbERPPWvDMBDdA/0P4gpdQi03JnZwooQSMO2atEu3w7pY&#10;bq2TkZTY/ffVUMj4eN+7w2wHcSMfescKXrIcBHHrdM+dgs+P5nkDIkRkjYNjUvBLAQ77h8UOa+0m&#10;PtHtHDuRQjjUqMDEONZShtaQxZC5kThxF+ctxgR9J7XHKYXbQa7yvJQWe04NBkc6Gmp/zleroOrf&#10;GvMVJl8tr7m+rKfiW86FUk+P8+sWRKQ53sX/7netYF2m+elMOgJ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R9HfBAAAA3AAAAA8AAAAAAAAAAAAAAAAAmAIAAGRycy9kb3du&#10;cmV2LnhtbFBLBQYAAAAABAAEAPUAAACG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</v:shape>
                  <v:shape id="Freeform 1372" o:spid="_x0000_s1037" style="position:absolute;left:9991;top:4202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R7MMA&#10;AADcAAAADwAAAGRycy9kb3ducmV2LnhtbESPS4sCMRCE78L+h9ALXmTNqPhgNMqyIOvVx2VvzaSd&#10;jE46QxKd2X9vBMFjUVVfUatNZ2txJx8qxwpGwwwEceF0xaWC03H7tQARIrLG2jEp+KcAm/VHb4W5&#10;di3v6X6IpUgQDjkqMDE2uZShMGQxDF1DnLyz8xZjkr6U2mOb4LaW4yybSYsVpwWDDf0YKq6Hm1Uw&#10;r3635i+0fj64Zfo8bScX2U2U6n9230sQkbr4Dr/aO61gOhvB80w6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1R7MMAAADc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</v:shape>
                  <v:shape id="Freeform 1373" o:spid="_x0000_s1038" style="position:absolute;left:9991;top:356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mSMQA&#10;AADcAAAADwAAAGRycy9kb3ducmV2LnhtbESP0WrCQBRE34X+w3ILfdONgqlGVylFoeJDbfQDrtnb&#10;JDR7N+xuNP69Kwh9HGbmDLNc96YRF3K+tqxgPEpAEBdW11wqOB23wxkIH5A1NpZJwY08rFcvgyVm&#10;2l75hy55KEWEsM9QQRVCm0npi4oM+pFtiaP3a53BEKUrpXZ4jXDTyEmSpNJgzXGhwpY+Kyr+8s4o&#10;mHdtOg7avXe7g9Xnzb47fG9JqbfX/mMBIlAf/sPP9pdWME0n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EJkj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</v:shape>
                  <v:shape id="Freeform 1374" o:spid="_x0000_s1039" style="position:absolute;left:11457;top:3731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iD08UA&#10;AADcAAAADwAAAGRycy9kb3ducmV2LnhtbESP0WrCQBRE34X+w3KFvukmFdM2dSOlKLT4UKt+wG32&#10;Nglm74bdjca/7wqCj8PMnGEWy8G04kTON5YVpNMEBHFpdcOVgsN+PXkB4QOyxtYyKbiQh2XxMFpg&#10;ru2Zf+i0C5WIEPY5KqhD6HIpfVmTQT+1HXH0/qwzGKJ0ldQOzxFuWvmUJJk02HBcqLGjj5rK4643&#10;Cl77LkuDds/919bq39Wm336vSanH8fD+BiLQEO7hW/tTK5hnM7ieiUdA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IPTxQAAANwAAAAPAAAAAAAAAAAAAAAAAJgCAABkcnMv&#10;ZG93bnJldi54bWxQSwUGAAAAAAQABAD1AAAAigMAAAAA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</v:shape>
                  <v:shape id="Freeform 1375" o:spid="_x0000_s1040" style="position:absolute;left:12964;top:399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bp8UA&#10;AADcAAAADwAAAGRycy9kb3ducmV2LnhtbESP0WrCQBRE34X+w3KFvukmRdM2dSOlKLT4UKt+wG32&#10;Nglm74bdjca/7wqCj8PMnGEWy8G04kTON5YVpNMEBHFpdcOVgsN+PXkB4QOyxtYyKbiQh2XxMFpg&#10;ru2Zf+i0C5WIEPY5KqhD6HIpfVmTQT+1HXH0/qwzGKJ0ldQOzxFuWvmUJJk02HBcqLGjj5rK4643&#10;Cl77LkuDds/919bq39Wm336vSanH8fD+BiLQEO7hW/tTK5hnM7ieiUdA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unxQAAANwAAAAPAAAAAAAAAAAAAAAAAJgCAABkcnMv&#10;ZG93bnJldi54bWxQSwUGAAAAAAQABAD1AAAAigMAAAAA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</v:shape>
                </v:group>
                <v:shape id="Freeform 1042" o:spid="_x0000_s1041" style="position:absolute;left:635;top:3439;width:14516;height:8021;flip:x;visibility:visible;mso-wrap-style:square;v-text-anchor:top" coordsize="14841,10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65NMYA&#10;AADcAAAADwAAAGRycy9kb3ducmV2LnhtbESP3WrCQBSE7wu+w3KE3oS6qWCU1FUkVKiUgj95gEP2&#10;mESzZ8PuqunbdwuFXg4z8w2zXA+mE3dyvrWs4HWSgiCurG65VlCeti8LED4ga+wsk4Jv8rBejZ6W&#10;mGv74APdj6EWEcI+RwVNCH0upa8aMugntieO3tk6gyFKV0vt8BHhppPTNM2kwZbjQoM9FQ1V1+PN&#10;KDjtiqxMdpe9S74SPf/U5by4vSv1PB42byACDeE//Nf+0Apm2Qx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65NMYAAADcAAAADwAAAAAAAAAAAAAAAACYAgAAZHJz&#10;L2Rvd25yZXYueG1sUEsFBgAAAAAEAAQA9QAAAIsDAAAAAA==&#10;" path="m14163,r,l13695,27r-235,53l13230,133r-492,160l12269,480r-563,240l11120,934r-446,133l10233,1174r-914,186l8827,1440r-493,54l7842,1547r-443,19l7330,1573r-422,l6486,1573r-422,-26l5642,1467,5244,1333,4845,1174,4469,1040,4075,907,3771,827,3466,773,2833,720,2177,667r-330,l1543,693r-323,27l915,800,609,880,305,987,,1120r66,9794l14841,10989,14820,r-657,xe" strokeweight="1pt">
                  <v:path arrowok="t" o:connecttype="custom" o:connectlocs="13853,0;13853,0;13395,20;13165,58;12940,97;12940,97;12459,214;12000,350;12000,350;11450,526;10876,682;10876,682;10440,779;10009,857;9115,993;9115,993;8634,1051;8151,1090;7670,1129;7237,1143;7169,1148;6757,1148;6344,1148;5931,1129;5518,1071;5518,1071;5129,973;4739,857;4371,759;3986,662;3986,662;3688,604;3390,564;2771,526;2771,526;2129,487;1807,487;1509,506;1193,526;895,584;596,642;298,720;298,720;0,818;65,7966;14516,8021;14495,0;14495,0;13853,0;13853,0" o:connectangles="0,0,0,0,0,0,0,0,0,0,0,0,0,0,0,0,0,0,0,0,0,0,0,0,0,0,0,0,0,0,0,0,0,0,0,0,0,0,0,0,0,0,0,0,0,0,0,0,0,0"/>
                </v:shape>
                <v:group id="Group 1035" o:spid="_x0000_s1042" style="position:absolute;left:10122;top:7953;width:4674;height:2562" coordorigin="9991,2749" coordsize="4674,2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1036" o:spid="_x0000_s1043" style="position:absolute;left:9991;top:3026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sA8MA&#10;AADcAAAADwAAAGRycy9kb3ducmV2LnhtbESPQWsCMRSE74L/ITzBi2i2iq6sRpGCtNeqF2+PzXOz&#10;unlZkuhu/31TKPQ4zMw3zHbf20a8yIfasYK3WQaCuHS65krB5XycrkGEiKyxcUwKvinAfjccbLHQ&#10;ruMvep1iJRKEQ4EKTIxtIWUoDVkMM9cSJ+/mvMWYpK+k9tgluG3kPMtW0mLNacFgS++GysfpaRXk&#10;9cfRXEPn88kz07dlt7jLfqHUeNQfNiAi9fE//Nf+1AqWqxx+z6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hsA8MAAADc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</v:shape>
                  <v:shape id="Freeform 1037" o:spid="_x0000_s1044" style="position:absolute;left:9991;top:3518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4ccEA&#10;AADcAAAADwAAAGRycy9kb3ducmV2LnhtbERPPWvDMBDdA/0P4gpdQi03JnZwooQSMO2atEu3w7pY&#10;bq2TkZTY/ffVUMj4eN+7w2wHcSMfescKXrIcBHHrdM+dgs+P5nkDIkRkjYNjUvBLAQ77h8UOa+0m&#10;PtHtHDuRQjjUqMDEONZShtaQxZC5kThxF+ctxgR9J7XHKYXbQa7yvJQWe04NBkc6Gmp/zleroOrf&#10;GvMVJl8tr7m+rKfiW86FUk+P8+sWRKQ53sX/7netYF2mtelMOgJ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n+HHBAAAA3AAAAA8AAAAAAAAAAAAAAAAAmAIAAGRycy9kb3du&#10;cmV2LnhtbFBLBQYAAAAABAAEAPUAAACG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</v:shape>
                  <v:shape id="Freeform 1038" o:spid="_x0000_s1045" style="position:absolute;left:9991;top:4202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td6sQA&#10;AADcAAAADwAAAGRycy9kb3ducmV2LnhtbESPzWrDMBCE74G+g9hCL6GR25A/x3IIgdBek/bS22Jt&#10;LKfWykhK7Lx9VCjkOMzMN0yxGWwrruRD41jB2yQDQVw53XCt4Ptr/7oEESKyxtYxKbhRgE35NCow&#10;167nA12PsRYJwiFHBSbGLpcyVIYshonriJN3ct5iTNLXUnvsE9y28j3L5tJiw2nBYEc7Q9Xv8WIV&#10;LJqPvfkJvV+ML5k+zfrpWQ5TpV6eh+0aRKQhPsL/7U+tYDZfwd+ZdARk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rXer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</v:shape>
                  <v:shape id="Freeform 1039" o:spid="_x0000_s1046" style="position:absolute;left:9991;top:356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OLeb8A&#10;AADcAAAADwAAAGRycy9kb3ducmV2LnhtbERPy4rCMBTdC/5DuII7TR3wVY0iMsIMLnx+wLW5tsXm&#10;piSpdv5+shBcHs57uW5NJZ7kfGlZwWiYgCDOrC45V3C97AYzED4ga6wsk4I/8rBedTtLTLV98Yme&#10;55CLGMI+RQVFCHUqpc8KMuiHtiaO3N06gyFCl0vt8BXDTSW/kmQiDZYcGwqsaVtQ9jg3RsG8qSej&#10;oN20+T1affveN8fDjpTq99rNAkSgNnzEb/ePVjCexv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g4t5vwAAANwAAAAPAAAAAAAAAAAAAAAAAJgCAABkcnMvZG93bnJl&#10;di54bWxQSwUGAAAAAAQABAD1AAAAhAMAAAAA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</v:shape>
                  <v:shape id="Freeform 1040" o:spid="_x0000_s1047" style="position:absolute;left:11457;top:3731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8u4sQA&#10;AADcAAAADwAAAGRycy9kb3ducmV2LnhtbESP3WrCQBSE7wt9h+UUelc3EepPdJVSFCpeqNEHOGZP&#10;k9Ds2bC70fTtXUHwcpiZb5j5sjeNuJDztWUF6SABQVxYXXOp4HRcf0xA+ICssbFMCv7Jw3Lx+jLH&#10;TNsrH+iSh1JECPsMFVQhtJmUvqjIoB/Yljh6v9YZDFG6UmqH1wg3jRwmyUgarDkuVNjSd0XFX94Z&#10;BdOuHaVBu3G32Vt9Xm27/W5NSr2/9V8zEIH68Aw/2j9awec4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PLuL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</v:shape>
                  <v:shape id="Freeform 1041" o:spid="_x0000_s1048" style="position:absolute;left:12964;top:399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2wlcQA&#10;AADcAAAADwAAAGRycy9kb3ducmV2LnhtbESP3YrCMBSE74V9h3AWvNNUwZ/tGmURBcULf9YHODZn&#10;27LNSUlSrW9vBMHLYWa+YWaL1lTiSs6XlhUM+gkI4szqknMF5991bwrCB2SNlWVScCcPi/lHZ4ap&#10;tjc+0vUUchEh7FNUUIRQp1L6rCCDvm9r4uj9WWcwROlyqR3eItxUcpgkY2mw5LhQYE3LgrL/U2MU&#10;fDX1eBC0mzTbg9WX1a457NekVPez/fkGEagN7/CrvdEKRpMh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dsJX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</v:shape>
                </v:group>
                <v:group id="Group 1149" o:spid="_x0000_s1049" style="position:absolute;left:11207;top:1364;width:3279;height:3711" coordorigin="10,10" coordsize="3316,3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1150" o:spid="_x0000_s1050" style="position:absolute;left:741;top:384;width:1568;height:1602;visibility:visible;mso-wrap-style:square;v-text-anchor:top" coordsize="1568,1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8BmcYA&#10;AADcAAAADwAAAGRycy9kb3ducmV2LnhtbESPzWvCQBTE7wX/h+UJ3upGaapGV5FAPy49+IHg7ZF9&#10;JtHs25Bdk7R/fbdQ8DjMzG+Y1aY3lWipcaVlBZNxBII4s7rkXMHx8PY8B+E8ssbKMin4Jgeb9eBp&#10;hYm2He+o3ftcBAi7BBUU3teJlC4ryKAb25o4eBfbGPRBNrnUDXYBbio5jaJXabDksFBgTWlB2W1/&#10;NwquP3F8br9ocZqfrx/0fkg7uqRKjYb9dgnCU+8f4f/2p1YQz17g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8BmcYAAADcAAAADwAAAAAAAAAAAAAAAACYAgAAZHJz&#10;L2Rvd25yZXYueG1sUEsFBgAAAAAEAAQA9QAAAIsDAAAAAA==&#10;" path="m1568,220r,l1553,185r-20,-35l1513,120,1488,90,1458,60,1423,35,1393,15,1358,5,1328,r-35,l1263,5r-35,15l1202,35r-30,25l1082,135,947,265,837,364,732,449,631,519r-95,60l471,609r-60,25l346,659r-65,20l211,699r-70,10l70,719,,724r96,10l186,749r85,29l356,813r55,30l486,898r35,25l556,953r25,35l606,1023r25,35l652,1093r15,40l682,1168r5,35l692,1242r,35l692,1312r-5,35l677,1382r-15,35l641,1447r-25,35l591,1507r-30,30l526,1562r-35,20l446,1602r95,-30l636,1542r91,-40l817,1457r75,-45l967,1362r70,-50l1102,1262r65,-59l1228,1143r55,-60l1338,1013r-90,15l1172,1028r-30,-5l1112,1018r-25,-5l1062,998r-15,-10l1032,973r-15,-15l1012,938r-5,-20l1007,893r,-25l1012,838r25,-60l1072,709r50,-70l1187,564r76,-80l1353,399r100,-90l1568,220xe" strokeweight="1pt">
                    <v:path arrowok="t" o:connecttype="custom" o:connectlocs="1568,220;1533,150;1488,90;1458,60;1393,15;1328,0;1263,5;1228,20;1172,60;1082,135;947,265;732,449;536,579;471,609;346,659;211,699;70,719;0,724;186,749;356,813;411,843;486,898;556,953;606,1023;652,1093;667,1133;687,1203;692,1277;687,1347;677,1382;641,1447;591,1507;526,1562;446,1602;541,1572;727,1502;817,1457;967,1362;1102,1262;1228,1143;1338,1013;1248,1028;1142,1023;1087,1013;1062,998;1032,973;1012,938;1007,893;1012,838;1037,778;1122,639;1263,484;1453,309;1568,220" o:connectangles="0,0,0,0,0,0,0,0,0,0,0,0,0,0,0,0,0,0,0,0,0,0,0,0,0,0,0,0,0,0,0,0,0,0,0,0,0,0,0,0,0,0,0,0,0,0,0,0,0,0,0,0,0,0"/>
                  </v:shape>
                  <v:shape id="Freeform 1151" o:spid="_x0000_s1051" style="position:absolute;left:306;top:1108;width:791;height:424;visibility:visible;mso-wrap-style:square;v-text-anchor:top" coordsize="791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Fn1sQA&#10;AADcAAAADwAAAGRycy9kb3ducmV2LnhtbESPQWvCQBSE70L/w/IKvemmYqqkrqIFwYuiafX8yL5m&#10;Q7NvQ3abpP/eFQoeh5n5hlmuB1uLjlpfOVbwOklAEBdOV1wq+PrcjRcgfEDWWDsmBX/kYb16Gi0x&#10;067nM3V5KEWEsM9QgQmhyaT0hSGLfuIa4uh9u9ZiiLItpW6xj3Bby2mSvEmLFccFgw19GCp+8l+r&#10;4Nptz/s0vxwX4ZTL/nQws8JvlXp5HjbvIAIN4RH+b++1gnSewv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RZ9bEAAAA3AAAAA8AAAAAAAAAAAAAAAAAmAIAAGRycy9k&#10;b3ducmV2LnhtbFBLBQYAAAAABAAEAPUAAACJAwAAAAA=&#10;" path="m435,r,l320,5r-85,l155,25,75,49,,84r10,40l25,159r15,35l60,224r25,25l115,274r30,25l180,319r110,50l315,379r20,15l350,409r10,15l375,404r15,-15l415,379r30,-15l576,324r45,-20l661,284r30,-25l721,234r25,-35l766,169r15,-40l791,89,706,54,621,25,531,10,435,xe" strokeweight="1pt">
                    <v:path arrowok="t" o:connecttype="custom" o:connectlocs="435,0;435,0;320,5;320,5;235,5;155,25;75,49;0,84;0,84;10,124;25,159;40,194;60,224;85,249;115,274;145,299;180,319;180,319;290,369;290,369;315,379;335,394;350,409;360,424;360,424;375,404;390,389;415,379;445,364;445,364;576,324;576,324;621,304;661,284;691,259;721,234;746,199;766,169;781,129;791,89;791,89;706,54;621,25;531,10;435,0;435,0" o:connectangles="0,0,0,0,0,0,0,0,0,0,0,0,0,0,0,0,0,0,0,0,0,0,0,0,0,0,0,0,0,0,0,0,0,0,0,0,0,0,0,0,0,0,0,0,0,0"/>
                  </v:shape>
                  <v:shape id="Freeform 1152" o:spid="_x0000_s1052" style="position:absolute;left:10;top:1192;width:1423;height:849;visibility:visible;mso-wrap-style:square;v-text-anchor:top" coordsize="1423,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HBMcQA&#10;AADcAAAADwAAAGRycy9kb3ducmV2LnhtbESPQWvCQBSE70L/w/IK3nRjsalEV2kLlZ4qTSp4fGaf&#10;STD7Nt1dNf33riD0OMzMN8xi1ZtWnMn5xrKCyTgBQVxa3XCl4Kf4GM1A+ICssbVMCv7Iw2r5MFhg&#10;pu2Fv+mch0pECPsMFdQhdJmUvqzJoB/bjjh6B+sMhihdJbXDS4SbVj4lSSoNNhwXauzovabymJ+M&#10;gmNDe5zKymDxttttMciv9e9GqeFj/zoHEagP/+F7+1MreH5J4XYmHg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BwTHEAAAA3AAAAA8AAAAAAAAAAAAAAAAAmAIAAGRycy9k&#10;b3ducmV2LnhtbFBLBQYAAAAABAAEAPUAAACJAwAAAAA=&#10;" path="m501,609r,l536,599r30,-10l596,564r20,-25l631,504r15,-40l651,414r5,-54l661,414r5,45l681,504r15,30l721,564r25,20l781,599r35,5l872,609r70,-5l972,609r30,5l1022,629r10,15l1037,649r,10l1032,669r-10,5l992,689r-55,15l882,714r-66,5l666,724r-80,-5l516,714,451,704,396,694,346,679,316,659r-5,-10l306,639r,-10l311,619r10,-10l336,604r50,l456,609r45,xm296,r,l250,35,205,70r-40,40l135,145r-30,40l75,225,55,270,35,315,20,360,5,410,,449r5,40l15,529r25,40l70,609r40,35l155,679r60,35l276,749r65,25l406,799r70,20l546,829r75,10l696,844r80,5l882,844,982,834r100,-20l1177,794r45,-20l1257,754r35,-25l1322,699r25,-25l1372,639r21,-30l1408,574r10,-35l1423,504r,-35l1423,434r-5,-39l1413,360r-15,-35l1383,285r-21,-35l1337,215r-25,-35l1287,145r-35,-30l1217,90,1142,35,1087,5r-10,40l1062,85r-20,30l1017,150r-30,25l957,200r-40,20l872,240,741,280r-30,15l686,305r-15,15l656,340,646,325,631,310,611,295,586,285,476,235,441,215,411,190,381,165,356,140,336,110,321,75,306,40,296,xe" strokeweight="1pt">
                    <v:path arrowok="t" o:connecttype="custom" o:connectlocs="536,599;616,539;651,414;661,414;696,534;781,599;872,609;972,609;1032,644;1037,659;992,689;882,714;666,724;451,704;346,679;306,639;311,619;386,604;501,609;296,0;205,70;105,185;35,315;5,410;15,529;110,644;215,714;406,799;621,839;776,849;1082,814;1222,774;1322,699;1393,609;1418,539;1423,434;1398,325;1362,250;1287,145;1142,35;1087,5;1042,115;957,200;872,240;711,295;656,340;631,310;586,285;441,215;356,140;306,40" o:connectangles="0,0,0,0,0,0,0,0,0,0,0,0,0,0,0,0,0,0,0,0,0,0,0,0,0,0,0,0,0,0,0,0,0,0,0,0,0,0,0,0,0,0,0,0,0,0,0,0,0,0,0"/>
                    <o:lock v:ext="edit" verticies="t"/>
                  </v:shape>
                  <v:shape id="Freeform 1153" o:spid="_x0000_s1053" style="position:absolute;left:316;top:1552;width:731;height:364;visibility:visible;mso-wrap-style:square;v-text-anchor:top" coordsize="731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g28QA&#10;AADcAAAADwAAAGRycy9kb3ducmV2LnhtbESPQWuDQBSE74X8h+UFcmtWhTSpyUYk0NBTSjWHHh/u&#10;i0rct+Ju1fz7bqHQ4zAz3zCHbDadGGlwrWUF8ToCQVxZ3XKt4Fq+Pe9AOI+ssbNMCh7kIDsung6Y&#10;ajvxJ42Fr0WAsEtRQeN9n0rpqoYMurXtiYN3s4NBH+RQSz3gFOCmk0kUvUiDLYeFBns6NVTdi2+j&#10;oEy+Lr15vV6Saneu47LLP7jIlVot53wPwtPs/8N/7XetYLPdwu+ZcAT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AINvEAAAA3AAAAA8AAAAAAAAAAAAAAAAAmAIAAGRycy9k&#10;b3ducmV2LnhtbFBLBQYAAAAABAAEAPUAAACJAwAAAAA=&#10;" path="m350,r,l345,54r-5,50l325,144r-15,35l290,204r-30,25l230,239r-35,10l150,249,80,244r-50,l15,249,5,259,,269r,10l5,289r5,10l40,319r50,15l145,344r65,10l280,359r80,5l510,359r66,-5l631,344r55,-15l716,314r10,-5l731,299r,-10l726,284,716,269,696,254r-30,-5l636,244r-70,5l510,244r-35,-5l440,224,415,204,390,174,375,144,360,99,355,54,350,xe" strokeweight="1pt">
                    <v:path arrowok="t" o:connecttype="custom" o:connectlocs="350,0;350,0;345,54;340,104;325,144;310,179;290,204;260,229;230,239;195,249;195,249;150,249;80,244;80,244;30,244;15,249;5,259;5,259;0,269;0,279;5,289;10,299;40,319;90,334;90,334;145,344;210,354;280,359;360,364;360,364;510,359;576,354;631,344;631,344;686,329;716,314;726,309;731,299;731,289;726,284;726,284;716,269;696,254;666,249;636,244;636,244;566,249;510,244;510,244;475,239;440,224;415,204;390,174;375,144;360,99;355,54;350,0;350,0" o:connectangles="0,0,0,0,0,0,0,0,0,0,0,0,0,0,0,0,0,0,0,0,0,0,0,0,0,0,0,0,0,0,0,0,0,0,0,0,0,0,0,0,0,0,0,0,0,0,0,0,0,0,0,0,0,0,0,0,0,0"/>
                  </v:shape>
                  <v:shape id="Freeform 1154" o:spid="_x0000_s1054" style="position:absolute;left:1748;top:604;width:581;height:808;visibility:visible;mso-wrap-style:square;v-text-anchor:top" coordsize="581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fi4b8A&#10;AADcAAAADwAAAGRycy9kb3ducmV2LnhtbERPzYrCMBC+L/gOYQRva6qiq9UoInTxJnV9gKEZm2Iz&#10;KUm03bffHBY8fnz/u8NgW/EiHxrHCmbTDARx5XTDtYLbT/G5BhEissbWMSn4pQCH/ehjh7l2PZf0&#10;usZapBAOOSowMXa5lKEyZDFMXUecuLvzFmOCvpbaY5/CbSvnWbaSFhtODQY7OhmqHtenVVCUz/Ol&#10;0JvHzbtutjh9m6zqS6Um4+G4BRFpiG/xv/usFSy/0tp0Jh0Bu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t+LhvwAAANwAAAAPAAAAAAAAAAAAAAAAAJgCAABkcnMvZG93bnJl&#10;di54bWxQSwUGAAAAAAQABAD1AAAAhAMAAAAA&#10;" path="m55,778r,l80,793r25,5l135,803r30,5l241,808r90,-15l336,788r45,-65l426,658r35,-65l491,529r30,-65l541,399r20,-65l571,269r10,-75l581,124,576,60,561,,446,89,346,179r-90,85l180,344r-65,75l65,489,30,558,5,618,,648r,25l,698r5,20l10,738r15,15l40,768r15,10xe" strokeweight="1pt">
                    <v:path arrowok="t" o:connecttype="custom" o:connectlocs="55,778;55,778;80,793;105,798;135,803;165,808;241,808;331,793;331,793;336,788;336,788;381,723;426,658;461,593;491,529;521,464;541,399;561,334;571,269;571,269;581,194;581,124;576,60;561,0;561,0;446,89;346,179;256,264;180,344;115,419;65,489;30,558;5,618;5,618;0,648;0,673;0,698;5,718;10,738;25,753;40,768;55,778;55,778" o:connectangles="0,0,0,0,0,0,0,0,0,0,0,0,0,0,0,0,0,0,0,0,0,0,0,0,0,0,0,0,0,0,0,0,0,0,0,0,0,0,0,0,0,0,0"/>
                  </v:shape>
                  <v:shape id="Freeform 1155" o:spid="_x0000_s1055" style="position:absolute;left:2770;top:1437;width:521;height:474;visibility:visible;mso-wrap-style:square;v-text-anchor:top" coordsize="521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GnFsYA&#10;AADcAAAADwAAAGRycy9kb3ducmV2LnhtbESPQWvCQBSE7wX/w/IKvemmgtqmriKCYKEKpjn0+Jp9&#10;SRazb0N21dhf7wpCj8PMfMPMl71txJk6bxwreB0lIIgLpw1XCvLvzfANhA/IGhvHpOBKHpaLwdMc&#10;U+0ufKBzFioRIexTVFCH0KZS+qImi37kWuLola6zGKLsKqk7vES4beQ4SabSouG4UGNL65qKY3ay&#10;Co4/X3/TscnLZnf9/czLTO/NaafUy3O/+gARqA//4Ud7qxVMZu9w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GnFsYAAADcAAAADwAAAAAAAAAAAAAAAACYAgAAZHJz&#10;L2Rvd25yZXYueG1sUEsFBgAAAAAEAAQA9QAAAIsDAAAAAA==&#10;" path="m50,284r,l75,304r25,5l130,309r35,-10l135,309r-25,-5l85,299,60,284,40,264,25,239,20,204r5,-35l30,150,40,135,50,115,65,100,105,75,155,50,185,40,210,30r30,l270,30r26,5l326,45r25,10l376,70r25,20l421,110r20,20l456,155r10,24l476,204r5,25l486,259r-5,55l466,364r-25,45l406,454r30,20l476,424r15,-25l501,374r10,-30l516,314r5,-25l521,259r-5,-35l511,194,501,165,486,140,471,110,451,90,426,65,401,45,371,25,341,15,311,5,280,,250,,215,,180,10,150,20,95,45,50,80,35,95,20,115r-5,20l5,155,,194r5,35l20,259r30,25xe" strokeweight="1pt">
                    <v:path arrowok="t" o:connecttype="custom" o:connectlocs="50,284;100,309;165,299;135,309;85,299;60,284;25,239;25,169;30,150;50,115;105,75;155,50;210,30;270,30;326,45;376,70;401,90;441,130;466,179;481,229;486,259;466,364;406,454;436,474;491,399;511,344;521,289;521,259;511,194;486,140;451,90;401,45;371,25;311,5;250,0;180,10;150,20;50,80;20,115;5,155;0,194;20,259;50,284" o:connectangles="0,0,0,0,0,0,0,0,0,0,0,0,0,0,0,0,0,0,0,0,0,0,0,0,0,0,0,0,0,0,0,0,0,0,0,0,0,0,0,0,0,0,0"/>
                  </v:shape>
                  <v:shape id="Freeform 1156" o:spid="_x0000_s1056" style="position:absolute;left:656;top:1631;width:10;height:305;visibility:visible;mso-wrap-style:square;v-text-anchor:top" coordsize="10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E58AA&#10;AADcAAAADwAAAGRycy9kb3ducmV2LnhtbERPTYvCMBC9L/gfwgje1lTdlVKNIqK4lz20Cl6HZmyL&#10;zaQkUeu/NwfB4+N9L9e9acWdnG8sK5iMExDEpdUNVwpOx/13CsIHZI2tZVLwJA/r1eBriZm2D87p&#10;XoRKxBD2GSqoQ+gyKX1Zk0E/th1x5C7WGQwRukpqh48Yblo5TZK5NNhwbKixo21N5bW4GQX583/X&#10;HBweinRj8+3Pjmft5KzUaNhvFiAC9eEjfrv/tILfNM6PZ+IR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TqE58AAAADcAAAADwAAAAAAAAAAAAAAAACYAgAAZHJzL2Rvd25y&#10;ZXYueG1sUEsFBgAAAAAEAAQA9QAAAIUDAAAAAA==&#10;" path="m10,305l10,,,80r,75l,230r10,75xe" strokeweight="1pt">
                    <v:path arrowok="t" o:connecttype="custom" o:connectlocs="10,305;10,0;10,0;0,80;0,155;0,230;10,305;10,305" o:connectangles="0,0,0,0,0,0,0,0"/>
                  </v:shape>
                  <v:shape id="Freeform 1157" o:spid="_x0000_s1057" style="position:absolute;left:756;top:1781;width:10;height:140;visibility:visible;mso-wrap-style:square;v-text-anchor:top" coordsize="1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Gkd8QA&#10;AADcAAAADwAAAGRycy9kb3ducmV2LnhtbESPwWrDMBBE74H+g9hCb4ls0wbhRAlpoVAIBJr00ONi&#10;bSwn1spYamz/fVUo5DjMzBtmvR1dK27Uh8azhnyRgSCuvGm41vB1ep8rECEiG2w9k4aJAmw3D7M1&#10;lsYP/Em3Y6xFgnAoUYONsSulDJUlh2HhO+LknX3vMCbZ19L0OCS4a2WRZUvpsOG0YLGjN0vV9fjj&#10;NFxUvv/eTa/ZgQsuxv1zsAdSWj89jrsViEhjvIf/2x9Gw4vK4e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RpHfEAAAA3AAAAA8AAAAAAAAAAAAAAAAAmAIAAGRycy9k&#10;b3ducmV2LnhtbFBLBQYAAAAABAAEAPUAAACJAwAAAAA=&#10;" path="m10,140l10,,5,35,,70r5,35l10,140xe" strokeweight="1pt">
                    <v:path arrowok="t" o:connecttype="custom" o:connectlocs="10,140;10,0;10,0;5,35;0,70;5,105;10,140;10,140" o:connectangles="0,0,0,0,0,0,0,0"/>
                  </v:shape>
                  <v:shape id="Freeform 1158" o:spid="_x0000_s1058" style="position:absolute;left:887;top:1781;width:10;height:140;visibility:visible;mso-wrap-style:square;v-text-anchor:top" coordsize="1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6AMMA&#10;AADcAAAADwAAAGRycy9kb3ducmV2LnhtbESPT4vCMBTE74LfITxhb5pa3KVUo6ggCILgn4PHR/Ns&#10;qs1LaaLWb79ZEPY4zMxvmNmis7V4UusrxwrGowQEceF0xaWC82kzzED4gKyxdkwK3uRhMe/3Zphr&#10;9+IDPY+hFBHCPkcFJoQml9IXhiz6kWuIo3d1rcUQZVtK3eIrwm0t0yT5kRYrjgsGG1obKu7Hh1Vw&#10;y8a7y/K9SvacctrtJt7sKVPqa9AtpyACdeE//GlvtYLvLIW/M/EI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M6AMMAAADcAAAADwAAAAAAAAAAAAAAAACYAgAAZHJzL2Rv&#10;d25yZXYueG1sUEsFBgAAAAAEAAQA9QAAAIgDAAAAAA==&#10;" path="m10,140l10,,5,35,,70r5,35l10,140xe" strokeweight="1pt">
                    <v:path arrowok="t" o:connecttype="custom" o:connectlocs="10,140;10,0;10,0;5,35;0,70;5,105;10,140;10,140" o:connectangles="0,0,0,0,0,0,0,0"/>
                  </v:shape>
                  <v:shape id="Freeform 1159" o:spid="_x0000_s1059" style="position:absolute;left:406;top:1781;width:10;height:140;visibility:visible;mso-wrap-style:square;v-text-anchor:top" coordsize="1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+fm8MA&#10;AADcAAAADwAAAGRycy9kb3ducmV2LnhtbESPQYvCMBSE7wv+h/AEb2tqXZdSjaLCgiAIuh48Pppn&#10;U21eSpPV+u/NguBxmJlvmNmis7W4UesrxwpGwwQEceF0xaWC4+/PZwbCB2SNtWNS8CAPi3nvY4a5&#10;dnfe0+0QShEh7HNUYEJocil9YciiH7qGOHpn11oMUbal1C3eI9zWMk2Sb2mx4rhgsKG1oeJ6+LMK&#10;Ltloe1o+VsmOU0677Zc3O8qUGvS75RREoC68w6/2RiuYZGP4Px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+fm8MAAADcAAAADwAAAAAAAAAAAAAAAACYAgAAZHJzL2Rv&#10;d25yZXYueG1sUEsFBgAAAAAEAAQA9QAAAIgDAAAAAA==&#10;" path="m10,140l10,,5,35,,70r5,35l10,140xe" strokeweight="1pt">
                    <v:path arrowok="t" o:connecttype="custom" o:connectlocs="10,140;10,0;10,0;5,35;0,70;5,105;10,140;10,140" o:connectangles="0,0,0,0,0,0,0,0"/>
                  </v:shape>
                  <v:shape id="Freeform 1160" o:spid="_x0000_s1060" style="position:absolute;left:536;top:1781;width:10;height:140;visibility:visible;mso-wrap-style:square;v-text-anchor:top" coordsize="1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H78MA&#10;AADcAAAADwAAAGRycy9kb3ducmV2LnhtbESPT4vCMBTE78J+h/AW9mZTi0rpGsUVBEEQ/HPY46N5&#10;NnWbl9JErd9+Iwgeh5n5DTNb9LYRN+p87VjBKElBEJdO11wpOB3XwxyED8gaG8ek4EEeFvOPwQwL&#10;7e68p9shVCJC2BeowITQFlL60pBFn7iWOHpn11kMUXaV1B3eI9w2MkvTqbRYc1ww2NLKUPl3uFoF&#10;l3y0/V0+ftIdZ5z127E3O8qV+vrsl98gAvXhHX61N1rBJB/D80w8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YH78MAAADcAAAADwAAAAAAAAAAAAAAAACYAgAAZHJzL2Rv&#10;d25yZXYueG1sUEsFBgAAAAAEAAQA9QAAAIgDAAAAAA==&#10;" path="m10,140l10,,5,35,,70r5,35l10,140xe" strokeweight="1pt">
                    <v:path arrowok="t" o:connecttype="custom" o:connectlocs="10,140;10,0;10,0;5,35;0,70;5,105;10,140;10,140" o:connectangles="0,0,0,0,0,0,0,0"/>
                  </v:shape>
                  <v:shape id="Freeform 1161" o:spid="_x0000_s1061" style="position:absolute;left:431;top:1606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XM8cA&#10;AADcAAAADwAAAGRycy9kb3ducmV2LnhtbESPT2vCQBTE7wW/w/IEb3XTQsSmrlJKBU+KRmh7e80+&#10;k5Ds25Dd5k8/fVcQPA4z8xtmtRlMLTpqXWlZwdM8AkGcWV1yruCcbh+XIJxH1lhbJgUjOdisJw8r&#10;TLTt+UjdyeciQNglqKDwvkmkdFlBBt3cNsTBu9jWoA+yzaVusQ9wU8vnKFpIgyWHhQIbei8oq06/&#10;RkF+6cdtVKWf5c/XTh7+Xj6O++9Kqdl0eHsF4Wnw9/CtvdMK4mUM1zPhCM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bFzPHAAAA3AAAAA8AAAAAAAAAAAAAAAAAmAIAAGRy&#10;cy9kb3ducmV2LnhtbFBLBQYAAAAABAAEAPUAAACMAwAAAAA=&#10;" path="m,25l45,40,30,,,25xe" strokeweight="1pt">
                    <v:path arrowok="t" o:connecttype="custom" o:connectlocs="0,25;45,40;30,0;0,25;0,25" o:connectangles="0,0,0,0,0"/>
                  </v:shape>
                  <v:shape id="Freeform 1162" o:spid="_x0000_s1062" style="position:absolute;left:250;top:1477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+T8YA&#10;AADcAAAADwAAAGRycy9kb3ducmV2LnhtbESPQWvCQBSE74L/YXmCF9GNYkVSVxGLWIQejIZeH9ln&#10;kjb7Ns1uTfz3bqHgcZiZb5jVpjOVuFHjSssKppMIBHFmdcm5gst5P16CcB5ZY2WZFNzJwWbd760w&#10;1rblE90Sn4sAYRejgsL7OpbSZQUZdBNbEwfvahuDPsgml7rBNsBNJWdRtJAGSw4LBda0Kyj7Tn6N&#10;gmvizDz5OByO6farmo3a9O3nM1VqOOi2ryA8df4Z/m+/awUvywX8nQlH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U+T8YAAADcAAAADwAAAAAAAAAAAAAAAACYAgAAZHJz&#10;L2Rvd25yZXYueG1sUEsFBgAAAAAEAAQA9QAAAIsDAAAAAA==&#10;" path="m,30l46,45,31,,,30xe" strokeweight="1pt">
                    <v:path arrowok="t" o:connecttype="custom" o:connectlocs="0,30;46,45;31,0;0,30;0,30" o:connectangles="0,0,0,0,0"/>
                  </v:shape>
                  <v:shape id="Freeform 1163" o:spid="_x0000_s1063" style="position:absolute;left:235;top:1631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b1McA&#10;AADcAAAADwAAAGRycy9kb3ducmV2LnhtbESPQWvCQBSE70L/w/IKvUjdKLUNqauIUhTBQ9OGXh/Z&#10;Z5I2+zZmtyb+e1cQPA4z8w0zW/SmFidqXWVZwXgUgSDOra64UPD99fEcg3AeWWNtmRScycFi/jCY&#10;YaJtx590Sn0hAoRdggpK75tESpeXZNCNbEMcvINtDfog20LqFrsAN7WcRNGrNFhxWCixoVVJ+V/6&#10;bxQcUmde0v1ms8uWv/Vk2GXr40+m1NNjv3wH4an39/CtvdUKpvEb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Jm9THAAAA3AAAAA8AAAAAAAAAAAAAAAAAmAIAAGRy&#10;cy9kb3ducmV2LnhtbFBLBQYAAAAABAAEAPUAAACMAwAAAAA=&#10;" path="m30,l,30,46,45,30,xe" strokeweight="1pt">
                    <v:path arrowok="t" o:connecttype="custom" o:connectlocs="30,0;0,30;46,45;30,0;30,0" o:connectangles="0,0,0,0,0"/>
                  </v:shape>
                  <v:shape id="Freeform 1164" o:spid="_x0000_s1064" style="position:absolute;left:837;top:1606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q4rcIA&#10;AADcAAAADwAAAGRycy9kb3ducmV2LnhtbERPTYvCMBC9C/6HMII3TRUU7RpFRMGToi64e5ttxra0&#10;mZQm2uqvNwdhj4/3vVi1phQPql1uWcFoGIEgTqzOOVXwfdkNZiCcR9ZYWiYFT3KwWnY7C4y1bfhE&#10;j7NPRQhhF6OCzPsqltIlGRl0Q1sRB+5ma4M+wDqVusYmhJtSjqNoKg3mHBoyrGiTUVKc70ZBemue&#10;u6i4XPO/n708vubb0+G3UKrfa9dfIDy1/l/8ce+1gsksrA1nw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2ritwgAAANwAAAAPAAAAAAAAAAAAAAAAAJgCAABkcnMvZG93&#10;bnJldi54bWxQSwUGAAAAAAQABAD1AAAAhwMAAAAA&#10;" path="m45,25l,40,15,,45,25xe" strokeweight="1pt">
                    <v:path arrowok="t" o:connecttype="custom" o:connectlocs="45,25;0,40;15,0;45,25;45,25" o:connectangles="0,0,0,0,0"/>
                  </v:shape>
                  <v:shape id="Freeform 1165" o:spid="_x0000_s1065" style="position:absolute;left:1017;top:1477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/EMYA&#10;AADcAAAADwAAAGRycy9kb3ducmV2LnhtbESPQWvCQBSE74L/YXlCb7qx2GKiq2hB2kvBRlG8PbLP&#10;JJh9G7JrkvbXd4VCj8PMfMMs172pREuNKy0rmE4iEMSZ1SXnCo6H3XgOwnlkjZVlUvBNDtar4WCJ&#10;ibYdf1Gb+lwECLsEFRTe14mULivIoJvYmjh4V9sY9EE2udQNdgFuKvkcRa/SYMlhocCa3grKbund&#10;KIjxp7Ztmp7Ol8/tTO4PXXx/z5V6GvWbBQhPvf8P/7U/tIKXeQyP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/EMYAAADcAAAADwAAAAAAAAAAAAAAAACYAgAAZHJz&#10;L2Rvd25yZXYueG1sUEsFBgAAAAAEAAQA9QAAAIsDAAAAAA==&#10;" path="m45,30l,45,15,,45,30xe" strokeweight="1pt">
                    <v:path arrowok="t" o:connecttype="custom" o:connectlocs="45,30;0,45;15,0;45,30;45,30" o:connectangles="0,0,0,0,0"/>
                  </v:shape>
                  <v:shape id="Freeform 1166" o:spid="_x0000_s1066" style="position:absolute;left:1032;top:1631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AUMMA&#10;AADcAAAADwAAAGRycy9kb3ducmV2LnhtbERPTWvCQBC9C/6HZYTe6sai0sRsRAtSLwUbS0tvQ3ZM&#10;gtnZkF2TtL++eyh4fLzvdDuaRvTUudqygsU8AkFcWF1zqeDjfHh8BuE8ssbGMin4IQfbbDpJMdF2&#10;4Hfqc1+KEMIuQQWV920ipSsqMujmtiUO3MV2Bn2AXSl1h0MIN418iqK1NFhzaKiwpZeKimt+Mwpi&#10;/G1tn+efX99v+6U8nYf49loq9TAbdxsQnkZ/F/+7j1rBKg7zw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sAUMMAAADcAAAADwAAAAAAAAAAAAAAAACYAgAAZHJzL2Rv&#10;d25yZXYueG1sUEsFBgAAAAAEAAQA9QAAAIgDAAAAAA==&#10;" path="m15,l45,30,,45,15,xe" strokeweight="1pt">
                    <v:path arrowok="t" o:connecttype="custom" o:connectlocs="15,0;45,30;0,45;15,0;15,0" o:connectangles="0,0,0,0,0"/>
                  </v:shape>
                  <v:shape id="Freeform 1167" o:spid="_x0000_s1067" style="position:absolute;left:1858;top:1517;width:1378;height:928;visibility:visible;mso-wrap-style:square;v-text-anchor:top" coordsize="1378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1l8gA&#10;AADcAAAADwAAAGRycy9kb3ducmV2LnhtbESPQWvCQBSE74X+h+UVehHdWGnR6CpSKFSIFhNBvD2y&#10;zySYfZtmV4399W6h0OMwM98ws0VnanGh1lWWFQwHEQji3OqKCwW77KM/BuE8ssbaMim4kYPF/PFh&#10;hrG2V97SJfWFCBB2MSoovW9iKV1ekkE3sA1x8I62NeiDbAupW7wGuKnlSxS9SYMVh4USG3ovKT+l&#10;Z6Ng3Uu+Nunx+/bTy7I9rqtkNTokSj0/dcspCE+d/w//tT+1gtfJEH7PhCM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lHWXyAAAANwAAAAPAAAAAAAAAAAAAAAAAJgCAABk&#10;cnMvZG93bnJldi54bWxQSwUGAAAAAAQABAD1AAAAjQMAAAAA&#10;" path="m822,369r,l687,384r-126,l506,379,451,369,406,359,361,349,301,324,246,299,196,264,151,219,111,174,75,119,45,65,15,,5,124,,234,,339r,85l5,504r10,64l30,623r15,40l65,698r26,30l116,758r25,30l171,813r35,20l236,853r40,15l346,893r75,20l501,923r75,l662,928r75,l812,928r70,-10l947,908r60,-15l1067,878r55,-20l1177,828r51,-35l1268,753r35,-45l1333,663r20,-55l1368,553r10,-59l1378,459r-5,-35l1363,399r-15,-25l1323,359r-25,-15l1263,334r-40,-5l1147,329r-105,15l822,369xe" strokeweight="1pt">
                    <v:path arrowok="t" o:connecttype="custom" o:connectlocs="822,369;561,384;451,369;361,349;301,324;196,264;111,174;45,65;15,0;0,234;0,424;15,568;45,663;65,698;116,758;171,813;236,853;276,868;421,913;576,923;662,928;812,928;947,908;1067,878;1122,858;1228,793;1303,708;1353,608;1378,494;1378,459;1363,399;1323,359;1263,334;1223,329;1042,344;822,369" o:connectangles="0,0,0,0,0,0,0,0,0,0,0,0,0,0,0,0,0,0,0,0,0,0,0,0,0,0,0,0,0,0,0,0,0,0,0,0"/>
                  </v:shape>
                  <v:shape id="Freeform 1168" o:spid="_x0000_s1068" style="position:absolute;left:1708;top:2090;width:396;height:1068;visibility:visible;mso-wrap-style:square;v-text-anchor:top" coordsize="396,1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9AIccA&#10;AADcAAAADwAAAGRycy9kb3ducmV2LnhtbESPQWvCQBSE74X+h+UJvdWNgZYaXUUKbaVSwSji8ZF9&#10;ZqPZtyG7NbG/visUehxm5htmOu9tLS7U+sqxgtEwAUFcOF1xqWC3fXt8AeEDssbaMSm4kof57P5u&#10;ipl2HW/okodSRAj7DBWYEJpMSl8YsuiHriGO3tG1FkOUbSl1i12E21qmSfIsLVYcFww29GqoOOff&#10;VsE+PX+e3g/lKv/aJb4zP8v1+sMp9TDoFxMQgfrwH/5rL7WCp3EKtzPx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vQCHHAAAA3AAAAA8AAAAAAAAAAAAAAAAAmAIAAGRy&#10;cy9kb3ducmV2LnhtbFBLBQYAAAAABAAEAPUAAACMAwAAAAA=&#10;" path="m160,1048r,l180,1033r25,-20l225,983r26,-35l266,903r20,-44l301,799r15,-60l341,599,366,430,381,230,396,,356,225,311,420,266,584r-25,70l215,714r-25,55l165,814r-25,35l115,879,90,903,60,913r-25,5l5,918,,958r5,35l15,1023r15,20l55,1058r30,10l120,1063r40,-15xe" strokeweight="1pt">
                    <v:path arrowok="t" o:connecttype="custom" o:connectlocs="160,1048;160,1048;180,1033;205,1013;225,983;251,948;266,903;286,859;301,799;316,739;316,739;341,599;366,430;381,230;396,0;396,0;356,225;311,420;266,584;241,654;215,714;190,769;165,814;140,849;115,879;90,903;60,913;35,918;5,918;5,918;0,958;5,993;15,1023;30,1043;30,1043;55,1058;85,1068;120,1063;160,1048;160,1048" o:connectangles="0,0,0,0,0,0,0,0,0,0,0,0,0,0,0,0,0,0,0,0,0,0,0,0,0,0,0,0,0,0,0,0,0,0,0,0,0,0,0,0"/>
                  </v:shape>
                  <v:shape id="Freeform 1169" o:spid="_x0000_s1069" style="position:absolute;left:2009;top:2130;width:290;height:1068;visibility:visible;mso-wrap-style:square;v-text-anchor:top" coordsize="290,1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AecMA&#10;AADcAAAADwAAAGRycy9kb3ducmV2LnhtbESPQWsCMRSE70L/Q3iCN81aqeh2s9IqQq9VofT2unm7&#10;Wdy8LEnU9d83hYLHYWa+YYrNYDtxJR9axwrmswwEceV0y42C03E/XYEIEVlj55gU3CnApnwaFZhr&#10;d+NPuh5iIxKEQ44KTIx9LmWoDFkMM9cTJ6923mJM0jdSe7wluO3kc5YtpcWW04LBnraGqvPhYhVs&#10;a5obXvNdf1Wn+nu/Ovr3n51Sk/Hw9goi0hAf4f/2h1bwsl7A35l0BG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AAecMAAADcAAAADwAAAAAAAAAAAAAAAACYAgAAZHJzL2Rv&#10;d25yZXYueG1sUEsFBgAAAAAEAAQA9QAAAIgDAAAAAA==&#10;" path="m170,1048r,l195,1033r20,-20l230,983r20,-35l260,908r10,-50l280,804r5,-65l290,599,285,429,275,230,255,r-5,230l230,419,210,584r-15,70l180,714r-15,55l145,814r-20,35l105,878,80,903,55,913r-25,5l,918r5,40l10,993r15,30l45,1043r25,20l100,1068r35,-5l170,1048xe" strokeweight="1pt">
                    <v:path arrowok="t" o:connecttype="custom" o:connectlocs="170,1048;170,1048;195,1033;215,1013;230,983;250,948;260,908;270,858;280,804;285,739;285,739;290,599;285,429;275,230;255,0;255,0;250,230;230,419;210,584;195,654;180,714;165,769;145,814;125,849;105,878;80,903;55,913;30,918;0,918;0,918;5,958;10,993;25,1023;45,1043;45,1043;70,1063;100,1068;135,1063;170,1048;170,1048" o:connectangles="0,0,0,0,0,0,0,0,0,0,0,0,0,0,0,0,0,0,0,0,0,0,0,0,0,0,0,0,0,0,0,0,0,0,0,0,0,0,0,0"/>
                  </v:shape>
                  <v:shape id="Freeform 1170" o:spid="_x0000_s1070" style="position:absolute;left:2895;top:2185;width:431;height:1008;visibility:visible;mso-wrap-style:square;v-text-anchor:top" coordsize="431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DMsUA&#10;AADcAAAADwAAAGRycy9kb3ducmV2LnhtbESPQWsCMRSE7wX/Q3gFbzVb24quRhGpID3YupXi8bF5&#10;7i5uXpYkavz3plDocZiZb5jZIppWXMj5xrKC50EGgri0uuFKwf57/TQG4QOyxtYyKbiRh8W89zDD&#10;XNsr7+hShEokCPscFdQhdLmUvqzJoB/Yjjh5R+sMhiRdJbXDa4KbVg6zbCQNNpwWauxoVVN5Ks5G&#10;wUfck/9xL4ev8fCzeZ/YWzxuC6X6j3E5BREohv/wX3ujFbxNXuH3TD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EMyxQAAANwAAAAPAAAAAAAAAAAAAAAAAJgCAABkcnMv&#10;ZG93bnJldi54bWxQSwUGAAAAAAQABAD1AAAAigMAAAAA&#10;" path="m311,394r,l291,384,276,369,261,354r-5,-15l246,300r,-55l246,180r10,-65l271,55,291,,,100,35,200r35,85l110,349r15,25l145,394r21,15l186,424r30,10l246,449r70,15l401,469r-10,95l376,649r-20,70l331,769r-15,25l296,818r-20,15l256,848r-25,10l206,868r-30,l150,873r,40l155,943r16,30l191,993r25,10l246,1008r35,-10l326,983r15,-10l351,958r25,-35l396,873r15,-65l421,734r5,-90l431,544,426,429,356,409,311,394xe" strokeweight="1pt">
                    <v:path arrowok="t" o:connecttype="custom" o:connectlocs="311,394;276,369;256,339;246,300;246,245;256,115;291,0;0,100;70,285;125,374;145,394;186,424;246,449;401,469;391,564;356,719;331,769;296,818;256,848;206,868;150,873;150,913;171,973;191,993;246,1008;326,983;341,973;376,923;411,808;426,644;426,429;356,409;311,394" o:connectangles="0,0,0,0,0,0,0,0,0,0,0,0,0,0,0,0,0,0,0,0,0,0,0,0,0,0,0,0,0,0,0,0,0"/>
                  </v:shape>
                  <v:shape id="Freeform 1171" o:spid="_x0000_s1071" style="position:absolute;left:2575;top:2275;width:430;height:918;visibility:visible;mso-wrap-style:square;v-text-anchor:top" coordsize="430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y3cMA&#10;AADcAAAADwAAAGRycy9kb3ducmV2LnhtbESP0YrCMBRE3wX/IVzBN01dUdquUUQQXHAftvoBl+Zu&#10;U2xuSpOt9e83guDjMDNnmM1usI3oqfO1YwWLeQKCuHS65krB9XKcpSB8QNbYOCYFD/Kw245HG8y1&#10;u/MP9UWoRISwz1GBCaHNpfSlIYt+7lri6P26zmKIsquk7vAe4baRH0mylhZrjgsGWzoYKm/Fn1Vw&#10;Tjk1h+9rb+1iXffFV5YtH1qp6WTYf4IINIR3+NU+aQWrbAXPM/EI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Oy3cMAAADcAAAADwAAAAAAAAAAAAAAAACYAgAAZHJzL2Rv&#10;d25yZXYueG1sUEsFBgAAAAAEAAQA9QAAAIgDAAAAAA==&#10;" path="m240,l,10,35,110r35,85l110,259r15,25l145,304r20,15l185,334r30,10l245,359r70,15l400,379r-10,95l375,559r-20,70l330,679r-15,25l295,728r-20,15l255,758r-25,10l205,778r-30,l150,783r,40l155,853r15,30l190,903r25,10l245,918r40,-10l325,893r15,-10l350,868r25,-35l390,783r15,-60l420,649r5,-90l430,459r,-115l360,324,305,299,270,274,260,264r-5,-15l245,210r,-55l240,xe" strokeweight="1pt">
                    <v:path arrowok="t" o:connecttype="custom" o:connectlocs="240,0;0,10;0,10;35,110;70,195;110,259;125,284;145,304;145,304;165,319;185,334;215,344;245,359;315,374;400,379;400,379;390,474;375,559;355,629;330,679;330,679;315,704;295,728;275,743;255,758;230,768;205,778;175,778;150,783;150,783;150,823;155,853;170,883;190,903;190,903;215,913;245,918;285,908;325,893;325,893;340,883;350,868;375,833;390,783;405,723;420,649;425,559;430,459;430,344;430,344;360,324;305,299;270,274;260,264;255,249;255,249;245,210;245,155;245,155;240,0;240,0" o:connectangles="0,0,0,0,0,0,0,0,0,0,0,0,0,0,0,0,0,0,0,0,0,0,0,0,0,0,0,0,0,0,0,0,0,0,0,0,0,0,0,0,0,0,0,0,0,0,0,0,0,0,0,0,0,0,0,0,0,0,0,0,0"/>
                  </v:shape>
                  <v:shape id="Freeform 1172" o:spid="_x0000_s1072" style="position:absolute;left:987;top:10;width:911;height:489;visibility:visible;mso-wrap-style:square;v-text-anchor:top" coordsize="911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kzqsIA&#10;AADcAAAADwAAAGRycy9kb3ducmV2LnhtbESPQWsCMRSE74L/ITyhN80qKO3WuBRBUGgP1fb+SJ67&#10;sZuXsIm723/fFAo9DjPzDbOtRteKnrpoPStYLgoQxNoby7WCj8th/ggiJmSDrWdS8E0Rqt10ssXS&#10;+IHfqT+nWmQIxxIVNCmFUsqoG3IYFz4QZ+/qO4cpy66WpsMhw10rV0WxkQ4t54UGA+0b0l/nu1Pw&#10;+qktv/ngL6O9BX0qemnaXqmH2fjyDCLRmP7Df+2jUbB+2sDvmXwE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+TOqwgAAANwAAAAPAAAAAAAAAAAAAAAAAJgCAABkcnMvZG93&#10;bnJldi54bWxQSwUGAAAAAAQABAD1AAAAhwMAAAAA&#10;" path="m105,474r,l140,489r40,l220,479r40,-20l305,429r45,-25l400,384r46,-15l491,354r45,-5l586,344r45,l671,344r40,5l746,359r35,15l816,384r35,20l881,424r30,20l876,389,841,329,806,279,771,234,731,190,691,150,651,115,611,85,561,55,511,30,461,15,416,5,365,,315,,265,10,215,25,150,50,100,85,60,125,25,170,10,215,,259r,45l10,349r15,40l45,424r25,30l105,474xe" strokeweight="1pt">
                    <v:path arrowok="t" o:connecttype="custom" o:connectlocs="105,474;105,474;140,489;180,489;220,479;260,459;260,459;305,429;350,404;400,384;446,369;491,354;536,349;586,344;631,344;631,344;671,344;711,349;746,359;781,374;816,384;851,404;881,424;911,444;911,444;876,389;841,329;806,279;771,234;731,190;691,150;651,115;611,85;611,85;561,55;511,30;461,15;416,5;365,0;315,0;265,10;215,25;215,25;150,50;100,85;60,125;25,170;25,170;10,215;0,259;0,304;10,349;10,349;25,389;45,424;70,454;105,474;105,474" o:connectangles="0,0,0,0,0,0,0,0,0,0,0,0,0,0,0,0,0,0,0,0,0,0,0,0,0,0,0,0,0,0,0,0,0,0,0,0,0,0,0,0,0,0,0,0,0,0,0,0,0,0,0,0,0,0,0,0,0,0"/>
                  </v:shape>
                  <v:shape id="Freeform 1173" o:spid="_x0000_s1073" style="position:absolute;left:2309;top:304;width:932;height:539;visibility:visible;mso-wrap-style:square;v-text-anchor:top" coordsize="932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eB8YA&#10;AADcAAAADwAAAGRycy9kb3ducmV2LnhtbESPQWsCMRSE74X+h/AKXqRmLa22W6OUgsVLBU2LHh+b&#10;52Zp8rJsoq7/vikIPQ4z8w0zW/TeiRN1sQmsYDwqQBBXwTRcK/jSy/tnEDEhG3SBScGFIizmtzcz&#10;LE0484ZO21SLDOFYogKbUltKGStLHuMotMTZO4TOY8qyq6Xp8Jzh3smHophIjw3nBYstvVuqfrZH&#10;r+B7rD8+9bK1h8dh9Lu9dnpdOaUGd/3bK4hEffoPX9sro+DpZQp/Z/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ZeB8YAAADcAAAADwAAAAAAAAAAAAAAAACYAgAAZHJz&#10;L2Rvd25yZXYueG1sUEsFBgAAAAAEAAQA9QAAAIsDAAAAAA==&#10;" path="m772,534r,l731,539,696,529,656,509,626,479,586,439,551,404,511,375,471,345,426,320,386,300,341,285,296,270r-40,-5l221,260r-41,l140,260r-35,5l70,275,35,285,,300,45,250,95,205r45,-40l190,130r51,-30l286,70,336,50,386,30,441,10,491,5,546,r50,l641,10r50,15l736,45r46,30l832,115r45,45l907,210r15,50l932,310r-5,45l917,394r-20,45l872,474r-30,30l807,524r-35,10xe" strokeweight="1pt">
                    <v:path arrowok="t" o:connecttype="custom" o:connectlocs="772,534;772,534;731,539;696,529;656,509;626,479;626,479;586,439;551,404;511,375;471,345;426,320;386,300;341,285;296,270;296,270;256,265;221,260;180,260;140,260;105,265;70,275;35,285;0,300;0,300;45,250;95,205;140,165;190,130;241,100;286,70;336,50;386,30;386,30;441,10;491,5;546,0;596,0;641,10;691,25;736,45;782,75;782,75;832,115;877,160;907,210;922,260;922,260;932,310;927,355;917,394;897,439;897,439;872,474;842,504;807,524;772,534;772,534" o:connectangles="0,0,0,0,0,0,0,0,0,0,0,0,0,0,0,0,0,0,0,0,0,0,0,0,0,0,0,0,0,0,0,0,0,0,0,0,0,0,0,0,0,0,0,0,0,0,0,0,0,0,0,0,0,0,0,0,0,0"/>
                  </v:shape>
                  <v:shape id="Freeform 1174" o:spid="_x0000_s1074" style="position:absolute;left:1938;top:978;width:271;height:174;visibility:visible;mso-wrap-style:square;v-text-anchor:top" coordsize="27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1bcIA&#10;AADcAAAADwAAAGRycy9kb3ducmV2LnhtbERPyW7CMBC9I/EP1iD1Bg6V2kLAIOiiFnFiOcBtFA9J&#10;lHgc2W6S/n19QOL49Pbluje1aMn50rKC6SQBQZxZXXKu4Hz6Gs9A+ICssbZMCv7Iw3o1HCwx1bbj&#10;A7XHkIsYwj5FBUUITSqlzwoy6Ce2IY7czTqDIUKXS+2wi+Gmls9J8ioNlhwbCmzovaCsOv4aBfPK&#10;ba/O7D7dR/Xm9t31Itvvi1JPo36zABGoDw/x3f2jFbzM49p4Jh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DVtwgAAANwAAAAPAAAAAAAAAAAAAAAAAJgCAABkcnMvZG93&#10;bnJldi54bWxQSwUGAAAAAAQABAD1AAAAhwMAAAAA&#10;" path="m271,r,l221,65r-45,50l151,130r-20,10l106,150r-20,5l66,150,51,145,36,135,26,115,16,95,11,70r,-35l16,,5,40,,75r5,30l11,130r10,20l36,165r15,9l71,174r25,l116,165r25,-10l166,135r30,-25l221,75,246,40,271,xe" strokeweight="1pt">
                    <v:path arrowok="t" o:connecttype="custom" o:connectlocs="271,0;271,0;221,65;176,115;151,130;131,140;106,150;86,155;86,155;66,150;51,145;36,135;26,115;16,95;11,70;11,35;16,0;16,0;5,40;0,75;5,105;11,130;11,130;21,150;36,165;51,174;71,174;71,174;96,174;116,165;141,155;166,135;166,135;196,110;221,75;246,40;271,0;271,0" o:connectangles="0,0,0,0,0,0,0,0,0,0,0,0,0,0,0,0,0,0,0,0,0,0,0,0,0,0,0,0,0,0,0,0,0,0,0,0,0,0"/>
                  </v:shape>
                  <v:shape id="Freeform 1175" o:spid="_x0000_s1075" style="position:absolute;left:1493;top:928;width:270;height:180;visibility:visible;mso-wrap-style:square;v-text-anchor:top" coordsize="27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zrg8QA&#10;AADcAAAADwAAAGRycy9kb3ducmV2LnhtbESPQYvCMBSE74L/ITzBm6a7oNhqLEUQFmQP1h48Ppq3&#10;bWnzUpqsdv31ZkHwOMzMN8wuHU0nbjS4xrKCj2UEgri0uuFKQXE5LjYgnEfW2FkmBX/kIN1PJztM&#10;tL3zmW65r0SAsEtQQe19n0jpypoMuqXtiYP3YweDPsihknrAe4CbTn5G0VoabDgs1NjToaayzX+N&#10;gkN7fRSnrGy/XR5fkdePY1FdlJrPxmwLwtPo3+FX+0srWMUx/J8JR0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s64PEAAAA3AAAAA8AAAAAAAAAAAAAAAAAmAIAAGRycy9k&#10;b3ducmV2LnhtbFBLBQYAAAAABAAEAPUAAACJAwAAAAA=&#10;" path="m270,r,l220,65r-50,50l150,130r-25,15l105,150r-20,5l65,155,45,145,35,135,25,120,15,95,10,70r,-30l15,,5,40,,75r,30l10,130r10,20l30,165r20,10l70,180r20,-5l115,170r25,-15l165,135r30,-25l220,80,245,40,270,xe" strokeweight="1pt">
                    <v:path arrowok="t" o:connecttype="custom" o:connectlocs="270,0;270,0;220,65;170,115;150,130;125,145;105,150;85,155;85,155;65,155;45,145;35,135;25,120;15,95;10,70;10,40;15,0;15,0;5,40;0,75;0,105;10,130;10,130;20,150;30,165;50,175;70,180;70,180;90,175;115,170;140,155;165,135;165,135;195,110;220,80;245,40;270,0;270,0" o:connectangles="0,0,0,0,0,0,0,0,0,0,0,0,0,0,0,0,0,0,0,0,0,0,0,0,0,0,0,0,0,0,0,0,0,0,0,0,0,0"/>
                  </v:shape>
                  <v:shape id="Freeform 1176" o:spid="_x0000_s1076" style="position:absolute;left:2019;top:1961;width:220;height:269;visibility:visible;mso-wrap-style:square;v-text-anchor:top" coordsize="22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8mvsAA&#10;AADcAAAADwAAAGRycy9kb3ducmV2LnhtbERPzWrCQBC+C32HZQredGPFUFJXsaUFeyk0+gBDdkzW&#10;ZGdDdmri23cPhR4/vv/tfvKdutEQXWADq2UGirgK1nFt4Hz6WDyDioJssQtMBu4UYb97mG2xsGHk&#10;b7qVUqsUwrFAA41IX2gdq4Y8xmXoiRN3CYNHSXCotR1wTOG+009ZlmuPjlNDgz29NVS15Y838Ckt&#10;X+T81a5Yrpv1uHGv+bszZv44HV5ACU3yL/5zH62BPEvz05l0BP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28mvsAAAADcAAAADwAAAAAAAAAAAAAAAACYAgAAZHJzL2Rvd25y&#10;ZXYueG1sUEsFBgAAAAAEAAQA9QAAAIUDAAAAAA==&#10;" path="m175,85r,l145,50,115,25,85,10,55,,45,,35,,20,15,10,40,,80r,44l,169r15,35l30,239r15,15l65,269r25,l120,269r30,-10l180,244r20,-20l215,199r5,-25l215,149,200,119,175,85xe" strokeweight="1pt">
                    <v:path arrowok="t" o:connecttype="custom" o:connectlocs="175,85;175,85;145,50;115,25;85,10;55,0;55,0;45,0;35,0;20,15;10,40;0,80;0,80;0,124;0,169;15,204;30,239;30,239;45,254;65,269;90,269;120,269;120,269;150,259;180,244;200,224;215,199;215,199;220,174;215,149;200,119;175,85;175,85" o:connectangles="0,0,0,0,0,0,0,0,0,0,0,0,0,0,0,0,0,0,0,0,0,0,0,0,0,0,0,0,0,0,0,0,0"/>
                  </v:shape>
                  <v:shape id="Freeform 1177" o:spid="_x0000_s1077" style="position:absolute;left:2249;top:1851;width:721;height:374;visibility:visible;mso-wrap-style:square;v-text-anchor:top" coordsize="721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MGcIA&#10;AADcAAAADwAAAGRycy9kb3ducmV2LnhtbESPQYvCMBSE78L+h/CEvWmqLEG6RpGygh4U1OL50Tzb&#10;ss1LaaJ299cbQfA4zMw3zHzZ20bcqPO1Yw2TcQKCuHCm5lJDflqPZiB8QDbYOCYNf+RhufgYzDE1&#10;7s4Huh1DKSKEfYoaqhDaVEpfVGTRj11LHL2L6yyGKLtSmg7vEW4bOU0SJS3WHBcqbCmrqPg9Xq2G&#10;n/y8ye3XTmUu+79ssVdqX6LWn8N+9Q0iUB/e4Vd7YzSoZAL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owZwgAAANwAAAAPAAAAAAAAAAAAAAAAAJgCAABkcnMvZG93&#10;bnJldi54bWxQSwUGAAAAAAQABAD1AAAAhwMAAAAA&#10;" path="m,25r,l25,105r30,70l90,234r45,45l160,299r25,20l210,334r30,15l301,364r70,10l416,374r45,-5l506,364r35,-10l576,339r30,-15l636,304r25,-20l681,259r15,-30l711,200r5,-35l721,130r,-40l716,45,706,,586,20,471,35,366,45r-95,5l190,50,115,45,55,35,,25xe" strokeweight="1pt">
                    <v:path arrowok="t" o:connecttype="custom" o:connectlocs="0,25;0,25;25,105;55,175;90,234;135,279;160,299;185,319;210,334;240,349;301,364;371,374;371,374;416,374;461,369;506,364;541,354;576,339;606,324;636,304;661,284;661,284;681,259;696,229;711,200;716,165;721,130;721,90;716,45;706,0;706,0;586,20;471,35;366,45;271,50;190,50;115,45;55,35;0,25;0,25" o:connectangles="0,0,0,0,0,0,0,0,0,0,0,0,0,0,0,0,0,0,0,0,0,0,0,0,0,0,0,0,0,0,0,0,0,0,0,0,0,0,0,0"/>
                  </v:shape>
                  <v:shape id="Freeform 1178" o:spid="_x0000_s1078" style="position:absolute;left:1798;top:3033;width:40;height:120;visibility:visible;mso-wrap-style:square;v-text-anchor:top" coordsize="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4ksUA&#10;AADcAAAADwAAAGRycy9kb3ducmV2LnhtbESPwWrDMBBE74X8g9hAbrWcENzEjRJCaMG09JA4H7C1&#10;traptTKSYjt/XxUKPQ4z84bZHSbTiYGcby0rWCYpCOLK6pZrBdfy9XEDwgdkjZ1lUnAnD4f97GGH&#10;ubYjn2m4hFpECPscFTQh9LmUvmrIoE9sTxy9L+sMhihdLbXDMcJNJ1dpmkmDLceFBns6NVR9X25G&#10;gTs/rd/x9mLHkN0/y6L98G/HrVKL+XR8BhFoCv/hv3ahFWTpCn7Px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Q/iSxQAAANwAAAAPAAAAAAAAAAAAAAAAAJgCAABkcnMv&#10;ZG93bnJldi54bWxQSwUGAAAAAAQABAD1AAAAigMAAAAA&#10;" path="m5,120r,l10,80,15,45,25,20,40,,20,25,5,50,,85r5,35xe" strokeweight="1pt">
                    <v:path arrowok="t" o:connecttype="custom" o:connectlocs="5,120;5,120;10,80;15,45;25,20;40,0;40,0;20,25;5,50;0,85;5,120;5,120" o:connectangles="0,0,0,0,0,0,0,0,0,0,0,0"/>
                  </v:shape>
                  <v:shape id="Freeform 1179" o:spid="_x0000_s1079" style="position:absolute;left:1738;top:3023;width:40;height:120;visibility:visible;mso-wrap-style:square;v-text-anchor:top" coordsize="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9dCcQA&#10;AADcAAAADwAAAGRycy9kb3ducmV2LnhtbESP0WrCQBRE3wv+w3IF33SjlmhTV5HSgig+qP2A2+w1&#10;CWbvht3VxL93BaGPw8ycYRarztTiRs5XlhWMRwkI4tzqigsFv6ef4RyED8gaa8uk4E4eVsve2wIz&#10;bVs+0O0YChEh7DNUUIbQZFL6vCSDfmQb4uidrTMYonSF1A7bCDe1nCRJKg1WHBdKbOirpPxyvBoF&#10;7jB73+H127Yhvf+dNtXeb9cfSg363foTRKAu/Idf7Y1WkCZT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PXQnEAAAA3AAAAA8AAAAAAAAAAAAAAAAAmAIAAGRycy9k&#10;b3ducmV2LnhtbFBLBQYAAAAABAAEAPUAAACJAwAAAAA=&#10;" path="m5,120r,l10,80,15,45,25,20,40,,20,25,5,50,,85r5,35xe" strokeweight="1pt">
                    <v:path arrowok="t" o:connecttype="custom" o:connectlocs="5,120;5,120;10,80;15,45;25,20;40,0;40,0;20,25;5,50;0,85;5,120;5,120" o:connectangles="0,0,0,0,0,0,0,0,0,0,0,0"/>
                  </v:shape>
                  <v:shape id="Freeform 1180" o:spid="_x0000_s1080" style="position:absolute;left:2109;top:3073;width:40;height:120;visibility:visible;mso-wrap-style:square;v-text-anchor:top" coordsize="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bFfcMA&#10;AADcAAAADwAAAGRycy9kb3ducmV2LnhtbESP3YrCMBSE7xd8h3AE79ZUka52jSKiIMpe+PMAZ5uz&#10;bdnmpCTR1rc3guDlMDPfMPNlZ2pxI+crywpGwwQEcW51xYWCy3n7OQXhA7LG2jIpuJOH5aL3McdM&#10;25aPdDuFQkQI+wwVlCE0mZQ+L8mgH9qGOHp/1hkMUbpCaodthJtajpMklQYrjgslNrQuKf8/XY0C&#10;d/yaHPC6sW1I77/nXfXj96uZUoN+t/oGEagL7/CrvdMK0mQC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bFfcMAAADcAAAADwAAAAAAAAAAAAAAAACYAgAAZHJzL2Rv&#10;d25yZXYueG1sUEsFBgAAAAAEAAQA9QAAAIgDAAAAAA==&#10;" path="m5,120r,l5,80,15,45,25,20,40,,15,25,5,50,,85r5,35xe" strokeweight="1pt">
                    <v:path arrowok="t" o:connecttype="custom" o:connectlocs="5,120;5,120;5,80;15,45;25,20;40,0;40,0;15,25;5,50;0,85;5,120;5,120" o:connectangles="0,0,0,0,0,0,0,0,0,0,0,0"/>
                  </v:shape>
                  <v:shape id="Freeform 1181" o:spid="_x0000_s1081" style="position:absolute;left:2049;top:3063;width:40;height:120;visibility:visible;mso-wrap-style:square;v-text-anchor:top" coordsize="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g5sQA&#10;AADcAAAADwAAAGRycy9kb3ducmV2LnhtbESP0WrCQBRE3wv+w3IF33Sj2GhTV5HSgig+qP2A2+w1&#10;CWbvht3VxL93BaGPw8ycYRarztTiRs5XlhWMRwkI4tzqigsFv6ef4RyED8gaa8uk4E4eVsve2wIz&#10;bVs+0O0YChEh7DNUUIbQZFL6vCSDfmQb4uidrTMYonSF1A7bCDe1nCRJKg1WHBdKbOirpPxyvBoF&#10;7jCb7vD6bduQ3v9Om2rvt+sPpQb9bv0JIlAX/sOv9kYrSJN3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qYObEAAAA3AAAAA8AAAAAAAAAAAAAAAAAmAIAAGRycy9k&#10;b3ducmV2LnhtbFBLBQYAAAAABAAEAPUAAACJAwAAAAA=&#10;" path="m5,120r,l5,80,15,45,25,20,40,,15,25,5,50,,85r5,35xe" strokeweight="1pt">
                    <v:path arrowok="t" o:connecttype="custom" o:connectlocs="5,120;5,120;5,80;15,45;25,20;40,0;40,0;15,25;5,50;0,85;5,120;5,120" o:connectangles="0,0,0,0,0,0,0,0,0,0,0,0"/>
                  </v:shape>
                  <v:shape id="Freeform 1182" o:spid="_x0000_s1082" style="position:absolute;left:2815;top:3073;width:40;height:120;visibility:visible;mso-wrap-style:square;v-text-anchor:top" coordsize="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+kcMA&#10;AADcAAAADwAAAGRycy9kb3ducmV2LnhtbESP3YrCMBSE74V9h3AWvNN0F6luNYosCqJ44c8DnG2O&#10;bdnmpCTR1rc3guDlMDPfMLNFZ2pxI+crywq+hgkI4tzqigsF59N6MAHhA7LG2jIpuJOHxfyjN8NM&#10;25YPdDuGQkQI+wwVlCE0mZQ+L8mgH9qGOHoX6wyGKF0htcM2wk0tv5MklQYrjgslNvRbUv5/vBoF&#10;7jAe7fC6sm1I73+nTbX32+WPUv3PbjkFEagL7/CrvdEK0iSF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j+kcMAAADcAAAADwAAAAAAAAAAAAAAAACYAgAAZHJzL2Rv&#10;d25yZXYueG1sUEsFBgAAAAAEAAQA9QAAAIgDAAAAAA==&#10;" path="m5,120r,l10,80,15,45,30,20,40,,20,25,5,50,,85r5,35xe" strokeweight="1pt">
                    <v:path arrowok="t" o:connecttype="custom" o:connectlocs="5,120;5,120;10,80;15,45;30,20;40,0;40,0;20,25;5,50;0,85;5,120;5,120" o:connectangles="0,0,0,0,0,0,0,0,0,0,0,0"/>
                  </v:shape>
                  <v:shape id="Freeform 1183" o:spid="_x0000_s1083" style="position:absolute;left:2755;top:3063;width:40;height:120;visibility:visible;mso-wrap-style:square;v-text-anchor:top" coordsize="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RbCsUA&#10;AADcAAAADwAAAGRycy9kb3ducmV2LnhtbESPzWrDMBCE74G+g9hCb4ncUJzUjRJCSSE05GCnD7C1&#10;traptTKS/JO3rwqBHIeZ+YbZ7CbTioGcbywreF4kIIhLqxuuFHxdPuZrED4ga2wtk4IredhtH2Yb&#10;zLQdOaehCJWIEPYZKqhD6DIpfVmTQb+wHXH0fqwzGKJ0ldQOxwg3rVwmSSoNNhwXauzovabyt+iN&#10;ApevXk7YH+wY0uv35dic/ef+Vamnx2n/BiLQFO7hW/uoFaTJCv7P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FsKxQAAANwAAAAPAAAAAAAAAAAAAAAAAJgCAABkcnMv&#10;ZG93bnJldi54bWxQSwUGAAAAAAQABAD1AAAAigMAAAAA&#10;" path="m5,120r,l10,80,15,45,30,20,40,,20,25,5,50,,85r5,35xe" strokeweight="1pt">
                    <v:path arrowok="t" o:connecttype="custom" o:connectlocs="5,120;5,120;10,80;15,45;30,20;40,0;40,0;20,25;5,50;0,85;5,120;5,120" o:connectangles="0,0,0,0,0,0,0,0,0,0,0,0"/>
                  </v:shape>
                  <v:shape id="Freeform 1184" o:spid="_x0000_s1084" style="position:absolute;left:3141;top:3073;width:40;height:120;visibility:visible;mso-wrap-style:square;v-text-anchor:top" coordsize="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vPeMIA&#10;AADcAAAADwAAAGRycy9kb3ducmV2LnhtbERPS2rDMBDdF3oHMYXuGrmlOKkTJZjSgknIwkkPMLGm&#10;tqk1MpL8ye2rRSDLx/tvdrPpxEjOt5YVvC4SEMSV1S3XCn7O3y8rED4ga+wsk4IredhtHx82mGk7&#10;cUnjKdQihrDPUEETQp9J6auGDPqF7Ykj92udwRChq6V2OMVw08m3JEmlwZZjQ4M9fTZU/Z0Go8CV&#10;y/cDDl92Cun1ci7ao9/nH0o9P835GkSgOdzFN3ehFaRJXBvP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q894wgAAANwAAAAPAAAAAAAAAAAAAAAAAJgCAABkcnMvZG93&#10;bnJldi54bWxQSwUGAAAAAAQABAD1AAAAhwMAAAAA&#10;" path="m5,120r,l5,80,15,50,25,20,40,,15,25,5,55,,85r5,35xe" strokeweight="1pt">
                    <v:path arrowok="t" o:connecttype="custom" o:connectlocs="5,120;5,120;5,80;15,50;25,20;40,0;40,0;15,25;5,55;0,85;5,120;5,120" o:connectangles="0,0,0,0,0,0,0,0,0,0,0,0"/>
                  </v:shape>
                  <v:shape id="Freeform 1185" o:spid="_x0000_s1085" style="position:absolute;left:3081;top:3063;width:40;height:120;visibility:visible;mso-wrap-style:square;v-text-anchor:top" coordsize="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dq48MA&#10;AADcAAAADwAAAGRycy9kb3ducmV2LnhtbESP0YrCMBRE34X9h3AX9k1Tl6VqNYosCqL4oO4H3G2u&#10;bbG5KUm09e+NIPg4zMwZZrboTC1u5HxlWcFwkIAgzq2uuFDwd1r3xyB8QNZYWyYFd/KwmH/0Zphp&#10;2/KBbsdQiAhhn6GCMoQmk9LnJRn0A9sQR+9sncEQpSukdthGuKnld5Kk0mDFcaHEhn5Lyi/Hq1Hg&#10;DqOfHV5Xtg3p/f+0qfZ+u5wo9fXZLacgAnXhHX61N1pBmkzg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dq48MAAADcAAAADwAAAAAAAAAAAAAAAACYAgAAZHJzL2Rv&#10;d25yZXYueG1sUEsFBgAAAAAEAAQA9QAAAIgDAAAAAA==&#10;" path="m5,120r,l5,80,15,50,25,20,40,,15,25,5,55,,85r5,35xe" strokeweight="1pt">
                    <v:path arrowok="t" o:connecttype="custom" o:connectlocs="5,120;5,120;5,80;15,50;25,20;40,0;40,0;15,25;5,55;0,85;5,120;5,120" o:connectangles="0,0,0,0,0,0,0,0,0,0,0,0"/>
                  </v:shape>
                </v:group>
                <v:group id="Group 1267" o:spid="_x0000_s1086" style="position:absolute;left:921;top:3050;width:1819;height:851;rotation:290943fd;flip:x" coordorigin="10,10" coordsize="3010,1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gpCEV8EAAADcAAAADwAA&#10;AAAAAAAAAAAAAACqAgAAZHJzL2Rvd25yZXYueG1sUEsFBgAAAAAEAAQA+gAAAJgDAAAAAA==&#10;">
                  <v:shape id="Freeform 1268" o:spid="_x0000_s1087" style="position:absolute;left:1940;top:1225;width:125;height:45;visibility:visible;mso-wrap-style:square;v-text-anchor:top" coordsize="1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8DXsUA&#10;AADcAAAADwAAAGRycy9kb3ducmV2LnhtbESPQWvCQBSE74L/YXlCL1I36UFLdJWiFK03tx7q7ZF9&#10;TYLZtzG7Nem/dwXB4zAz3zCLVW9rcaXWV44VpJMEBHHuTMWFguP35+s7CB+QDdaOScE/eVgth4MF&#10;ZsZ1fKCrDoWIEPYZKihDaDIpfV6SRT9xDXH0fl1rMUTZFtK02EW4reVbkkylxYrjQokNrUvKz/rP&#10;Khjrs26649dmqy+Xar+Tbjs7/Sj1Muo/5iAC9eEZfrR3RsE0TeF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/wNexQAAANwAAAAPAAAAAAAAAAAAAAAAAJgCAABkcnMv&#10;ZG93bnJldi54bWxQSwUGAAAAAAQABAD1AAAAigMAAAAA&#10;" path="m115,r,l,25,15,45,125,30,115,xe" strokeweight="1pt">
                    <v:path arrowok="t" o:connecttype="custom" o:connectlocs="115,0;115,0;0,25;15,45;15,45;125,30;115,0;115,0" o:connectangles="0,0,0,0,0,0,0,0"/>
                  </v:shape>
                  <v:shape id="Freeform 1269" o:spid="_x0000_s1088" style="position:absolute;left:2055;top:1205;width:135;height:50;visibility:visible;mso-wrap-style:square;v-text-anchor:top" coordsize="13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vN8MA&#10;AADcAAAADwAAAGRycy9kb3ducmV2LnhtbESPQWvCQBSE70L/w/IK3nSzHkRSVxFBCPSUtHh+Zl+z&#10;wezbNLuatL/eLRQ8DjPzDbPdT64TdxpC61mDWmYgiGtvWm40fH6cFhsQISIb7DyThh8KsN+9zLaY&#10;Gz9ySfcqNiJBOOSowcbY51KG2pLDsPQ9cfK+/OAwJjk00gw4Jrjr5CrL1tJhy2nBYk9HS/W1ujkN&#10;v9+qKI9SVWd7a0mN5aU4nd+1nr9OhzcQkab4DP+3C6NhrVbwdyYdAb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SvN8MAAADcAAAADwAAAAAAAAAAAAAAAACYAgAAZHJzL2Rv&#10;d25yZXYueG1sUEsFBgAAAAAEAAQA9QAAAIgDAAAAAA==&#10;" path="m,20l10,50,135,35,130,,,20xe" strokeweight="1pt">
                    <v:path arrowok="t" o:connecttype="custom" o:connectlocs="0,20;10,50;10,50;135,35;130,0;130,0;0,20;0,20" o:connectangles="0,0,0,0,0,0,0,0"/>
                  </v:shape>
                  <v:shape id="Freeform 1270" o:spid="_x0000_s1089" style="position:absolute;left:2370;top:805;width:145;height:90;visibility:visible;mso-wrap-style:square;v-text-anchor:top" coordsize="14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bJcMA&#10;AADcAAAADwAAAGRycy9kb3ducmV2LnhtbESP0YrCMBRE34X9h3CFfdO0rnSlaxRZEHxQQd0PuDR3&#10;22JzU5poql9vBMHHYWbOMPNlbxpxpc7VlhWk4wQEcWF1zaWCv9N6NAPhPLLGxjIpuJGD5eJjMMdc&#10;28AHuh59KSKEXY4KKu/bXEpXVGTQjW1LHL1/2xn0UXal1B2GCDeNnCRJJg3WHBcqbOm3ouJ8vBgF&#10;0yzZ+X0I35O0Dhuz17PVvd0q9TnsVz8gPPX+HX61N1pBln7B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bbJcMAAADcAAAADwAAAAAAAAAAAAAAAACYAgAAZHJzL2Rv&#10;d25yZXYueG1sUEsFBgAAAAAEAAQA9QAAAIgDAAAAAA==&#10;" path="m145,r,l65,5,,5,5,90,90,80r55,-5l145,xe" strokeweight="1pt">
                    <v:path arrowok="t" o:connecttype="custom" o:connectlocs="145,0;145,0;65,5;65,5;0,5;5,90;5,90;90,80;90,80;145,75;145,0;145,0" o:connectangles="0,0,0,0,0,0,0,0,0,0,0,0"/>
                  </v:shape>
                  <v:shape id="Freeform 1271" o:spid="_x0000_s1090" style="position:absolute;left:2515;top:805;width:165;height:85;visibility:visible;mso-wrap-style:square;v-text-anchor:top" coordsize="16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73tMQA&#10;AADcAAAADwAAAGRycy9kb3ducmV2LnhtbESPT2sCMRTE74LfITyhN022tLJsjSKFgkgv/jno7ZE8&#10;d5duXtZN6m6/vSkIHoeZ+Q2zWA2uETfqQu1ZQzZTIIiNtzWXGo6Hr2kOIkRki41n0vBHAVbL8WiB&#10;hfU97+i2j6VIEA4FaqhibAspg6nIYZj5ljh5F985jEl2pbQd9gnuGvmq1Fw6rDktVNjSZ0XmZ//r&#10;NJj+cP1Wqjmf3s22zi5rzNFftX6ZDOsPEJGG+Aw/2hurYZ69wf+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O97TEAAAA3AAAAA8AAAAAAAAAAAAAAAAAmAIAAGRycy9k&#10;b3ducmV2LnhtbFBLBQYAAAAABAAEAPUAAACJAwAAAAA=&#10;" path="m165,5r,l85,,,,,75r75,l145,85,165,5xe" strokeweight="1pt">
                    <v:path arrowok="t" o:connecttype="custom" o:connectlocs="165,5;165,5;85,0;0,0;0,75;0,75;75,75;145,85;165,5;165,5" o:connectangles="0,0,0,0,0,0,0,0,0,0"/>
                  </v:shape>
                  <v:shape id="Freeform 1272" o:spid="_x0000_s1091" style="position:absolute;left:2170;top:810;width:205;height:165;visibility:visible;mso-wrap-style:square;v-text-anchor:top" coordsize="20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P5acYA&#10;AADcAAAADwAAAGRycy9kb3ducmV2LnhtbESPQWvCQBSE70L/w/IKvZlNCrUSXUNpKYgBRW3R4yP7&#10;TNJm36bZVeO/d4WCx2FmvmGmWW8acaLO1ZYVJFEMgriwuuZSwdf2czgG4TyyxsYyKbiQg2z2MJhi&#10;qu2Z13Ta+FIECLsUFVTet6mUrqjIoItsSxy8g+0M+iC7UuoOzwFuGvkcxyNpsOawUGFL7xUVv5uj&#10;UdDY/ON7+ed+5qvFzuzzxF3Ma6HU02P/NgHhqff38H97rhWMkhe4nQ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P5acYAAADcAAAADwAAAAAAAAAAAAAAAACYAgAAZHJz&#10;L2Rvd25yZXYueG1sUEsFBgAAAAAEAAQA9QAAAIsDAAAAAA==&#10;" path="m95,20r,l85,50,65,85,35,125,,165,35,140,75,120r50,-20l185,90r20,-5l200,,145,10,95,20xe" strokeweight="1pt">
                    <v:path arrowok="t" o:connecttype="custom" o:connectlocs="95,20;95,20;85,50;65,85;35,125;0,165;0,165;35,140;75,120;125,100;185,90;185,90;205,85;200,0;200,0;145,10;95,20;95,20;95,20;95,20" o:connectangles="0,0,0,0,0,0,0,0,0,0,0,0,0,0,0,0,0,0,0,0"/>
                  </v:shape>
                  <v:shape id="Freeform 1273" o:spid="_x0000_s1092" style="position:absolute;left:2185;top:1185;width:130;height:55;visibility:visible;mso-wrap-style:square;v-text-anchor:top" coordsize="1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ww+8MA&#10;AADcAAAADwAAAGRycy9kb3ducmV2LnhtbESPQYvCMBSE7wv+h/AEb2uqhyLVKCqIehJ1YfH2bJ5t&#10;sXkpTbTVX28EweMwM98wk1lrSnGn2hWWFQz6EQji1OqCMwV/x9XvCITzyBpLy6TgQQ5m087PBBNt&#10;G97T/eAzESDsElSQe18lUro0J4Oubyvi4F1sbdAHWWdS19gEuCnlMIpiabDgsJBjRcuc0uvhZhSs&#10;R6ft+jpcnRvcLS0+/xfudl4o1eu28zEIT63/hj/tjVYQD2J4nwlH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ww+8MAAADcAAAADwAAAAAAAAAAAAAAAACYAgAAZHJzL2Rv&#10;d25yZXYueG1sUEsFBgAAAAAEAAQA9QAAAIgDAAAAAA==&#10;" path="m85,50r,l130,45,115,,,20,5,55,85,50xe" strokeweight="1pt">
                    <v:path arrowok="t" o:connecttype="custom" o:connectlocs="85,50;85,50;130,45;115,0;115,0;0,20;5,55;5,55;85,50;85,50" o:connectangles="0,0,0,0,0,0,0,0,0,0"/>
                  </v:shape>
                  <v:shape id="Freeform 1274" o:spid="_x0000_s1093" style="position:absolute;left:2300;top:1170;width:150;height:60;visibility:visible;mso-wrap-style:square;v-text-anchor:top" coordsize="15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vosIA&#10;AADcAAAADwAAAGRycy9kb3ducmV2LnhtbESPQYvCMBSE7wv+h/AWvK2pCq5U0yKC6GlBV/D6aJ5N&#10;2ealNrFWf/1GEDwOM/MNs8x7W4uOWl85VjAeJSCIC6crLhUcfzdfcxA+IGusHZOCO3nIs8HHElPt&#10;bryn7hBKESHsU1RgQmhSKX1hyKIfuYY4emfXWgxRtqXULd4i3NZykiQzabHiuGCwobWh4u9wtQpY&#10;n6YP2plk+/Ddqrv+XCboUanhZ79agAjUh3f41d5pBbPxNzzPxCM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Yi+iwgAAANwAAAAPAAAAAAAAAAAAAAAAAJgCAABkcnMvZG93&#10;bnJldi54bWxQSwUGAAAAAAQABAD1AAAAhwMAAAAA&#10;" path="m,15l15,60,150,55,145,,,15xe" strokeweight="1pt">
                    <v:path arrowok="t" o:connecttype="custom" o:connectlocs="0,15;15,60;15,60;150,55;145,0;145,0;0,15;0,15" o:connectangles="0,0,0,0,0,0,0,0"/>
                  </v:shape>
                  <v:shape id="Freeform 1275" o:spid="_x0000_s1094" style="position:absolute;left:2445;top:1155;width:140;height:70;visibility:visible;mso-wrap-style:square;v-text-anchor:top" coordsize="1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oKgcIA&#10;AADcAAAADwAAAGRycy9kb3ducmV2LnhtbERPy4rCMBTdC/5DuIIb0VTBBx3TMjgMVl35WMzy0txp&#10;yzQ3pcnU+vdmIbg8nPc27U0tOmpdZVnBfBaBIM6trrhQcLt+TzcgnEfWWFsmBQ9ykCbDwRZjbe98&#10;pu7iCxFC2MWooPS+iaV0eUkG3cw2xIH7ta1BH2BbSN3iPYSbWi6iaCUNVhwaSmxoV1L+d/k3Copj&#10;Y7PdT/fYT9yaTtkBl6evo1LjUf/5AcJT79/ilzvTClbzsDacCUd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ugqBwgAAANwAAAAPAAAAAAAAAAAAAAAAAJgCAABkcnMvZG93&#10;bnJldi54bWxQSwUGAAAAAAQABAD1AAAAhwMAAAAA&#10;" path="m,15l5,70,140,65,125,,40,10,,15xe" strokeweight="1pt">
                    <v:path arrowok="t" o:connecttype="custom" o:connectlocs="0,15;5,70;5,70;140,65;125,0;125,0;40,10;40,10;0,15;0,15" o:connectangles="0,0,0,0,0,0,0,0,0,0"/>
                  </v:shape>
                  <v:shape id="Freeform 1276" o:spid="_x0000_s1095" style="position:absolute;left:2570;top:1140;width:165;height:80;visibility:visible;mso-wrap-style:square;v-text-anchor:top" coordsize="16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z38YA&#10;AADcAAAADwAAAGRycy9kb3ducmV2LnhtbESPQYvCMBSE78L+h/AWvIimCspu1yiLIAqyqFVEb4/m&#10;2Rabl9JE7f57Iwgeh5n5hhlPG1OKG9WusKyg34tAEKdWF5wp2O/m3S8QziNrLC2Tgn9yMJ18tMYY&#10;a3vnLd0Sn4kAYRejgtz7KpbSpTkZdD1bEQfvbGuDPsg6k7rGe4CbUg6iaCQNFhwWcqxollN6Sa5G&#10;wfrUmQ0Wl80pOyyH2/NfYXaro1Gq/dn8/oDw1Ph3+NVeagWj/jc8z4Qj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Iz38YAAADcAAAADwAAAAAAAAAAAAAAAACYAgAAZHJz&#10;L2Rvd25yZXYueG1sUEsFBgAAAAAEAAQA9QAAAIsDAAAAAA==&#10;" path="m,15l15,80r55,l165,75,145,,,15xe" strokeweight="1pt">
                    <v:path arrowok="t" o:connecttype="custom" o:connectlocs="0,15;15,80;15,80;70,80;70,80;165,75;145,0;145,0;0,15;0,15" o:connectangles="0,0,0,0,0,0,0,0,0,0"/>
                  </v:shape>
                  <v:shape id="Freeform 1277" o:spid="_x0000_s1096" style="position:absolute;left:2660;top:810;width:185;height:110;visibility:visible;mso-wrap-style:square;v-text-anchor:top" coordsize="18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cpsAA&#10;AADcAAAADwAAAGRycy9kb3ducmV2LnhtbDRPPU/DMBDdkfgP1iGxUYcOEQp1qzYSiI4UVDGe4iMO&#10;jc+RfbTh33MDjE/ve7WZ42jOlMuQ2MH9ogJD3CU/cO/g/e3p7gFMEWSPY2Jy8EMFNuvrqxU2Pl34&#10;lc4H6Y2GcGnQQRCZGmtLFyhiWaSJWLnPlCOKwtxbn/Gi4XG0y6qqbcSBtSHgRG2g7nT4jg6KtGG/&#10;20v5qvvh+CHVc263R+dub+btIxihWQX/4j/3i3dQL3W+ntEjY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XcpsAAAADcAAAADwAAAAAAAAAAAAAAAACYAgAAZHJzL2Rvd25y&#10;ZXYueG1sUEsFBgAAAAAEAAQA9QAAAIUDAAAAAA==&#10;" path="m20,l,80,80,90r70,20l185,35,110,15,20,xe" strokeweight="1pt">
                    <v:path arrowok="t" o:connecttype="custom" o:connectlocs="20,0;0,80;0,80;80,90;150,110;185,35;185,35;110,15;20,0;20,0" o:connectangles="0,0,0,0,0,0,0,0,0,0"/>
                  </v:shape>
                  <v:shape id="Freeform 1278" o:spid="_x0000_s1097" style="position:absolute;left:2810;top:845;width:180;height:140;visibility:visible;mso-wrap-style:square;v-text-anchor:top" coordsize="18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dd5MUA&#10;AADcAAAADwAAAGRycy9kb3ducmV2LnhtbESPQWvCQBSE74X+h+UVvNWNHkJIXaWItrV40Xrx9si+&#10;boLZt3F3m8R/7xYKPQ4z8w2zWI22FT350DhWMJtmIIgrpxs2Ck5f2+cCRIjIGlvHpOBGAVbLx4cF&#10;ltoNfKD+GI1IEA4lKqhj7EopQ1WTxTB1HXHyvp23GJP0RmqPQ4LbVs6zLJcWG04LNXa0rqm6HH+s&#10;gk9z3h3e5d6bKxbj+c1e9ptTptTkaXx9ARFpjP/hv/aHVpDPZ/B7Jh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13kxQAAANwAAAAPAAAAAAAAAAAAAAAAAJgCAABkcnMv&#10;ZG93bnJldi54bWxQSwUGAAAAAAQABAD1AAAAigMAAAAA&#10;" path="m180,90r,l165,70,145,55,90,25,35,,,75r15,5l50,95r25,15l100,125r15,15l180,90xe" strokeweight="1pt">
                    <v:path arrowok="t" o:connecttype="custom" o:connectlocs="180,90;180,90;165,70;145,55;90,25;90,25;35,0;0,75;0,75;15,80;15,80;50,95;75,110;100,125;115,140;180,90;180,90" o:connectangles="0,0,0,0,0,0,0,0,0,0,0,0,0,0,0,0,0"/>
                  </v:shape>
                  <v:shape id="Freeform 1279" o:spid="_x0000_s1098" style="position:absolute;left:2925;top:935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ZUC8YA&#10;AADcAAAADwAAAGRycy9kb3ducmV2LnhtbESPT2vCQBTE74LfYXmFXqRujDVIzCq2UNqT+Kd4fmRf&#10;NqHZtyG71bSfvlsQPA4z8xum2Ay2FRfqfeNYwWyagCAunW7YKPg8vT0tQfiArLF1TAp+yMNmPR4V&#10;mGt35QNdjsGICGGfo4I6hC6X0pc1WfRT1xFHr3K9xRBlb6Tu8RrhtpVpkmTSYsNxocaOXmsqv47f&#10;VsGzX1RzM9+d9xluJ/7XvJx37welHh+G7QpEoCHcw7f2h1aQpSn8n4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ZUC8YAAADcAAAADwAAAAAAAAAAAAAAAACYAgAAZHJz&#10;L2Rvd25yZXYueG1sUEsFBgAAAAAEAAQA9QAAAIsDAAAAAA==&#10;" path="m65,l,50,15,70r5,20l15,115,5,135r75,25l95,115r,-45l95,55,85,35,75,15,65,xe" strokeweight="1pt">
                    <v:path arrowok="t" o:connecttype="custom" o:connectlocs="65,0;0,50;0,50;15,70;20,90;15,115;5,135;80,160;80,160;95,115;95,70;95,55;85,35;75,15;65,0;65,0" o:connectangles="0,0,0,0,0,0,0,0,0,0,0,0,0,0,0,0"/>
                  </v:shape>
                  <v:shape id="Freeform 1280" o:spid="_x0000_s1099" style="position:absolute;left:2715;top:1120;width:170;height:95;visibility:visible;mso-wrap-style:square;v-text-anchor:top" coordsize="17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VG8UA&#10;AADcAAAADwAAAGRycy9kb3ducmV2LnhtbESPQWsCMRSE7wX/Q3iF3jSrBSmrUVQUW3uQWg8eH5vn&#10;JnTzsm5Sd/33jSD0OMzMN8x03rlKXKkJ1rOC4SADQVx4bblUcPze9N9AhIissfJMCm4UYD7rPU0x&#10;177lL7oeYikShEOOCkyMdS5lKAw5DANfEyfv7BuHMcmmlLrBNsFdJUdZNpYOLacFgzWtDBU/h1+n&#10;YLmtVmt7O8kPU+7bz+VwZ4/bi1Ivz91iAiJSF//Dj/a7VjAevcL9TDo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BUbxQAAANwAAAAPAAAAAAAAAAAAAAAAAJgCAABkcnMv&#10;ZG93bnJldi54bWxQSwUGAAAAAAQABAD1AAAAigMAAAAA&#10;" path="m20,95r,l105,85,170,75r,-5l120,,65,10,,20,20,95xe" strokeweight="1pt">
                    <v:path arrowok="t" o:connecttype="custom" o:connectlocs="20,95;20,95;105,85;170,75;170,70;120,0;120,0;65,10;65,10;0,20;20,95;20,95" o:connectangles="0,0,0,0,0,0,0,0,0,0,0,0"/>
                  </v:shape>
                  <v:shape id="Freeform 1281" o:spid="_x0000_s1100" style="position:absolute;left:2835;top:1070;width:170;height:125;visibility:visible;mso-wrap-style:square;v-text-anchor:top" coordsize="1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bAMgA&#10;AADcAAAADwAAAGRycy9kb3ducmV2LnhtbESPzU/CQBTE7yb8D5tH4k22EC1QWYgfMXiC8HHQ27P7&#10;aBu7b2v3CdW/njUx4TiZmd9kZovO1epIbag8GxgOElDEubcVFwb2u5ebCaggyBZrz2TghwIs5r2r&#10;GWbWn3hDx60UKkI4ZGigFGkyrUNeksMw8A1x9A6+dShRtoW2LZ4i3NV6lCSpdlhxXCixoaeS8s/t&#10;tzMwXa798vC8+l3J11363ryNH4fyYcx1v3u4ByXUySX83361BtLRLfydiUdAz8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WBsAyAAAANwAAAAPAAAAAAAAAAAAAAAAAJgCAABk&#10;cnMvZG93bnJldi54bWxQSwUGAAAAAAQABAD1AAAAjQMAAAAA&#10;" path="m,50r50,70l50,125,90,110,125,90,150,65,170,35r,-10l95,,90,5,80,20,60,30,,50xe" strokeweight="1pt">
                    <v:path arrowok="t" o:connecttype="custom" o:connectlocs="0,50;50,120;50,125;50,125;90,110;125,90;150,65;170,35;170,35;170,25;95,0;95,0;90,5;90,5;80,20;60,30;0,50;0,50" o:connectangles="0,0,0,0,0,0,0,0,0,0,0,0,0,0,0,0,0,0"/>
                  </v:shape>
                  <v:shape id="Freeform 1282" o:spid="_x0000_s1101" style="position:absolute;left:1775;top:1250;width:180;height:50;visibility:visible;mso-wrap-style:square;v-text-anchor:top" coordsize="18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T08QA&#10;AADcAAAADwAAAGRycy9kb3ducmV2LnhtbESPT2sCMRTE74LfIbxCb5p1QS1bo4ilInjxT6HXx+Z1&#10;s+3mZUmibv30RhA8DjPzG2a26GwjzuRD7VjBaJiBIC6drrlS8HX8HLyBCBFZY+OYFPxTgMW835th&#10;od2F93Q+xEokCIcCFZgY20LKUBqyGIauJU7ej/MWY5K+ktrjJcFtI/Msm0iLNacFgy2tDJV/h5NV&#10;sMn86GOam7X8bn+vfknrere1Sr2+dMt3EJG6+Aw/2hutYJKP4X4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wk9PEAAAA3AAAAA8AAAAAAAAAAAAAAAAAmAIAAGRycy9k&#10;b3ducmV2LnhtbFBLBQYAAAAABAAEAPUAAACJAwAAAAA=&#10;" path="m,50r,l180,20,165,,75,25,,50xe" strokeweight="1pt">
                    <v:path arrowok="t" o:connecttype="custom" o:connectlocs="0,50;0,50;180,20;165,0;165,0;75,25;0,50;0,50" o:connectangles="0,0,0,0,0,0,0,0"/>
                  </v:shape>
                  <v:shape id="Freeform 1283" o:spid="_x0000_s1102" style="position:absolute;left:10;top:630;width:215;height:130;visibility:visible;mso-wrap-style:square;v-text-anchor:top" coordsize="21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9ofcYA&#10;AADcAAAADwAAAGRycy9kb3ducmV2LnhtbESPQWvCQBSE70L/w/KEXqRuKhJrdBVpERRKi2kRj4/s&#10;M5uafRuyq6b/vlsQPA4z8w0zX3a2FhdqfeVYwfMwAUFcOF1xqeD7a/30AsIHZI21Y1LwSx6Wi4fe&#10;HDPtrryjSx5KESHsM1RgQmgyKX1hyKIfuoY4ekfXWgxRtqXULV4j3NZylCSptFhxXDDY0Kuh4pSf&#10;rYK1rM2kMm/bA03H7z/b/OO8/xwo9djvVjMQgbpwD9/aG60gHaXwfy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9ofcYAAADcAAAADwAAAAAAAAAAAAAAAACYAgAAZHJz&#10;L2Rvd25yZXYueG1sUEsFBgAAAAAEAAQA9QAAAIsDAAAAAA==&#10;" path="m5,85r,l15,95r10,10l45,115r30,5l215,130,145,40,115,15,100,5,85,,65,,45,,30,5,15,15,5,30,,45,,65,5,85xe" strokeweight="1pt">
                    <v:path arrowok="t" o:connecttype="custom" o:connectlocs="5,85;5,85;15,95;25,105;45,115;75,120;75,120;215,130;215,130;145,40;145,40;115,15;100,5;85,0;85,0;65,0;45,0;30,5;15,15;15,15;5,30;0,45;0,65;5,85;5,85" o:connectangles="0,0,0,0,0,0,0,0,0,0,0,0,0,0,0,0,0,0,0,0,0,0,0,0,0"/>
                  </v:shape>
                  <v:shape id="Freeform 1284" o:spid="_x0000_s1103" style="position:absolute;left:670;top:1215;width:315;height:65;visibility:visible;mso-wrap-style:square;v-text-anchor:top" coordsize="31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8XP8MA&#10;AADcAAAADwAAAGRycy9kb3ducmV2LnhtbERPy2rCQBTdF/yH4Qru6sQgKtFRbEFbwU19obtL5poE&#10;M3dCZpqkf98pCN2dw3lxFqvOlKKh2hWWFYyGEQji1OqCMwWn4+Z1BsJ5ZI2lZVLwQw5Wy97LAhNt&#10;W/6i5uAzEUrYJagg975KpHRpTgbd0FbEQbvb2qAPtM6krrEN5aaUcRRNpMGCw0KOFb3nlD4O30bB&#10;W9Nuz+fLbrc3HwHcpuP42l6VGvS79RyEp87/m5/pT61gEk/h70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8XP8MAAADcAAAADwAAAAAAAAAAAAAAAACYAgAAZHJzL2Rv&#10;d25yZXYueG1sUEsFBgAAAAAEAAQA9QAAAIgDAAAAAA==&#10;" path="m315,r,l120,10,45,15,20,20,5,30,,35r,5l5,50,30,60r30,5l85,65r25,-5l140,55,165,45,200,30,235,15,315,xe" strokeweight="1pt">
                    <v:path arrowok="t" o:connecttype="custom" o:connectlocs="315,0;315,0;120,10;120,10;45,15;20,20;5,30;5,30;0,35;0,40;5,50;5,50;30,60;60,65;60,65;85,65;110,60;140,55;165,45;165,45;200,30;235,15;315,0;315,0" o:connectangles="0,0,0,0,0,0,0,0,0,0,0,0,0,0,0,0,0,0,0,0,0,0,0,0"/>
                  </v:shape>
                  <v:shape id="Freeform 1285" o:spid="_x0000_s1104" style="position:absolute;left:905;top:1255;width:320;height:90;visibility:visible;mso-wrap-style:square;v-text-anchor:top" coordsize="32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4DPcIA&#10;AADcAAAADwAAAGRycy9kb3ducmV2LnhtbERPTYvCMBC9C/6HMII3Te1BbDXKqisIHkR31/PQjG3X&#10;ZtJtoq3/3hyEPT7e92LVmUo8qHGlZQWTcQSCOLO65FzB99duNAPhPLLGyjIpeJKD1bLfW2Cqbcsn&#10;epx9LkIIuxQVFN7XqZQuK8igG9uaOHBX2xj0ATa51A22IdxUMo6iqTRYcmgosKZNQdntfDcKkgv+&#10;rW/bQ3JNunjTzj4nv/HxR6nhoPuYg/DU+X/x273XCqZxWBvOh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gM9wgAAANwAAAAPAAAAAAAAAAAAAAAAAJgCAABkcnMvZG93&#10;bnJldi54bWxQSwUGAAAAAAQABAD1AAAAhwMAAAAA&#10;" path="m165,60r,l200,40,240,25,320,,240,15,125,30,45,45,25,50,10,55,,70,10,80,30,90r35,l90,90r25,-5l140,75,165,60xe" strokeweight="1pt">
                    <v:path arrowok="t" o:connecttype="custom" o:connectlocs="165,60;165,60;200,40;240,25;320,0;320,0;240,15;125,30;125,30;45,45;25,50;10,55;10,55;0,70;10,80;10,80;30,90;65,90;65,90;90,90;115,85;140,75;165,60;165,60" o:connectangles="0,0,0,0,0,0,0,0,0,0,0,0,0,0,0,0,0,0,0,0,0,0,0,0"/>
                  </v:shape>
                  <v:shape id="Freeform 1286" o:spid="_x0000_s1105" style="position:absolute;left:225;top:120;width:2045;height:1140;visibility:visible;mso-wrap-style:square;v-text-anchor:top" coordsize="2045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BU8IA&#10;AADcAAAADwAAAGRycy9kb3ducmV2LnhtbESP0YrCMBRE3xf8h3CFfVtTFUSrUURWcZ+WrX7Apbm2&#10;oc1NSbK1+/dmQfBxmDkzzGY32Fb05INxrGA6yUAQl04brhRcL8ePJYgQkTW2jknBHwXYbUdvG8y1&#10;u/MP9UWsRCrhkKOCOsYulzKUNVkME9cRJ+/mvMWYpK+k9nhP5baVsyxbSIuG00KNHR1qKpvi1ypY&#10;9JkuTp/z4nRrvnwTzbeRS6nU+3jYr0FEGuIr/KTPOnGzFfyfSUd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cEFTwgAAANwAAAAPAAAAAAAAAAAAAAAAAJgCAABkcnMvZG93&#10;bnJldi54bWxQSwUGAAAAAAQABAD1AAAAhwMAAAAA&#10;" path="m1425,295r,l1470,260r45,-30l1565,210r50,-20l1670,180r50,l1770,185r45,15l1840,210r25,15l1890,245r20,20l1950,315r30,55l2005,440r20,80l2035,605r5,100l2045,605r,-90l2040,435r-10,-65l2015,305r-30,-55l1950,200r-45,-45l1850,110,1795,75,1730,45,1655,25,1580,10,1505,r-75,5l1350,15r-50,10l1245,45r-50,20l1145,85r,5l1065,135r-75,50l930,240r-55,60l825,345r-55,55l695,470r-55,45l610,535r-55,30l505,590r-60,20l390,625r-85,15l210,645r-100,5l,640r70,65l140,765r70,55l280,870r70,45l420,955r70,40l560,1025r100,40l760,1095r120,25l1000,1135r5,l1125,1140r120,-10l1345,1120r90,-15l1525,1080r80,-25l1675,1030r,-5l1585,1000r-80,-35l1435,930r-60,-45l1330,840r-40,-50l1265,735r-15,-60l1245,625r5,-50l1265,520r20,-50l1310,420r35,-45l1380,335r45,-40xe" strokeweight="1pt">
                    <v:path arrowok="t" o:connecttype="custom" o:connectlocs="1425,295;1515,230;1615,190;1670,180;1770,185;1815,200;1865,225;1910,265;1980,370;2025,520;2040,705;2045,605;2040,435;2030,370;1985,250;1905,155;1850,110;1730,45;1655,25;1505,0;1350,15;1300,25;1195,65;1145,85;1145,90;990,185;875,300;825,345;770,400;770,400;695,470;640,515;610,535;555,565;445,610;390,625;210,645;0,640;70,705;210,820;350,915;490,995;560,1025;760,1095;880,1120;1000,1135;1005,1135;1245,1130;1345,1120;1525,1080;1605,1055;1675,1025;1585,1000;1435,930;1330,840;1265,735;1250,675;1250,575;1285,470;1310,420;1380,335;1425,295" o:connectangles="0,0,0,0,0,0,0,0,0,0,0,0,0,0,0,0,0,0,0,0,0,0,0,0,0,0,0,0,0,0,0,0,0,0,0,0,0,0,0,0,0,0,0,0,0,0,0,0,0,0,0,0,0,0,0,0,0,0,0,0,0,0"/>
                  </v:shape>
                  <v:shape id="Freeform 1287" o:spid="_x0000_s1106" style="position:absolute;left:970;top:830;width:55;height:60;visibility:visible;mso-wrap-style:square;v-text-anchor:top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ZmVsIA&#10;AADcAAAADwAAAGRycy9kb3ducmV2LnhtbERPu27CMBTdK/EP1kViKw5NCyhgEEVUgqnlsbBdxZfE&#10;Ir6OYhPC3+MBqePRec+Xna1ES403jhWMhgkI4txpw4WC0/HnfQrCB2SNlWNS8CAPy0XvbY6Zdnfe&#10;U3sIhYgh7DNUUIZQZ1L6vCSLfuhq4shdXGMxRNgUUjd4j+G2kh9JMpYWDceGEmtal5RfDzerwOy+&#10;P9PH1+Z0/jXX4g/b6SSkuVKDfreagQjUhX/xy73VCsZp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tmZWwgAAANwAAAAPAAAAAAAAAAAAAAAAAJgCAABkcnMvZG93&#10;bnJldi54bWxQSwUGAAAAAAQABAD1AAAAhwMAAAAA&#10;" path="m50,50r,l55,40r,-10l55,20,50,10,40,,30,,15,,5,10,,20,,30,,40,5,50r10,5l30,60,40,55,50,50xe" strokeweight="1pt">
                    <v:path arrowok="t" o:connecttype="custom" o:connectlocs="50,50;50,50;55,40;55,30;55,30;55,20;50,10;50,10;40,0;30,0;30,0;15,0;5,10;5,10;0,20;0,30;0,30;0,40;5,50;5,50;15,55;30,60;30,60;40,55;50,50;50,50" o:connectangles="0,0,0,0,0,0,0,0,0,0,0,0,0,0,0,0,0,0,0,0,0,0,0,0,0,0"/>
                  </v:shape>
                  <v:shape id="Freeform 1288" o:spid="_x0000_s1107" style="position:absolute;left:805;top:830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Wx8YA&#10;AADcAAAADwAAAGRycy9kb3ducmV2LnhtbESPQWvCQBSE74X+h+UVeinNxgbERFcppUUPXowtxdsj&#10;+5oEd9+G7NbEf+8KgsdhZr5hFqvRGnGi3reOFUySFARx5XTLtYLv/dfrDIQPyBqNY1JwJg+r5ePD&#10;AgvtBt7RqQy1iBD2BSpoQugKKX3VkEWfuI44en+utxii7Gupexwi3Br5lqZTabHluNBgRx8NVcfy&#10;3yqonc/3hzKT698035rZ0Xy+0I9Sz0/j+xxEoDHcw7f2RiuYZhO4no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zWx8YAAADcAAAADwAAAAAAAAAAAAAAAACYAgAAZHJz&#10;L2Rvd25yZXYueG1sUEsFBgAAAAAEAAQA9QAAAIsDAAAAAA==&#10;" path="m50,50r,l55,40,60,30,55,20,50,10,40,5,30,,20,5,10,10,5,20,,30,5,40r5,10l20,60r10,l40,60,50,50xe" strokeweight="1pt">
                    <v:path arrowok="t" o:connecttype="custom" o:connectlocs="50,50;50,50;55,40;60,30;60,30;55,20;50,10;50,10;40,5;30,0;30,0;20,5;10,10;10,10;5,20;0,30;0,30;5,40;10,50;10,50;20,60;30,60;30,60;40,60;50,50;50,50" o:connectangles="0,0,0,0,0,0,0,0,0,0,0,0,0,0,0,0,0,0,0,0,0,0,0,0,0,0"/>
                  </v:shape>
                  <v:shape id="Freeform 1289" o:spid="_x0000_s1108" style="position:absolute;left:1005;top:10;width:160;height:500;visibility:visible;mso-wrap-style:square;v-text-anchor:top" coordsize="160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tLcQA&#10;AADcAAAADwAAAGRycy9kb3ducmV2LnhtbESPQWsCMRSE74L/ITzBm2a7yiJbo5RSoVdtRbw9Nq/Z&#10;6OZl2aTu2l/fCIUeh5n5hllvB9eIG3XBelbwNM9AEFdeWzYKPj92sxWIEJE1Np5JwZ0CbDfj0RpL&#10;7Xve0+0QjUgQDiUqqGNsSylDVZPDMPctcfK+fOcwJtkZqTvsE9w1Ms+yQjq0nBZqbOm1pup6+HYK&#10;dqe+r+7meB58/vZjzcUXe7tUajoZXp5BRBrif/iv/a4VFIscHmfS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LbS3EAAAA3AAAAA8AAAAAAAAAAAAAAAAAmAIAAGRycy9k&#10;b3ducmV2LnhtbFBLBQYAAAAABAAEAPUAAACJAwAAAAA=&#10;" path="m105,265r,l135,210r15,-45l160,130r,-30l155,95,140,55,130,40,120,30,105,20,85,10,45,,65,10r15,5l90,30r10,15l105,60r5,20l105,130,90,195,35,345,10,430,,500,15,455,35,400,105,265xe" strokeweight="1pt">
                    <v:path arrowok="t" o:connecttype="custom" o:connectlocs="105,265;105,265;135,210;150,165;160,130;160,100;160,100;155,95;155,95;140,55;130,40;120,30;105,20;85,10;45,0;45,0;65,10;80,15;90,30;100,45;105,60;110,80;105,130;105,130;90,195;90,195;35,345;35,345;10,430;0,500;0,500;15,455;35,400;105,265;105,265" o:connectangles="0,0,0,0,0,0,0,0,0,0,0,0,0,0,0,0,0,0,0,0,0,0,0,0,0,0,0,0,0,0,0,0,0,0,0"/>
                  </v:shape>
                  <v:shape id="Freeform 1290" o:spid="_x0000_s1109" style="position:absolute;left:840;top:10;width:275;height:500;visibility:visible;mso-wrap-style:square;v-text-anchor:top" coordsize="275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/TRcUA&#10;AADcAAAADwAAAGRycy9kb3ducmV2LnhtbESPT2sCMRTE7wW/Q3iF3mq2Kipbo6i0IHqQ2j/n181z&#10;s7h5WZJUd7+9EYQeh5n5DTNbtLYWZ/KhcqzgpZ+BIC6crrhU8PX5/jwFESKyxtoxKegowGLee5hh&#10;rt2FP+h8iKVIEA45KjAxNrmUoTBkMfRdQ5y8o/MWY5K+lNrjJcFtLQdZNpYWK04LBhtaGypOhz+r&#10;wO9+tqtd97YffU/MUU/wt5tar9TTY7t8BRGpjf/he3ujFYyHQ7idS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9NFxQAAANwAAAAPAAAAAAAAAAAAAAAAAJgCAABkcnMv&#10;ZG93bnJldi54bWxQSwUGAAAAAAQABAD1AAAAigMAAAAA&#10;" path="m255,195r,l270,130r5,-50l270,60,265,45,255,30,245,15,230,10,210,,180,,150,5r-25,5l100,20,75,35,55,50,40,70,20,95,10,125,,140r,20l,200r15,45l40,290r10,20l165,500r10,-70l200,345,255,195xe" strokeweight="1pt">
                    <v:path arrowok="t" o:connecttype="custom" o:connectlocs="255,195;255,195;270,130;270,130;275,80;270,60;265,45;255,30;245,15;230,10;210,0;210,0;180,0;180,0;150,5;125,10;100,20;75,35;55,50;40,70;20,95;10,125;10,125;0,140;0,160;0,200;15,245;40,290;40,290;50,310;50,310;165,500;165,500;175,430;200,345;200,345;255,195;255,195" o:connectangles="0,0,0,0,0,0,0,0,0,0,0,0,0,0,0,0,0,0,0,0,0,0,0,0,0,0,0,0,0,0,0,0,0,0,0,0,0,0"/>
                  </v:shape>
                  <v:shape id="Freeform 1291" o:spid="_x0000_s1110" style="position:absolute;left:570;top:220;width:240;height:445;visibility:visible;mso-wrap-style:square;v-text-anchor:top" coordsize="24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cV8UA&#10;AADcAAAADwAAAGRycy9kb3ducmV2LnhtbESPQWvCQBSE74X+h+UVeqsbqxWNriIFoSClNPHg8ZF9&#10;ZoPZ90J21bS/vlso9DjMzDfMajP4Vl2pD42wgfEoA0VciW24NnAod09zUCEiW2yFycAXBdis7+9W&#10;mFu58Sddi1irBOGQowEXY5drHSpHHsNIOuLknaT3GJPsa217vCW4b/Vzls20x4bTgsOOXh1V5+Li&#10;DZTfIi/vWp9220XnPvYsRXk8GvP4MGyXoCIN8T/8136zBmaTKfyeSUd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xxXxQAAANwAAAAPAAAAAAAAAAAAAAAAAJgCAABkcnMv&#10;ZG93bnJldi54bWxQSwUGAAAAAAQABAD1AAAAigMAAAAA&#10;" path="m240,445r,l230,400r-5,-55l220,280r-5,-80l215,145,210,95,195,60,180,40,160,25,140,10,120,5,100,,75,5,50,10,30,15,,30r5,l35,20r25,l90,25r20,10l130,55r20,25l165,115r10,40l205,310r15,85l240,445xe" strokeweight="1pt">
                    <v:path arrowok="t" o:connecttype="custom" o:connectlocs="240,445;240,445;230,400;225,345;220,280;215,200;215,200;215,145;210,95;195,60;180,40;180,40;160,25;140,10;120,5;100,0;75,5;50,10;30,15;0,30;5,30;5,30;35,20;60,20;90,25;110,35;130,55;150,80;165,115;175,155;175,155;205,310;205,310;220,395;240,445;240,445" o:connectangles="0,0,0,0,0,0,0,0,0,0,0,0,0,0,0,0,0,0,0,0,0,0,0,0,0,0,0,0,0,0,0,0,0,0,0,0"/>
                  </v:shape>
                  <v:shape id="Freeform 1292" o:spid="_x0000_s1111" style="position:absolute;left:480;top:240;width:330;height:425;visibility:visible;mso-wrap-style:square;v-text-anchor:top" coordsize="330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SW8QA&#10;AADcAAAADwAAAGRycy9kb3ducmV2LnhtbESPT2sCMRTE74LfITyhF9FsFUW3RhGp2EMv/sHzY/Pc&#10;hG5eliTV9ds3hUKPw8z8hlltOteIO4VoPSt4HRcgiCuvLdcKLuf9aAEiJmSNjWdS8KQIm3W/t8JS&#10;+wcf6X5KtcgQjiUqMCm1pZSxMuQwjn1LnL2bDw5TlqGWOuAjw10jJ0Uxlw4t5wWDLe0MVV+nb6dg&#10;tp0OD2Fnlnt+1vbdXj8PehKVehl02zcQibr0H/5rf2gF8+kMfs/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NElvEAAAA3AAAAA8AAAAAAAAAAAAAAAAAmAIAAGRycy9k&#10;b3ducmV2LnhtbFBLBQYAAAAABAAEAPUAAACJAwAAAAA=&#10;" path="m330,425r,l310,375,295,290,265,135,255,95,240,60,220,35,200,15,180,5,150,,125,,95,10,80,15,60,35,40,50,25,70,15,90,5,115,,140r,25l,195r5,15l10,230r20,30l65,290r45,25l260,390r70,35xe" strokeweight="1pt">
                    <v:path arrowok="t" o:connecttype="custom" o:connectlocs="330,425;330,425;330,425;310,375;295,290;295,290;265,135;265,135;255,95;240,60;220,35;200,15;180,5;150,0;125,0;95,10;95,10;80,15;80,15;60,35;40,50;25,70;15,90;5,115;0,140;0,165;0,195;0,195;5,210;10,230;30,260;65,290;110,315;110,315;260,390;330,425;330,425" o:connectangles="0,0,0,0,0,0,0,0,0,0,0,0,0,0,0,0,0,0,0,0,0,0,0,0,0,0,0,0,0,0,0,0,0,0,0,0,0"/>
                  </v:shape>
                  <v:shape id="Freeform 1293" o:spid="_x0000_s1112" style="position:absolute;left:1585;top:1150;width:315;height:130;visibility:visible;mso-wrap-style:square;v-text-anchor:top" coordsize="31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4cMUA&#10;AADcAAAADwAAAGRycy9kb3ducmV2LnhtbESPT2vCQBTE74LfYXlCL1I3aSFI6ioqCGL1oBbx+Mi+&#10;/KHZtyG7auyn7wqCx2FmfsNMZp2pxZVaV1lWEI8iEMSZ1RUXCn6Oq/cxCOeRNdaWScGdHMym/d4E&#10;U21vvKfrwRciQNilqKD0vkmldFlJBt3INsTBy21r0AfZFlK3eAtwU8uPKEqkwYrDQokNLUvKfg8X&#10;o+CPmuE5+Y5360W8WY1lkZ94myv1NujmXyA8df4VfrbXWkHymcDjTDgC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3hwxQAAANwAAAAPAAAAAAAAAAAAAAAAAJgCAABkcnMv&#10;ZG93bnJldi54bWxQSwUGAAAAAAQABAD1AAAAigMAAAAA&#10;" path="m245,25r,l120,60,45,85,20,95,5,105,,115r,5l5,125r20,5l60,130r25,-5l110,115r25,-15l165,80,235,35,315,,245,25xe" strokeweight="1pt">
                    <v:path arrowok="t" o:connecttype="custom" o:connectlocs="245,25;245,25;120,60;120,60;45,85;20,95;5,105;5,105;0,115;0,120;5,125;5,125;25,130;60,130;60,130;85,125;110,115;135,100;165,80;165,80;235,35;315,0;315,0;245,25;245,25" o:connectangles="0,0,0,0,0,0,0,0,0,0,0,0,0,0,0,0,0,0,0,0,0,0,0,0,0"/>
                  </v:shape>
                  <v:shape id="Freeform 1294" o:spid="_x0000_s1113" style="position:absolute;left:1470;top:300;width:795;height:845;visibility:visible;mso-wrap-style:square;v-text-anchor:top" coordsize="795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2ug8UA&#10;AADcAAAADwAAAGRycy9kb3ducmV2LnhtbESPQWvCQBSE74L/YXkFb7qphSipqxRBrBdRWyi9PbKv&#10;2djs25BdY/LvXUHwOMzMN8xi1dlKtNT40rGC10kCgjh3uuRCwffXZjwH4QOyxsoxKejJw2o5HCww&#10;0+7KR2pPoRARwj5DBSaEOpPS54Ys+omriaP35xqLIcqmkLrBa4TbSk6TJJUWS44LBmtaG8r/Txer&#10;4Lir+rPZ/2xm8188b9P+0E53hVKjl+7jHUSgLjzDj/anVpC+zeB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/a6DxQAAANwAAAAPAAAAAAAAAAAAAAAAAJgCAABkcnMv&#10;ZG93bnJldi54bWxQSwUGAAAAAAQABAD1AAAAigMAAAAA&#10;" path="m370,10r,l320,30,270,50,225,80r-45,35l135,155r-35,40l65,240,40,290,20,340,5,395,,445r5,50l20,555r25,55l85,660r45,45l190,750r70,35l340,820r90,25l435,845r55,-25l545,790r50,-30l640,725r50,-45l700,675r35,-40l765,595r20,-35l795,530r,-5l790,425,780,340,760,260,735,190,705,135,665,85,645,65,620,45,595,30,570,20,525,5,475,,425,,370,10xe" strokeweight="1pt">
                    <v:path arrowok="t" o:connecttype="custom" o:connectlocs="370,10;370,10;320,30;270,50;225,80;180,115;180,115;135,155;100,195;65,240;40,290;40,290;20,340;5,395;0,445;5,495;5,495;20,555;45,610;85,660;130,705;190,750;260,785;340,820;430,845;430,845;435,845;435,845;490,820;545,790;595,760;640,725;640,725;690,680;690,680;700,675;700,675;735,635;765,595;785,560;795,530;795,530;795,525;795,525;790,425;780,340;760,260;735,190;705,135;665,85;645,65;620,45;595,30;570,20;570,20;525,5;475,0;425,0;370,10;370,10" o:connectangles="0,0,0,0,0,0,0,0,0,0,0,0,0,0,0,0,0,0,0,0,0,0,0,0,0,0,0,0,0,0,0,0,0,0,0,0,0,0,0,0,0,0,0,0,0,0,0,0,0,0,0,0,0,0,0,0,0,0,0,0"/>
                  </v:shape>
                  <v:shape id="Freeform 1295" o:spid="_x0000_s1114" style="position:absolute;left:1380;top:490;width:115;height:95;visibility:visible;mso-wrap-style:square;v-text-anchor:top" coordsize="1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+GL8A&#10;AADcAAAADwAAAGRycy9kb3ducmV2LnhtbERPTWsCMRC9F/wPYYTeatYtSFmNIkrBnqRbL96GZNws&#10;biYhibr9981B6PHxvleb0Q3iTjH1nhXMZxUIYu1Nz52C08/n2weIlJENDp5JwS8l2KwnLytsjH/w&#10;N93b3IkSwqlBBTbn0EiZtCWHaeYDceEuPjrMBcZOmoiPEu4GWVfVQjrsuTRYDLSzpK/tzSm4Wr2P&#10;R+l7XetDndt9CObrrNTrdNwuQWQa87/46T4YBYv3sracKUdAr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l/4YvwAAANwAAAAPAAAAAAAAAAAAAAAAAJgCAABkcnMvZG93bnJl&#10;di54bWxQSwUGAAAAAAQABAD1AAAAhAMAAAAA&#10;" path="m20,95l115,,,65,20,95xe" strokeweight="1pt">
                    <v:path arrowok="t" o:connecttype="custom" o:connectlocs="20,95;115,0;0,65;20,95;20,95" o:connectangles="0,0,0,0,0"/>
                  </v:shape>
                  <v:shape id="Freeform 1296" o:spid="_x0000_s1115" style="position:absolute;left:1615;top:545;width:110;height:95;visibility:visible;mso-wrap-style:square;v-text-anchor:top" coordsize="11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jP8IA&#10;AADcAAAADwAAAGRycy9kb3ducmV2LnhtbESPQYvCMBSE74L/ITzB25qoUNZqFBGEPbruXrw9mmcb&#10;bV5KE2vXX78RBI/DzHzDrDa9q0VHbbCeNUwnCgRx4Y3lUsPvz/7jE0SIyAZrz6ThjwJs1sPBCnPj&#10;7/xN3TGWIkE45KihirHJpQxFRQ7DxDfEyTv71mFMsi2lafGe4K6WM6Uy6dByWqiwoV1FxfV4cxoO&#10;s+7SqcVpf8sUTlnay8n6h9bjUb9dgojUx3f41f4yGrL5Ap5n0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zKM/wgAAANwAAAAPAAAAAAAAAAAAAAAAAJgCAABkcnMvZG93&#10;bnJldi54bWxQSwUGAAAAAAQABAD1AAAAhwMAAAAA&#10;" path="m,65l20,95,110,,,65xe" strokeweight="1pt">
                    <v:path arrowok="t" o:connecttype="custom" o:connectlocs="0,65;20,95;110,0;0,65;0,65" o:connectangles="0,0,0,0,0"/>
                  </v:shape>
                  <v:shape id="Freeform 1297" o:spid="_x0000_s1116" style="position:absolute;left:1470;top:320;width:115;height:95;visibility:visible;mso-wrap-style:square;v-text-anchor:top" coordsize="1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BY78A&#10;AADcAAAADwAAAGRycy9kb3ducmV2LnhtbERPTWsCMRC9F/wPYYTeatalSFmNIkrBnqRbL96GZNws&#10;biYhibr9981B6PHxvleb0Q3iTjH1nhXMZxUIYu1Nz52C08/n2weIlJENDp5JwS8l2KwnLytsjH/w&#10;N93b3IkSwqlBBTbn0EiZtCWHaeYDceEuPjrMBcZOmoiPEu4GWVfVQjrsuTRYDLSzpK/tzSm4Wr2P&#10;R+l7XetDndt9CObrrNTrdNwuQWQa87/46T4YBYv3Mr+cKUdAr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54FjvwAAANwAAAAPAAAAAAAAAAAAAAAAAJgCAABkcnMvZG93bnJl&#10;di54bWxQSwUGAAAAAAQABAD1AAAAhAMAAAAA&#10;" path="m20,95l115,,,65,20,95xe" strokeweight="1pt">
                    <v:path arrowok="t" o:connecttype="custom" o:connectlocs="20,95;115,0;0,65;20,95;20,95" o:connectangles="0,0,0,0,0"/>
                  </v:shape>
                  <v:shape id="Freeform 1298" o:spid="_x0000_s1117" style="position:absolute;left:1670;top:375;width:115;height:100;visibility:visible;mso-wrap-style:square;v-text-anchor:top" coordsize="11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ZasMA&#10;AADcAAAADwAAAGRycy9kb3ducmV2LnhtbESPQWvCQBSE7wX/w/IEb3VjkVCiq4gg9KDY2h48PrLP&#10;bDT7NmSfGv+9Wyj0OMzMN8x82ftG3aiLdWADk3EGirgMtubKwM/35vUdVBRki01gMvCgCMvF4GWO&#10;hQ13/qLbQSqVIBwLNOBE2kLrWDryGMehJU7eKXQeJcmu0rbDe4L7Rr9lWa491pwWHLa0dlReDldv&#10;4HwU7fjzcu3tnnzIT7ttuRdjRsN+NQMl1Mt/+K/9YQ3k0wn8nklHQC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gZasMAAADcAAAADwAAAAAAAAAAAAAAAACYAgAAZHJzL2Rv&#10;d25yZXYueG1sUEsFBgAAAAAEAAQA9QAAAIgDAAAAAA==&#10;" path="m25,100l115,,,70r25,30xe" strokeweight="1pt">
                    <v:path arrowok="t" o:connecttype="custom" o:connectlocs="25,100;115,0;0,70;25,100;25,100" o:connectangles="0,0,0,0,0"/>
                  </v:shape>
                  <v:shape id="Freeform 1299" o:spid="_x0000_s1118" style="position:absolute;left:1560;top:720;width:115;height:95;visibility:visible;mso-wrap-style:square;v-text-anchor:top" coordsize="1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6j8IA&#10;AADcAAAADwAAAGRycy9kb3ducmV2LnhtbESPQWsCMRSE70L/Q3iF3jTrUqSsRhGlYE+lWy/eHslz&#10;s7h5CUmq23/fCEKPw8x8w6w2oxvElWLqPSuYzyoQxNqbnjsFx+/36RuIlJENDp5JwS8l2KyfJits&#10;jL/xF13b3IkC4dSgAptzaKRM2pLDNPOBuHhnHx3mImMnTcRbgbtB1lW1kA57LgsWA+0s6Uv74xRc&#10;rN7HT+l7XetDndt9CObjpNTL87hdgsg05v/wo30wChavNdzPl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bqPwgAAANwAAAAPAAAAAAAAAAAAAAAAAJgCAABkcnMvZG93&#10;bnJldi54bWxQSwUGAAAAAAQABAD1AAAAhwMAAAAA&#10;" path="m20,95l115,,,65,20,95xe" strokeweight="1pt">
                    <v:path arrowok="t" o:connecttype="custom" o:connectlocs="20,95;115,0;0,65;20,95;20,95" o:connectangles="0,0,0,0,0"/>
                  </v:shape>
                  <v:shape id="Freeform 1300" o:spid="_x0000_s1119" style="position:absolute;left:1760;top:655;width:115;height:95;visibility:visible;mso-wrap-style:square;v-text-anchor:top" coordsize="1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fFMIA&#10;AADcAAAADwAAAGRycy9kb3ducmV2LnhtbESPQWsCMRSE70L/Q3gFb5p1FSlbo0hFsKfSbS+9PZLX&#10;zeLmJSSprv++KQg9DjPzDbPZjW4QF4qp96xgMa9AEGtveu4UfH4cZ08gUkY2OHgmBTdKsNs+TDbY&#10;GH/ld7q0uRMFwqlBBTbn0EiZtCWHae4DcfG+fXSYi4ydNBGvBe4GWVfVWjrsuSxYDPRiSZ/bH6fg&#10;bPUhvknf61qf6tweQjCvX0pNH8f9M4hMY/4P39sno2C9WsLfmXI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NR8UwgAAANwAAAAPAAAAAAAAAAAAAAAAAJgCAABkcnMvZG93&#10;bnJldi54bWxQSwUGAAAAAAQABAD1AAAAhwMAAAAA&#10;" path="m25,95l115,,,65,25,95xe" strokeweight="1pt">
                    <v:path arrowok="t" o:connecttype="custom" o:connectlocs="25,95;115,0;0,65;25,95;25,95" o:connectangles="0,0,0,0,0"/>
                  </v:shape>
                  <v:shape id="Freeform 1301" o:spid="_x0000_s1120" style="position:absolute;left:1825;top:455;width:110;height:100;visibility:visible;mso-wrap-style:square;v-text-anchor:top" coordsize="11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yTYMQA&#10;AADcAAAADwAAAGRycy9kb3ducmV2LnhtbESP3YrCMBSE7xd8h3AE7zR16YpUo+iuiuiNfw9waI5t&#10;sTkpTbatb78RhL0cZuYbZr7sTCkaql1hWcF4FIEgTq0uOFNwu26HUxDOI2ssLZOCJzlYLnofc0y0&#10;bflMzcVnIkDYJagg975KpHRpTgbdyFbEwbvb2qAPss6krrENcFPKzyiaSIMFh4UcK/rOKX1cfk2g&#10;tOm2ag6HeL3b/Jyy3eq8+Tp2Sg363WoGwlPn/8Pv9l4rmMQxvM6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8k2DEAAAA3AAAAA8AAAAAAAAAAAAAAAAAmAIAAGRycy9k&#10;b3ducmV2LnhtbFBLBQYAAAAABAAEAPUAAACJAwAAAAA=&#10;" path="m20,100l110,,,70r20,30xe" strokeweight="1pt">
                    <v:path arrowok="t" o:connecttype="custom" o:connectlocs="20,100;110,0;0,70;20,100;20,100" o:connectangles="0,0,0,0,0"/>
                  </v:shape>
                  <v:shape id="Freeform 1302" o:spid="_x0000_s1121" style="position:absolute;left:1335;top:665;width:110;height:95;visibility:visible;mso-wrap-style:square;v-text-anchor:top" coordsize="11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faR8IA&#10;AADcAAAADwAAAGRycy9kb3ducmV2LnhtbESPQWsCMRSE7wX/Q3iCt5oodtHVKFIQemytF2+PzXM3&#10;unlZNnFd/fWNIPQ4zMw3zGrTu1p01AbrWcNkrEAQF95YLjUcfnfvcxAhIhusPZOGOwXYrAdvK8yN&#10;v/EPdftYigThkKOGKsYmlzIUFTkMY98QJ+/kW4cxybaUpsVbgrtaTpXKpEPLaaHChj4rKi77q9Pw&#10;Pe3OnVocd9dM4YSlPR+tf2g9GvbbJYhIffwPv9pfRkM2+4DnmXQ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h9pHwgAAANwAAAAPAAAAAAAAAAAAAAAAAJgCAABkcnMvZG93&#10;bnJldi54bWxQSwUGAAAAAAQABAD1AAAAhwMAAAAA&#10;" path="m,65l20,95,110,,,65xe" strokeweight="1pt">
                    <v:path arrowok="t" o:connecttype="custom" o:connectlocs="0,65;20,95;110,0;0,65;0,65" o:connectangles="0,0,0,0,0"/>
                  </v:shape>
                  <v:shape id="Freeform 1303" o:spid="_x0000_s1122" style="position:absolute;left:1245;top:370;width:115;height:100;visibility:visible;mso-wrap-style:square;v-text-anchor:top" coordsize="11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BHsMA&#10;AADcAAAADwAAAGRycy9kb3ducmV2LnhtbESPQWvCQBSE7wX/w/KE3urGUkJJ3YgIQg+KVXvo8ZF9&#10;yaZm34bsU9N/3y0IPQ4z8w2zWI6+U1caYhvYwHyWgSKugm25MfB52jy9goqCbLELTAZ+KMKynDws&#10;sLDhxge6HqVRCcKxQANOpC+0jpUjj3EWeuLk1WHwKEkOjbYD3hLcd/o5y3LtseW04LCntaPqfLx4&#10;A99foh1/nC+j3ZMPeb3bVnsx5nE6rt5ACY3yH763362B/CWHvzPpCO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GBHsMAAADcAAAADwAAAAAAAAAAAAAAAACYAgAAZHJzL2Rv&#10;d25yZXYueG1sUEsFBgAAAAAEAAQA9QAAAIgDAAAAAA==&#10;" path="m20,100l115,,,70r20,30xe" strokeweight="1pt">
                    <v:path arrowok="t" o:connecttype="custom" o:connectlocs="20,100;115,0;0,70;20,100;20,100" o:connectangles="0,0,0,0,0"/>
                  </v:shape>
                  <v:shape id="Freeform 1304" o:spid="_x0000_s1123" style="position:absolute;left:1200;top:545;width:110;height:100;visibility:visible;mso-wrap-style:square;v-text-anchor:top" coordsize="11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4NF8YA&#10;AADcAAAADwAAAGRycy9kb3ducmV2LnhtbESP0WrCQBRE3wv+w3IF3+rGorakWcW2iRT7UqMfcMne&#10;JsHs3ZBdk/j33ULBx2FmzjDJdjSN6KlztWUFi3kEgriwuuZSwfmUPb6AcB5ZY2OZFNzIwXYzeUgw&#10;1nbgI/W5L0WAsItRQeV9G0vpiooMurltiYP3YzuDPsiulLrDIcBNI5+iaC0N1hwWKmzpvaLikl9N&#10;oAxF1vaHw/Jtn358l/vdMV19jUrNpuPuFYSn0d/D/+1PrWC9fIa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4NF8YAAADcAAAADwAAAAAAAAAAAAAAAACYAgAAZHJz&#10;L2Rvd25yZXYueG1sUEsFBgAAAAAEAAQA9QAAAIsDAAAAAA==&#10;" path="m,70r20,30l110,,,70xe" strokeweight="1pt">
                    <v:path arrowok="t" o:connecttype="custom" o:connectlocs="0,70;20,100;110,0;0,70;0,70" o:connectangles="0,0,0,0,0"/>
                  </v:shape>
                  <v:shape id="Freeform 1305" o:spid="_x0000_s1124" style="position:absolute;left:1060;top:540;width:110;height:95;visibility:visible;mso-wrap-style:square;v-text-anchor:top" coordsize="11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12b8A&#10;AADcAAAADwAAAGRycy9kb3ducmV2LnhtbERPy4rCMBTdC/5DuMLsNFGGoh2jyIAwS1+b7i7NnTba&#10;3JQm1jpfP1kILg/nvd4OrhE9dcF61jCfKRDEpTeWKw2X8366BBEissHGM2l4UoDtZjxaY278g4/U&#10;n2IlUgiHHDXUMba5lKGsyWGY+ZY4cb++cxgT7CppOnykcNfIhVKZdGg5NdTY0ndN5e10dxoOi/7a&#10;q1Wxv2cK5yzttbD+T+uPybD7AhFpiG/xy/1jNGSfaW06k46A3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hnXZvwAAANwAAAAPAAAAAAAAAAAAAAAAAJgCAABkcnMvZG93bnJl&#10;di54bWxQSwUGAAAAAAQABAD1AAAAhAMAAAAA&#10;" path="m,65l20,95,110,,,65xe" strokeweight="1pt">
                    <v:path arrowok="t" o:connecttype="custom" o:connectlocs="0,65;20,95;110,0;0,65;0,65" o:connectangles="0,0,0,0,0"/>
                  </v:shape>
                  <v:shape id="Freeform 1306" o:spid="_x0000_s1125" style="position:absolute;left:2000;top:485;width:115;height:100;visibility:visible;mso-wrap-style:square;v-text-anchor:top" coordsize="11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4VbMMA&#10;AADcAAAADwAAAGRycy9kb3ducmV2LnhtbESPQWvCQBSE7wX/w/IEb3VjkdBGVxFB6EGxtR48PrLP&#10;bDT7NmSfmv77bqHQ4zAz3zDzZe8bdacu1oENTMYZKOIy2JorA8evzfMrqCjIFpvAZOCbIiwXg6c5&#10;FjY8+JPuB6lUgnAs0IATaQutY+nIYxyHljh559B5lCS7StsOHwnuG/2SZbn2WHNacNjS2lF5Pdy8&#10;gctJtOOP6623e/IhP++25V6MGQ371QyUUC//4b/2uzWQT9/g90w6An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4VbMMAAADcAAAADwAAAAAAAAAAAAAAAACYAgAAZHJzL2Rv&#10;d25yZXYueG1sUEsFBgAAAAAEAAQA9QAAAIgDAAAAAA==&#10;" path="m20,100l115,,,70r20,30xe" strokeweight="1pt">
                    <v:path arrowok="t" o:connecttype="custom" o:connectlocs="20,100;115,0;0,70;20,100;20,100" o:connectangles="0,0,0,0,0"/>
                  </v:shape>
                  <v:shape id="Freeform 1307" o:spid="_x0000_s1126" style="position:absolute;left:1850;top:315;width:110;height:100;visibility:visible;mso-wrap-style:square;v-text-anchor:top" coordsize="11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4DvsQA&#10;AADcAAAADwAAAGRycy9kb3ducmV2LnhtbESPy27CQAxF90j9h5ErsYNJUUFVyoB4C8Gm0H6AlXGT&#10;qBlPlJkm4e/xAomldX2PfebL3lWqpSaUng28jRNQxJm3JecGfr73ow9QISJbrDyTgRsFWC5eBnNM&#10;re/4Qu015kogHFI0UMRYp1qHrCCHYexrYsl+feMwytjk2jbYCdxVepIkM+2wZLlQYE2bgrK/678T&#10;Spft6/Z0el8fdtuv/LC67Kbn3pjha7/6BBWpj8/lR/toDcym8r7IiAjo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eA77EAAAA3AAAAA8AAAAAAAAAAAAAAAAAmAIAAGRycy9k&#10;b3ducmV2LnhtbFBLBQYAAAAABAAEAPUAAACJAwAAAAA=&#10;" path="m20,100l110,,,70r20,30xe" strokeweight="1pt">
                    <v:path arrowok="t" o:connecttype="custom" o:connectlocs="20,100;110,0;0,70;20,100;20,100" o:connectangles="0,0,0,0,0"/>
                  </v:shape>
                  <v:shape id="Freeform 1308" o:spid="_x0000_s1127" style="position:absolute;left:1935;top:655;width:110;height:95;visibility:visible;mso-wrap-style:square;v-text-anchor:top" coordsize="11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KmcMA&#10;AADcAAAADwAAAGRycy9kb3ducmV2LnhtbESPQWvCQBSE74L/YXmF3nQ3gkFTVymC4NHaXnJ7ZJ/J&#10;2uzbkF1j7K/vFgoeh5n5htnsRteKgfpgPWvI5goEceWN5VrD1+dhtgIRIrLB1jNpeFCA3XY62WBh&#10;/J0/aDjHWiQIhwI1NDF2hZShashhmPuOOHkX3zuMSfa1ND3eE9y1cqFULh1aTgsNdrRvqPo+35yG&#10;02K4DmpdHm65woylvZbW/2j9+jK+v4GINMZn+L99NBryZQZ/Z9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VKmcMAAADcAAAADwAAAAAAAAAAAAAAAACYAgAAZHJzL2Rv&#10;d25yZXYueG1sUEsFBgAAAAAEAAQA9QAAAIgDAAAAAA==&#10;" path="m20,95l110,,,65,20,95xe" strokeweight="1pt">
                    <v:path arrowok="t" o:connecttype="custom" o:connectlocs="20,95;110,0;0,65;20,95;20,95" o:connectangles="0,0,0,0,0"/>
                  </v:shape>
                </v:group>
                <v:group id="Group 1028" o:spid="_x0000_s1128" style="position:absolute;left:5444;top:7307;width:4696;height:2542;flip:x y" coordorigin="9991,2749" coordsize="4674,2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RNRbxgAAANwA&#10;AAAPAAAAAAAAAAAAAAAAAKoCAABkcnMvZG93bnJldi54bWxQSwUGAAAAAAQABAD6AAAAnQMAAAAA&#10;">
                  <v:shape id="Freeform 1029" o:spid="_x0000_s1129" style="position:absolute;left:9991;top:3026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rBwcMA&#10;AADcAAAADwAAAGRycy9kb3ducmV2LnhtbESPT2sCMRTE74V+h/CEXkrNtotaVqOUgujVPxdvj81z&#10;s7p5WZLort/eCILHYWZ+w8wWvW3ElXyoHSv4HmYgiEuna64U7HfLr18QISJrbByTghsFWMzf32ZY&#10;aNfxhq7bWIkE4VCgAhNjW0gZSkMWw9C1xMk7Om8xJukrqT12CW4b+ZNlY2mx5rRgsKV/Q+V5e7EK&#10;JvVqaQ6h85PPS6aPoy4/yT5X6mPQ/01BROrjK/xsr7WC8SiHx5l0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rBwcMAAADc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</v:shape>
                  <v:shape id="Freeform 1030" o:spid="_x0000_s1130" style="position:absolute;left:9991;top:3518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ZtcQA&#10;AADcAAAADwAAAGRycy9kb3ducmV2LnhtbESPzWrDMBCE74G+g9hCLqGR2/ziWAmlENpr0l56W6y1&#10;5cRaGUmJnbevCoEch5n5hil2g23FlXxoHCt4nWYgiEunG64V/HzvX9YgQkTW2DomBTcKsNs+jQrM&#10;tev5QNdjrEWCcMhRgYmxy6UMpSGLYeo64uRVzluMSfpaao99gttWvmXZUlpsOC0Y7OjDUHk+XqyC&#10;VfO5N7+h96vJJdPVop+d5DBTavw8vG9ARBriI3xvf2kFy8Uc/s+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jWbX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</v:shape>
                  <v:shape id="Freeform 1031" o:spid="_x0000_s1131" style="position:absolute;left:9991;top:4202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/8LsQA&#10;AADcAAAADwAAAGRycy9kb3ducmV2LnhtbESPT2sCMRTE74V+h/CEXkrNtrJrWY1SClKv/rl4e2ye&#10;m9XNy5JEd/vtjSB4HGbmN8x8OdhWXMmHxrGCz3EGgrhyuuFawX63+vgGESKyxtYxKfinAMvF68sc&#10;S+163tB1G2uRIBxKVGBi7EopQ2XIYhi7jjh5R+ctxiR9LbXHPsFtK7+yrJAWG04LBjv6NVSdtxer&#10;YNr8rcwh9H76fsn0Me8nJzlMlHobDT8zEJGG+Aw/2mutoMhzuJ9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v/C7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</v:shape>
                  <v:shape id="Freeform 1032" o:spid="_x0000_s1132" style="position:absolute;left:9991;top:356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aLisQA&#10;AADcAAAADwAAAGRycy9kb3ducmV2LnhtbESP3WrCQBSE7wu+w3IE7+rGgtGmriJFweKFP/UBjtnT&#10;JJg9G3Y3mr69KwheDjPzDTNbdKYWV3K+sqxgNExAEOdWV1woOP2u36cgfEDWWFsmBf/kYTHvvc0w&#10;0/bGB7oeQyEihH2GCsoQmkxKn5dk0A9tQxy9P+sMhihdIbXDW4SbWn4kSSoNVhwXSmzou6T8cmyN&#10;gs+2SUdBu0n7s7f6vNq2+92alBr0u+UXiEBdeIWf7Y1WkI5TeJy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2i4r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</v:shape>
                  <v:shape id="Freeform 1033" o:spid="_x0000_s1133" style="position:absolute;left:11457;top:3731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ouEcQA&#10;AADcAAAADwAAAGRycy9kb3ducmV2LnhtbESP3WrCQBSE74W+w3IKvdONQqNGN6EUBUsv6t8DHLOn&#10;SWj2bNjdaHz7bqHg5TAz3zDrYjCtuJLzjWUF00kCgri0uuFKwfm0HS9A+ICssbVMCu7kocifRmvM&#10;tL3xga7HUIkIYZ+hgjqELpPSlzUZ9BPbEUfv2zqDIUpXSe3wFuGmlbMkSaXBhuNCjR2911T+HHuj&#10;YNl36TRoN+8/9lZfNp/9/mtLSr08D28rEIGG8Aj/t3daQfo6h78z8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6LhH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</v:shape>
                  <v:shape id="Freeform 1034" o:spid="_x0000_s1134" style="position:absolute;left:12964;top:399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6Y8AA&#10;AADcAAAADwAAAGRycy9kb3ducmV2LnhtbERPzYrCMBC+L/gOYQRva+qC3bUaRRYFxcO66gOMzdgW&#10;m0lJUq1vbw6Cx4/vf7boTC1u5HxlWcFomIAgzq2uuFBwOq4/f0D4gKyxtkwKHuRhMe99zDDT9s7/&#10;dDuEQsQQ9hkqKENoMil9XpJBP7QNceQu1hkMEbpCaof3GG5q+ZUkqTRYcWwosaHfkvLroTUKJm2T&#10;joJ23+12b/V5tWv3f2tSatDvllMQgbrwFr/cG60gHce18Uw8An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W6Y8AAAADcAAAADwAAAAAAAAAAAAAAAACYAgAAZHJzL2Rvd25y&#10;ZXYueG1sUEsFBgAAAAAEAAQA9QAAAIU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</v:shape>
                </v:group>
                <v:group id="Group 1362" o:spid="_x0000_s1135" style="position:absolute;left:722;top:6281;width:2643;height:2126;flip:x y" coordorigin="9991,2749" coordsize="4674,2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4EYqxgAAANwA&#10;AAAPAAAAAAAAAAAAAAAAAKoCAABkcnMvZG93bnJldi54bWxQSwUGAAAAAAQABAD6AAAAnQMAAAAA&#10;">
                  <v:shape id="Freeform 1363" o:spid="_x0000_s1136" style="position:absolute;left:9991;top:3026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VC8AA&#10;AADcAAAADwAAAGRycy9kb3ducmV2LnhtbERPTYvCMBC9C/sfwizsRTR1xSrVKIsgelX3srehGZu6&#10;zaQk0dZ/bw6Cx8f7Xm1624g7+VA7VjAZZyCIS6drrhT8nnejBYgQkTU2jknBgwJs1h+DFRbadXyk&#10;+ylWIoVwKFCBibEtpAylIYth7FrixF2ctxgT9JXUHrsUbhv5nWW5tFhzajDY0tZQ+X+6WQXzer8z&#10;f6Hz8+Et05dZN73KfqrU12f/swQRqY9v8ct90AryPM1PZ9IR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nSVC8AAAADcAAAADwAAAAAAAAAAAAAAAACYAgAAZHJzL2Rvd25y&#10;ZXYueG1sUEsFBgAAAAAEAAQA9QAAAIU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</v:shape>
                  <v:shape id="Freeform 1364" o:spid="_x0000_s1137" style="position:absolute;left:9991;top:3518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wkMMA&#10;AADcAAAADwAAAGRycy9kb3ducmV2LnhtbESPQWsCMRSE7wX/Q3iCl6JZK11lNYoUxF6rXrw9Ns/N&#10;6uZlSaK7/ntTKPQ4zMw3zGrT20Y8yIfasYLpJANBXDpdc6XgdNyNFyBCRNbYOCYFTwqwWQ/eVlho&#10;1/EPPQ6xEgnCoUAFJsa2kDKUhiyGiWuJk3dx3mJM0ldSe+wS3DbyI8tyabHmtGCwpS9D5e1wtwrm&#10;9X5nzqHz8/d7pi+f3ewq+5lSo2G/XYKI1Mf/8F/7WyvI8yn8nk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gwkMMAAADc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</v:shape>
                  <v:shape id="Freeform 1365" o:spid="_x0000_s1138" style="position:absolute;left:9991;top:4202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u58QA&#10;AADcAAAADwAAAGRycy9kb3ducmV2LnhtbESPT2sCMRTE74V+h/CEXkrNVnG3rEYpBalX/1y8PTbP&#10;zermZUmiu/32jSB4HGbmN8xiNdhW3MiHxrGCz3EGgrhyuuFawWG//vgCESKyxtYxKfijAKvl68sC&#10;S+163tJtF2uRIBxKVGBi7EopQ2XIYhi7jjh5J+ctxiR9LbXHPsFtKydZlkuLDacFgx39GKouu6tV&#10;UDS/a3MMvS/er5k+zfrpWQ5Tpd5Gw/ccRKQhPsOP9kYryPMJ3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qruf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</v:shape>
                  <v:shape id="Freeform 1366" o:spid="_x0000_s1139" style="position:absolute;left:9991;top:356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3ir8QA&#10;AADcAAAADwAAAGRycy9kb3ducmV2LnhtbESP3WrCQBSE7wu+w3IE7+rGCtGmriJFweKFP/UBjtnT&#10;JJg9G3Y3mr69KwheDjPzDTNbdKYWV3K+sqxgNExAEOdWV1woOP2u36cgfEDWWFsmBf/kYTHvvc0w&#10;0/bGB7oeQyEihH2GCsoQmkxKn5dk0A9tQxy9P+sMhihdIbXDW4SbWn4kSSoNVhwXSmzou6T8cmyN&#10;gs+2SUdBu0n7s7f6vNq2+92alBr0u+UXiEBdeIWf7Y1WkKZjeJy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t4q/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</v:shape>
                  <v:shape id="Freeform 1367" o:spid="_x0000_s1140" style="position:absolute;left:11457;top:3731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R628QA&#10;AADcAAAADwAAAGRycy9kb3ducmV2LnhtbESP3WrCQBSE7wu+w3IE7+rGItGmriJFweKFP/UBjtnT&#10;JJg9G3Y3mr69KwheDjPzDTNbdKYWV3K+sqxgNExAEOdWV1woOP2u36cgfEDWWFsmBf/kYTHvvc0w&#10;0/bGB7oeQyEihH2GCsoQmkxKn5dk0A9tQxy9P+sMhihdIbXDW4SbWn4kSSoNVhwXSmzou6T8cmyN&#10;gs+2SUdBu0n7s7f6vNq2+92alBr0u+UXiEBdeIWf7Y1WkKZjeJy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Eetv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</v:shape>
                  <v:shape id="Freeform 1368" o:spid="_x0000_s1141" style="position:absolute;left:12964;top:399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fQMQA&#10;AADcAAAADwAAAGRycy9kb3ducmV2LnhtbESP3WrCQBSE7wu+w3IE7+rGgtGmriJFweKFP/UBjtnT&#10;JJg9G3Y3mr69KwheDjPzDTNbdKYWV3K+sqxgNExAEOdWV1woOP2u36cgfEDWWFsmBf/kYTHvvc0w&#10;0/bGB7oeQyEihH2GCsoQmkxKn5dk0A9tQxy9P+sMhihdIbXDW4SbWn4kSSoNVhwXSmzou6T8cmyN&#10;gs+2SUdBu0n7s7f6vNq2+92alBr0u+UXiEBdeIWf7Y1WkKZjeJy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I30D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</v:shape>
                </v:group>
                <v:group id="Group 1205" o:spid="_x0000_s1142" style="position:absolute;left:4763;top:4188;width:2900;height:2772" coordorigin="10,10" coordsize="2900,2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1206" o:spid="_x0000_s1143" style="position:absolute;left:10;top:834;width:845;height:1513;visibility:visible;mso-wrap-style:square;v-text-anchor:top" coordsize="845,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B18cUA&#10;AADcAAAADwAAAGRycy9kb3ducmV2LnhtbESP0WrCQBRE34X+w3IF33Rj0bRNXUUUUbQPbeoHXLK3&#10;SWj2bsxuNP69Kwg+DjNzhpktOlOJMzWutKxgPIpAEGdWl5wrOP5uhu8gnEfWWFkmBVdysJi/9GaY&#10;aHvhHzqnPhcBwi5BBYX3dSKlywoy6Ea2Jg7en20M+iCbXOoGLwFuKvkaRbE0WHJYKLCmVUHZf9oa&#10;Bdsv3qbt9Hu5bo97nH5McMWHk1KDfrf8BOGp88/wo73TCuL4De5nw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HXxxQAAANwAAAAPAAAAAAAAAAAAAAAAAJgCAABkcnMv&#10;ZG93bnJldi54bWxQSwUGAAAAAAQABAD1AAAAigMAAAAA&#10;" path="m845,210l595,,510,75r-75,70l360,220r-65,80l240,375r-55,75l140,530r-40,79l70,689,40,769,20,849,5,934,,1019r,85l5,1189r10,85l30,1329r10,25l55,1379r15,20l90,1419r25,20l135,1454r60,25l260,1498r75,10l420,1513,330,1274r225,180l585,1389r25,-60l615,1269r,-55l610,1189r-10,-25l575,1114r-40,-45l485,1024r75,-95l625,829,680,724,730,624r40,-99l805,420,830,315,845,210xe" strokeweight="1pt">
                    <v:path arrowok="t" o:connecttype="custom" o:connectlocs="845,210;595,0;595,0;510,75;435,145;360,220;295,300;240,375;185,450;140,530;100,609;70,689;40,769;20,849;5,934;0,1019;0,1104;5,1189;15,1274;15,1274;30,1329;40,1354;55,1379;70,1399;90,1419;115,1439;135,1454;195,1479;260,1498;335,1508;420,1513;330,1274;555,1454;555,1454;585,1389;610,1329;615,1269;615,1214;610,1189;600,1164;575,1114;535,1069;485,1024;485,1024;560,929;625,829;680,724;730,624;770,525;805,420;830,315;845,210;845,210" o:connectangles="0,0,0,0,0,0,0,0,0,0,0,0,0,0,0,0,0,0,0,0,0,0,0,0,0,0,0,0,0,0,0,0,0,0,0,0,0,0,0,0,0,0,0,0,0,0,0,0,0,0,0,0,0"/>
                  </v:shape>
                  <v:shape id="Freeform 1207" o:spid="_x0000_s1144" style="position:absolute;left:725;top:1154;width:210;height:854;visibility:visible;mso-wrap-style:square;v-text-anchor:top" coordsize="210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wkMEA&#10;AADcAAAADwAAAGRycy9kb3ducmV2LnhtbERPzYrCMBC+C75DmIW9iKauUqRrFFGEVRCr7gMMzdiU&#10;bSalidp9e3MQPH58//NlZ2txp9ZXjhWMRwkI4sLpiksFv5ftcAbCB2SNtWNS8E8elot+b46Zdg8+&#10;0f0cShFD2GeowITQZFL6wpBFP3INceSurrUYImxLqVt8xHBby68kSaXFimODwYbWhoq/880qmORW&#10;76bX3RH9qRocNvvc7FelUp8f3eobRKAuvMUv949WkKZxbT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KsJDBAAAA3AAAAA8AAAAAAAAAAAAAAAAAmAIAAGRycy9kb3du&#10;cmV2LnhtbFBLBQYAAAAABAAEAPUAAACGAwAAAAA=&#10;" path="m210,684r,l200,609,185,514,145,289,120,140,100,,80,145,60,299,20,534,5,629,,704r5,55l10,779r5,15l35,819r25,20l80,849r30,5l135,854r20,-10l175,824r15,-30l200,774r5,-30l210,684xe" strokeweight="1pt">
                    <v:path arrowok="t" o:connecttype="custom" o:connectlocs="210,684;210,684;200,609;185,514;185,514;145,289;145,289;120,140;100,0;100,0;80,145;60,299;60,299;20,534;20,534;5,629;0,704;5,759;10,779;15,794;15,794;35,819;60,839;80,849;110,854;110,854;135,854;155,844;175,824;190,794;190,794;200,774;205,744;210,684;210,684" o:connectangles="0,0,0,0,0,0,0,0,0,0,0,0,0,0,0,0,0,0,0,0,0,0,0,0,0,0,0,0,0,0,0,0,0,0,0"/>
                  </v:shape>
                  <v:shape id="Freeform 1208" o:spid="_x0000_s1145" style="position:absolute;left:35;top:1998;width:105;height:175;visibility:visible;mso-wrap-style:square;v-text-anchor:top" coordsize="105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n+qcMA&#10;AADcAAAADwAAAGRycy9kb3ducmV2LnhtbESPQWvCQBSE74L/YXlCb7rRQ6ipq6hYG+hFk+L5kX0m&#10;wd23IbvV9N93CwWPw8x8w6w2gzXiTr1vHSuYzxIQxJXTLdcKvsr36SsIH5A1Gsek4Ic8bNbj0Qoz&#10;7R58pnsRahEh7DNU0ITQZVL6qiGLfuY64uhdXW8xRNnXUvf4iHBr5CJJUmmx5bjQYEf7hqpb8W0V&#10;sEHKP2Ve0sfp1m13h+PycDkq9TIZtm8gAg3hGf5v51pBmi7h70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n+qcMAAADcAAAADwAAAAAAAAAAAAAAAACYAgAAZHJzL2Rv&#10;d25yZXYueG1sUEsFBgAAAAAEAAQA9QAAAIgDAAAAAA==&#10;" path="m,175r,l30,160,55,145,75,130,90,110,100,85r5,-25l105,30,100,,90,55,85,80,70,100,55,125,40,140,20,160,,175xe" strokeweight="1pt">
                    <v:path arrowok="t" o:connecttype="custom" o:connectlocs="0,175;0,175;30,160;55,145;75,130;90,110;100,85;105,60;105,30;100,0;100,0;90,55;85,80;70,100;55,125;40,140;20,160;0,175;0,175" o:connectangles="0,0,0,0,0,0,0,0,0,0,0,0,0,0,0,0,0,0,0"/>
                  </v:shape>
                  <v:shape id="Freeform 1209" o:spid="_x0000_s1146" style="position:absolute;left:2170;top:1114;width:360;height:1668;visibility:visible;mso-wrap-style:square;v-text-anchor:top" coordsize="360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bLcAA&#10;AADcAAAADwAAAGRycy9kb3ducmV2LnhtbERPTYvCMBC9C/6HMAveNNUVV7pGEWUXPVo97HFoxqbY&#10;TEoSte6vNwfB4+N9L1adbcSNfKgdKxiPMhDEpdM1VwpOx5/hHESIyBobx6TgQQFWy35vgbl2dz7Q&#10;rYiVSCEcclRgYmxzKUNpyGIYuZY4cWfnLcYEfSW1x3sKt42cZNlMWqw5NRhsaWOovBRXqwDnJ2f2&#10;wf0d6qa6/Prz9nM6/ldq8NGtv0FE6uJb/HLvtILZV5qfzq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cbLcAAAADcAAAADwAAAAAAAAAAAAAAAACYAgAAZHJzL2Rvd25y&#10;ZXYueG1sUEsFBgAAAAAEAAQA9QAAAIUDAAAAAA==&#10;" path="m215,1258r,l175,1139,140,1009,110,869,80,714,60,554,50,379,40,195,35,,20,225,5,429,,624,,804,5,969r10,150l30,1253r20,120l70,1448r20,65l110,1568r25,45l155,1638r20,20l195,1663r15,5l225,1658r10,-15l235,1618r,-30l195,1408r20,55l240,1513r20,40l285,1583r25,20l325,1613r20,-5l355,1593r5,-20l355,1553r-10,-30l330,1488,265,1363,215,1258xe" strokeweight="1pt">
                    <v:path arrowok="t" o:connecttype="custom" o:connectlocs="215,1258;215,1258;175,1139;140,1009;110,869;80,714;60,554;50,379;40,195;35,0;35,0;20,225;5,429;0,624;0,804;5,969;15,1119;30,1253;50,1373;50,1373;70,1448;90,1513;110,1568;135,1613;135,1613;155,1638;175,1658;195,1663;210,1668;210,1668;225,1658;235,1643;235,1618;235,1588;235,1588;195,1408;195,1408;215,1463;240,1513;260,1553;285,1583;285,1583;310,1603;325,1613;345,1608;355,1593;355,1593;360,1573;355,1553;345,1523;330,1488;330,1488;265,1363;215,1258;215,1258" o:connectangles="0,0,0,0,0,0,0,0,0,0,0,0,0,0,0,0,0,0,0,0,0,0,0,0,0,0,0,0,0,0,0,0,0,0,0,0,0,0,0,0,0,0,0,0,0,0,0,0,0,0,0,0,0,0,0"/>
                  </v:shape>
                  <v:shape id="Freeform 1210" o:spid="_x0000_s1147" style="position:absolute;left:1760;top:1104;width:355;height:1668;visibility:visible;mso-wrap-style:square;v-text-anchor:top" coordsize="355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XMsgA&#10;AADcAAAADwAAAGRycy9kb3ducmV2LnhtbESPT2sCMRDF74LfIYzQS9GsgtbdGqUtFT20Ff+AeBs2&#10;092lm8mSpLp++0YoeHy8eb83b7ZoTS3O5HxlWcFwkIAgzq2uuFBw2C/7UxA+IGusLZOCK3lYzLud&#10;GWbaXnhL510oRISwz1BBGUKTSenzkgz6gW2Io/dtncEQpSukdniJcFPLUZJMpMGKY0OJDb2VlP/s&#10;fk184/3z5Mav41U62nwdHz9CetwuU6Ueeu3LM4hAbbgf/6fXWsHkaQi3MZEA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MhcyyAAAANwAAAAPAAAAAAAAAAAAAAAAAJgCAABk&#10;cnMvZG93bnJldi54bWxQSwUGAAAAAAQABAD1AAAAjQMAAAAA&#10;" path="m140,1258r,l180,1139r35,-130l245,869,270,714,290,554,300,379,310,195,310,r20,225l345,434r5,195l355,804r-5,165l345,1119r-15,134l310,1373r-20,75l270,1513r-20,55l225,1613r-20,30l185,1658r-15,10l150,1668r-15,-10l130,1643r-5,-25l125,1588r40,-180l145,1468r-25,50l100,1558r-25,30l55,1608r-20,5l25,1613r-5,l5,1593,,1578r5,-20l15,1528r15,-35l95,1363r45,-105xe" strokeweight="1pt">
                    <v:path arrowok="t" o:connecttype="custom" o:connectlocs="140,1258;140,1258;180,1139;215,1009;245,869;270,714;290,554;300,379;310,195;310,0;310,0;330,225;345,434;350,629;355,804;350,969;345,1119;330,1253;310,1373;310,1373;290,1448;270,1513;250,1568;225,1613;225,1613;205,1643;185,1658;170,1668;150,1668;150,1668;135,1658;130,1643;125,1618;125,1588;125,1588;165,1408;165,1408;145,1468;120,1518;100,1558;75,1588;75,1588;55,1608;35,1613;25,1613;20,1613;5,1593;5,1593;0,1578;5,1558;15,1528;30,1493;30,1493;95,1363;140,1258;140,1258" o:connectangles="0,0,0,0,0,0,0,0,0,0,0,0,0,0,0,0,0,0,0,0,0,0,0,0,0,0,0,0,0,0,0,0,0,0,0,0,0,0,0,0,0,0,0,0,0,0,0,0,0,0,0,0,0,0,0,0"/>
                  </v:shape>
                  <v:shape id="Freeform 1211" o:spid="_x0000_s1148" style="position:absolute;left:1295;top:1104;width:365;height:1668;visibility:visible;mso-wrap-style:square;v-text-anchor:top" coordsize="365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oX7sYA&#10;AADcAAAADwAAAGRycy9kb3ducmV2LnhtbESPQWvCQBSE7wX/w/KE3pqNUmJIXUUD0vYSMGmR3h7Z&#10;1ySYfRuyW03/fVcQehxm5htmvZ1MLy40us6ygkUUgyCure64UfBRHZ5SEM4ja+wtk4JfcrDdzB7W&#10;mGl75SNdSt+IAGGXoYLW+yGT0tUtGXSRHYiD921Hgz7IsZF6xGuAm14u4ziRBjsOCy0OlLdUn8sf&#10;o+AVd2l5qlbPTZF/7otj+VXlp3elHufT7gWEp8n/h+/tN60gWS3hdiYc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oX7sYAAADcAAAADwAAAAAAAAAAAAAAAACYAgAAZHJz&#10;L2Rvd25yZXYueG1sUEsFBgAAAAAEAAQA9QAAAIsDAAAAAA==&#10;" path="m220,1258r,l180,1139,140,1009,110,869,85,714,65,554,50,379,40,195,40,,20,225,10,434,5,629,,804,5,969r10,150l30,1253r20,120l70,1448r20,65l115,1568r25,45l160,1638r15,20l195,1668r20,l225,1658r10,-15l240,1618r-5,-30l195,1408r25,60l240,1513r25,40l290,1588r20,15l330,1613r15,-5l360,1593r5,-15l360,1553r-10,-30l330,1488,265,1363,220,1258xe" strokeweight="1pt">
                    <v:path arrowok="t" o:connecttype="custom" o:connectlocs="220,1258;220,1258;180,1139;140,1009;110,869;85,714;65,554;50,379;40,195;40,0;40,0;20,225;10,434;5,629;0,804;5,969;15,1119;30,1253;50,1373;50,1373;70,1448;90,1513;115,1568;140,1613;140,1613;160,1638;175,1658;195,1668;215,1668;215,1668;225,1658;235,1643;240,1618;235,1588;235,1588;195,1408;195,1408;220,1468;240,1513;265,1553;290,1588;290,1588;310,1603;330,1613;345,1608;360,1593;360,1593;365,1578;360,1553;350,1523;330,1488;330,1488;265,1363;220,1258;220,1258" o:connectangles="0,0,0,0,0,0,0,0,0,0,0,0,0,0,0,0,0,0,0,0,0,0,0,0,0,0,0,0,0,0,0,0,0,0,0,0,0,0,0,0,0,0,0,0,0,0,0,0,0,0,0,0,0,0,0"/>
                  </v:shape>
                  <v:shape id="Freeform 1212" o:spid="_x0000_s1149" style="position:absolute;left:885;top:1094;width:355;height:1668;visibility:visible;mso-wrap-style:square;v-text-anchor:top" coordsize="355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s3skA&#10;AADcAAAADwAAAGRycy9kb3ducmV2LnhtbESPT2sCMRDF7wW/Qxihl6JZLf7ZrVG0VOyhVdSC9DZs&#10;pruLm8mSRN1++6ZQ6PHx5v3evNmiNbW4kvOVZQWDfgKCOLe64kLBx3Hdm4LwAVljbZkUfJOHxbxz&#10;N8NM2xvv6XoIhYgQ9hkqKENoMil9XpJB37cNcfS+rDMYonSF1A5vEW5qOUySsTRYcWwosaHnkvLz&#10;4WLiGy/vn260Gm3S4W57engL6Wm/TpW677bLJxCB2vB//Jd+1QrGk0f4HRMJIO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Kws3skAAADcAAAADwAAAAAAAAAAAAAAAACYAgAA&#10;ZHJzL2Rvd25yZXYueG1sUEsFBgAAAAAEAAQA9QAAAI4DAAAAAA==&#10;" path="m140,1263r,l185,1144r35,-135l250,869,275,719,290,554,305,379r5,-184l315,r15,225l345,434r10,195l355,809r,165l345,1124r-15,134l310,1378r-15,75l275,1518r-25,55l225,1618r-20,25l190,1658r-20,10l155,1668r-15,-5l130,1643r-5,-20l130,1588r35,-180l145,1468r-20,50l100,1558r-25,30l55,1608r-20,10l30,1613r-10,l5,1598,,1578r5,-20l15,1528r20,-35l95,1368r45,-105xe" strokeweight="1pt">
                    <v:path arrowok="t" o:connecttype="custom" o:connectlocs="140,1263;140,1263;185,1144;220,1009;250,869;275,719;290,554;305,379;310,195;315,0;315,0;330,225;345,434;355,629;355,809;355,974;345,1124;330,1258;310,1378;310,1378;295,1453;275,1518;250,1573;225,1618;225,1618;205,1643;190,1658;170,1668;155,1668;155,1668;140,1663;130,1643;125,1623;130,1588;130,1588;165,1408;165,1408;145,1468;125,1518;100,1558;75,1588;75,1588;55,1608;35,1618;30,1613;20,1613;5,1598;5,1598;0,1578;5,1558;15,1528;35,1493;35,1493;95,1368;140,1263;140,1263" o:connectangles="0,0,0,0,0,0,0,0,0,0,0,0,0,0,0,0,0,0,0,0,0,0,0,0,0,0,0,0,0,0,0,0,0,0,0,0,0,0,0,0,0,0,0,0,0,0,0,0,0,0,0,0,0,0,0,0"/>
                  </v:shape>
                  <v:shape id="Freeform 1213" o:spid="_x0000_s1150" style="position:absolute;left:335;top:260;width:1090;height:1029;visibility:visible;mso-wrap-style:square;v-text-anchor:top" coordsize="1090,1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108QA&#10;AADcAAAADwAAAGRycy9kb3ducmV2LnhtbESPQWvCQBSE74L/YXlCL6FuUsSW1FVUSOlV294f2dds&#10;2uzbsLua2F/fFQSPw8x8w6w2o+3EmXxoHSso5jkI4trplhsFnx/V4wuIEJE1do5JwYUCbNbTyQpL&#10;7QY+0PkYG5EgHEpUYGLsSylDbchimLueOHnfzluMSfpGao9DgttOPuX5UlpsOS0Y7GlvqP49nqyC&#10;tqiybNfXf5fKfxU/LhveghmUepiN21cQkcZ4D9/a71rB8nkB1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UddPEAAAA3AAAAA8AAAAAAAAAAAAAAAAAmAIAAGRycy9k&#10;b3ducmV2LnhtbFBLBQYAAAAABAAEAPUAAACJAwAAAAA=&#10;" path="m640,35r,l605,10,580,5,560,,515,,465,10,415,30,370,55,330,95r-35,45l260,200r-25,59l220,324r-10,75l170,374r-20,-5l130,369r-20,l90,374,75,384,55,394,30,419,10,454,,494r,45l5,589r15,45l45,674r35,40l100,734r30,15l160,764r30,10l225,784r35,5l340,794r,65l345,889r5,25l365,939r10,25l390,979r20,15l445,1019r45,10l540,1029r50,-10l640,1004r50,-25l735,949r45,-40l815,859r30,-50l865,754r5,-55l905,694r30,-10l965,674r25,-10l1010,649r20,-20l1050,609r15,-25l1085,539r5,-50l1090,439r-10,-55l1060,334r-25,-45l1000,254,960,229,935,219r-25,-5l885,214r-30,l830,219r-30,10l770,244r-30,15l730,185,710,125,695,100,680,75,660,55,640,35xe" strokeweight="1pt">
                    <v:path arrowok="t" o:connecttype="custom" o:connectlocs="640,35;580,5;515,0;465,10;370,55;295,140;260,200;220,324;210,399;150,369;110,369;75,384;55,394;10,454;0,539;5,589;45,674;80,714;130,749;190,774;260,789;340,794;345,889;365,939;390,979;410,994;490,1029;590,1019;640,1004;735,949;780,909;845,809;870,699;905,694;965,674;1010,649;1050,609;1065,584;1090,489;1080,384;1060,334;1000,254;960,229;910,214;855,214;800,229;740,259;730,185;695,100;660,55;640,35" o:connectangles="0,0,0,0,0,0,0,0,0,0,0,0,0,0,0,0,0,0,0,0,0,0,0,0,0,0,0,0,0,0,0,0,0,0,0,0,0,0,0,0,0,0,0,0,0,0,0,0,0,0,0"/>
                  </v:shape>
                  <v:shape id="Freeform 1214" o:spid="_x0000_s1151" style="position:absolute;left:295;top:1304;width:75;height:35;visibility:visible;mso-wrap-style:square;v-text-anchor:top" coordsize="7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Y1sMA&#10;AADcAAAADwAAAGRycy9kb3ducmV2LnhtbESPwWrDMBBE74H+g9hCb4mcQN3WjRJKQ8G3YCfQHhdr&#10;a5tYKyMpsfr3USDQ4zAzb5j1NppBXMj53rKC5SIDQdxY3XOr4Hj4mr+C8AFZ42CZFPyRh+3mYbbG&#10;QtuJK7rUoRUJwr5ABV0IYyGlbzoy6Bd2JE7er3UGQ5KuldrhlOBmkKssy6XBntNChyN9dtSc6rNJ&#10;lPJwPo1v3z/5nqyvXIi74zIq9fQYP95BBIrhP3xvl1pB/vIMtzPpCM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VY1sMAAADcAAAADwAAAAAAAAAAAAAAAACYAgAAZHJzL2Rv&#10;d25yZXYueG1sUEsFBgAAAAAEAAQA9QAAAIgDAAAAAA==&#10;" path="m,20l,35r20,l35,35,55,25,70,15r5,-5l60,,55,5,45,10,30,20,,20xe" strokeweight="1pt">
                    <v:path arrowok="t" o:connecttype="custom" o:connectlocs="0,20;0,35;0,35;20,35;35,35;55,25;70,15;75,10;60,0;60,0;55,5;45,10;30,20;0,20;0,20" o:connectangles="0,0,0,0,0,0,0,0,0,0,0,0,0,0,0"/>
                  </v:shape>
                  <v:shape id="Freeform 1215" o:spid="_x0000_s1152" style="position:absolute;left:410;top:1354;width:45;height:69;visibility:visible;mso-wrap-style:square;v-text-anchor:top" coordsize="4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PBcUA&#10;AADcAAAADwAAAGRycy9kb3ducmV2LnhtbESPzYrCMBSF94LvEK4wGxlTBevYMYooM7jQhdqFy0tz&#10;py02N6VJtfP2RhBcHs7Px1msOlOJGzWutKxgPIpAEGdWl5wrSM8/n18gnEfWWFkmBf/kYLXs9xaY&#10;aHvnI91OPhdhhF2CCgrv60RKlxVk0I1sTRy8P9sY9EE2udQN3sO4qeQkimJpsORAKLCmTUHZ9dSa&#10;ANm30/0lS6vLfLZLD8PfdjuXQ6U+Bt36G4Snzr/Dr/ZOK4hnM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w8FxQAAANwAAAAPAAAAAAAAAAAAAAAAAJgCAABkcnMv&#10;ZG93bnJldi54bWxQSwUGAAAAAAQABAD1AAAAigMAAAAA&#10;" path="m25,5r,l25,20r,10l20,44,10,49,,54,,69,20,64,35,54,40,35,45,20,40,,25,5xe" strokeweight="1pt">
                    <v:path arrowok="t" o:connecttype="custom" o:connectlocs="25,5;25,5;25,20;25,30;20,44;20,44;10,49;0,54;0,69;0,69;20,64;35,54;35,54;40,35;45,20;40,0;25,5" o:connectangles="0,0,0,0,0,0,0,0,0,0,0,0,0,0,0,0,0"/>
                  </v:shape>
                  <v:shape id="Freeform 1216" o:spid="_x0000_s1153" style="position:absolute;left:350;top:1204;width:235;height:160;visibility:visible;mso-wrap-style:square;v-text-anchor:top" coordsize="23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VQEcYA&#10;AADcAAAADwAAAGRycy9kb3ducmV2LnhtbESPT2vCQBTE74LfYXmCF9GNPcQ2zSqlYBGhRY0g3h7Z&#10;lz80+zZk15h++26h4HGYmd8w6WYwjeipc7VlBctFBII4t7rmUsE5286fQTiPrLGxTAp+yMFmPR6l&#10;mGh75yP1J1+KAGGXoILK+zaR0uUVGXQL2xIHr7CdQR9kV0rd4T3ATSOfoiiWBmsOCxW29F5R/n26&#10;GQUmuxyOn1/UX+MBX4psRh97N1NqOhneXkF4Gvwj/N/eaQXxagV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VQEcYAAADcAAAADwAAAAAAAAAAAAAAAACYAgAAZHJz&#10;L2Rvd25yZXYueG1sUEsFBgAAAAAEAAQA9QAAAIsDAAAAAA==&#10;" path="m235,r,l200,60r-40,45l145,120r-20,10l105,135r-15,5l70,140,55,135,40,120,30,105,20,90,10,65,5,,,35,,70,5,95r10,25l30,140r10,10l60,160r20,l100,160r20,-5l140,140r20,-15l180,100,200,70,220,40,235,xe" strokeweight="1pt">
                    <v:path arrowok="t" o:connecttype="custom" o:connectlocs="235,0;235,0;200,60;160,105;145,120;125,130;105,135;90,140;90,140;70,140;55,135;40,120;30,105;20,90;10,65;5,0;5,0;0,35;0,70;5,95;15,120;15,120;30,140;40,150;60,160;80,160;80,160;100,160;120,155;140,140;160,125;160,125;180,100;200,70;220,40;235,0;235,0" o:connectangles="0,0,0,0,0,0,0,0,0,0,0,0,0,0,0,0,0,0,0,0,0,0,0,0,0,0,0,0,0,0,0,0,0,0,0,0,0"/>
                  </v:shape>
                  <v:shape id="Freeform 1217" o:spid="_x0000_s1154" style="position:absolute;left:340;top:2108;width:260;height:180;visibility:visible;mso-wrap-style:square;v-text-anchor:top" coordsize="2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UB0cIA&#10;AADcAAAADwAAAGRycy9kb3ducmV2LnhtbERPy4rCMBTdD/gP4QruxtQRO1KNIoNKcTXjA7eX5toW&#10;m5vSxFr9erMQZnk47/myM5VoqXGlZQWjYQSCOLO65FzB8bD5nIJwHlljZZkUPMjBctH7mGOi7Z3/&#10;qN37XIQQdgkqKLyvEyldVpBBN7Q1ceAutjHoA2xyqRu8h3BTya8oiqXBkkNDgTX9FJRd9zej4HeX&#10;bs+ja3ysT+fL2o6rwyRtn0oN+t1qBsJT5//Fb3eqFcTfYW04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QHRwgAAANwAAAAPAAAAAAAAAAAAAAAAAJgCAABkcnMvZG93&#10;bnJldi54bWxQSwUGAAAAAAQABAD1AAAAhwMAAAAA&#10;" path="m225,180r,l245,140r15,-35l225,75,175,50,100,20,,,225,180xe" strokeweight="1pt">
                    <v:path arrowok="t" o:connecttype="custom" o:connectlocs="225,180;225,180;245,140;260,105;260,105;225,75;175,50;100,20;0,0;225,180" o:connectangles="0,0,0,0,0,0,0,0,0,0"/>
                  </v:shape>
                  <v:shape id="Freeform 1218" o:spid="_x0000_s1155" style="position:absolute;left:335;top:2108;width:95;height:239;visibility:visible;mso-wrap-style:square;v-text-anchor:top" coordsize="95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tCEMYA&#10;AADcAAAADwAAAGRycy9kb3ducmV2LnhtbESPQUvDQBSE74L/YXlCb3ajhVpjt6UECqUFsdGDx0f2&#10;mcRm38bd1zb9911B8DjMzDfMfDm4Tp0oxNazgYdxBoq48rbl2sDH+/p+BioKssXOMxm4UITl4vZm&#10;jrn1Z97TqZRaJQjHHA00In2udawachjHvidO3pcPDiXJUGsb8JzgrtOPWTbVDltOCw32VDRUHcqj&#10;M/D28/narWV1PFzC5LvYFVKGrRgzuhtWL6CEBvkP/7U31sD06Rl+z6Qj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tCEMYAAADcAAAADwAAAAAAAAAAAAAAAACYAgAAZHJz&#10;L2Rvd25yZXYueG1sUEsFBgAAAAAEAAQA9QAAAIsDAAAAAA==&#10;" path="m55,239r,l95,239,5,,,20,,50,,80r5,40l10,160r20,40l55,239xe" strokeweight="1pt">
                    <v:path arrowok="t" o:connecttype="custom" o:connectlocs="55,239;55,239;95,239;5,0;5,0;0,20;0,50;0,80;5,120;10,160;30,200;55,239;55,239" o:connectangles="0,0,0,0,0,0,0,0,0,0,0,0,0"/>
                  </v:shape>
                  <v:shape id="Freeform 1219" o:spid="_x0000_s1156" style="position:absolute;left:440;top:10;width:2470;height:1768;visibility:visible;mso-wrap-style:square;v-text-anchor:top" coordsize="2470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JtsYA&#10;AADcAAAADwAAAGRycy9kb3ducmV2LnhtbESPTWvDMAyG74X9B6PBbq2zHkqa1S3LoDDYZf0YbDcR&#10;q0m6WE5it0n//XQY9ChevY8erTaja9SV+lB7NvA8S0ARF97WXBo4HrbTFFSIyBYbz2TgRgE264fJ&#10;CjPrB97RdR9LJRAOGRqoYmwzrUNRkcMw8y2xZCffO4wy9qW2PQ4Cd42eJ8lCO6xZLlTY0ltFxe/+&#10;4kTjfDkuvw/24zOn3LWOmu6n+zLm6XF8fQEVaYz35f/2uzWwSEVfnhEC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CJtsYAAADcAAAADwAAAAAAAAAAAAAAAACYAgAAZHJz&#10;L2Rvd25yZXYueG1sUEsFBgAAAAAEAAQA9QAAAIsDAAAAAA==&#10;" path="m2295,1074r,l2330,1054r30,-25l2390,1004r25,-35l2440,924r20,-50l2470,824r,-55l2470,714r-15,-45l2440,629r-25,-35l2385,564r-20,-10l2350,549r-20,-5l2310,544r-40,5l2295,484r15,-59l2315,370r-5,-55l2295,275r-20,-35l2245,210r-30,-25l2180,170r-40,-15l2100,150r-40,5l2015,160r-35,15l1945,195r-30,25l1915,165r-15,-45l1880,85,1850,50,1820,25,1780,10,1740,r-45,l1645,5r-50,15l1545,45r-45,30l1445,120r-45,55l1365,235r-35,65l1330,240r-10,-60l1310,135,1290,95,1265,70,1235,50,1200,35r-45,l1120,40r-40,10l1035,65,995,90r-65,40l875,175r-5,-30l860,120,845,95,825,75,800,55,770,40,735,35,700,30r-25,l645,40r-25,5l600,60,580,75,560,90r-10,20l540,130r-55,-5l430,130r-50,15l335,165r-40,30l265,230r-25,40l225,310r-5,45l225,390r-10,l170,395r-40,10l95,425,65,445,40,469,20,499,5,534,,569r5,40l20,644r20,30l65,699r30,20l130,739r40,10l215,754r30,-5l275,744r-5,30l260,834r,60l270,949r20,50l310,1029r15,25l350,1074r25,20l400,1114r30,15l465,1139r35,10l485,1199r-15,55l470,1309r5,55l490,1408r20,40l530,1488r30,35l595,1548r35,15l665,1573r40,l745,1568r40,-20l820,1513r30,-40l865,1528r20,45l910,1618r30,35l970,1683r35,20l1040,1713r35,10l1115,1718r35,-10l1185,1693r40,-25l1260,1628r35,-40l1325,1533r30,-60l1355,1533r10,55l1380,1638r20,45l1425,1713r25,25l1480,1753r30,15l1545,1768r30,-5l1605,1753r30,-20l1665,1708r20,-30l1705,1638r10,-45l1765,1638r50,30l1865,1688r50,10l1955,1698r40,-10l2030,1673r35,-25l2095,1618r20,-35l2130,1543r10,-40l2140,1473r30,l2220,1468r50,-10l2310,1438r40,-25l2380,1379r25,-35l2415,1304r5,-45l2420,1229r-5,-25l2400,1174r-10,-25l2370,1129r-20,-20l2325,1089r-30,-15xe" strokeweight="1pt">
                    <v:path arrowok="t" o:connecttype="custom" o:connectlocs="2360,1029;2440,924;2470,769;2415,594;2350,549;2270,549;2310,315;2245,210;2140,155;2015,160;1915,220;1850,50;1740,0;1595,20;1445,120;1330,300;1290,95;1155,35;1035,65;875,175;870,145;800,55;700,30;600,60;540,130;430,130;265,230;220,355;215,390;65,445;0,569;40,674;170,749;275,744;260,834;290,999;375,1094;500,1149;470,1309;510,1448;595,1548;705,1573;850,1473;910,1618;1005,1703;1115,1718;1225,1668;1355,1473;1380,1638;1450,1738;1545,1768;1635,1733;1715,1593;1865,1688;1995,1688;2095,1618;2140,1503;2170,1473;2350,1413;2420,1259;2400,1174;2325,1089" o:connectangles="0,0,0,0,0,0,0,0,0,0,0,0,0,0,0,0,0,0,0,0,0,0,0,0,0,0,0,0,0,0,0,0,0,0,0,0,0,0,0,0,0,0,0,0,0,0,0,0,0,0,0,0,0,0,0,0,0,0,0,0,0,0"/>
                  </v:shape>
                </v:group>
                <v:group id="Group 1337" o:spid="_x0000_s1157" style="position:absolute;left:9386;top:8598;width:2900;height:1981" coordorigin="10,10" coordsize="2810,19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1338" o:spid="_x0000_s1158" style="position:absolute;left:10;top:10;width:2810;height:1919;visibility:visible;mso-wrap-style:square;v-text-anchor:top" coordsize="2810,1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zPP8UA&#10;AADcAAAADwAAAGRycy9kb3ducmV2LnhtbESPQWsCMRSE74X+h/AKvRTNuhaR1SjFtlR6EF31/tg8&#10;N0s3L0uS6vrvjVDocZiZb5j5sretOJMPjWMFo2EGgrhyuuFawWH/OZiCCBFZY+uYFFwpwHLx+DDH&#10;QrsL7+hcxlokCIcCFZgYu0LKUBmyGIauI07eyXmLMUlfS+3xkuC2lXmWTaTFhtOCwY5Whqqf8tcq&#10;eKk231/X4/b19OHNe2lzHDcHVOr5qX+bgYjUx//wX3utFUymO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7M8/xQAAANwAAAAPAAAAAAAAAAAAAAAAAJgCAABkcnMv&#10;ZG93bnJldi54bWxQSwUGAAAAAAQABAD1AAAAigMAAAAA&#10;" path="m2805,1124r,l2810,1059r-5,-70l2795,920r-15,-70l2755,780r-35,-65l2680,645r-45,-70l2580,510r-60,-65l2460,385r-70,-55l2320,280r-75,-50l2165,185r-85,-40l1985,105,1885,70,1790,45,1690,20,1585,10,1485,,1380,,1275,,1165,10,1060,25,960,40,865,65,770,90r-85,25l600,150r-75,35l455,220r-65,40l330,300r-55,45l225,395r-45,50l145,495r-35,55l85,605,65,665,45,720r-5,60l35,840r,60l45,964r15,60l80,1089r25,65l135,1219r40,65l215,1349r50,60l320,1474r65,60l290,1509r-85,-15l170,1494r-35,l105,1499r-30,10l50,1519r-15,10l20,1544r-10,10l,1574r,15l,1609r5,25l15,1654r15,25l45,1699r20,20l115,1759r70,40l230,1819r45,20l375,1869r115,25l615,1904r120,10l860,1919r125,l1115,1914r130,-5l1375,1899r135,-15l1650,1864r140,-20l1920,1819r120,-25l2150,1764r95,-30l2335,1699r75,-35l2475,1624r70,-50l2610,1519r55,-55l2710,1399r35,-60l2775,1269r20,-70l2805,1124xe" strokeweight="1pt">
                    <v:path arrowok="t" o:connecttype="custom" o:connectlocs="2805,1124;2805,989;2780,850;2720,715;2635,575;2580,510;2460,385;2320,280;2165,185;2080,145;1885,70;1690,20;1485,0;1275,0;1165,10;960,40;770,90;600,150;525,185;390,260;275,345;180,445;110,550;85,605;45,720;35,840;45,964;60,1024;105,1154;175,1284;265,1409;385,1534;290,1509;170,1494;105,1499;75,1509;35,1529;10,1554;0,1589;5,1634;15,1654;45,1699;115,1759;185,1799;275,1839;490,1894;615,1904;860,1919;1115,1914;1375,1899;1650,1864;1790,1844;2040,1794;2245,1734;2410,1664;2475,1624;2610,1519;2710,1399;2775,1269;2805,1124" o:connectangles="0,0,0,0,0,0,0,0,0,0,0,0,0,0,0,0,0,0,0,0,0,0,0,0,0,0,0,0,0,0,0,0,0,0,0,0,0,0,0,0,0,0,0,0,0,0,0,0,0,0,0,0,0,0,0,0,0,0,0,0"/>
                  </v:shape>
                  <v:shape id="Freeform 1339" o:spid="_x0000_s1159" style="position:absolute;left:550;top:1684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KwLcQA&#10;AADcAAAADwAAAGRycy9kb3ducmV2LnhtbESPQWsCMRSE74L/ITyhNzdbWxbZGqUtlvZaXaHH181z&#10;s3TzEjZRV399Iwgeh5n5hlmsBtuJI/WhdazgMctBENdOt9woqLYf0zmIEJE1do5JwZkCrJbj0QJL&#10;7U78TcdNbESCcChRgYnRl1KG2pDFkDlPnLy96y3GJPtG6h5PCW47OcvzQlpsOS0Y9PRuqP7bHKyC&#10;n/WFfi/FbHir9p/nUD0b73dGqYfJ8PoCItIQ7+Fb+0srKOZPcD2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ysC3EAAAA3AAAAA8AAAAAAAAAAAAAAAAAmAIAAGRycy9k&#10;b3ducmV2LnhtbFBLBQYAAAAABAAEAPUAAACJAwAAAAA=&#10;" path="m,l,,10,15r5,20l25,65r5,30l30,135,20,180,,225r75,5l180,240,165,180,150,145,130,115,110,80,80,50,40,20,,xe" strokeweight="1pt">
                    <v:path arrowok="t" o:connecttype="custom" o:connectlocs="0,0;0,0;10,15;15,35;25,65;30,95;30,135;20,180;0,225;0,225;75,230;75,230;180,240;180,240;165,180;150,145;130,115;110,80;80,50;40,20;0,0;0,0" o:connectangles="0,0,0,0,0,0,0,0,0,0,0,0,0,0,0,0,0,0,0,0,0,0"/>
                  </v:shape>
                  <v:shape id="Freeform 1340" o:spid="_x0000_s1160" style="position:absolute;left:895;top:1699;width:180;height:230;visibility:visible;mso-wrap-style:square;v-text-anchor:top" coordsize="18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0S6ccA&#10;AADcAAAADwAAAGRycy9kb3ducmV2LnhtbESPT2vCQBTE74LfYXlCL6IbS0kluopKCx4E8Q+Kt9fs&#10;axLMvo3ZbYzfvlsQehxm5jfMdN6aUjRUu8KygtEwAkGcWl1wpuB4+ByMQTiPrLG0TAoe5GA+63am&#10;mGh75x01e5+JAGGXoILc+yqR0qU5GXRDWxEH79vWBn2QdSZ1jfcAN6V8jaJYGiw4LORY0Sqn9Lr/&#10;MQrOK1P03+P2tF5uPkZn/9Xc5GWr1EuvXUxAeGr9f/jZXmsF8fgN/s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dEunHAAAA3AAAAA8AAAAAAAAAAAAAAAAAmAIAAGRy&#10;cy9kb3ducmV2LnhtbFBLBQYAAAAABAAEAPUAAACMAwAAAAA=&#10;" path="m,l,,10,15r5,25l25,65r5,35l30,140,20,180,,230r180,-5l160,170,145,135,125,105,105,75,75,45,40,20,,xe" strokeweight="1pt">
                    <v:path arrowok="t" o:connecttype="custom" o:connectlocs="0,0;0,0;10,15;15,40;25,65;30,100;30,140;20,180;0,230;0,230;180,225;180,225;160,170;145,135;125,105;105,75;75,45;40,20;0,0;0,0" o:connectangles="0,0,0,0,0,0,0,0,0,0,0,0,0,0,0,0,0,0,0,0"/>
                  </v:shape>
                  <v:shape id="Freeform 1341" o:spid="_x0000_s1161" style="position:absolute;left:1215;top:1699;width:225;height:220;visibility:visible;mso-wrap-style:square;v-text-anchor:top" coordsize="225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XQcQA&#10;AADcAAAADwAAAGRycy9kb3ducmV2LnhtbESPwW7CMBBE70j8g7WVegOnSCCaYhCColJOEPoB23hJ&#10;AvE6tQ2Ev8eVkDiOZuaNZjJrTS0u5HxlWcFbPwFBnFtdcaHgZ7/qjUH4gKyxtkwKbuRhNu12Jphq&#10;e+UdXbJQiAhhn6KCMoQmldLnJRn0fdsQR+9gncEQpSukdniNcFPLQZKMpMGK40KJDS1Kyk/Z2SiY&#10;r/7aLZ/s+Zc/h5vN9/tx776WSr2+tPMPEIHa8Aw/2mutYDQewv+ZeAT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yl0HEAAAA3AAAAA8AAAAAAAAAAAAAAAAAmAIAAGRycy9k&#10;b3ducmV2LnhtbFBLBQYAAAAABAAEAPUAAACJAwAAAAA=&#10;" path="m,l,,15,15,25,30,40,55,50,90r5,35l55,170,45,220,225,200,200,145,180,115,155,85,125,60,90,35,50,15,,xe" strokeweight="1pt">
                    <v:path arrowok="t" o:connecttype="custom" o:connectlocs="0,0;0,0;15,15;25,30;40,55;50,90;55,125;55,170;45,220;45,220;225,200;225,200;200,145;180,115;155,85;125,60;90,35;50,15;0,0;0,0" o:connectangles="0,0,0,0,0,0,0,0,0,0,0,0,0,0,0,0,0,0,0,0"/>
                  </v:shape>
                  <v:shape id="Freeform 1342" o:spid="_x0000_s1162" style="position:absolute;left:1560;top:1654;width:225;height:230;visibility:visible;mso-wrap-style:square;v-text-anchor:top" coordsize="225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H+cQA&#10;AADcAAAADwAAAGRycy9kb3ducmV2LnhtbESPQWsCMRSE74L/ITyhN83qYZWtUURRvFSo9rDH181z&#10;s3XzsiSprv++KRR6HGbmG2a57m0r7uRD41jBdJKBIK6cbrhW8HHZjxcgQkTW2DomBU8KsF4NB0ss&#10;tHvwO93PsRYJwqFABSbGrpAyVIYshonriJN3dd5iTNLXUnt8JLht5SzLcmmx4bRgsKOtoep2/rYK&#10;rk9tDt1Xuc92n6c3fSzntzZ4pV5G/eYVRKQ+/of/2ketIF/k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Kh/nEAAAA3AAAAA8AAAAAAAAAAAAAAAAAmAIAAGRycy9k&#10;b3ducmV2LnhtbFBLBQYAAAAABAAEAPUAAACJAwAAAAA=&#10;" path="m,l,,10,15,25,35,40,60,50,90r5,40l55,175,40,230r60,-10l225,200,195,145,175,115,150,85,120,60,85,35,45,15,,xe" strokeweight="1pt">
                    <v:path arrowok="t" o:connecttype="custom" o:connectlocs="0,0;0,0;10,15;25,35;40,60;50,90;55,130;55,175;40,230;40,230;100,220;100,220;225,200;225,200;195,145;175,115;150,85;120,60;85,35;45,15;0,0;0,0" o:connectangles="0,0,0,0,0,0,0,0,0,0,0,0,0,0,0,0,0,0,0,0,0,0"/>
                  </v:shape>
                  <v:shape id="Freeform 1343" o:spid="_x0000_s1163" style="position:absolute;left:1885;top:1609;width:295;height:205;visibility:visible;mso-wrap-style:square;v-text-anchor:top" coordsize="29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SrcQA&#10;AADcAAAADwAAAGRycy9kb3ducmV2LnhtbESPT4vCMBTE74LfITzBm6Z6UOmayqKIsnjRiuzx0bz+&#10;YZuX0sS2fvuNsLDHYWZ+w2x3g6lFR62rLCtYzCMQxJnVFRcK7ulxtgHhPLLG2jIpeJGDXTIebTHW&#10;tucrdTdfiABhF6OC0vsmltJlJRl0c9sQBy+3rUEfZFtI3WIf4KaWyyhaSYMVh4USG9qXlP3cnkbB&#10;9+l66r5cfljui+ej6VN5uXRSqelk+PwA4Wnw/+G/9lkrWG3W8D4TjoB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YEq3EAAAA3AAAAA8AAAAAAAAAAAAAAAAAmAIAAGRycy9k&#10;b3ducmV2LnhtbFBLBQYAAAAABAAEAPUAAACJAwAAAAA=&#10;" path="m,l,,20,10,35,25,55,45,75,75r15,35l105,155r,50l205,185r90,-25l255,110,230,80,195,55,155,30,110,15,60,,,xe" strokeweight="1pt">
                    <v:path arrowok="t" o:connecttype="custom" o:connectlocs="0,0;0,0;20,10;35,25;55,45;75,75;90,110;105,155;105,205;105,205;205,185;295,160;295,160;255,110;230,80;195,55;155,30;110,15;60,0;0,0;0,0" o:connectangles="0,0,0,0,0,0,0,0,0,0,0,0,0,0,0,0,0,0,0,0,0"/>
                  </v:shape>
                  <v:shape id="Freeform 1344" o:spid="_x0000_s1164" style="position:absolute;left:2200;top:1469;width:295;height:255;visibility:visible;mso-wrap-style:square;v-text-anchor:top" coordsize="29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4wqsIA&#10;AADcAAAADwAAAGRycy9kb3ducmV2LnhtbERPu2rDMBTdA/0HcQvdEikdgnGjGDdQ6FSnaVLodrGu&#10;H9i6MpYcu38fDYWOh/PeZ4vtxY1G3zrWsN0oEMSlMy3XGi5fb+sEhA/IBnvHpOGXPGSHh9UeU+Nm&#10;/qTbOdQihrBPUUMTwpBK6cuGLPqNG4gjV7nRYohwrKUZcY7htpfPSu2kxZZjQ4MDHRsqu/NkNaji&#10;NT/9XD+6b7VMKsl9calqqfXT45K/gAi0hH/xn/vdaNglcW08E4+AP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TjCqwgAAANwAAAAPAAAAAAAAAAAAAAAAAJgCAABkcnMvZG93&#10;bnJldi54bWxQSwUGAAAAAAQABAD1AAAAhwMAAAAA&#10;" path="m,l,,20,10,40,30,65,55,85,90r15,45l105,165r,25l105,225r-5,30l200,215r85,-50l295,160,255,110,230,85,195,55,155,30,110,15,60,,,xe" strokeweight="1pt">
                    <v:path arrowok="t" o:connecttype="custom" o:connectlocs="0,0;0,0;20,10;40,30;65,55;85,90;100,135;105,165;105,190;105,225;100,255;100,255;200,215;285,165;285,165;295,160;295,160;255,110;230,85;195,55;155,30;110,15;60,0;0,0;0,0" o:connectangles="0,0,0,0,0,0,0,0,0,0,0,0,0,0,0,0,0,0,0,0,0,0,0,0,0"/>
                  </v:shape>
                  <v:shape id="Freeform 1345" o:spid="_x0000_s1165" style="position:absolute;left:2290;top:1244;width:495;height:235;visibility:visible;mso-wrap-style:square;v-text-anchor:top" coordsize="495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PEksUA&#10;AADcAAAADwAAAGRycy9kb3ducmV2LnhtbESPQWvCQBSE7wX/w/IEb3VTBbXRVUpBEaSHRmuuj+wz&#10;ic2+Dburpv313YLgcZiZb5jFqjONuJLztWUFL8MEBHFhdc2lgsN+/TwD4QOyxsYyKfghD6tl72mB&#10;qbY3/qRrFkoRIexTVFCF0KZS+qIig35oW+LonawzGKJ0pdQObxFuGjlKkok0WHNcqLCl94qK7+xi&#10;FOQ507k45tnXrpxuPqZ7dr96rNSg373NQQTqwiN8b2+1gsnsFf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8SSxQAAANwAAAAPAAAAAAAAAAAAAAAAAJgCAABkcnMv&#10;ZG93bnJldi54bWxQSwUGAAAAAAQABAD1AAAAigMAAAAA&#10;" path="m,55r,l50,60,95,70r60,15l220,110r60,30l310,160r25,20l360,205r20,30l415,190r30,-50l470,95,495,45,450,30,400,15,345,5,285,,220,,150,10,75,25,,55xe" strokeweight="1pt">
                    <v:path arrowok="t" o:connecttype="custom" o:connectlocs="0,55;0,55;50,60;95,70;155,85;220,110;280,140;310,160;335,180;360,205;380,235;380,235;415,190;445,140;470,95;495,45;495,45;450,30;400,15;345,5;285,0;220,0;150,10;75,25;0,55;0,55" o:connectangles="0,0,0,0,0,0,0,0,0,0,0,0,0,0,0,0,0,0,0,0,0,0,0,0,0,0"/>
                  </v:shape>
                  <v:shape id="Freeform 1346" o:spid="_x0000_s1166" style="position:absolute;left:2345;top:840;width:475;height:244;visibility:visible;mso-wrap-style:square;v-text-anchor:top" coordsize="475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v7sYA&#10;AADcAAAADwAAAGRycy9kb3ducmV2LnhtbESPwWrCQBCG74W+wzKF3upGLVajq0ilVChYjF68jdlp&#10;EszOhuwa49t3DoUeh3/+b75ZrHpXq47aUHk2MBwkoIhzbysuDBwPHy9TUCEiW6w9k4E7BVgtHx8W&#10;mFp/4z11WSyUQDikaKCMsUm1DnlJDsPAN8SS/fjWYZSxLbRt8SZwV+tRkky0w4rlQokNvZeUX7Kr&#10;E43L92a9++zGr1/D8+ia5eF0fJsa8/zUr+egIvXxf/mvvbUGJjPRl2eEA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bv7sYAAADcAAAADwAAAAAAAAAAAAAAAACYAgAAZHJz&#10;L2Rvd25yZXYueG1sUEsFBgAAAAAEAAQA9QAAAIsDAAAAAA==&#10;" path="m,244r,l45,229,95,214r65,-15l235,189r80,-5l395,184r40,5l475,199r-5,-50l465,100,450,50,435,,390,,340,5,285,20,225,40,165,75r-55,40l55,174,25,204,,244xe" strokeweight="1pt">
                    <v:path arrowok="t" o:connecttype="custom" o:connectlocs="0,244;0,244;45,229;95,214;160,199;235,189;315,184;395,184;435,189;475,199;475,199;470,149;465,100;450,50;435,0;435,0;390,0;340,5;285,20;225,40;165,75;110,115;55,174;25,204;0,244;0,244" o:connectangles="0,0,0,0,0,0,0,0,0,0,0,0,0,0,0,0,0,0,0,0,0,0,0,0,0,0"/>
                  </v:shape>
                  <v:shape id="Freeform 1347" o:spid="_x0000_s1167" style="position:absolute;left:2285;top:465;width:380;height:295;visibility:visible;mso-wrap-style:square;v-text-anchor:top" coordsize="38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rsMIA&#10;AADcAAAADwAAAGRycy9kb3ducmV2LnhtbESPwWrDMBBE74X+g9hAbo3sHEzrRglOIST0Vje9L9bG&#10;diutjCQ7zt9HhUKPw8y8YTa72RoxkQ+9YwX5KgNB3Djdc6vg/Hl4egYRIrJG45gU3CjAbvv4sMFS&#10;uyt/0FTHViQIhxIVdDEOpZSh6chiWLmBOHkX5y3GJH0rtcdrglsj11lWSIs9p4UOB3rrqPmpR6ug&#10;0vZ9NPv5/O3RnC5fzPUwHpVaLubqFUSkOf6H/9onraB4yeH3TDo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ByuwwgAAANwAAAAPAAAAAAAAAAAAAAAAAJgCAABkcnMvZG93&#10;bnJldi54bWxQSwUGAAAAAAQABAD1AAAAhwMAAAAA&#10;" path="m,295r,l35,275r85,-45l175,210r65,-25l310,165r70,-10l360,120,310,60,260,,220,20,185,45,150,70r-35,35l85,140,55,185,25,235,,295xe" strokeweight="1pt">
                    <v:path arrowok="t" o:connecttype="custom" o:connectlocs="0,295;0,295;35,275;120,230;175,210;240,185;310,165;380,155;380,155;360,120;360,120;310,60;260,0;260,0;220,20;185,45;150,70;115,105;85,140;55,185;25,235;0,295;0,295" o:connectangles="0,0,0,0,0,0,0,0,0,0,0,0,0,0,0,0,0,0,0,0,0,0,0"/>
                  </v:shape>
                  <v:shape id="Freeform 1348" o:spid="_x0000_s1168" style="position:absolute;left:2075;top:215;width:285;height:275;visibility:visible;mso-wrap-style:square;v-text-anchor:top" coordsize="285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0dzMQA&#10;AADcAAAADwAAAGRycy9kb3ducmV2LnhtbESPQWvCQBSE7wX/w/KE3upGQWmiq2ip1FOpUcTjM/tM&#10;gtm3YXcb03/fLRQ8DjPzDbNY9aYRHTlfW1YwHiUgiAuray4VHA/bl1cQPiBrbCyTgh/ysFoOnhaY&#10;aXvnPXV5KEWEsM9QQRVCm0npi4oM+pFtiaN3tc5giNKVUju8R7hp5CRJZtJgzXGhwpbeKipu+bdR&#10;0HF6poN7v3an3E53l0/epF8fSj0P+/UcRKA+PML/7Z1WMEs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dHczEAAAA3AAAAA8AAAAAAAAAAAAAAAAAmAIAAGRycy9k&#10;b3ducmV2LnhtbFBLBQYAAAAABAAEAPUAAACJAwAAAAA=&#10;" path="m285,95r,l215,45,135,,95,50,55,115,40,150,25,190,10,230,,275,25,255,85,210r90,-60l230,120,285,95xe" strokeweight="1pt">
                    <v:path arrowok="t" o:connecttype="custom" o:connectlocs="285,95;285,95;215,45;135,0;135,0;95,50;55,115;40,150;25,190;10,230;0,275;0,275;25,255;85,210;175,150;230,120;285,95;285,95" o:connectangles="0,0,0,0,0,0,0,0,0,0,0,0,0,0,0,0,0,0"/>
                  </v:shape>
                  <v:shape id="Freeform 1349" o:spid="_x0000_s1169" style="position:absolute;left:1705;top:35;width:190;height:375;visibility:visible;mso-wrap-style:square;v-text-anchor:top" coordsize="19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yZ8cA&#10;AADcAAAADwAAAGRycy9kb3ducmV2LnhtbESPW2sCMRSE3wv+h3AE32rWXkS3RmlrCz60FC8Ivp1u&#10;jrtLNydLEt34702h0MdhZr5hZotoGnEm52vLCkbDDARxYXXNpYLd9v12AsIHZI2NZVJwIQ+Lee9m&#10;hrm2Ha/pvAmlSBD2OSqoQmhzKX1RkUE/tC1x8o7WGQxJulJqh12Cm0beZdlYGqw5LVTY0mtFxc/m&#10;ZBSs4vLBvWSHL3rbP3YfzTZ+Xr6jUoN+fH4CESiG//Bfe6UVjKf38HsmH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icmfHAAAA3AAAAA8AAAAAAAAAAAAAAAAAmAIAAGRy&#10;cy9kb3ducmV2LnhtbFBLBQYAAAAABAAEAPUAAACMAwAAAAA=&#10;" path="m55,375r,l65,345,90,265r15,-50l130,160r25,-60l190,45,105,20,20,,10,40,5,80,,125r,45l5,215r10,50l35,320r20,55xe" strokeweight="1pt">
                    <v:path arrowok="t" o:connecttype="custom" o:connectlocs="55,375;55,375;65,345;90,265;105,215;130,160;155,100;190,45;190,45;105,20;20,0;20,0;10,40;5,80;0,125;0,170;5,215;15,265;35,320;55,375;55,375" o:connectangles="0,0,0,0,0,0,0,0,0,0,0,0,0,0,0,0,0,0,0,0,0"/>
                  </v:shape>
                  <v:shape id="Freeform 1350" o:spid="_x0000_s1170" style="position:absolute;left:1320;top:10;width:165;height:320;visibility:visible;mso-wrap-style:square;v-text-anchor:top" coordsize="165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DtwcUA&#10;AADcAAAADwAAAGRycy9kb3ducmV2LnhtbESPzWrDMBCE74G+g9hCb4mctITUtRxCoFAMpfk75LhY&#10;G8vEWhlJTdw+fVUI5DjMzDdMsRxsJy7kQ+tYwXSSgSCunW65UXDYv48XIEJE1tg5JgU/FGBZPowK&#10;zLW78pYuu9iIBOGQowITY59LGWpDFsPE9cTJOzlvMSbpG6k9XhPcdnKWZXNpseW0YLCntaH6vPu2&#10;ClbP1VSH48ZXnw3z71dl9nTcKvX0OKzeQEQa4j18a39oBfPXF/g/k46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O3BxQAAANwAAAAPAAAAAAAAAAAAAAAAAJgCAABkcnMv&#10;ZG93bnJldi54bWxQSwUGAAAAAAQABAD1AAAAigMAAAAA&#10;" path="m165,r,l80,,,,,35,5,75r5,35l25,150r15,45l60,235r25,40l115,320r,-30l120,220,135,115,145,60,165,xe" strokeweight="1pt">
                    <v:path arrowok="t" o:connecttype="custom" o:connectlocs="165,0;165,0;80,0;0,0;0,0;0,35;5,75;10,110;25,150;40,195;60,235;85,275;115,320;115,320;115,290;120,220;135,115;145,60;165,0;165,0" o:connectangles="0,0,0,0,0,0,0,0,0,0,0,0,0,0,0,0,0,0,0,0"/>
                  </v:shape>
                  <v:shape id="Freeform 1351" o:spid="_x0000_s1171" style="position:absolute;left:960;top:30;width:160;height:285;visibility:visible;mso-wrap-style:square;v-text-anchor:top" coordsize="16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WcXcMA&#10;AADcAAAADwAAAGRycy9kb3ducmV2LnhtbESPQWvCQBSE74X+h+UVvDUbBcWmriFUS7wa7f01+0xi&#10;s2/D7laTf98tFHocZuYbZpOPphc3cr6zrGCepCCIa6s7bhScT+/PaxA+IGvsLZOCiTzk28eHDWba&#10;3vlItyo0IkLYZ6igDWHIpPR1SwZ9Ygfi6F2sMxiidI3UDu8Rbnq5SNOVNNhxXGhxoLeW6q/q2yig&#10;z2pRpuuPw37uj+i6a7Mrp0Kp2dNYvIIINIb/8F/7oBWsXpb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WcXcMAAADcAAAADwAAAAAAAAAAAAAAAACYAgAAZHJzL2Rv&#10;d25yZXYueG1sUEsFBgAAAAAEAAQA9QAAAIgDAAAAAA==&#10;" path="m160,285r,l150,195r-5,-90l145,55,150,,,25,20,90r30,65l75,185r25,35l125,250r35,35xe" strokeweight="1pt">
                    <v:path arrowok="t" o:connecttype="custom" o:connectlocs="160,285;160,285;150,195;145,105;145,55;150,0;150,0;0,25;0,25;20,90;50,155;75,185;100,220;125,250;160,285;160,285" o:connectangles="0,0,0,0,0,0,0,0,0,0,0,0,0,0,0,0"/>
                  </v:shape>
                  <v:shape id="Freeform 1352" o:spid="_x0000_s1172" style="position:absolute;left:480;top:130;width:400;height:235;visibility:visible;mso-wrap-style:square;v-text-anchor:top" coordsize="400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xQsUA&#10;AADcAAAADwAAAGRycy9kb3ducmV2LnhtbESPT2vCQBTE7wW/w/IEb3VTD0FTVymFiHopxtJ6fGSf&#10;SWj2bchu/vjtu4LgcZiZ3zDr7Whq0VPrKssK3uYRCOLc6ooLBd/n9HUJwnlkjbVlUnAjB9vN5GWN&#10;ibYDn6jPfCEChF2CCkrvm0RKl5dk0M1tQxy8q20N+iDbQuoWhwA3tVxEUSwNVhwWSmzos6T8L+uM&#10;AvPbpF+XvtsdsuVxdRi7ePhJUanZdPx4B+Fp9M/wo73XCuJVDP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HFCxQAAANwAAAAPAAAAAAAAAAAAAAAAAJgCAABkcnMv&#10;ZG93bnJldi54bWxQSwUGAAAAAAQABAD1AAAAigMAAAAA&#10;" path="m400,235r,l380,195,355,155,330,120,305,90,280,60,255,40,200,,125,30,55,65,,90r45,l90,95r75,20l235,135r55,30l340,190r30,25l400,235xe" strokeweight="1pt">
                    <v:path arrowok="t" o:connecttype="custom" o:connectlocs="400,235;400,235;380,195;355,155;330,120;305,90;280,60;255,40;200,0;200,0;125,30;55,65;55,65;0,90;0,90;45,90;90,95;165,115;235,135;290,165;340,190;370,215;400,235;400,235" o:connectangles="0,0,0,0,0,0,0,0,0,0,0,0,0,0,0,0,0,0,0,0,0,0,0,0"/>
                  </v:shape>
                  <v:shape id="Freeform 1353" o:spid="_x0000_s1173" style="position:absolute;left:100;top:420;width:420;height:185;visibility:visible;mso-wrap-style:square;v-text-anchor:top" coordsize="4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/ZsQA&#10;AADcAAAADwAAAGRycy9kb3ducmV2LnhtbESPT08CMRTE7yZ+h+aZcCHSwgF0pRAlEP/cBOL5Zfvc&#10;rW5fN20p67e3JiQeJzPzm8xyPbhOZArRetYwnSgQxLU3lhsNx8Pu9g5ETMgGO8+k4YcirFfXV0us&#10;jD/zO+V9akSBcKxQQ5tSX0kZ65YcxonviYv36YPDVGRopAl4LnDXyZlSc+nQcllosadNS/X3/uQ0&#10;LJ6sI6vGIR/ejvn1Q22f89dW69HN8PgAItGQ/sOX9ovRML9fwN+Zcg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a/2bEAAAA3AAAAA8AAAAAAAAAAAAAAAAAmAIAAGRycy9k&#10;b3ducmV2LnhtbFBLBQYAAAAABAAEAPUAAACJAwAAAAA=&#10;" path="m420,90r,l380,60,340,40,300,20,260,10,220,5,185,,150,5r-35,l65,70,20,140,,185,35,165,70,145r70,-25l210,105,275,95r60,-5l380,90r40,xe" strokeweight="1pt">
                    <v:path arrowok="t" o:connecttype="custom" o:connectlocs="420,90;420,90;380,60;340,40;300,20;260,10;220,5;185,0;150,5;115,5;115,5;65,70;20,140;20,140;0,185;0,185;35,165;70,145;140,120;210,105;275,95;335,90;380,90;420,90;420,90" o:connectangles="0,0,0,0,0,0,0,0,0,0,0,0,0,0,0,0,0,0,0,0,0,0,0,0,0"/>
                  </v:shape>
                  <v:shape id="Freeform 1354" o:spid="_x0000_s1174" style="position:absolute;left:45;top:760;width:500;height:309;visibility:visible;mso-wrap-style:square;v-text-anchor:top" coordsize="500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t8MEA&#10;AADcAAAADwAAAGRycy9kb3ducmV2LnhtbERPS2vCQBC+F/oflil4q5uK2DTNRqRQ7EnwAaW3ITsm&#10;wexsurtq+u+dg9Djx/cul6Pr1YVC7DwbeJlmoIhrbztuDBz2n885qJiQLfaeycAfRVhWjw8lFtZf&#10;eUuXXWqUhHAs0ECb0lBoHeuWHMapH4iFO/rgMAkMjbYBrxLuej3LsoV22LE0tDjQR0v1aXd2BhY/&#10;FLqVdvPmkG9+Z69hnQX7bczkaVy9g0o0pn/x3f1lxfcma+WMHAFd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0bfDBAAAA3AAAAA8AAAAAAAAAAAAAAAAAmAIAAGRycy9kb3du&#10;cmV2LnhtbFBLBQYAAAAABAAEAPUAAACGAwAAAAA=&#10;" path="m500,45r,l460,30,420,15,345,,275,,210,5,150,20,95,40,45,65,,95r,45l5,185r20,89l35,309,60,274,95,244r35,-34l165,185r75,-45l320,105,390,75,445,60,500,45xe" strokeweight="1pt">
                    <v:path arrowok="t" o:connecttype="custom" o:connectlocs="500,45;500,45;460,30;420,15;345,0;275,0;210,5;150,20;95,40;45,65;0,95;0,95;0,140;5,185;25,274;25,274;35,309;35,309;60,274;95,244;130,210;165,185;240,140;320,105;390,75;445,60;500,45;500,45" o:connectangles="0,0,0,0,0,0,0,0,0,0,0,0,0,0,0,0,0,0,0,0,0,0,0,0,0,0,0,0"/>
                  </v:shape>
                  <v:shape id="Freeform 1355" o:spid="_x0000_s1175" style="position:absolute;left:450;top:390;width:1685;height:1244;visibility:visible;mso-wrap-style:square;v-text-anchor:top" coordsize="1685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ZJWsMA&#10;AADcAAAADwAAAGRycy9kb3ducmV2LnhtbESPT4vCMBTE7wt+h/AEb2uqQrdWo4gg7GnX9c/90bw2&#10;xealNFnb/fYbQfA4zMxvmPV2sI24U+drxwpm0wQEceF0zZWCy/nwnoHwAVlj45gU/JGH7Wb0tsZc&#10;u55/6H4KlYgQ9jkqMCG0uZS+MGTRT11LHL3SdRZDlF0ldYd9hNtGzpMklRZrjgsGW9obKm6nX6ug&#10;7TlkH/vj18GnWWnm5dV8L65KTcbDbgUi0BBe4Wf7UytIl0t4nI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ZJWsMAAADcAAAADwAAAAAAAAAAAAAAAACYAgAAZHJzL2Rv&#10;d25yZXYueG1sUEsFBgAAAAAEAAQA9QAAAIgDAAAAAA==&#10;" path="m1275,315r,l1210,280r-75,-25l1055,235,970,225r-95,5l775,240,665,260,550,290,235,40r50,380l235,465r-40,45l155,555r-35,44l90,644,65,689,45,734,30,784,15,829,5,874,,924r,45l5,1019r10,45l25,1114r20,50l135,1184r85,20l310,1219r90,15l485,1239r90,5l665,1244r85,l835,1239r90,-10l1010,1214r85,-15l1185,1179r85,-25l1355,1129r85,-35l1495,1074r45,-25l1580,1019r30,-30l1640,954r20,-40l1675,874r10,-40l1685,794r-5,-40l1675,714r-15,-40l1640,634r-20,-35l1590,560r-35,-40l1490,,1275,315xe" strokeweight="1pt">
                    <v:path arrowok="t" o:connecttype="custom" o:connectlocs="1275,315;1135,255;970,225;775,240;550,290;285,420;235,465;155,555;90,644;45,734;15,829;0,924;5,1019;25,1114;45,1164;220,1204;400,1234;575,1244;750,1244;925,1229;1095,1199;1270,1154;1440,1094;1495,1074;1580,1019;1640,954;1675,874;1685,834;1680,754;1660,674;1620,599;1555,520;1275,315" o:connectangles="0,0,0,0,0,0,0,0,0,0,0,0,0,0,0,0,0,0,0,0,0,0,0,0,0,0,0,0,0,0,0,0,0"/>
                  </v:shape>
                  <v:shape id="Freeform 1356" o:spid="_x0000_s1176" style="position:absolute;left:755;top:1344;width:780;height:290;visibility:visible;mso-wrap-style:square;v-text-anchor:top" coordsize="78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eh7wA&#10;AADcAAAADwAAAGRycy9kb3ducmV2LnhtbERPSwrCMBDdC94hjOBOU0VUqlFKURBcWT3A0IxttZnU&#10;Jmq9vVkILh/vv952phYval1lWcFkHIEgzq2uuFBwOe9HSxDOI2usLZOCDznYbvq9NcbavvlEr8wX&#10;IoSwi1FB6X0TS+nykgy6sW2IA3e1rUEfYFtI3eI7hJtaTqNoLg1WHBpKbCgtKb9nT6MgTZwpdvf0&#10;uMdFUh10N3vcsplSw0GXrEB46vxf/HMftIJFFOaH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6oB6HvAAAANwAAAAPAAAAAAAAAAAAAAAAAJgCAABkcnMvZG93bnJldi54&#10;bWxQSwUGAAAAAAQABAD1AAAAgQMAAAAA&#10;" path="m390,r,l310,5,240,20,175,40,115,65,65,100,50,115,30,135,20,155,10,175,5,195,,220r5,25l10,265r95,15l205,290r95,l395,290r95,-5l590,280r95,-15l780,245r,-25l780,195r-5,-20l765,155,750,135,735,115,715,100,665,65,610,40,545,20,470,5,390,xe" strokeweight="1pt">
                    <v:path arrowok="t" o:connecttype="custom" o:connectlocs="390,0;390,0;310,5;240,20;175,40;115,65;65,100;50,115;30,135;20,155;10,175;5,195;0,220;0,220;5,245;10,265;10,265;105,280;205,290;300,290;395,290;490,285;590,280;685,265;780,245;780,245;780,220;780,220;780,195;775,175;765,155;750,135;735,115;715,100;665,65;610,40;545,20;470,5;390,0;390,0" o:connectangles="0,0,0,0,0,0,0,0,0,0,0,0,0,0,0,0,0,0,0,0,0,0,0,0,0,0,0,0,0,0,0,0,0,0,0,0,0,0,0,0"/>
                  </v:shape>
                  <v:shape id="Freeform 1357" o:spid="_x0000_s1177" style="position:absolute;left:950;top:1334;width:315;height:180;visibility:visible;mso-wrap-style:square;v-text-anchor:top" coordsize="31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jxB8IA&#10;AADcAAAADwAAAGRycy9kb3ducmV2LnhtbESPQWsCMRSE7wX/Q3iCt5q1Bytbo6hF8VorWG+PzdvN&#10;tpuXJYnr+u+NIPQ4zMw3zHzZ20Z05EPtWMFknIEgLpyuuVJw/N6+zkCEiKyxcUwKbhRguRi8zDHX&#10;7spf1B1iJRKEQ44KTIxtLmUoDFkMY9cSJ6903mJM0ldSe7wmuG3kW5ZNpcWa04LBljaGir/DxSrA&#10;mV/5n/Jk0H/6325Xnqlan5UaDfvVB4hIffwPP9t7reA9m8DjTDoC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PEHwgAAANwAAAAPAAAAAAAAAAAAAAAAAJgCAABkcnMvZG93&#10;bnJldi54bWxQSwUGAAAAAAQABAD1AAAAhwMAAAAA&#10;" path="m145,180r,l175,130,215,90,260,50,315,20,275,10,235,5,195,,160,,120,5,80,10,40,25,,40,40,65,80,95r35,40l145,180xe" strokeweight="1pt">
                    <v:path arrowok="t" o:connecttype="custom" o:connectlocs="145,180;145,180;175,130;215,90;260,50;315,20;315,20;275,10;235,5;195,0;160,0;120,5;80,10;40,25;0,40;0,40;40,65;80,95;115,135;145,180;145,180" o:connectangles="0,0,0,0,0,0,0,0,0,0,0,0,0,0,0,0,0,0,0,0,0"/>
                  </v:shape>
                  <v:shape id="Freeform 1358" o:spid="_x0000_s1178" style="position:absolute;left:1390;top:1079;width:225;height:185;visibility:visible;mso-wrap-style:square;v-text-anchor:top" coordsize="22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uPs8YA&#10;AADcAAAADwAAAGRycy9kb3ducmV2LnhtbESPQWvCQBSE7wX/w/KE3urG0GqIriKlhZYeikZRb4/s&#10;Mwlm3y7Zrab/vlsQPA4z8w0zX/amFRfqfGNZwXiUgCAurW64UrAt3p8yED4ga2wtk4Jf8rBcDB7m&#10;mGt75TVdNqESEcI+RwV1CC6X0pc1GfQj64ijd7KdwRBlV0nd4TXCTSvTJJlIgw3HhRodvdZUnjc/&#10;RkGxTz8nX9nalUfzvTu8ZYcXF56Vehz2qxmIQH24h2/tD61gmqTwfy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uPs8YAAADcAAAADwAAAAAAAAAAAAAAAACYAgAAZHJz&#10;L2Rvd25yZXYueG1sUEsFBgAAAAAEAAQA9QAAAIsDAAAAAA==&#10;" path="m70,185r,l90,180r20,-10l125,160r25,-20l170,110,190,80,205,45,225,,180,60r-40,45l105,130r-15,5l75,140,60,135,50,130,40,120,30,105,15,60,5,,,45,,80r5,30l15,140r10,20l35,170r15,10l70,185xe" strokeweight="1pt">
                    <v:path arrowok="t" o:connecttype="custom" o:connectlocs="70,185;70,185;90,180;110,170;125,160;150,140;150,140;170,110;190,80;205,45;225,0;225,0;180,60;140,105;105,130;90,135;75,140;60,135;50,130;40,120;30,105;15,60;5,0;5,0;0,45;0,80;5,110;15,140;15,140;25,160;35,170;50,180;70,185;70,185" o:connectangles="0,0,0,0,0,0,0,0,0,0,0,0,0,0,0,0,0,0,0,0,0,0,0,0,0,0,0,0,0,0,0,0,0,0"/>
                  </v:shape>
                  <v:shape id="Freeform 1359" o:spid="_x0000_s1179" style="position:absolute;left:775;top:1039;width:225;height:185;visibility:visible;mso-wrap-style:square;v-text-anchor:top" coordsize="22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qKMcA&#10;AADcAAAADwAAAGRycy9kb3ducmV2LnhtbESPT2sCMRTE70K/Q3gFb5r1T+2yNUoRBaUHUVtqb4/N&#10;c3fp5iVsoq7f3giFHoeZ+Q0znbemFhdqfGVZwaCfgCDOra64UPB5WPVSED4ga6wtk4IbeZjPnjpT&#10;zLS98o4u+1CICGGfoYIyBJdJ6fOSDPq+dcTRO9nGYIiyKaRu8BrhppbDJJlIgxXHhRIdLUrKf/dn&#10;o+DwPdxMPtKdy3/M9uu4TI8vLoyV6j63728gArXhP/zXXmsFr8kIHmfiE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nKijHAAAA3AAAAA8AAAAAAAAAAAAAAAAAmAIAAGRy&#10;cy9kb3ducmV2LnhtbFBLBQYAAAAABAAEAPUAAACMAwAAAAA=&#10;" path="m70,185r,l90,180r20,-10l130,160r20,-20l170,110,190,80,210,45,225,,180,60r-40,45l105,130r-15,5l75,140,60,135,50,130,40,120,30,105,15,60,5,,,45,,80r5,30l15,140r10,20l35,170r15,10l70,185xe" strokeweight="1pt">
                    <v:path arrowok="t" o:connecttype="custom" o:connectlocs="70,185;70,185;90,180;110,170;130,160;150,140;150,140;170,110;190,80;210,45;225,0;225,0;180,60;140,105;105,130;90,135;75,140;60,135;50,130;40,120;30,105;15,60;5,0;5,0;0,45;0,80;5,110;15,140;15,140;25,160;35,170;50,180;70,185;70,185" o:connectangles="0,0,0,0,0,0,0,0,0,0,0,0,0,0,0,0,0,0,0,0,0,0,0,0,0,0,0,0,0,0,0,0,0,0"/>
                  </v:shape>
                  <v:shape id="Freeform 1360" o:spid="_x0000_s1180" style="position:absolute;left:1835;top:640;width:75;height:185;visibility:visible;mso-wrap-style:square;v-text-anchor:top" coordsize="7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1FecEA&#10;AADcAAAADwAAAGRycy9kb3ducmV2LnhtbESPQYvCMBSE7wv+h/CEva2poqtUo4ggeFUXxNujebbF&#10;5qUmsWb99ZsFweMwM98wi1U0jejI+dqyguEgA0FcWF1zqeDnuP2agfABWWNjmRT8kofVsvexwFzb&#10;B++pO4RSJAj7HBVUIbS5lL6oyKAf2JY4eRfrDIYkXSm1w0eCm0aOsuxbGqw5LVTY0qai4nq4GwU2&#10;Pn3p5O18v8Zu40/jCR1potRnP67nIALF8A6/2jutYJqN4f9MOg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9RXnBAAAA3AAAAA8AAAAAAAAAAAAAAAAAmAIAAGRycy9kb3du&#10;cmV2LnhtbFBLBQYAAAAABAAEAPUAAACGAwAAAAA=&#10;" path="m,130l75,,70,185,,130xe" strokeweight="1pt">
                    <v:path arrowok="t" o:connecttype="custom" o:connectlocs="0,130;75,0;70,185;0,130" o:connectangles="0,0,0,0"/>
                  </v:shape>
                  <v:shape id="Freeform 1361" o:spid="_x0000_s1181" style="position:absolute;left:785;top:630;width:105;height:145;visibility:visible;mso-wrap-style:square;v-text-anchor:top" coordsize="10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3mt8MA&#10;AADcAAAADwAAAGRycy9kb3ducmV2LnhtbESPwWrDMBBE74H+g9hCb4ncliTGsRxKoaTXJibkuLE2&#10;tom1MpISuX9fFQo9DjPzhim3kxnEnZzvLSt4XmQgiBure24V1IePeQ7CB2SNg2VS8E0ettXDrMRC&#10;28hfdN+HViQI+wIVdCGMhZS+6cigX9iROHkX6wyGJF0rtcOY4GaQL1m2kgZ7TgsdjvTeUXPd34wC&#10;HXOXH6m+vS6nnTy7U8yPu6jU0+P0tgERaAr/4b/2p1awzpbweyYdAV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3mt8MAAADcAAAADwAAAAAAAAAAAAAAAACYAgAAZHJzL2Rv&#10;d25yZXYueG1sUEsFBgAAAAAEAAQA9QAAAIgDAAAAAA==&#10;" path="m15,145r90,-40l,,15,145xe" strokeweight="1pt">
                    <v:path arrowok="t" o:connecttype="custom" o:connectlocs="15,145;105,105;0,0;15,145" o:connectangles="0,0,0,0"/>
                  </v:shape>
                </v:group>
                <w10:wrap anchorx="margin" anchory="margin"/>
              </v:group>
            </w:pict>
          </mc:Fallback>
        </mc:AlternateContent>
      </w:r>
    </w:p>
    <w:p w:rsidR="008F4AAA" w:rsidRDefault="008F4AAA">
      <w:r>
        <w:br w:type="page"/>
      </w:r>
    </w:p>
    <w:p w:rsidR="00F82372" w:rsidRDefault="000C0367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217660" cy="6791960"/>
                <wp:effectExtent l="19050" t="19050" r="21590" b="18415"/>
                <wp:wrapNone/>
                <wp:docPr id="442" name="Group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17660" cy="6791960"/>
                          <a:chOff x="793" y="706"/>
                          <a:chExt cx="14516" cy="10696"/>
                        </a:xfrm>
                      </wpg:grpSpPr>
                      <wpg:grpSp>
                        <wpg:cNvPr id="443" name="Group 1394"/>
                        <wpg:cNvGrpSpPr>
                          <a:grpSpLocks/>
                        </wpg:cNvGrpSpPr>
                        <wpg:grpSpPr bwMode="auto">
                          <a:xfrm>
                            <a:off x="11687" y="706"/>
                            <a:ext cx="3018" cy="5232"/>
                            <a:chOff x="11687" y="706"/>
                            <a:chExt cx="3018" cy="5232"/>
                          </a:xfrm>
                        </wpg:grpSpPr>
                        <wps:wsp>
                          <wps:cNvPr id="444" name="Freeform 1082"/>
                          <wps:cNvSpPr>
                            <a:spLocks/>
                          </wps:cNvSpPr>
                          <wps:spPr bwMode="auto">
                            <a:xfrm>
                              <a:off x="11687" y="1308"/>
                              <a:ext cx="2470" cy="1642"/>
                            </a:xfrm>
                            <a:custGeom>
                              <a:avLst/>
                              <a:gdLst>
                                <a:gd name="T0" fmla="*/ 341 w 1407"/>
                                <a:gd name="T1" fmla="*/ 105 h 935"/>
                                <a:gd name="T2" fmla="*/ 251 w 1407"/>
                                <a:gd name="T3" fmla="*/ 145 h 935"/>
                                <a:gd name="T4" fmla="*/ 246 w 1407"/>
                                <a:gd name="T5" fmla="*/ 210 h 935"/>
                                <a:gd name="T6" fmla="*/ 221 w 1407"/>
                                <a:gd name="T7" fmla="*/ 230 h 935"/>
                                <a:gd name="T8" fmla="*/ 135 w 1407"/>
                                <a:gd name="T9" fmla="*/ 235 h 935"/>
                                <a:gd name="T10" fmla="*/ 85 w 1407"/>
                                <a:gd name="T11" fmla="*/ 280 h 935"/>
                                <a:gd name="T12" fmla="*/ 90 w 1407"/>
                                <a:gd name="T13" fmla="*/ 350 h 935"/>
                                <a:gd name="T14" fmla="*/ 45 w 1407"/>
                                <a:gd name="T15" fmla="*/ 415 h 935"/>
                                <a:gd name="T16" fmla="*/ 0 w 1407"/>
                                <a:gd name="T17" fmla="*/ 495 h 935"/>
                                <a:gd name="T18" fmla="*/ 30 w 1407"/>
                                <a:gd name="T19" fmla="*/ 585 h 935"/>
                                <a:gd name="T20" fmla="*/ 15 w 1407"/>
                                <a:gd name="T21" fmla="*/ 710 h 935"/>
                                <a:gd name="T22" fmla="*/ 125 w 1407"/>
                                <a:gd name="T23" fmla="*/ 755 h 935"/>
                                <a:gd name="T24" fmla="*/ 140 w 1407"/>
                                <a:gd name="T25" fmla="*/ 830 h 935"/>
                                <a:gd name="T26" fmla="*/ 216 w 1407"/>
                                <a:gd name="T27" fmla="*/ 870 h 935"/>
                                <a:gd name="T28" fmla="*/ 291 w 1407"/>
                                <a:gd name="T29" fmla="*/ 820 h 935"/>
                                <a:gd name="T30" fmla="*/ 381 w 1407"/>
                                <a:gd name="T31" fmla="*/ 875 h 935"/>
                                <a:gd name="T32" fmla="*/ 461 w 1407"/>
                                <a:gd name="T33" fmla="*/ 865 h 935"/>
                                <a:gd name="T34" fmla="*/ 526 w 1407"/>
                                <a:gd name="T35" fmla="*/ 830 h 935"/>
                                <a:gd name="T36" fmla="*/ 641 w 1407"/>
                                <a:gd name="T37" fmla="*/ 910 h 935"/>
                                <a:gd name="T38" fmla="*/ 726 w 1407"/>
                                <a:gd name="T39" fmla="*/ 900 h 935"/>
                                <a:gd name="T40" fmla="*/ 771 w 1407"/>
                                <a:gd name="T41" fmla="*/ 935 h 935"/>
                                <a:gd name="T42" fmla="*/ 861 w 1407"/>
                                <a:gd name="T43" fmla="*/ 905 h 935"/>
                                <a:gd name="T44" fmla="*/ 911 w 1407"/>
                                <a:gd name="T45" fmla="*/ 850 h 935"/>
                                <a:gd name="T46" fmla="*/ 956 w 1407"/>
                                <a:gd name="T47" fmla="*/ 905 h 935"/>
                                <a:gd name="T48" fmla="*/ 1027 w 1407"/>
                                <a:gd name="T49" fmla="*/ 905 h 935"/>
                                <a:gd name="T50" fmla="*/ 1102 w 1407"/>
                                <a:gd name="T51" fmla="*/ 835 h 935"/>
                                <a:gd name="T52" fmla="*/ 1172 w 1407"/>
                                <a:gd name="T53" fmla="*/ 810 h 935"/>
                                <a:gd name="T54" fmla="*/ 1252 w 1407"/>
                                <a:gd name="T55" fmla="*/ 780 h 935"/>
                                <a:gd name="T56" fmla="*/ 1272 w 1407"/>
                                <a:gd name="T57" fmla="*/ 715 h 935"/>
                                <a:gd name="T58" fmla="*/ 1282 w 1407"/>
                                <a:gd name="T59" fmla="*/ 680 h 935"/>
                                <a:gd name="T60" fmla="*/ 1342 w 1407"/>
                                <a:gd name="T61" fmla="*/ 675 h 935"/>
                                <a:gd name="T62" fmla="*/ 1372 w 1407"/>
                                <a:gd name="T63" fmla="*/ 605 h 935"/>
                                <a:gd name="T64" fmla="*/ 1382 w 1407"/>
                                <a:gd name="T65" fmla="*/ 525 h 935"/>
                                <a:gd name="T66" fmla="*/ 1407 w 1407"/>
                                <a:gd name="T67" fmla="*/ 445 h 935"/>
                                <a:gd name="T68" fmla="*/ 1357 w 1407"/>
                                <a:gd name="T69" fmla="*/ 380 h 935"/>
                                <a:gd name="T70" fmla="*/ 1322 w 1407"/>
                                <a:gd name="T71" fmla="*/ 355 h 935"/>
                                <a:gd name="T72" fmla="*/ 1357 w 1407"/>
                                <a:gd name="T73" fmla="*/ 295 h 935"/>
                                <a:gd name="T74" fmla="*/ 1317 w 1407"/>
                                <a:gd name="T75" fmla="*/ 225 h 935"/>
                                <a:gd name="T76" fmla="*/ 1187 w 1407"/>
                                <a:gd name="T77" fmla="*/ 195 h 935"/>
                                <a:gd name="T78" fmla="*/ 1197 w 1407"/>
                                <a:gd name="T79" fmla="*/ 130 h 935"/>
                                <a:gd name="T80" fmla="*/ 1122 w 1407"/>
                                <a:gd name="T81" fmla="*/ 85 h 935"/>
                                <a:gd name="T82" fmla="*/ 1012 w 1407"/>
                                <a:gd name="T83" fmla="*/ 130 h 935"/>
                                <a:gd name="T84" fmla="*/ 1017 w 1407"/>
                                <a:gd name="T85" fmla="*/ 45 h 935"/>
                                <a:gd name="T86" fmla="*/ 971 w 1407"/>
                                <a:gd name="T87" fmla="*/ 5 h 935"/>
                                <a:gd name="T88" fmla="*/ 876 w 1407"/>
                                <a:gd name="T89" fmla="*/ 20 h 935"/>
                                <a:gd name="T90" fmla="*/ 806 w 1407"/>
                                <a:gd name="T91" fmla="*/ 20 h 935"/>
                                <a:gd name="T92" fmla="*/ 746 w 1407"/>
                                <a:gd name="T93" fmla="*/ 0 h 935"/>
                                <a:gd name="T94" fmla="*/ 666 w 1407"/>
                                <a:gd name="T95" fmla="*/ 60 h 935"/>
                                <a:gd name="T96" fmla="*/ 571 w 1407"/>
                                <a:gd name="T97" fmla="*/ 35 h 935"/>
                                <a:gd name="T98" fmla="*/ 456 w 1407"/>
                                <a:gd name="T99" fmla="*/ 35 h 935"/>
                                <a:gd name="T100" fmla="*/ 421 w 1407"/>
                                <a:gd name="T101" fmla="*/ 85 h 9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407" h="935">
                                  <a:moveTo>
                                    <a:pt x="421" y="125"/>
                                  </a:moveTo>
                                  <a:lnTo>
                                    <a:pt x="421" y="125"/>
                                  </a:lnTo>
                                  <a:lnTo>
                                    <a:pt x="381" y="110"/>
                                  </a:lnTo>
                                  <a:lnTo>
                                    <a:pt x="341" y="105"/>
                                  </a:lnTo>
                                  <a:lnTo>
                                    <a:pt x="306" y="110"/>
                                  </a:lnTo>
                                  <a:lnTo>
                                    <a:pt x="271" y="125"/>
                                  </a:lnTo>
                                  <a:lnTo>
                                    <a:pt x="261" y="135"/>
                                  </a:lnTo>
                                  <a:lnTo>
                                    <a:pt x="251" y="145"/>
                                  </a:lnTo>
                                  <a:lnTo>
                                    <a:pt x="246" y="160"/>
                                  </a:lnTo>
                                  <a:lnTo>
                                    <a:pt x="241" y="175"/>
                                  </a:lnTo>
                                  <a:lnTo>
                                    <a:pt x="241" y="190"/>
                                  </a:lnTo>
                                  <a:lnTo>
                                    <a:pt x="246" y="210"/>
                                  </a:lnTo>
                                  <a:lnTo>
                                    <a:pt x="256" y="225"/>
                                  </a:lnTo>
                                  <a:lnTo>
                                    <a:pt x="271" y="245"/>
                                  </a:lnTo>
                                  <a:lnTo>
                                    <a:pt x="246" y="235"/>
                                  </a:lnTo>
                                  <a:lnTo>
                                    <a:pt x="221" y="230"/>
                                  </a:lnTo>
                                  <a:lnTo>
                                    <a:pt x="196" y="225"/>
                                  </a:lnTo>
                                  <a:lnTo>
                                    <a:pt x="176" y="225"/>
                                  </a:lnTo>
                                  <a:lnTo>
                                    <a:pt x="156" y="230"/>
                                  </a:lnTo>
                                  <a:lnTo>
                                    <a:pt x="135" y="235"/>
                                  </a:lnTo>
                                  <a:lnTo>
                                    <a:pt x="120" y="245"/>
                                  </a:lnTo>
                                  <a:lnTo>
                                    <a:pt x="105" y="255"/>
                                  </a:lnTo>
                                  <a:lnTo>
                                    <a:pt x="95" y="270"/>
                                  </a:lnTo>
                                  <a:lnTo>
                                    <a:pt x="85" y="280"/>
                                  </a:lnTo>
                                  <a:lnTo>
                                    <a:pt x="80" y="300"/>
                                  </a:lnTo>
                                  <a:lnTo>
                                    <a:pt x="80" y="315"/>
                                  </a:lnTo>
                                  <a:lnTo>
                                    <a:pt x="85" y="33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105" y="365"/>
                                  </a:lnTo>
                                  <a:lnTo>
                                    <a:pt x="120" y="380"/>
                                  </a:lnTo>
                                  <a:lnTo>
                                    <a:pt x="75" y="395"/>
                                  </a:lnTo>
                                  <a:lnTo>
                                    <a:pt x="45" y="415"/>
                                  </a:lnTo>
                                  <a:lnTo>
                                    <a:pt x="20" y="435"/>
                                  </a:lnTo>
                                  <a:lnTo>
                                    <a:pt x="5" y="4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95"/>
                                  </a:lnTo>
                                  <a:lnTo>
                                    <a:pt x="5" y="505"/>
                                  </a:lnTo>
                                  <a:lnTo>
                                    <a:pt x="25" y="525"/>
                                  </a:lnTo>
                                  <a:lnTo>
                                    <a:pt x="55" y="540"/>
                                  </a:lnTo>
                                  <a:lnTo>
                                    <a:pt x="30" y="585"/>
                                  </a:lnTo>
                                  <a:lnTo>
                                    <a:pt x="10" y="625"/>
                                  </a:lnTo>
                                  <a:lnTo>
                                    <a:pt x="5" y="660"/>
                                  </a:lnTo>
                                  <a:lnTo>
                                    <a:pt x="10" y="695"/>
                                  </a:lnTo>
                                  <a:lnTo>
                                    <a:pt x="15" y="710"/>
                                  </a:lnTo>
                                  <a:lnTo>
                                    <a:pt x="25" y="725"/>
                                  </a:lnTo>
                                  <a:lnTo>
                                    <a:pt x="35" y="735"/>
                                  </a:lnTo>
                                  <a:lnTo>
                                    <a:pt x="45" y="745"/>
                                  </a:lnTo>
                                  <a:lnTo>
                                    <a:pt x="80" y="755"/>
                                  </a:lnTo>
                                  <a:lnTo>
                                    <a:pt x="125" y="755"/>
                                  </a:lnTo>
                                  <a:lnTo>
                                    <a:pt x="130" y="795"/>
                                  </a:lnTo>
                                  <a:lnTo>
                                    <a:pt x="135" y="810"/>
                                  </a:lnTo>
                                  <a:lnTo>
                                    <a:pt x="140" y="830"/>
                                  </a:lnTo>
                                  <a:lnTo>
                                    <a:pt x="161" y="850"/>
                                  </a:lnTo>
                                  <a:lnTo>
                                    <a:pt x="191" y="865"/>
                                  </a:lnTo>
                                  <a:lnTo>
                                    <a:pt x="201" y="870"/>
                                  </a:lnTo>
                                  <a:lnTo>
                                    <a:pt x="216" y="870"/>
                                  </a:lnTo>
                                  <a:lnTo>
                                    <a:pt x="246" y="860"/>
                                  </a:lnTo>
                                  <a:lnTo>
                                    <a:pt x="261" y="850"/>
                                  </a:lnTo>
                                  <a:lnTo>
                                    <a:pt x="276" y="835"/>
                                  </a:lnTo>
                                  <a:lnTo>
                                    <a:pt x="291" y="820"/>
                                  </a:lnTo>
                                  <a:lnTo>
                                    <a:pt x="301" y="800"/>
                                  </a:lnTo>
                                  <a:lnTo>
                                    <a:pt x="326" y="835"/>
                                  </a:lnTo>
                                  <a:lnTo>
                                    <a:pt x="351" y="860"/>
                                  </a:lnTo>
                                  <a:lnTo>
                                    <a:pt x="381" y="875"/>
                                  </a:lnTo>
                                  <a:lnTo>
                                    <a:pt x="411" y="880"/>
                                  </a:lnTo>
                                  <a:lnTo>
                                    <a:pt x="431" y="880"/>
                                  </a:lnTo>
                                  <a:lnTo>
                                    <a:pt x="446" y="875"/>
                                  </a:lnTo>
                                  <a:lnTo>
                                    <a:pt x="461" y="865"/>
                                  </a:lnTo>
                                  <a:lnTo>
                                    <a:pt x="476" y="855"/>
                                  </a:lnTo>
                                  <a:lnTo>
                                    <a:pt x="496" y="825"/>
                                  </a:lnTo>
                                  <a:lnTo>
                                    <a:pt x="516" y="785"/>
                                  </a:lnTo>
                                  <a:lnTo>
                                    <a:pt x="526" y="830"/>
                                  </a:lnTo>
                                  <a:lnTo>
                                    <a:pt x="536" y="870"/>
                                  </a:lnTo>
                                  <a:lnTo>
                                    <a:pt x="556" y="895"/>
                                  </a:lnTo>
                                  <a:lnTo>
                                    <a:pt x="581" y="910"/>
                                  </a:lnTo>
                                  <a:lnTo>
                                    <a:pt x="606" y="915"/>
                                  </a:lnTo>
                                  <a:lnTo>
                                    <a:pt x="641" y="910"/>
                                  </a:lnTo>
                                  <a:lnTo>
                                    <a:pt x="676" y="890"/>
                                  </a:lnTo>
                                  <a:lnTo>
                                    <a:pt x="721" y="865"/>
                                  </a:lnTo>
                                  <a:lnTo>
                                    <a:pt x="721" y="885"/>
                                  </a:lnTo>
                                  <a:lnTo>
                                    <a:pt x="726" y="900"/>
                                  </a:lnTo>
                                  <a:lnTo>
                                    <a:pt x="731" y="910"/>
                                  </a:lnTo>
                                  <a:lnTo>
                                    <a:pt x="741" y="925"/>
                                  </a:lnTo>
                                  <a:lnTo>
                                    <a:pt x="756" y="930"/>
                                  </a:lnTo>
                                  <a:lnTo>
                                    <a:pt x="771" y="935"/>
                                  </a:lnTo>
                                  <a:lnTo>
                                    <a:pt x="801" y="935"/>
                                  </a:lnTo>
                                  <a:lnTo>
                                    <a:pt x="831" y="925"/>
                                  </a:lnTo>
                                  <a:lnTo>
                                    <a:pt x="861" y="905"/>
                                  </a:lnTo>
                                  <a:lnTo>
                                    <a:pt x="876" y="885"/>
                                  </a:lnTo>
                                  <a:lnTo>
                                    <a:pt x="891" y="870"/>
                                  </a:lnTo>
                                  <a:lnTo>
                                    <a:pt x="906" y="825"/>
                                  </a:lnTo>
                                  <a:lnTo>
                                    <a:pt x="911" y="850"/>
                                  </a:lnTo>
                                  <a:lnTo>
                                    <a:pt x="916" y="870"/>
                                  </a:lnTo>
                                  <a:lnTo>
                                    <a:pt x="926" y="885"/>
                                  </a:lnTo>
                                  <a:lnTo>
                                    <a:pt x="941" y="900"/>
                                  </a:lnTo>
                                  <a:lnTo>
                                    <a:pt x="956" y="905"/>
                                  </a:lnTo>
                                  <a:lnTo>
                                    <a:pt x="971" y="915"/>
                                  </a:lnTo>
                                  <a:lnTo>
                                    <a:pt x="992" y="915"/>
                                  </a:lnTo>
                                  <a:lnTo>
                                    <a:pt x="1012" y="915"/>
                                  </a:lnTo>
                                  <a:lnTo>
                                    <a:pt x="1027" y="905"/>
                                  </a:lnTo>
                                  <a:lnTo>
                                    <a:pt x="1047" y="900"/>
                                  </a:lnTo>
                                  <a:lnTo>
                                    <a:pt x="1062" y="885"/>
                                  </a:lnTo>
                                  <a:lnTo>
                                    <a:pt x="1077" y="870"/>
                                  </a:lnTo>
                                  <a:lnTo>
                                    <a:pt x="1102" y="835"/>
                                  </a:lnTo>
                                  <a:lnTo>
                                    <a:pt x="1107" y="820"/>
                                  </a:lnTo>
                                  <a:lnTo>
                                    <a:pt x="1107" y="805"/>
                                  </a:lnTo>
                                  <a:lnTo>
                                    <a:pt x="1172" y="810"/>
                                  </a:lnTo>
                                  <a:lnTo>
                                    <a:pt x="1192" y="810"/>
                                  </a:lnTo>
                                  <a:lnTo>
                                    <a:pt x="1207" y="805"/>
                                  </a:lnTo>
                                  <a:lnTo>
                                    <a:pt x="1237" y="790"/>
                                  </a:lnTo>
                                  <a:lnTo>
                                    <a:pt x="1252" y="780"/>
                                  </a:lnTo>
                                  <a:lnTo>
                                    <a:pt x="1262" y="765"/>
                                  </a:lnTo>
                                  <a:lnTo>
                                    <a:pt x="1267" y="750"/>
                                  </a:lnTo>
                                  <a:lnTo>
                                    <a:pt x="1272" y="735"/>
                                  </a:lnTo>
                                  <a:lnTo>
                                    <a:pt x="1272" y="715"/>
                                  </a:lnTo>
                                  <a:lnTo>
                                    <a:pt x="1267" y="700"/>
                                  </a:lnTo>
                                  <a:lnTo>
                                    <a:pt x="1257" y="680"/>
                                  </a:lnTo>
                                  <a:lnTo>
                                    <a:pt x="1242" y="665"/>
                                  </a:lnTo>
                                  <a:lnTo>
                                    <a:pt x="1282" y="680"/>
                                  </a:lnTo>
                                  <a:lnTo>
                                    <a:pt x="1297" y="685"/>
                                  </a:lnTo>
                                  <a:lnTo>
                                    <a:pt x="1317" y="685"/>
                                  </a:lnTo>
                                  <a:lnTo>
                                    <a:pt x="1327" y="680"/>
                                  </a:lnTo>
                                  <a:lnTo>
                                    <a:pt x="1342" y="675"/>
                                  </a:lnTo>
                                  <a:lnTo>
                                    <a:pt x="1357" y="660"/>
                                  </a:lnTo>
                                  <a:lnTo>
                                    <a:pt x="1372" y="635"/>
                                  </a:lnTo>
                                  <a:lnTo>
                                    <a:pt x="1372" y="605"/>
                                  </a:lnTo>
                                  <a:lnTo>
                                    <a:pt x="1367" y="570"/>
                                  </a:lnTo>
                                  <a:lnTo>
                                    <a:pt x="1352" y="535"/>
                                  </a:lnTo>
                                  <a:lnTo>
                                    <a:pt x="1367" y="530"/>
                                  </a:lnTo>
                                  <a:lnTo>
                                    <a:pt x="1382" y="525"/>
                                  </a:lnTo>
                                  <a:lnTo>
                                    <a:pt x="1392" y="515"/>
                                  </a:lnTo>
                                  <a:lnTo>
                                    <a:pt x="1402" y="500"/>
                                  </a:lnTo>
                                  <a:lnTo>
                                    <a:pt x="1407" y="475"/>
                                  </a:lnTo>
                                  <a:lnTo>
                                    <a:pt x="1407" y="445"/>
                                  </a:lnTo>
                                  <a:lnTo>
                                    <a:pt x="1397" y="415"/>
                                  </a:lnTo>
                                  <a:lnTo>
                                    <a:pt x="1372" y="390"/>
                                  </a:lnTo>
                                  <a:lnTo>
                                    <a:pt x="1357" y="380"/>
                                  </a:lnTo>
                                  <a:lnTo>
                                    <a:pt x="1342" y="375"/>
                                  </a:lnTo>
                                  <a:lnTo>
                                    <a:pt x="1322" y="370"/>
                                  </a:lnTo>
                                  <a:lnTo>
                                    <a:pt x="1302" y="370"/>
                                  </a:lnTo>
                                  <a:lnTo>
                                    <a:pt x="1322" y="355"/>
                                  </a:lnTo>
                                  <a:lnTo>
                                    <a:pt x="1337" y="340"/>
                                  </a:lnTo>
                                  <a:lnTo>
                                    <a:pt x="1347" y="325"/>
                                  </a:lnTo>
                                  <a:lnTo>
                                    <a:pt x="1357" y="310"/>
                                  </a:lnTo>
                                  <a:lnTo>
                                    <a:pt x="1357" y="295"/>
                                  </a:lnTo>
                                  <a:lnTo>
                                    <a:pt x="1357" y="280"/>
                                  </a:lnTo>
                                  <a:lnTo>
                                    <a:pt x="1352" y="265"/>
                                  </a:lnTo>
                                  <a:lnTo>
                                    <a:pt x="1342" y="250"/>
                                  </a:lnTo>
                                  <a:lnTo>
                                    <a:pt x="1317" y="225"/>
                                  </a:lnTo>
                                  <a:lnTo>
                                    <a:pt x="1282" y="205"/>
                                  </a:lnTo>
                                  <a:lnTo>
                                    <a:pt x="1237" y="195"/>
                                  </a:lnTo>
                                  <a:lnTo>
                                    <a:pt x="1187" y="195"/>
                                  </a:lnTo>
                                  <a:lnTo>
                                    <a:pt x="1197" y="175"/>
                                  </a:lnTo>
                                  <a:lnTo>
                                    <a:pt x="1202" y="160"/>
                                  </a:lnTo>
                                  <a:lnTo>
                                    <a:pt x="1202" y="145"/>
                                  </a:lnTo>
                                  <a:lnTo>
                                    <a:pt x="1197" y="130"/>
                                  </a:lnTo>
                                  <a:lnTo>
                                    <a:pt x="1192" y="115"/>
                                  </a:lnTo>
                                  <a:lnTo>
                                    <a:pt x="1182" y="105"/>
                                  </a:lnTo>
                                  <a:lnTo>
                                    <a:pt x="1157" y="90"/>
                                  </a:lnTo>
                                  <a:lnTo>
                                    <a:pt x="1122" y="85"/>
                                  </a:lnTo>
                                  <a:lnTo>
                                    <a:pt x="1082" y="90"/>
                                  </a:lnTo>
                                  <a:lnTo>
                                    <a:pt x="1047" y="105"/>
                                  </a:lnTo>
                                  <a:lnTo>
                                    <a:pt x="1012" y="130"/>
                                  </a:lnTo>
                                  <a:lnTo>
                                    <a:pt x="1017" y="105"/>
                                  </a:lnTo>
                                  <a:lnTo>
                                    <a:pt x="1022" y="85"/>
                                  </a:lnTo>
                                  <a:lnTo>
                                    <a:pt x="1022" y="65"/>
                                  </a:lnTo>
                                  <a:lnTo>
                                    <a:pt x="1017" y="45"/>
                                  </a:lnTo>
                                  <a:lnTo>
                                    <a:pt x="1012" y="30"/>
                                  </a:lnTo>
                                  <a:lnTo>
                                    <a:pt x="1002" y="20"/>
                                  </a:lnTo>
                                  <a:lnTo>
                                    <a:pt x="987" y="10"/>
                                  </a:lnTo>
                                  <a:lnTo>
                                    <a:pt x="971" y="5"/>
                                  </a:lnTo>
                                  <a:lnTo>
                                    <a:pt x="956" y="0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896" y="10"/>
                                  </a:lnTo>
                                  <a:lnTo>
                                    <a:pt x="876" y="20"/>
                                  </a:lnTo>
                                  <a:lnTo>
                                    <a:pt x="856" y="35"/>
                                  </a:lnTo>
                                  <a:lnTo>
                                    <a:pt x="821" y="65"/>
                                  </a:lnTo>
                                  <a:lnTo>
                                    <a:pt x="816" y="35"/>
                                  </a:lnTo>
                                  <a:lnTo>
                                    <a:pt x="806" y="20"/>
                                  </a:lnTo>
                                  <a:lnTo>
                                    <a:pt x="796" y="10"/>
                                  </a:lnTo>
                                  <a:lnTo>
                                    <a:pt x="786" y="5"/>
                                  </a:lnTo>
                                  <a:lnTo>
                                    <a:pt x="776" y="0"/>
                                  </a:lnTo>
                                  <a:lnTo>
                                    <a:pt x="746" y="0"/>
                                  </a:lnTo>
                                  <a:lnTo>
                                    <a:pt x="716" y="15"/>
                                  </a:lnTo>
                                  <a:lnTo>
                                    <a:pt x="691" y="30"/>
                                  </a:lnTo>
                                  <a:lnTo>
                                    <a:pt x="666" y="60"/>
                                  </a:lnTo>
                                  <a:lnTo>
                                    <a:pt x="646" y="95"/>
                                  </a:lnTo>
                                  <a:lnTo>
                                    <a:pt x="611" y="60"/>
                                  </a:lnTo>
                                  <a:lnTo>
                                    <a:pt x="571" y="35"/>
                                  </a:lnTo>
                                  <a:lnTo>
                                    <a:pt x="531" y="25"/>
                                  </a:lnTo>
                                  <a:lnTo>
                                    <a:pt x="491" y="25"/>
                                  </a:lnTo>
                                  <a:lnTo>
                                    <a:pt x="471" y="30"/>
                                  </a:lnTo>
                                  <a:lnTo>
                                    <a:pt x="456" y="35"/>
                                  </a:lnTo>
                                  <a:lnTo>
                                    <a:pt x="441" y="45"/>
                                  </a:lnTo>
                                  <a:lnTo>
                                    <a:pt x="431" y="55"/>
                                  </a:lnTo>
                                  <a:lnTo>
                                    <a:pt x="426" y="70"/>
                                  </a:lnTo>
                                  <a:lnTo>
                                    <a:pt x="421" y="85"/>
                                  </a:lnTo>
                                  <a:lnTo>
                                    <a:pt x="416" y="105"/>
                                  </a:lnTo>
                                  <a:lnTo>
                                    <a:pt x="421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1083"/>
                          <wps:cNvSpPr>
                            <a:spLocks/>
                          </wps:cNvSpPr>
                          <wps:spPr bwMode="auto">
                            <a:xfrm>
                              <a:off x="12781" y="2383"/>
                              <a:ext cx="1161" cy="3555"/>
                            </a:xfrm>
                            <a:custGeom>
                              <a:avLst/>
                              <a:gdLst>
                                <a:gd name="T0" fmla="*/ 390 w 661"/>
                                <a:gd name="T1" fmla="*/ 35 h 2025"/>
                                <a:gd name="T2" fmla="*/ 220 w 661"/>
                                <a:gd name="T3" fmla="*/ 0 h 2025"/>
                                <a:gd name="T4" fmla="*/ 220 w 661"/>
                                <a:gd name="T5" fmla="*/ 0 h 2025"/>
                                <a:gd name="T6" fmla="*/ 215 w 661"/>
                                <a:gd name="T7" fmla="*/ 155 h 2025"/>
                                <a:gd name="T8" fmla="*/ 210 w 661"/>
                                <a:gd name="T9" fmla="*/ 275 h 2025"/>
                                <a:gd name="T10" fmla="*/ 200 w 661"/>
                                <a:gd name="T11" fmla="*/ 375 h 2025"/>
                                <a:gd name="T12" fmla="*/ 185 w 661"/>
                                <a:gd name="T13" fmla="*/ 445 h 2025"/>
                                <a:gd name="T14" fmla="*/ 170 w 661"/>
                                <a:gd name="T15" fmla="*/ 485 h 2025"/>
                                <a:gd name="T16" fmla="*/ 165 w 661"/>
                                <a:gd name="T17" fmla="*/ 495 h 2025"/>
                                <a:gd name="T18" fmla="*/ 155 w 661"/>
                                <a:gd name="T19" fmla="*/ 500 h 2025"/>
                                <a:gd name="T20" fmla="*/ 145 w 661"/>
                                <a:gd name="T21" fmla="*/ 495 h 2025"/>
                                <a:gd name="T22" fmla="*/ 135 w 661"/>
                                <a:gd name="T23" fmla="*/ 485 h 2025"/>
                                <a:gd name="T24" fmla="*/ 115 w 661"/>
                                <a:gd name="T25" fmla="*/ 445 h 2025"/>
                                <a:gd name="T26" fmla="*/ 45 w 661"/>
                                <a:gd name="T27" fmla="*/ 610 h 2025"/>
                                <a:gd name="T28" fmla="*/ 45 w 661"/>
                                <a:gd name="T29" fmla="*/ 610 h 2025"/>
                                <a:gd name="T30" fmla="*/ 80 w 661"/>
                                <a:gd name="T31" fmla="*/ 670 h 2025"/>
                                <a:gd name="T32" fmla="*/ 110 w 661"/>
                                <a:gd name="T33" fmla="*/ 730 h 2025"/>
                                <a:gd name="T34" fmla="*/ 135 w 661"/>
                                <a:gd name="T35" fmla="*/ 795 h 2025"/>
                                <a:gd name="T36" fmla="*/ 155 w 661"/>
                                <a:gd name="T37" fmla="*/ 865 h 2025"/>
                                <a:gd name="T38" fmla="*/ 170 w 661"/>
                                <a:gd name="T39" fmla="*/ 935 h 2025"/>
                                <a:gd name="T40" fmla="*/ 175 w 661"/>
                                <a:gd name="T41" fmla="*/ 1010 h 2025"/>
                                <a:gd name="T42" fmla="*/ 180 w 661"/>
                                <a:gd name="T43" fmla="*/ 1090 h 2025"/>
                                <a:gd name="T44" fmla="*/ 180 w 661"/>
                                <a:gd name="T45" fmla="*/ 1170 h 2025"/>
                                <a:gd name="T46" fmla="*/ 175 w 661"/>
                                <a:gd name="T47" fmla="*/ 1255 h 2025"/>
                                <a:gd name="T48" fmla="*/ 165 w 661"/>
                                <a:gd name="T49" fmla="*/ 1340 h 2025"/>
                                <a:gd name="T50" fmla="*/ 150 w 661"/>
                                <a:gd name="T51" fmla="*/ 1430 h 2025"/>
                                <a:gd name="T52" fmla="*/ 130 w 661"/>
                                <a:gd name="T53" fmla="*/ 1520 h 2025"/>
                                <a:gd name="T54" fmla="*/ 105 w 661"/>
                                <a:gd name="T55" fmla="*/ 1620 h 2025"/>
                                <a:gd name="T56" fmla="*/ 75 w 661"/>
                                <a:gd name="T57" fmla="*/ 1715 h 2025"/>
                                <a:gd name="T58" fmla="*/ 40 w 661"/>
                                <a:gd name="T59" fmla="*/ 1820 h 2025"/>
                                <a:gd name="T60" fmla="*/ 0 w 661"/>
                                <a:gd name="T61" fmla="*/ 1925 h 2025"/>
                                <a:gd name="T62" fmla="*/ 530 w 661"/>
                                <a:gd name="T63" fmla="*/ 2025 h 2025"/>
                                <a:gd name="T64" fmla="*/ 460 w 661"/>
                                <a:gd name="T65" fmla="*/ 1940 h 2025"/>
                                <a:gd name="T66" fmla="*/ 661 w 661"/>
                                <a:gd name="T67" fmla="*/ 1940 h 2025"/>
                                <a:gd name="T68" fmla="*/ 661 w 661"/>
                                <a:gd name="T69" fmla="*/ 1940 h 2025"/>
                                <a:gd name="T70" fmla="*/ 615 w 661"/>
                                <a:gd name="T71" fmla="*/ 1865 h 2025"/>
                                <a:gd name="T72" fmla="*/ 575 w 661"/>
                                <a:gd name="T73" fmla="*/ 1785 h 2025"/>
                                <a:gd name="T74" fmla="*/ 535 w 661"/>
                                <a:gd name="T75" fmla="*/ 1700 h 2025"/>
                                <a:gd name="T76" fmla="*/ 500 w 661"/>
                                <a:gd name="T77" fmla="*/ 1605 h 2025"/>
                                <a:gd name="T78" fmla="*/ 470 w 661"/>
                                <a:gd name="T79" fmla="*/ 1510 h 2025"/>
                                <a:gd name="T80" fmla="*/ 440 w 661"/>
                                <a:gd name="T81" fmla="*/ 1405 h 2025"/>
                                <a:gd name="T82" fmla="*/ 420 w 661"/>
                                <a:gd name="T83" fmla="*/ 1295 h 2025"/>
                                <a:gd name="T84" fmla="*/ 400 w 661"/>
                                <a:gd name="T85" fmla="*/ 1180 h 2025"/>
                                <a:gd name="T86" fmla="*/ 385 w 661"/>
                                <a:gd name="T87" fmla="*/ 1060 h 2025"/>
                                <a:gd name="T88" fmla="*/ 375 w 661"/>
                                <a:gd name="T89" fmla="*/ 930 h 2025"/>
                                <a:gd name="T90" fmla="*/ 365 w 661"/>
                                <a:gd name="T91" fmla="*/ 795 h 2025"/>
                                <a:gd name="T92" fmla="*/ 365 w 661"/>
                                <a:gd name="T93" fmla="*/ 655 h 2025"/>
                                <a:gd name="T94" fmla="*/ 365 w 661"/>
                                <a:gd name="T95" fmla="*/ 510 h 2025"/>
                                <a:gd name="T96" fmla="*/ 370 w 661"/>
                                <a:gd name="T97" fmla="*/ 360 h 2025"/>
                                <a:gd name="T98" fmla="*/ 380 w 661"/>
                                <a:gd name="T99" fmla="*/ 200 h 2025"/>
                                <a:gd name="T100" fmla="*/ 390 w 661"/>
                                <a:gd name="T101" fmla="*/ 35 h 2025"/>
                                <a:gd name="T102" fmla="*/ 390 w 661"/>
                                <a:gd name="T103" fmla="*/ 35 h 20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61" h="2025">
                                  <a:moveTo>
                                    <a:pt x="390" y="35"/>
                                  </a:moveTo>
                                  <a:lnTo>
                                    <a:pt x="220" y="0"/>
                                  </a:lnTo>
                                  <a:lnTo>
                                    <a:pt x="215" y="155"/>
                                  </a:lnTo>
                                  <a:lnTo>
                                    <a:pt x="210" y="275"/>
                                  </a:lnTo>
                                  <a:lnTo>
                                    <a:pt x="200" y="375"/>
                                  </a:lnTo>
                                  <a:lnTo>
                                    <a:pt x="185" y="445"/>
                                  </a:lnTo>
                                  <a:lnTo>
                                    <a:pt x="170" y="485"/>
                                  </a:lnTo>
                                  <a:lnTo>
                                    <a:pt x="165" y="495"/>
                                  </a:lnTo>
                                  <a:lnTo>
                                    <a:pt x="155" y="500"/>
                                  </a:lnTo>
                                  <a:lnTo>
                                    <a:pt x="145" y="495"/>
                                  </a:lnTo>
                                  <a:lnTo>
                                    <a:pt x="135" y="485"/>
                                  </a:lnTo>
                                  <a:lnTo>
                                    <a:pt x="115" y="445"/>
                                  </a:lnTo>
                                  <a:lnTo>
                                    <a:pt x="45" y="610"/>
                                  </a:lnTo>
                                  <a:lnTo>
                                    <a:pt x="80" y="670"/>
                                  </a:lnTo>
                                  <a:lnTo>
                                    <a:pt x="110" y="730"/>
                                  </a:lnTo>
                                  <a:lnTo>
                                    <a:pt x="135" y="795"/>
                                  </a:lnTo>
                                  <a:lnTo>
                                    <a:pt x="155" y="865"/>
                                  </a:lnTo>
                                  <a:lnTo>
                                    <a:pt x="170" y="935"/>
                                  </a:lnTo>
                                  <a:lnTo>
                                    <a:pt x="175" y="1010"/>
                                  </a:lnTo>
                                  <a:lnTo>
                                    <a:pt x="180" y="1090"/>
                                  </a:lnTo>
                                  <a:lnTo>
                                    <a:pt x="180" y="1170"/>
                                  </a:lnTo>
                                  <a:lnTo>
                                    <a:pt x="175" y="1255"/>
                                  </a:lnTo>
                                  <a:lnTo>
                                    <a:pt x="165" y="1340"/>
                                  </a:lnTo>
                                  <a:lnTo>
                                    <a:pt x="150" y="1430"/>
                                  </a:lnTo>
                                  <a:lnTo>
                                    <a:pt x="130" y="1520"/>
                                  </a:lnTo>
                                  <a:lnTo>
                                    <a:pt x="105" y="1620"/>
                                  </a:lnTo>
                                  <a:lnTo>
                                    <a:pt x="75" y="1715"/>
                                  </a:lnTo>
                                  <a:lnTo>
                                    <a:pt x="40" y="1820"/>
                                  </a:lnTo>
                                  <a:lnTo>
                                    <a:pt x="0" y="1925"/>
                                  </a:lnTo>
                                  <a:lnTo>
                                    <a:pt x="530" y="2025"/>
                                  </a:lnTo>
                                  <a:lnTo>
                                    <a:pt x="460" y="1940"/>
                                  </a:lnTo>
                                  <a:lnTo>
                                    <a:pt x="661" y="1940"/>
                                  </a:lnTo>
                                  <a:lnTo>
                                    <a:pt x="615" y="1865"/>
                                  </a:lnTo>
                                  <a:lnTo>
                                    <a:pt x="575" y="1785"/>
                                  </a:lnTo>
                                  <a:lnTo>
                                    <a:pt x="535" y="1700"/>
                                  </a:lnTo>
                                  <a:lnTo>
                                    <a:pt x="500" y="1605"/>
                                  </a:lnTo>
                                  <a:lnTo>
                                    <a:pt x="470" y="1510"/>
                                  </a:lnTo>
                                  <a:lnTo>
                                    <a:pt x="440" y="1405"/>
                                  </a:lnTo>
                                  <a:lnTo>
                                    <a:pt x="420" y="1295"/>
                                  </a:lnTo>
                                  <a:lnTo>
                                    <a:pt x="400" y="1180"/>
                                  </a:lnTo>
                                  <a:lnTo>
                                    <a:pt x="385" y="1060"/>
                                  </a:lnTo>
                                  <a:lnTo>
                                    <a:pt x="375" y="930"/>
                                  </a:lnTo>
                                  <a:lnTo>
                                    <a:pt x="365" y="795"/>
                                  </a:lnTo>
                                  <a:lnTo>
                                    <a:pt x="365" y="655"/>
                                  </a:lnTo>
                                  <a:lnTo>
                                    <a:pt x="365" y="510"/>
                                  </a:lnTo>
                                  <a:lnTo>
                                    <a:pt x="370" y="360"/>
                                  </a:lnTo>
                                  <a:lnTo>
                                    <a:pt x="380" y="200"/>
                                  </a:lnTo>
                                  <a:lnTo>
                                    <a:pt x="39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1084"/>
                          <wps:cNvSpPr>
                            <a:spLocks/>
                          </wps:cNvSpPr>
                          <wps:spPr bwMode="auto">
                            <a:xfrm>
                              <a:off x="13167" y="2383"/>
                              <a:ext cx="775" cy="3406"/>
                            </a:xfrm>
                            <a:custGeom>
                              <a:avLst/>
                              <a:gdLst>
                                <a:gd name="T0" fmla="*/ 170 w 441"/>
                                <a:gd name="T1" fmla="*/ 35 h 1940"/>
                                <a:gd name="T2" fmla="*/ 0 w 441"/>
                                <a:gd name="T3" fmla="*/ 0 h 1940"/>
                                <a:gd name="T4" fmla="*/ 0 w 441"/>
                                <a:gd name="T5" fmla="*/ 0 h 1940"/>
                                <a:gd name="T6" fmla="*/ 0 w 441"/>
                                <a:gd name="T7" fmla="*/ 55 h 1940"/>
                                <a:gd name="T8" fmla="*/ 105 w 441"/>
                                <a:gd name="T9" fmla="*/ 75 h 1940"/>
                                <a:gd name="T10" fmla="*/ 105 w 441"/>
                                <a:gd name="T11" fmla="*/ 75 h 1940"/>
                                <a:gd name="T12" fmla="*/ 90 w 441"/>
                                <a:gd name="T13" fmla="*/ 235 h 1940"/>
                                <a:gd name="T14" fmla="*/ 85 w 441"/>
                                <a:gd name="T15" fmla="*/ 385 h 1940"/>
                                <a:gd name="T16" fmla="*/ 80 w 441"/>
                                <a:gd name="T17" fmla="*/ 535 h 1940"/>
                                <a:gd name="T18" fmla="*/ 75 w 441"/>
                                <a:gd name="T19" fmla="*/ 675 h 1940"/>
                                <a:gd name="T20" fmla="*/ 80 w 441"/>
                                <a:gd name="T21" fmla="*/ 810 h 1940"/>
                                <a:gd name="T22" fmla="*/ 85 w 441"/>
                                <a:gd name="T23" fmla="*/ 940 h 1940"/>
                                <a:gd name="T24" fmla="*/ 95 w 441"/>
                                <a:gd name="T25" fmla="*/ 1065 h 1940"/>
                                <a:gd name="T26" fmla="*/ 110 w 441"/>
                                <a:gd name="T27" fmla="*/ 1185 h 1940"/>
                                <a:gd name="T28" fmla="*/ 125 w 441"/>
                                <a:gd name="T29" fmla="*/ 1300 h 1940"/>
                                <a:gd name="T30" fmla="*/ 145 w 441"/>
                                <a:gd name="T31" fmla="*/ 1410 h 1940"/>
                                <a:gd name="T32" fmla="*/ 170 w 441"/>
                                <a:gd name="T33" fmla="*/ 1510 h 1940"/>
                                <a:gd name="T34" fmla="*/ 200 w 441"/>
                                <a:gd name="T35" fmla="*/ 1605 h 1940"/>
                                <a:gd name="T36" fmla="*/ 230 w 441"/>
                                <a:gd name="T37" fmla="*/ 1700 h 1940"/>
                                <a:gd name="T38" fmla="*/ 265 w 441"/>
                                <a:gd name="T39" fmla="*/ 1785 h 1940"/>
                                <a:gd name="T40" fmla="*/ 305 w 441"/>
                                <a:gd name="T41" fmla="*/ 1865 h 1940"/>
                                <a:gd name="T42" fmla="*/ 350 w 441"/>
                                <a:gd name="T43" fmla="*/ 1940 h 1940"/>
                                <a:gd name="T44" fmla="*/ 441 w 441"/>
                                <a:gd name="T45" fmla="*/ 1940 h 1940"/>
                                <a:gd name="T46" fmla="*/ 441 w 441"/>
                                <a:gd name="T47" fmla="*/ 1940 h 1940"/>
                                <a:gd name="T48" fmla="*/ 395 w 441"/>
                                <a:gd name="T49" fmla="*/ 1865 h 1940"/>
                                <a:gd name="T50" fmla="*/ 355 w 441"/>
                                <a:gd name="T51" fmla="*/ 1785 h 1940"/>
                                <a:gd name="T52" fmla="*/ 315 w 441"/>
                                <a:gd name="T53" fmla="*/ 1700 h 1940"/>
                                <a:gd name="T54" fmla="*/ 280 w 441"/>
                                <a:gd name="T55" fmla="*/ 1605 h 1940"/>
                                <a:gd name="T56" fmla="*/ 250 w 441"/>
                                <a:gd name="T57" fmla="*/ 1510 h 1940"/>
                                <a:gd name="T58" fmla="*/ 220 w 441"/>
                                <a:gd name="T59" fmla="*/ 1405 h 1940"/>
                                <a:gd name="T60" fmla="*/ 200 w 441"/>
                                <a:gd name="T61" fmla="*/ 1295 h 1940"/>
                                <a:gd name="T62" fmla="*/ 180 w 441"/>
                                <a:gd name="T63" fmla="*/ 1180 h 1940"/>
                                <a:gd name="T64" fmla="*/ 165 w 441"/>
                                <a:gd name="T65" fmla="*/ 1060 h 1940"/>
                                <a:gd name="T66" fmla="*/ 155 w 441"/>
                                <a:gd name="T67" fmla="*/ 930 h 1940"/>
                                <a:gd name="T68" fmla="*/ 145 w 441"/>
                                <a:gd name="T69" fmla="*/ 795 h 1940"/>
                                <a:gd name="T70" fmla="*/ 145 w 441"/>
                                <a:gd name="T71" fmla="*/ 655 h 1940"/>
                                <a:gd name="T72" fmla="*/ 145 w 441"/>
                                <a:gd name="T73" fmla="*/ 510 h 1940"/>
                                <a:gd name="T74" fmla="*/ 150 w 441"/>
                                <a:gd name="T75" fmla="*/ 360 h 1940"/>
                                <a:gd name="T76" fmla="*/ 160 w 441"/>
                                <a:gd name="T77" fmla="*/ 200 h 1940"/>
                                <a:gd name="T78" fmla="*/ 170 w 441"/>
                                <a:gd name="T79" fmla="*/ 35 h 1940"/>
                                <a:gd name="T80" fmla="*/ 170 w 441"/>
                                <a:gd name="T81" fmla="*/ 35 h 19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41" h="1940">
                                  <a:moveTo>
                                    <a:pt x="17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05" y="75"/>
                                  </a:lnTo>
                                  <a:lnTo>
                                    <a:pt x="90" y="235"/>
                                  </a:lnTo>
                                  <a:lnTo>
                                    <a:pt x="85" y="385"/>
                                  </a:lnTo>
                                  <a:lnTo>
                                    <a:pt x="80" y="535"/>
                                  </a:lnTo>
                                  <a:lnTo>
                                    <a:pt x="75" y="675"/>
                                  </a:lnTo>
                                  <a:lnTo>
                                    <a:pt x="80" y="810"/>
                                  </a:lnTo>
                                  <a:lnTo>
                                    <a:pt x="85" y="940"/>
                                  </a:lnTo>
                                  <a:lnTo>
                                    <a:pt x="95" y="1065"/>
                                  </a:lnTo>
                                  <a:lnTo>
                                    <a:pt x="110" y="1185"/>
                                  </a:lnTo>
                                  <a:lnTo>
                                    <a:pt x="125" y="1300"/>
                                  </a:lnTo>
                                  <a:lnTo>
                                    <a:pt x="145" y="1410"/>
                                  </a:lnTo>
                                  <a:lnTo>
                                    <a:pt x="170" y="1510"/>
                                  </a:lnTo>
                                  <a:lnTo>
                                    <a:pt x="200" y="1605"/>
                                  </a:lnTo>
                                  <a:lnTo>
                                    <a:pt x="230" y="1700"/>
                                  </a:lnTo>
                                  <a:lnTo>
                                    <a:pt x="265" y="1785"/>
                                  </a:lnTo>
                                  <a:lnTo>
                                    <a:pt x="305" y="1865"/>
                                  </a:lnTo>
                                  <a:lnTo>
                                    <a:pt x="350" y="1940"/>
                                  </a:lnTo>
                                  <a:lnTo>
                                    <a:pt x="441" y="1940"/>
                                  </a:lnTo>
                                  <a:lnTo>
                                    <a:pt x="395" y="1865"/>
                                  </a:lnTo>
                                  <a:lnTo>
                                    <a:pt x="355" y="1785"/>
                                  </a:lnTo>
                                  <a:lnTo>
                                    <a:pt x="315" y="1700"/>
                                  </a:lnTo>
                                  <a:lnTo>
                                    <a:pt x="280" y="1605"/>
                                  </a:lnTo>
                                  <a:lnTo>
                                    <a:pt x="250" y="1510"/>
                                  </a:lnTo>
                                  <a:lnTo>
                                    <a:pt x="220" y="1405"/>
                                  </a:lnTo>
                                  <a:lnTo>
                                    <a:pt x="200" y="1295"/>
                                  </a:lnTo>
                                  <a:lnTo>
                                    <a:pt x="180" y="1180"/>
                                  </a:lnTo>
                                  <a:lnTo>
                                    <a:pt x="165" y="1060"/>
                                  </a:lnTo>
                                  <a:lnTo>
                                    <a:pt x="155" y="930"/>
                                  </a:lnTo>
                                  <a:lnTo>
                                    <a:pt x="145" y="795"/>
                                  </a:lnTo>
                                  <a:lnTo>
                                    <a:pt x="145" y="655"/>
                                  </a:lnTo>
                                  <a:lnTo>
                                    <a:pt x="145" y="510"/>
                                  </a:lnTo>
                                  <a:lnTo>
                                    <a:pt x="150" y="360"/>
                                  </a:lnTo>
                                  <a:lnTo>
                                    <a:pt x="160" y="200"/>
                                  </a:lnTo>
                                  <a:lnTo>
                                    <a:pt x="17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1085"/>
                          <wps:cNvSpPr>
                            <a:spLocks/>
                          </wps:cNvSpPr>
                          <wps:spPr bwMode="auto">
                            <a:xfrm>
                              <a:off x="11892" y="706"/>
                              <a:ext cx="2813" cy="1984"/>
                            </a:xfrm>
                            <a:custGeom>
                              <a:avLst/>
                              <a:gdLst>
                                <a:gd name="T0" fmla="*/ 411 w 1602"/>
                                <a:gd name="T1" fmla="*/ 130 h 1130"/>
                                <a:gd name="T2" fmla="*/ 310 w 1602"/>
                                <a:gd name="T3" fmla="*/ 150 h 1130"/>
                                <a:gd name="T4" fmla="*/ 275 w 1602"/>
                                <a:gd name="T5" fmla="*/ 210 h 1130"/>
                                <a:gd name="T6" fmla="*/ 305 w 1602"/>
                                <a:gd name="T7" fmla="*/ 295 h 1130"/>
                                <a:gd name="T8" fmla="*/ 195 w 1602"/>
                                <a:gd name="T9" fmla="*/ 270 h 1130"/>
                                <a:gd name="T10" fmla="*/ 120 w 1602"/>
                                <a:gd name="T11" fmla="*/ 305 h 1130"/>
                                <a:gd name="T12" fmla="*/ 90 w 1602"/>
                                <a:gd name="T13" fmla="*/ 380 h 1130"/>
                                <a:gd name="T14" fmla="*/ 135 w 1602"/>
                                <a:gd name="T15" fmla="*/ 460 h 1130"/>
                                <a:gd name="T16" fmla="*/ 5 w 1602"/>
                                <a:gd name="T17" fmla="*/ 555 h 1130"/>
                                <a:gd name="T18" fmla="*/ 5 w 1602"/>
                                <a:gd name="T19" fmla="*/ 610 h 1130"/>
                                <a:gd name="T20" fmla="*/ 30 w 1602"/>
                                <a:gd name="T21" fmla="*/ 705 h 1130"/>
                                <a:gd name="T22" fmla="*/ 10 w 1602"/>
                                <a:gd name="T23" fmla="*/ 840 h 1130"/>
                                <a:gd name="T24" fmla="*/ 70 w 1602"/>
                                <a:gd name="T25" fmla="*/ 905 h 1130"/>
                                <a:gd name="T26" fmla="*/ 145 w 1602"/>
                                <a:gd name="T27" fmla="*/ 955 h 1130"/>
                                <a:gd name="T28" fmla="*/ 180 w 1602"/>
                                <a:gd name="T29" fmla="*/ 1025 h 1130"/>
                                <a:gd name="T30" fmla="*/ 245 w 1602"/>
                                <a:gd name="T31" fmla="*/ 1045 h 1130"/>
                                <a:gd name="T32" fmla="*/ 316 w 1602"/>
                                <a:gd name="T33" fmla="*/ 1005 h 1130"/>
                                <a:gd name="T34" fmla="*/ 396 w 1602"/>
                                <a:gd name="T35" fmla="*/ 1035 h 1130"/>
                                <a:gd name="T36" fmla="*/ 471 w 1602"/>
                                <a:gd name="T37" fmla="*/ 1060 h 1130"/>
                                <a:gd name="T38" fmla="*/ 551 w 1602"/>
                                <a:gd name="T39" fmla="*/ 1015 h 1130"/>
                                <a:gd name="T40" fmla="*/ 611 w 1602"/>
                                <a:gd name="T41" fmla="*/ 1045 h 1130"/>
                                <a:gd name="T42" fmla="*/ 686 w 1602"/>
                                <a:gd name="T43" fmla="*/ 1100 h 1130"/>
                                <a:gd name="T44" fmla="*/ 816 w 1602"/>
                                <a:gd name="T45" fmla="*/ 1065 h 1130"/>
                                <a:gd name="T46" fmla="*/ 856 w 1602"/>
                                <a:gd name="T47" fmla="*/ 1120 h 1130"/>
                                <a:gd name="T48" fmla="*/ 926 w 1602"/>
                                <a:gd name="T49" fmla="*/ 1120 h 1130"/>
                                <a:gd name="T50" fmla="*/ 996 w 1602"/>
                                <a:gd name="T51" fmla="*/ 1070 h 1130"/>
                                <a:gd name="T52" fmla="*/ 1036 w 1602"/>
                                <a:gd name="T53" fmla="*/ 1025 h 1130"/>
                                <a:gd name="T54" fmla="*/ 1086 w 1602"/>
                                <a:gd name="T55" fmla="*/ 1095 h 1130"/>
                                <a:gd name="T56" fmla="*/ 1167 w 1602"/>
                                <a:gd name="T57" fmla="*/ 1090 h 1130"/>
                                <a:gd name="T58" fmla="*/ 1237 w 1602"/>
                                <a:gd name="T59" fmla="*/ 1025 h 1130"/>
                                <a:gd name="T60" fmla="*/ 1332 w 1602"/>
                                <a:gd name="T61" fmla="*/ 975 h 1130"/>
                                <a:gd name="T62" fmla="*/ 1407 w 1602"/>
                                <a:gd name="T63" fmla="*/ 955 h 1130"/>
                                <a:gd name="T64" fmla="*/ 1442 w 1602"/>
                                <a:gd name="T65" fmla="*/ 885 h 1130"/>
                                <a:gd name="T66" fmla="*/ 1412 w 1602"/>
                                <a:gd name="T67" fmla="*/ 800 h 1130"/>
                                <a:gd name="T68" fmla="*/ 1492 w 1602"/>
                                <a:gd name="T69" fmla="*/ 825 h 1130"/>
                                <a:gd name="T70" fmla="*/ 1542 w 1602"/>
                                <a:gd name="T71" fmla="*/ 795 h 1130"/>
                                <a:gd name="T72" fmla="*/ 1552 w 1602"/>
                                <a:gd name="T73" fmla="*/ 685 h 1130"/>
                                <a:gd name="T74" fmla="*/ 1582 w 1602"/>
                                <a:gd name="T75" fmla="*/ 620 h 1130"/>
                                <a:gd name="T76" fmla="*/ 1597 w 1602"/>
                                <a:gd name="T77" fmla="*/ 535 h 1130"/>
                                <a:gd name="T78" fmla="*/ 1562 w 1602"/>
                                <a:gd name="T79" fmla="*/ 470 h 1130"/>
                                <a:gd name="T80" fmla="*/ 1482 w 1602"/>
                                <a:gd name="T81" fmla="*/ 445 h 1130"/>
                                <a:gd name="T82" fmla="*/ 1537 w 1602"/>
                                <a:gd name="T83" fmla="*/ 375 h 1130"/>
                                <a:gd name="T84" fmla="*/ 1527 w 1602"/>
                                <a:gd name="T85" fmla="*/ 300 h 1130"/>
                                <a:gd name="T86" fmla="*/ 1457 w 1602"/>
                                <a:gd name="T87" fmla="*/ 250 h 1130"/>
                                <a:gd name="T88" fmla="*/ 1347 w 1602"/>
                                <a:gd name="T89" fmla="*/ 235 h 1130"/>
                                <a:gd name="T90" fmla="*/ 1362 w 1602"/>
                                <a:gd name="T91" fmla="*/ 155 h 1130"/>
                                <a:gd name="T92" fmla="*/ 1312 w 1602"/>
                                <a:gd name="T93" fmla="*/ 110 h 1130"/>
                                <a:gd name="T94" fmla="*/ 1187 w 1602"/>
                                <a:gd name="T95" fmla="*/ 125 h 1130"/>
                                <a:gd name="T96" fmla="*/ 1162 w 1602"/>
                                <a:gd name="T97" fmla="*/ 100 h 1130"/>
                                <a:gd name="T98" fmla="*/ 1136 w 1602"/>
                                <a:gd name="T99" fmla="*/ 25 h 1130"/>
                                <a:gd name="T100" fmla="*/ 1061 w 1602"/>
                                <a:gd name="T101" fmla="*/ 0 h 1130"/>
                                <a:gd name="T102" fmla="*/ 976 w 1602"/>
                                <a:gd name="T103" fmla="*/ 40 h 1130"/>
                                <a:gd name="T104" fmla="*/ 926 w 1602"/>
                                <a:gd name="T105" fmla="*/ 40 h 1130"/>
                                <a:gd name="T106" fmla="*/ 881 w 1602"/>
                                <a:gd name="T107" fmla="*/ 0 h 1130"/>
                                <a:gd name="T108" fmla="*/ 781 w 1602"/>
                                <a:gd name="T109" fmla="*/ 40 h 1130"/>
                                <a:gd name="T110" fmla="*/ 716 w 1602"/>
                                <a:gd name="T111" fmla="*/ 90 h 1130"/>
                                <a:gd name="T112" fmla="*/ 601 w 1602"/>
                                <a:gd name="T113" fmla="*/ 30 h 1130"/>
                                <a:gd name="T114" fmla="*/ 516 w 1602"/>
                                <a:gd name="T115" fmla="*/ 45 h 1130"/>
                                <a:gd name="T116" fmla="*/ 476 w 1602"/>
                                <a:gd name="T117" fmla="*/ 105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602" h="1130">
                                  <a:moveTo>
                                    <a:pt x="476" y="150"/>
                                  </a:moveTo>
                                  <a:lnTo>
                                    <a:pt x="476" y="150"/>
                                  </a:lnTo>
                                  <a:lnTo>
                                    <a:pt x="456" y="140"/>
                                  </a:lnTo>
                                  <a:lnTo>
                                    <a:pt x="431" y="130"/>
                                  </a:lnTo>
                                  <a:lnTo>
                                    <a:pt x="411" y="130"/>
                                  </a:lnTo>
                                  <a:lnTo>
                                    <a:pt x="386" y="125"/>
                                  </a:lnTo>
                                  <a:lnTo>
                                    <a:pt x="346" y="135"/>
                                  </a:lnTo>
                                  <a:lnTo>
                                    <a:pt x="326" y="140"/>
                                  </a:lnTo>
                                  <a:lnTo>
                                    <a:pt x="310" y="150"/>
                                  </a:lnTo>
                                  <a:lnTo>
                                    <a:pt x="295" y="165"/>
                                  </a:lnTo>
                                  <a:lnTo>
                                    <a:pt x="285" y="180"/>
                                  </a:lnTo>
                                  <a:lnTo>
                                    <a:pt x="275" y="195"/>
                                  </a:lnTo>
                                  <a:lnTo>
                                    <a:pt x="275" y="210"/>
                                  </a:lnTo>
                                  <a:lnTo>
                                    <a:pt x="275" y="230"/>
                                  </a:lnTo>
                                  <a:lnTo>
                                    <a:pt x="280" y="255"/>
                                  </a:lnTo>
                                  <a:lnTo>
                                    <a:pt x="290" y="275"/>
                                  </a:lnTo>
                                  <a:lnTo>
                                    <a:pt x="305" y="295"/>
                                  </a:lnTo>
                                  <a:lnTo>
                                    <a:pt x="280" y="285"/>
                                  </a:lnTo>
                                  <a:lnTo>
                                    <a:pt x="250" y="275"/>
                                  </a:lnTo>
                                  <a:lnTo>
                                    <a:pt x="225" y="270"/>
                                  </a:lnTo>
                                  <a:lnTo>
                                    <a:pt x="195" y="270"/>
                                  </a:lnTo>
                                  <a:lnTo>
                                    <a:pt x="175" y="275"/>
                                  </a:lnTo>
                                  <a:lnTo>
                                    <a:pt x="155" y="280"/>
                                  </a:lnTo>
                                  <a:lnTo>
                                    <a:pt x="135" y="295"/>
                                  </a:lnTo>
                                  <a:lnTo>
                                    <a:pt x="120" y="305"/>
                                  </a:lnTo>
                                  <a:lnTo>
                                    <a:pt x="105" y="325"/>
                                  </a:lnTo>
                                  <a:lnTo>
                                    <a:pt x="95" y="340"/>
                                  </a:lnTo>
                                  <a:lnTo>
                                    <a:pt x="95" y="360"/>
                                  </a:lnTo>
                                  <a:lnTo>
                                    <a:pt x="90" y="380"/>
                                  </a:lnTo>
                                  <a:lnTo>
                                    <a:pt x="95" y="400"/>
                                  </a:lnTo>
                                  <a:lnTo>
                                    <a:pt x="105" y="420"/>
                                  </a:lnTo>
                                  <a:lnTo>
                                    <a:pt x="115" y="440"/>
                                  </a:lnTo>
                                  <a:lnTo>
                                    <a:pt x="135" y="460"/>
                                  </a:lnTo>
                                  <a:lnTo>
                                    <a:pt x="85" y="480"/>
                                  </a:lnTo>
                                  <a:lnTo>
                                    <a:pt x="50" y="500"/>
                                  </a:lnTo>
                                  <a:lnTo>
                                    <a:pt x="25" y="525"/>
                                  </a:lnTo>
                                  <a:lnTo>
                                    <a:pt x="5" y="555"/>
                                  </a:lnTo>
                                  <a:lnTo>
                                    <a:pt x="0" y="570"/>
                                  </a:lnTo>
                                  <a:lnTo>
                                    <a:pt x="0" y="585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5" y="610"/>
                                  </a:lnTo>
                                  <a:lnTo>
                                    <a:pt x="15" y="620"/>
                                  </a:lnTo>
                                  <a:lnTo>
                                    <a:pt x="25" y="635"/>
                                  </a:lnTo>
                                  <a:lnTo>
                                    <a:pt x="60" y="655"/>
                                  </a:lnTo>
                                  <a:lnTo>
                                    <a:pt x="30" y="705"/>
                                  </a:lnTo>
                                  <a:lnTo>
                                    <a:pt x="10" y="755"/>
                                  </a:lnTo>
                                  <a:lnTo>
                                    <a:pt x="5" y="795"/>
                                  </a:lnTo>
                                  <a:lnTo>
                                    <a:pt x="5" y="820"/>
                                  </a:lnTo>
                                  <a:lnTo>
                                    <a:pt x="10" y="840"/>
                                  </a:lnTo>
                                  <a:lnTo>
                                    <a:pt x="15" y="855"/>
                                  </a:lnTo>
                                  <a:lnTo>
                                    <a:pt x="25" y="870"/>
                                  </a:lnTo>
                                  <a:lnTo>
                                    <a:pt x="40" y="885"/>
                                  </a:lnTo>
                                  <a:lnTo>
                                    <a:pt x="55" y="895"/>
                                  </a:lnTo>
                                  <a:lnTo>
                                    <a:pt x="70" y="905"/>
                                  </a:lnTo>
                                  <a:lnTo>
                                    <a:pt x="90" y="905"/>
                                  </a:lnTo>
                                  <a:lnTo>
                                    <a:pt x="140" y="910"/>
                                  </a:lnTo>
                                  <a:lnTo>
                                    <a:pt x="140" y="935"/>
                                  </a:lnTo>
                                  <a:lnTo>
                                    <a:pt x="145" y="955"/>
                                  </a:lnTo>
                                  <a:lnTo>
                                    <a:pt x="150" y="980"/>
                                  </a:lnTo>
                                  <a:lnTo>
                                    <a:pt x="160" y="1000"/>
                                  </a:lnTo>
                                  <a:lnTo>
                                    <a:pt x="170" y="1015"/>
                                  </a:lnTo>
                                  <a:lnTo>
                                    <a:pt x="180" y="1025"/>
                                  </a:lnTo>
                                  <a:lnTo>
                                    <a:pt x="195" y="1035"/>
                                  </a:lnTo>
                                  <a:lnTo>
                                    <a:pt x="210" y="1045"/>
                                  </a:lnTo>
                                  <a:lnTo>
                                    <a:pt x="230" y="1045"/>
                                  </a:lnTo>
                                  <a:lnTo>
                                    <a:pt x="245" y="1045"/>
                                  </a:lnTo>
                                  <a:lnTo>
                                    <a:pt x="265" y="1040"/>
                                  </a:lnTo>
                                  <a:lnTo>
                                    <a:pt x="280" y="1035"/>
                                  </a:lnTo>
                                  <a:lnTo>
                                    <a:pt x="295" y="1020"/>
                                  </a:lnTo>
                                  <a:lnTo>
                                    <a:pt x="316" y="1005"/>
                                  </a:lnTo>
                                  <a:lnTo>
                                    <a:pt x="326" y="985"/>
                                  </a:lnTo>
                                  <a:lnTo>
                                    <a:pt x="341" y="960"/>
                                  </a:lnTo>
                                  <a:lnTo>
                                    <a:pt x="366" y="1005"/>
                                  </a:lnTo>
                                  <a:lnTo>
                                    <a:pt x="396" y="1035"/>
                                  </a:lnTo>
                                  <a:lnTo>
                                    <a:pt x="416" y="1050"/>
                                  </a:lnTo>
                                  <a:lnTo>
                                    <a:pt x="431" y="1055"/>
                                  </a:lnTo>
                                  <a:lnTo>
                                    <a:pt x="451" y="1060"/>
                                  </a:lnTo>
                                  <a:lnTo>
                                    <a:pt x="471" y="1060"/>
                                  </a:lnTo>
                                  <a:lnTo>
                                    <a:pt x="486" y="1060"/>
                                  </a:lnTo>
                                  <a:lnTo>
                                    <a:pt x="506" y="1055"/>
                                  </a:lnTo>
                                  <a:lnTo>
                                    <a:pt x="521" y="1045"/>
                                  </a:lnTo>
                                  <a:lnTo>
                                    <a:pt x="536" y="1030"/>
                                  </a:lnTo>
                                  <a:lnTo>
                                    <a:pt x="551" y="1015"/>
                                  </a:lnTo>
                                  <a:lnTo>
                                    <a:pt x="566" y="995"/>
                                  </a:lnTo>
                                  <a:lnTo>
                                    <a:pt x="586" y="945"/>
                                  </a:lnTo>
                                  <a:lnTo>
                                    <a:pt x="596" y="1000"/>
                                  </a:lnTo>
                                  <a:lnTo>
                                    <a:pt x="611" y="1045"/>
                                  </a:lnTo>
                                  <a:lnTo>
                                    <a:pt x="631" y="1075"/>
                                  </a:lnTo>
                                  <a:lnTo>
                                    <a:pt x="641" y="1085"/>
                                  </a:lnTo>
                                  <a:lnTo>
                                    <a:pt x="656" y="1095"/>
                                  </a:lnTo>
                                  <a:lnTo>
                                    <a:pt x="671" y="1100"/>
                                  </a:lnTo>
                                  <a:lnTo>
                                    <a:pt x="686" y="1100"/>
                                  </a:lnTo>
                                  <a:lnTo>
                                    <a:pt x="726" y="1095"/>
                                  </a:lnTo>
                                  <a:lnTo>
                                    <a:pt x="766" y="1075"/>
                                  </a:lnTo>
                                  <a:lnTo>
                                    <a:pt x="816" y="1045"/>
                                  </a:lnTo>
                                  <a:lnTo>
                                    <a:pt x="816" y="1065"/>
                                  </a:lnTo>
                                  <a:lnTo>
                                    <a:pt x="821" y="1085"/>
                                  </a:lnTo>
                                  <a:lnTo>
                                    <a:pt x="831" y="1100"/>
                                  </a:lnTo>
                                  <a:lnTo>
                                    <a:pt x="846" y="1110"/>
                                  </a:lnTo>
                                  <a:lnTo>
                                    <a:pt x="856" y="1120"/>
                                  </a:lnTo>
                                  <a:lnTo>
                                    <a:pt x="871" y="1125"/>
                                  </a:lnTo>
                                  <a:lnTo>
                                    <a:pt x="891" y="1130"/>
                                  </a:lnTo>
                                  <a:lnTo>
                                    <a:pt x="906" y="1125"/>
                                  </a:lnTo>
                                  <a:lnTo>
                                    <a:pt x="926" y="1120"/>
                                  </a:lnTo>
                                  <a:lnTo>
                                    <a:pt x="946" y="1115"/>
                                  </a:lnTo>
                                  <a:lnTo>
                                    <a:pt x="961" y="1100"/>
                                  </a:lnTo>
                                  <a:lnTo>
                                    <a:pt x="981" y="1090"/>
                                  </a:lnTo>
                                  <a:lnTo>
                                    <a:pt x="996" y="1070"/>
                                  </a:lnTo>
                                  <a:lnTo>
                                    <a:pt x="1011" y="1045"/>
                                  </a:lnTo>
                                  <a:lnTo>
                                    <a:pt x="1021" y="1020"/>
                                  </a:lnTo>
                                  <a:lnTo>
                                    <a:pt x="1031" y="995"/>
                                  </a:lnTo>
                                  <a:lnTo>
                                    <a:pt x="1036" y="1025"/>
                                  </a:lnTo>
                                  <a:lnTo>
                                    <a:pt x="1041" y="1045"/>
                                  </a:lnTo>
                                  <a:lnTo>
                                    <a:pt x="1056" y="1065"/>
                                  </a:lnTo>
                                  <a:lnTo>
                                    <a:pt x="1071" y="1080"/>
                                  </a:lnTo>
                                  <a:lnTo>
                                    <a:pt x="1086" y="1095"/>
                                  </a:lnTo>
                                  <a:lnTo>
                                    <a:pt x="1106" y="1100"/>
                                  </a:lnTo>
                                  <a:lnTo>
                                    <a:pt x="1126" y="1100"/>
                                  </a:lnTo>
                                  <a:lnTo>
                                    <a:pt x="1147" y="1100"/>
                                  </a:lnTo>
                                  <a:lnTo>
                                    <a:pt x="1167" y="1090"/>
                                  </a:lnTo>
                                  <a:lnTo>
                                    <a:pt x="1187" y="1080"/>
                                  </a:lnTo>
                                  <a:lnTo>
                                    <a:pt x="1207" y="1065"/>
                                  </a:lnTo>
                                  <a:lnTo>
                                    <a:pt x="1222" y="1050"/>
                                  </a:lnTo>
                                  <a:lnTo>
                                    <a:pt x="1237" y="1025"/>
                                  </a:lnTo>
                                  <a:lnTo>
                                    <a:pt x="1247" y="1005"/>
                                  </a:lnTo>
                                  <a:lnTo>
                                    <a:pt x="1257" y="985"/>
                                  </a:lnTo>
                                  <a:lnTo>
                                    <a:pt x="1257" y="965"/>
                                  </a:lnTo>
                                  <a:lnTo>
                                    <a:pt x="1332" y="975"/>
                                  </a:lnTo>
                                  <a:lnTo>
                                    <a:pt x="1352" y="975"/>
                                  </a:lnTo>
                                  <a:lnTo>
                                    <a:pt x="1372" y="970"/>
                                  </a:lnTo>
                                  <a:lnTo>
                                    <a:pt x="1387" y="965"/>
                                  </a:lnTo>
                                  <a:lnTo>
                                    <a:pt x="1407" y="955"/>
                                  </a:lnTo>
                                  <a:lnTo>
                                    <a:pt x="1422" y="940"/>
                                  </a:lnTo>
                                  <a:lnTo>
                                    <a:pt x="1432" y="925"/>
                                  </a:lnTo>
                                  <a:lnTo>
                                    <a:pt x="1437" y="905"/>
                                  </a:lnTo>
                                  <a:lnTo>
                                    <a:pt x="1442" y="885"/>
                                  </a:lnTo>
                                  <a:lnTo>
                                    <a:pt x="1442" y="865"/>
                                  </a:lnTo>
                                  <a:lnTo>
                                    <a:pt x="1437" y="840"/>
                                  </a:lnTo>
                                  <a:lnTo>
                                    <a:pt x="1427" y="820"/>
                                  </a:lnTo>
                                  <a:lnTo>
                                    <a:pt x="1412" y="800"/>
                                  </a:lnTo>
                                  <a:lnTo>
                                    <a:pt x="1437" y="810"/>
                                  </a:lnTo>
                                  <a:lnTo>
                                    <a:pt x="1457" y="820"/>
                                  </a:lnTo>
                                  <a:lnTo>
                                    <a:pt x="1477" y="825"/>
                                  </a:lnTo>
                                  <a:lnTo>
                                    <a:pt x="1492" y="825"/>
                                  </a:lnTo>
                                  <a:lnTo>
                                    <a:pt x="1507" y="820"/>
                                  </a:lnTo>
                                  <a:lnTo>
                                    <a:pt x="1522" y="815"/>
                                  </a:lnTo>
                                  <a:lnTo>
                                    <a:pt x="1532" y="805"/>
                                  </a:lnTo>
                                  <a:lnTo>
                                    <a:pt x="1542" y="795"/>
                                  </a:lnTo>
                                  <a:lnTo>
                                    <a:pt x="1557" y="765"/>
                                  </a:lnTo>
                                  <a:lnTo>
                                    <a:pt x="1557" y="725"/>
                                  </a:lnTo>
                                  <a:lnTo>
                                    <a:pt x="1552" y="685"/>
                                  </a:lnTo>
                                  <a:lnTo>
                                    <a:pt x="1537" y="645"/>
                                  </a:lnTo>
                                  <a:lnTo>
                                    <a:pt x="1552" y="640"/>
                                  </a:lnTo>
                                  <a:lnTo>
                                    <a:pt x="1567" y="630"/>
                                  </a:lnTo>
                                  <a:lnTo>
                                    <a:pt x="1582" y="620"/>
                                  </a:lnTo>
                                  <a:lnTo>
                                    <a:pt x="1592" y="605"/>
                                  </a:lnTo>
                                  <a:lnTo>
                                    <a:pt x="1602" y="570"/>
                                  </a:lnTo>
                                  <a:lnTo>
                                    <a:pt x="1597" y="535"/>
                                  </a:lnTo>
                                  <a:lnTo>
                                    <a:pt x="1592" y="515"/>
                                  </a:lnTo>
                                  <a:lnTo>
                                    <a:pt x="1587" y="500"/>
                                  </a:lnTo>
                                  <a:lnTo>
                                    <a:pt x="1572" y="485"/>
                                  </a:lnTo>
                                  <a:lnTo>
                                    <a:pt x="1562" y="470"/>
                                  </a:lnTo>
                                  <a:lnTo>
                                    <a:pt x="1542" y="460"/>
                                  </a:lnTo>
                                  <a:lnTo>
                                    <a:pt x="1522" y="450"/>
                                  </a:lnTo>
                                  <a:lnTo>
                                    <a:pt x="1502" y="445"/>
                                  </a:lnTo>
                                  <a:lnTo>
                                    <a:pt x="1482" y="445"/>
                                  </a:lnTo>
                                  <a:lnTo>
                                    <a:pt x="1502" y="430"/>
                                  </a:lnTo>
                                  <a:lnTo>
                                    <a:pt x="1517" y="410"/>
                                  </a:lnTo>
                                  <a:lnTo>
                                    <a:pt x="1532" y="395"/>
                                  </a:lnTo>
                                  <a:lnTo>
                                    <a:pt x="1537" y="375"/>
                                  </a:lnTo>
                                  <a:lnTo>
                                    <a:pt x="1542" y="355"/>
                                  </a:lnTo>
                                  <a:lnTo>
                                    <a:pt x="1542" y="335"/>
                                  </a:lnTo>
                                  <a:lnTo>
                                    <a:pt x="1537" y="320"/>
                                  </a:lnTo>
                                  <a:lnTo>
                                    <a:pt x="1527" y="300"/>
                                  </a:lnTo>
                                  <a:lnTo>
                                    <a:pt x="1512" y="285"/>
                                  </a:lnTo>
                                  <a:lnTo>
                                    <a:pt x="1497" y="270"/>
                                  </a:lnTo>
                                  <a:lnTo>
                                    <a:pt x="1477" y="260"/>
                                  </a:lnTo>
                                  <a:lnTo>
                                    <a:pt x="1457" y="250"/>
                                  </a:lnTo>
                                  <a:lnTo>
                                    <a:pt x="1432" y="240"/>
                                  </a:lnTo>
                                  <a:lnTo>
                                    <a:pt x="1402" y="235"/>
                                  </a:lnTo>
                                  <a:lnTo>
                                    <a:pt x="1377" y="235"/>
                                  </a:lnTo>
                                  <a:lnTo>
                                    <a:pt x="1347" y="235"/>
                                  </a:lnTo>
                                  <a:lnTo>
                                    <a:pt x="1357" y="215"/>
                                  </a:lnTo>
                                  <a:lnTo>
                                    <a:pt x="1362" y="195"/>
                                  </a:lnTo>
                                  <a:lnTo>
                                    <a:pt x="1362" y="175"/>
                                  </a:lnTo>
                                  <a:lnTo>
                                    <a:pt x="1362" y="155"/>
                                  </a:lnTo>
                                  <a:lnTo>
                                    <a:pt x="1352" y="140"/>
                                  </a:lnTo>
                                  <a:lnTo>
                                    <a:pt x="1342" y="130"/>
                                  </a:lnTo>
                                  <a:lnTo>
                                    <a:pt x="1327" y="120"/>
                                  </a:lnTo>
                                  <a:lnTo>
                                    <a:pt x="1312" y="110"/>
                                  </a:lnTo>
                                  <a:lnTo>
                                    <a:pt x="1272" y="105"/>
                                  </a:lnTo>
                                  <a:lnTo>
                                    <a:pt x="1232" y="110"/>
                                  </a:lnTo>
                                  <a:lnTo>
                                    <a:pt x="1207" y="115"/>
                                  </a:lnTo>
                                  <a:lnTo>
                                    <a:pt x="1187" y="125"/>
                                  </a:lnTo>
                                  <a:lnTo>
                                    <a:pt x="1167" y="140"/>
                                  </a:lnTo>
                                  <a:lnTo>
                                    <a:pt x="1147" y="155"/>
                                  </a:lnTo>
                                  <a:lnTo>
                                    <a:pt x="1157" y="125"/>
                                  </a:lnTo>
                                  <a:lnTo>
                                    <a:pt x="1162" y="100"/>
                                  </a:lnTo>
                                  <a:lnTo>
                                    <a:pt x="1162" y="75"/>
                                  </a:lnTo>
                                  <a:lnTo>
                                    <a:pt x="1157" y="55"/>
                                  </a:lnTo>
                                  <a:lnTo>
                                    <a:pt x="1147" y="40"/>
                                  </a:lnTo>
                                  <a:lnTo>
                                    <a:pt x="1136" y="25"/>
                                  </a:lnTo>
                                  <a:lnTo>
                                    <a:pt x="1121" y="15"/>
                                  </a:lnTo>
                                  <a:lnTo>
                                    <a:pt x="1101" y="5"/>
                                  </a:lnTo>
                                  <a:lnTo>
                                    <a:pt x="1086" y="5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1041" y="5"/>
                                  </a:lnTo>
                                  <a:lnTo>
                                    <a:pt x="1021" y="15"/>
                                  </a:lnTo>
                                  <a:lnTo>
                                    <a:pt x="996" y="25"/>
                                  </a:lnTo>
                                  <a:lnTo>
                                    <a:pt x="976" y="40"/>
                                  </a:lnTo>
                                  <a:lnTo>
                                    <a:pt x="951" y="60"/>
                                  </a:lnTo>
                                  <a:lnTo>
                                    <a:pt x="931" y="80"/>
                                  </a:lnTo>
                                  <a:lnTo>
                                    <a:pt x="931" y="60"/>
                                  </a:lnTo>
                                  <a:lnTo>
                                    <a:pt x="926" y="40"/>
                                  </a:lnTo>
                                  <a:lnTo>
                                    <a:pt x="916" y="25"/>
                                  </a:lnTo>
                                  <a:lnTo>
                                    <a:pt x="906" y="15"/>
                                  </a:lnTo>
                                  <a:lnTo>
                                    <a:pt x="891" y="5"/>
                                  </a:lnTo>
                                  <a:lnTo>
                                    <a:pt x="881" y="0"/>
                                  </a:lnTo>
                                  <a:lnTo>
                                    <a:pt x="861" y="0"/>
                                  </a:lnTo>
                                  <a:lnTo>
                                    <a:pt x="846" y="5"/>
                                  </a:lnTo>
                                  <a:lnTo>
                                    <a:pt x="811" y="15"/>
                                  </a:lnTo>
                                  <a:lnTo>
                                    <a:pt x="781" y="40"/>
                                  </a:lnTo>
                                  <a:lnTo>
                                    <a:pt x="751" y="75"/>
                                  </a:lnTo>
                                  <a:lnTo>
                                    <a:pt x="736" y="115"/>
                                  </a:lnTo>
                                  <a:lnTo>
                                    <a:pt x="716" y="90"/>
                                  </a:lnTo>
                                  <a:lnTo>
                                    <a:pt x="696" y="75"/>
                                  </a:lnTo>
                                  <a:lnTo>
                                    <a:pt x="671" y="60"/>
                                  </a:lnTo>
                                  <a:lnTo>
                                    <a:pt x="646" y="45"/>
                                  </a:lnTo>
                                  <a:lnTo>
                                    <a:pt x="601" y="30"/>
                                  </a:lnTo>
                                  <a:lnTo>
                                    <a:pt x="581" y="30"/>
                                  </a:lnTo>
                                  <a:lnTo>
                                    <a:pt x="556" y="30"/>
                                  </a:lnTo>
                                  <a:lnTo>
                                    <a:pt x="536" y="35"/>
                                  </a:lnTo>
                                  <a:lnTo>
                                    <a:pt x="516" y="45"/>
                                  </a:lnTo>
                                  <a:lnTo>
                                    <a:pt x="501" y="55"/>
                                  </a:lnTo>
                                  <a:lnTo>
                                    <a:pt x="491" y="65"/>
                                  </a:lnTo>
                                  <a:lnTo>
                                    <a:pt x="481" y="85"/>
                                  </a:lnTo>
                                  <a:lnTo>
                                    <a:pt x="476" y="105"/>
                                  </a:lnTo>
                                  <a:lnTo>
                                    <a:pt x="476" y="125"/>
                                  </a:lnTo>
                                  <a:lnTo>
                                    <a:pt x="476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1086"/>
                          <wps:cNvSpPr>
                            <a:spLocks/>
                          </wps:cNvSpPr>
                          <wps:spPr bwMode="auto">
                            <a:xfrm>
                              <a:off x="13171" y="1032"/>
                              <a:ext cx="427" cy="344"/>
                            </a:xfrm>
                            <a:custGeom>
                              <a:avLst/>
                              <a:gdLst>
                                <a:gd name="T0" fmla="*/ 15 w 155"/>
                                <a:gd name="T1" fmla="*/ 0 h 125"/>
                                <a:gd name="T2" fmla="*/ 15 w 155"/>
                                <a:gd name="T3" fmla="*/ 0 h 125"/>
                                <a:gd name="T4" fmla="*/ 5 w 155"/>
                                <a:gd name="T5" fmla="*/ 30 h 125"/>
                                <a:gd name="T6" fmla="*/ 0 w 155"/>
                                <a:gd name="T7" fmla="*/ 60 h 125"/>
                                <a:gd name="T8" fmla="*/ 0 w 155"/>
                                <a:gd name="T9" fmla="*/ 90 h 125"/>
                                <a:gd name="T10" fmla="*/ 5 w 155"/>
                                <a:gd name="T11" fmla="*/ 100 h 125"/>
                                <a:gd name="T12" fmla="*/ 10 w 155"/>
                                <a:gd name="T13" fmla="*/ 115 h 125"/>
                                <a:gd name="T14" fmla="*/ 25 w 155"/>
                                <a:gd name="T15" fmla="*/ 120 h 125"/>
                                <a:gd name="T16" fmla="*/ 40 w 155"/>
                                <a:gd name="T17" fmla="*/ 125 h 125"/>
                                <a:gd name="T18" fmla="*/ 60 w 155"/>
                                <a:gd name="T19" fmla="*/ 125 h 125"/>
                                <a:gd name="T20" fmla="*/ 85 w 155"/>
                                <a:gd name="T21" fmla="*/ 120 h 125"/>
                                <a:gd name="T22" fmla="*/ 115 w 155"/>
                                <a:gd name="T23" fmla="*/ 110 h 125"/>
                                <a:gd name="T24" fmla="*/ 155 w 155"/>
                                <a:gd name="T25" fmla="*/ 95 h 125"/>
                                <a:gd name="T26" fmla="*/ 155 w 155"/>
                                <a:gd name="T27" fmla="*/ 95 h 125"/>
                                <a:gd name="T28" fmla="*/ 130 w 155"/>
                                <a:gd name="T29" fmla="*/ 100 h 125"/>
                                <a:gd name="T30" fmla="*/ 105 w 155"/>
                                <a:gd name="T31" fmla="*/ 105 h 125"/>
                                <a:gd name="T32" fmla="*/ 80 w 155"/>
                                <a:gd name="T33" fmla="*/ 105 h 125"/>
                                <a:gd name="T34" fmla="*/ 50 w 155"/>
                                <a:gd name="T35" fmla="*/ 100 h 125"/>
                                <a:gd name="T36" fmla="*/ 40 w 155"/>
                                <a:gd name="T37" fmla="*/ 90 h 125"/>
                                <a:gd name="T38" fmla="*/ 30 w 155"/>
                                <a:gd name="T39" fmla="*/ 80 h 125"/>
                                <a:gd name="T40" fmla="*/ 20 w 155"/>
                                <a:gd name="T41" fmla="*/ 65 h 125"/>
                                <a:gd name="T42" fmla="*/ 15 w 155"/>
                                <a:gd name="T43" fmla="*/ 50 h 125"/>
                                <a:gd name="T44" fmla="*/ 15 w 155"/>
                                <a:gd name="T45" fmla="*/ 30 h 125"/>
                                <a:gd name="T46" fmla="*/ 15 w 155"/>
                                <a:gd name="T47" fmla="*/ 0 h 125"/>
                                <a:gd name="T48" fmla="*/ 15 w 155"/>
                                <a:gd name="T49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55" h="125">
                                  <a:moveTo>
                                    <a:pt x="1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60" y="125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115" y="110"/>
                                  </a:lnTo>
                                  <a:lnTo>
                                    <a:pt x="155" y="95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1087"/>
                          <wps:cNvSpPr>
                            <a:spLocks/>
                          </wps:cNvSpPr>
                          <wps:spPr bwMode="auto">
                            <a:xfrm>
                              <a:off x="12239" y="1542"/>
                              <a:ext cx="600" cy="484"/>
                            </a:xfrm>
                            <a:custGeom>
                              <a:avLst/>
                              <a:gdLst>
                                <a:gd name="T0" fmla="*/ 15 w 155"/>
                                <a:gd name="T1" fmla="*/ 0 h 125"/>
                                <a:gd name="T2" fmla="*/ 15 w 155"/>
                                <a:gd name="T3" fmla="*/ 0 h 125"/>
                                <a:gd name="T4" fmla="*/ 5 w 155"/>
                                <a:gd name="T5" fmla="*/ 30 h 125"/>
                                <a:gd name="T6" fmla="*/ 0 w 155"/>
                                <a:gd name="T7" fmla="*/ 60 h 125"/>
                                <a:gd name="T8" fmla="*/ 0 w 155"/>
                                <a:gd name="T9" fmla="*/ 85 h 125"/>
                                <a:gd name="T10" fmla="*/ 5 w 155"/>
                                <a:gd name="T11" fmla="*/ 100 h 125"/>
                                <a:gd name="T12" fmla="*/ 10 w 155"/>
                                <a:gd name="T13" fmla="*/ 110 h 125"/>
                                <a:gd name="T14" fmla="*/ 25 w 155"/>
                                <a:gd name="T15" fmla="*/ 120 h 125"/>
                                <a:gd name="T16" fmla="*/ 40 w 155"/>
                                <a:gd name="T17" fmla="*/ 125 h 125"/>
                                <a:gd name="T18" fmla="*/ 60 w 155"/>
                                <a:gd name="T19" fmla="*/ 125 h 125"/>
                                <a:gd name="T20" fmla="*/ 85 w 155"/>
                                <a:gd name="T21" fmla="*/ 120 h 125"/>
                                <a:gd name="T22" fmla="*/ 115 w 155"/>
                                <a:gd name="T23" fmla="*/ 110 h 125"/>
                                <a:gd name="T24" fmla="*/ 155 w 155"/>
                                <a:gd name="T25" fmla="*/ 95 h 125"/>
                                <a:gd name="T26" fmla="*/ 155 w 155"/>
                                <a:gd name="T27" fmla="*/ 95 h 125"/>
                                <a:gd name="T28" fmla="*/ 130 w 155"/>
                                <a:gd name="T29" fmla="*/ 100 h 125"/>
                                <a:gd name="T30" fmla="*/ 105 w 155"/>
                                <a:gd name="T31" fmla="*/ 105 h 125"/>
                                <a:gd name="T32" fmla="*/ 80 w 155"/>
                                <a:gd name="T33" fmla="*/ 105 h 125"/>
                                <a:gd name="T34" fmla="*/ 55 w 155"/>
                                <a:gd name="T35" fmla="*/ 95 h 125"/>
                                <a:gd name="T36" fmla="*/ 40 w 155"/>
                                <a:gd name="T37" fmla="*/ 90 h 125"/>
                                <a:gd name="T38" fmla="*/ 30 w 155"/>
                                <a:gd name="T39" fmla="*/ 80 h 125"/>
                                <a:gd name="T40" fmla="*/ 25 w 155"/>
                                <a:gd name="T41" fmla="*/ 65 h 125"/>
                                <a:gd name="T42" fmla="*/ 15 w 155"/>
                                <a:gd name="T43" fmla="*/ 45 h 125"/>
                                <a:gd name="T44" fmla="*/ 15 w 155"/>
                                <a:gd name="T45" fmla="*/ 25 h 125"/>
                                <a:gd name="T46" fmla="*/ 15 w 155"/>
                                <a:gd name="T47" fmla="*/ 0 h 125"/>
                                <a:gd name="T48" fmla="*/ 15 w 155"/>
                                <a:gd name="T49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55" h="125">
                                  <a:moveTo>
                                    <a:pt x="1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60" y="125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115" y="110"/>
                                  </a:lnTo>
                                  <a:lnTo>
                                    <a:pt x="155" y="95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1088"/>
                          <wps:cNvSpPr>
                            <a:spLocks/>
                          </wps:cNvSpPr>
                          <wps:spPr bwMode="auto">
                            <a:xfrm>
                              <a:off x="13598" y="2160"/>
                              <a:ext cx="272" cy="219"/>
                            </a:xfrm>
                            <a:custGeom>
                              <a:avLst/>
                              <a:gdLst>
                                <a:gd name="T0" fmla="*/ 15 w 155"/>
                                <a:gd name="T1" fmla="*/ 0 h 125"/>
                                <a:gd name="T2" fmla="*/ 15 w 155"/>
                                <a:gd name="T3" fmla="*/ 0 h 125"/>
                                <a:gd name="T4" fmla="*/ 5 w 155"/>
                                <a:gd name="T5" fmla="*/ 30 h 125"/>
                                <a:gd name="T6" fmla="*/ 0 w 155"/>
                                <a:gd name="T7" fmla="*/ 55 h 125"/>
                                <a:gd name="T8" fmla="*/ 5 w 155"/>
                                <a:gd name="T9" fmla="*/ 85 h 125"/>
                                <a:gd name="T10" fmla="*/ 5 w 155"/>
                                <a:gd name="T11" fmla="*/ 100 h 125"/>
                                <a:gd name="T12" fmla="*/ 15 w 155"/>
                                <a:gd name="T13" fmla="*/ 110 h 125"/>
                                <a:gd name="T14" fmla="*/ 25 w 155"/>
                                <a:gd name="T15" fmla="*/ 120 h 125"/>
                                <a:gd name="T16" fmla="*/ 40 w 155"/>
                                <a:gd name="T17" fmla="*/ 120 h 125"/>
                                <a:gd name="T18" fmla="*/ 60 w 155"/>
                                <a:gd name="T19" fmla="*/ 125 h 125"/>
                                <a:gd name="T20" fmla="*/ 85 w 155"/>
                                <a:gd name="T21" fmla="*/ 120 h 125"/>
                                <a:gd name="T22" fmla="*/ 120 w 155"/>
                                <a:gd name="T23" fmla="*/ 110 h 125"/>
                                <a:gd name="T24" fmla="*/ 155 w 155"/>
                                <a:gd name="T25" fmla="*/ 90 h 125"/>
                                <a:gd name="T26" fmla="*/ 155 w 155"/>
                                <a:gd name="T27" fmla="*/ 90 h 125"/>
                                <a:gd name="T28" fmla="*/ 130 w 155"/>
                                <a:gd name="T29" fmla="*/ 100 h 125"/>
                                <a:gd name="T30" fmla="*/ 110 w 155"/>
                                <a:gd name="T31" fmla="*/ 100 h 125"/>
                                <a:gd name="T32" fmla="*/ 80 w 155"/>
                                <a:gd name="T33" fmla="*/ 100 h 125"/>
                                <a:gd name="T34" fmla="*/ 55 w 155"/>
                                <a:gd name="T35" fmla="*/ 95 h 125"/>
                                <a:gd name="T36" fmla="*/ 45 w 155"/>
                                <a:gd name="T37" fmla="*/ 85 h 125"/>
                                <a:gd name="T38" fmla="*/ 35 w 155"/>
                                <a:gd name="T39" fmla="*/ 75 h 125"/>
                                <a:gd name="T40" fmla="*/ 25 w 155"/>
                                <a:gd name="T41" fmla="*/ 65 h 125"/>
                                <a:gd name="T42" fmla="*/ 20 w 155"/>
                                <a:gd name="T43" fmla="*/ 45 h 125"/>
                                <a:gd name="T44" fmla="*/ 15 w 155"/>
                                <a:gd name="T45" fmla="*/ 25 h 125"/>
                                <a:gd name="T46" fmla="*/ 15 w 155"/>
                                <a:gd name="T47" fmla="*/ 0 h 125"/>
                                <a:gd name="T48" fmla="*/ 15 w 155"/>
                                <a:gd name="T49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55" h="125">
                                  <a:moveTo>
                                    <a:pt x="1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60" y="125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120" y="110"/>
                                  </a:lnTo>
                                  <a:lnTo>
                                    <a:pt x="155" y="90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80" y="100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1089"/>
                          <wps:cNvSpPr>
                            <a:spLocks/>
                          </wps:cNvSpPr>
                          <wps:spPr bwMode="auto">
                            <a:xfrm>
                              <a:off x="14096" y="1500"/>
                              <a:ext cx="263" cy="220"/>
                            </a:xfrm>
                            <a:custGeom>
                              <a:avLst/>
                              <a:gdLst>
                                <a:gd name="T0" fmla="*/ 15 w 150"/>
                                <a:gd name="T1" fmla="*/ 0 h 125"/>
                                <a:gd name="T2" fmla="*/ 15 w 150"/>
                                <a:gd name="T3" fmla="*/ 0 h 125"/>
                                <a:gd name="T4" fmla="*/ 5 w 150"/>
                                <a:gd name="T5" fmla="*/ 30 h 125"/>
                                <a:gd name="T6" fmla="*/ 0 w 150"/>
                                <a:gd name="T7" fmla="*/ 60 h 125"/>
                                <a:gd name="T8" fmla="*/ 0 w 150"/>
                                <a:gd name="T9" fmla="*/ 90 h 125"/>
                                <a:gd name="T10" fmla="*/ 5 w 150"/>
                                <a:gd name="T11" fmla="*/ 100 h 125"/>
                                <a:gd name="T12" fmla="*/ 10 w 150"/>
                                <a:gd name="T13" fmla="*/ 115 h 125"/>
                                <a:gd name="T14" fmla="*/ 20 w 150"/>
                                <a:gd name="T15" fmla="*/ 120 h 125"/>
                                <a:gd name="T16" fmla="*/ 35 w 150"/>
                                <a:gd name="T17" fmla="*/ 125 h 125"/>
                                <a:gd name="T18" fmla="*/ 55 w 150"/>
                                <a:gd name="T19" fmla="*/ 125 h 125"/>
                                <a:gd name="T20" fmla="*/ 85 w 150"/>
                                <a:gd name="T21" fmla="*/ 120 h 125"/>
                                <a:gd name="T22" fmla="*/ 115 w 150"/>
                                <a:gd name="T23" fmla="*/ 110 h 125"/>
                                <a:gd name="T24" fmla="*/ 150 w 150"/>
                                <a:gd name="T25" fmla="*/ 95 h 125"/>
                                <a:gd name="T26" fmla="*/ 150 w 150"/>
                                <a:gd name="T27" fmla="*/ 95 h 125"/>
                                <a:gd name="T28" fmla="*/ 130 w 150"/>
                                <a:gd name="T29" fmla="*/ 100 h 125"/>
                                <a:gd name="T30" fmla="*/ 105 w 150"/>
                                <a:gd name="T31" fmla="*/ 105 h 125"/>
                                <a:gd name="T32" fmla="*/ 80 w 150"/>
                                <a:gd name="T33" fmla="*/ 105 h 125"/>
                                <a:gd name="T34" fmla="*/ 50 w 150"/>
                                <a:gd name="T35" fmla="*/ 100 h 125"/>
                                <a:gd name="T36" fmla="*/ 40 w 150"/>
                                <a:gd name="T37" fmla="*/ 90 h 125"/>
                                <a:gd name="T38" fmla="*/ 30 w 150"/>
                                <a:gd name="T39" fmla="*/ 80 h 125"/>
                                <a:gd name="T40" fmla="*/ 20 w 150"/>
                                <a:gd name="T41" fmla="*/ 65 h 125"/>
                                <a:gd name="T42" fmla="*/ 15 w 150"/>
                                <a:gd name="T43" fmla="*/ 50 h 125"/>
                                <a:gd name="T44" fmla="*/ 10 w 150"/>
                                <a:gd name="T45" fmla="*/ 30 h 125"/>
                                <a:gd name="T46" fmla="*/ 15 w 150"/>
                                <a:gd name="T47" fmla="*/ 0 h 125"/>
                                <a:gd name="T48" fmla="*/ 15 w 150"/>
                                <a:gd name="T49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50" h="125">
                                  <a:moveTo>
                                    <a:pt x="1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20" y="120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55" y="125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115" y="110"/>
                                  </a:lnTo>
                                  <a:lnTo>
                                    <a:pt x="150" y="95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2" name="Freeform 173"/>
                        <wps:cNvSpPr>
                          <a:spLocks/>
                        </wps:cNvSpPr>
                        <wps:spPr bwMode="auto">
                          <a:xfrm flipH="1">
                            <a:off x="793" y="3381"/>
                            <a:ext cx="14516" cy="8021"/>
                          </a:xfrm>
                          <a:custGeom>
                            <a:avLst/>
                            <a:gdLst>
                              <a:gd name="T0" fmla="*/ 14163 w 14841"/>
                              <a:gd name="T1" fmla="*/ 0 h 10989"/>
                              <a:gd name="T2" fmla="*/ 14163 w 14841"/>
                              <a:gd name="T3" fmla="*/ 0 h 10989"/>
                              <a:gd name="T4" fmla="*/ 13695 w 14841"/>
                              <a:gd name="T5" fmla="*/ 27 h 10989"/>
                              <a:gd name="T6" fmla="*/ 13460 w 14841"/>
                              <a:gd name="T7" fmla="*/ 80 h 10989"/>
                              <a:gd name="T8" fmla="*/ 13230 w 14841"/>
                              <a:gd name="T9" fmla="*/ 133 h 10989"/>
                              <a:gd name="T10" fmla="*/ 13230 w 14841"/>
                              <a:gd name="T11" fmla="*/ 133 h 10989"/>
                              <a:gd name="T12" fmla="*/ 12738 w 14841"/>
                              <a:gd name="T13" fmla="*/ 293 h 10989"/>
                              <a:gd name="T14" fmla="*/ 12269 w 14841"/>
                              <a:gd name="T15" fmla="*/ 480 h 10989"/>
                              <a:gd name="T16" fmla="*/ 12269 w 14841"/>
                              <a:gd name="T17" fmla="*/ 480 h 10989"/>
                              <a:gd name="T18" fmla="*/ 11706 w 14841"/>
                              <a:gd name="T19" fmla="*/ 720 h 10989"/>
                              <a:gd name="T20" fmla="*/ 11120 w 14841"/>
                              <a:gd name="T21" fmla="*/ 934 h 10989"/>
                              <a:gd name="T22" fmla="*/ 11120 w 14841"/>
                              <a:gd name="T23" fmla="*/ 934 h 10989"/>
                              <a:gd name="T24" fmla="*/ 10674 w 14841"/>
                              <a:gd name="T25" fmla="*/ 1067 h 10989"/>
                              <a:gd name="T26" fmla="*/ 10233 w 14841"/>
                              <a:gd name="T27" fmla="*/ 1174 h 10989"/>
                              <a:gd name="T28" fmla="*/ 9319 w 14841"/>
                              <a:gd name="T29" fmla="*/ 1360 h 10989"/>
                              <a:gd name="T30" fmla="*/ 9319 w 14841"/>
                              <a:gd name="T31" fmla="*/ 1360 h 10989"/>
                              <a:gd name="T32" fmla="*/ 8827 w 14841"/>
                              <a:gd name="T33" fmla="*/ 1440 h 10989"/>
                              <a:gd name="T34" fmla="*/ 8334 w 14841"/>
                              <a:gd name="T35" fmla="*/ 1494 h 10989"/>
                              <a:gd name="T36" fmla="*/ 7842 w 14841"/>
                              <a:gd name="T37" fmla="*/ 1547 h 10989"/>
                              <a:gd name="T38" fmla="*/ 7399 w 14841"/>
                              <a:gd name="T39" fmla="*/ 1566 h 10989"/>
                              <a:gd name="T40" fmla="*/ 7330 w 14841"/>
                              <a:gd name="T41" fmla="*/ 1573 h 10989"/>
                              <a:gd name="T42" fmla="*/ 6908 w 14841"/>
                              <a:gd name="T43" fmla="*/ 1573 h 10989"/>
                              <a:gd name="T44" fmla="*/ 6486 w 14841"/>
                              <a:gd name="T45" fmla="*/ 1573 h 10989"/>
                              <a:gd name="T46" fmla="*/ 6064 w 14841"/>
                              <a:gd name="T47" fmla="*/ 1547 h 10989"/>
                              <a:gd name="T48" fmla="*/ 5642 w 14841"/>
                              <a:gd name="T49" fmla="*/ 1467 h 10989"/>
                              <a:gd name="T50" fmla="*/ 5642 w 14841"/>
                              <a:gd name="T51" fmla="*/ 1467 h 10989"/>
                              <a:gd name="T52" fmla="*/ 5244 w 14841"/>
                              <a:gd name="T53" fmla="*/ 1333 h 10989"/>
                              <a:gd name="T54" fmla="*/ 4845 w 14841"/>
                              <a:gd name="T55" fmla="*/ 1174 h 10989"/>
                              <a:gd name="T56" fmla="*/ 4469 w 14841"/>
                              <a:gd name="T57" fmla="*/ 1040 h 10989"/>
                              <a:gd name="T58" fmla="*/ 4075 w 14841"/>
                              <a:gd name="T59" fmla="*/ 907 h 10989"/>
                              <a:gd name="T60" fmla="*/ 4075 w 14841"/>
                              <a:gd name="T61" fmla="*/ 907 h 10989"/>
                              <a:gd name="T62" fmla="*/ 3771 w 14841"/>
                              <a:gd name="T63" fmla="*/ 827 h 10989"/>
                              <a:gd name="T64" fmla="*/ 3466 w 14841"/>
                              <a:gd name="T65" fmla="*/ 773 h 10989"/>
                              <a:gd name="T66" fmla="*/ 2833 w 14841"/>
                              <a:gd name="T67" fmla="*/ 720 h 10989"/>
                              <a:gd name="T68" fmla="*/ 2833 w 14841"/>
                              <a:gd name="T69" fmla="*/ 720 h 10989"/>
                              <a:gd name="T70" fmla="*/ 2177 w 14841"/>
                              <a:gd name="T71" fmla="*/ 667 h 10989"/>
                              <a:gd name="T72" fmla="*/ 1847 w 14841"/>
                              <a:gd name="T73" fmla="*/ 667 h 10989"/>
                              <a:gd name="T74" fmla="*/ 1543 w 14841"/>
                              <a:gd name="T75" fmla="*/ 693 h 10989"/>
                              <a:gd name="T76" fmla="*/ 1220 w 14841"/>
                              <a:gd name="T77" fmla="*/ 720 h 10989"/>
                              <a:gd name="T78" fmla="*/ 915 w 14841"/>
                              <a:gd name="T79" fmla="*/ 800 h 10989"/>
                              <a:gd name="T80" fmla="*/ 609 w 14841"/>
                              <a:gd name="T81" fmla="*/ 880 h 10989"/>
                              <a:gd name="T82" fmla="*/ 305 w 14841"/>
                              <a:gd name="T83" fmla="*/ 987 h 10989"/>
                              <a:gd name="T84" fmla="*/ 305 w 14841"/>
                              <a:gd name="T85" fmla="*/ 987 h 10989"/>
                              <a:gd name="T86" fmla="*/ 0 w 14841"/>
                              <a:gd name="T87" fmla="*/ 1120 h 10989"/>
                              <a:gd name="T88" fmla="*/ 66 w 14841"/>
                              <a:gd name="T89" fmla="*/ 10914 h 10989"/>
                              <a:gd name="T90" fmla="*/ 14841 w 14841"/>
                              <a:gd name="T91" fmla="*/ 10989 h 10989"/>
                              <a:gd name="T92" fmla="*/ 14820 w 14841"/>
                              <a:gd name="T93" fmla="*/ 0 h 10989"/>
                              <a:gd name="T94" fmla="*/ 14820 w 14841"/>
                              <a:gd name="T95" fmla="*/ 0 h 10989"/>
                              <a:gd name="T96" fmla="*/ 14163 w 14841"/>
                              <a:gd name="T97" fmla="*/ 0 h 10989"/>
                              <a:gd name="T98" fmla="*/ 14163 w 14841"/>
                              <a:gd name="T99" fmla="*/ 0 h 109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4841" h="10989">
                                <a:moveTo>
                                  <a:pt x="14163" y="0"/>
                                </a:moveTo>
                                <a:lnTo>
                                  <a:pt x="14163" y="0"/>
                                </a:lnTo>
                                <a:lnTo>
                                  <a:pt x="13695" y="27"/>
                                </a:lnTo>
                                <a:lnTo>
                                  <a:pt x="13460" y="80"/>
                                </a:lnTo>
                                <a:lnTo>
                                  <a:pt x="13230" y="133"/>
                                </a:lnTo>
                                <a:lnTo>
                                  <a:pt x="12738" y="293"/>
                                </a:lnTo>
                                <a:lnTo>
                                  <a:pt x="12269" y="480"/>
                                </a:lnTo>
                                <a:lnTo>
                                  <a:pt x="11706" y="720"/>
                                </a:lnTo>
                                <a:lnTo>
                                  <a:pt x="11120" y="934"/>
                                </a:lnTo>
                                <a:lnTo>
                                  <a:pt x="10674" y="1067"/>
                                </a:lnTo>
                                <a:lnTo>
                                  <a:pt x="10233" y="1174"/>
                                </a:lnTo>
                                <a:lnTo>
                                  <a:pt x="9319" y="1360"/>
                                </a:lnTo>
                                <a:lnTo>
                                  <a:pt x="8827" y="1440"/>
                                </a:lnTo>
                                <a:lnTo>
                                  <a:pt x="8334" y="1494"/>
                                </a:lnTo>
                                <a:lnTo>
                                  <a:pt x="7842" y="1547"/>
                                </a:lnTo>
                                <a:lnTo>
                                  <a:pt x="7399" y="1566"/>
                                </a:lnTo>
                                <a:lnTo>
                                  <a:pt x="7330" y="1573"/>
                                </a:lnTo>
                                <a:lnTo>
                                  <a:pt x="6908" y="1573"/>
                                </a:lnTo>
                                <a:lnTo>
                                  <a:pt x="6486" y="1573"/>
                                </a:lnTo>
                                <a:lnTo>
                                  <a:pt x="6064" y="1547"/>
                                </a:lnTo>
                                <a:lnTo>
                                  <a:pt x="5642" y="1467"/>
                                </a:lnTo>
                                <a:lnTo>
                                  <a:pt x="5244" y="1333"/>
                                </a:lnTo>
                                <a:lnTo>
                                  <a:pt x="4845" y="1174"/>
                                </a:lnTo>
                                <a:lnTo>
                                  <a:pt x="4469" y="1040"/>
                                </a:lnTo>
                                <a:lnTo>
                                  <a:pt x="4075" y="907"/>
                                </a:lnTo>
                                <a:lnTo>
                                  <a:pt x="3771" y="827"/>
                                </a:lnTo>
                                <a:lnTo>
                                  <a:pt x="3466" y="773"/>
                                </a:lnTo>
                                <a:lnTo>
                                  <a:pt x="2833" y="720"/>
                                </a:lnTo>
                                <a:lnTo>
                                  <a:pt x="2177" y="667"/>
                                </a:lnTo>
                                <a:lnTo>
                                  <a:pt x="1847" y="667"/>
                                </a:lnTo>
                                <a:lnTo>
                                  <a:pt x="1543" y="693"/>
                                </a:lnTo>
                                <a:lnTo>
                                  <a:pt x="1220" y="720"/>
                                </a:lnTo>
                                <a:lnTo>
                                  <a:pt x="915" y="800"/>
                                </a:lnTo>
                                <a:lnTo>
                                  <a:pt x="609" y="880"/>
                                </a:lnTo>
                                <a:lnTo>
                                  <a:pt x="305" y="987"/>
                                </a:lnTo>
                                <a:lnTo>
                                  <a:pt x="0" y="1120"/>
                                </a:lnTo>
                                <a:lnTo>
                                  <a:pt x="66" y="10914"/>
                                </a:lnTo>
                                <a:lnTo>
                                  <a:pt x="14841" y="10989"/>
                                </a:lnTo>
                                <a:lnTo>
                                  <a:pt x="14820" y="0"/>
                                </a:lnTo>
                                <a:lnTo>
                                  <a:pt x="14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3" name="Group 291"/>
                        <wpg:cNvGrpSpPr>
                          <a:grpSpLocks/>
                        </wpg:cNvGrpSpPr>
                        <wpg:grpSpPr bwMode="auto">
                          <a:xfrm>
                            <a:off x="797" y="2068"/>
                            <a:ext cx="4674" cy="2112"/>
                            <a:chOff x="9991" y="2749"/>
                            <a:chExt cx="4674" cy="2562"/>
                          </a:xfrm>
                        </wpg:grpSpPr>
                        <wps:wsp>
                          <wps:cNvPr id="454" name="Freeform 292"/>
                          <wps:cNvSpPr>
                            <a:spLocks/>
                          </wps:cNvSpPr>
                          <wps:spPr bwMode="auto">
                            <a:xfrm rot="203983" flipH="1" flipV="1">
                              <a:off x="9991" y="3026"/>
                              <a:ext cx="4674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293"/>
                          <wps:cNvSpPr>
                            <a:spLocks/>
                          </wps:cNvSpPr>
                          <wps:spPr bwMode="auto">
                            <a:xfrm rot="203983" flipH="1" flipV="1">
                              <a:off x="9991" y="3518"/>
                              <a:ext cx="4674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294"/>
                          <wps:cNvSpPr>
                            <a:spLocks/>
                          </wps:cNvSpPr>
                          <wps:spPr bwMode="auto">
                            <a:xfrm rot="203983" flipH="1" flipV="1">
                              <a:off x="9991" y="4202"/>
                              <a:ext cx="4674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295"/>
                          <wps:cNvSpPr>
                            <a:spLocks/>
                          </wps:cNvSpPr>
                          <wps:spPr bwMode="auto">
                            <a:xfrm rot="5001890" flipH="1" flipV="1">
                              <a:off x="9991" y="3569"/>
                              <a:ext cx="2132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296"/>
                          <wps:cNvSpPr>
                            <a:spLocks/>
                          </wps:cNvSpPr>
                          <wps:spPr bwMode="auto">
                            <a:xfrm rot="5001890" flipH="1" flipV="1">
                              <a:off x="11457" y="3731"/>
                              <a:ext cx="2132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297"/>
                          <wps:cNvSpPr>
                            <a:spLocks/>
                          </wps:cNvSpPr>
                          <wps:spPr bwMode="auto">
                            <a:xfrm rot="5001890" flipH="1" flipV="1">
                              <a:off x="12964" y="3999"/>
                              <a:ext cx="2132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200"/>
                        <wpg:cNvGrpSpPr>
                          <a:grpSpLocks/>
                        </wpg:cNvGrpSpPr>
                        <wpg:grpSpPr bwMode="auto">
                          <a:xfrm>
                            <a:off x="8948" y="3175"/>
                            <a:ext cx="2179" cy="3252"/>
                            <a:chOff x="19" y="19"/>
                            <a:chExt cx="3834" cy="5722"/>
                          </a:xfrm>
                        </wpg:grpSpPr>
                        <wps:wsp>
                          <wps:cNvPr id="461" name="Freeform 192"/>
                          <wps:cNvSpPr>
                            <a:spLocks/>
                          </wps:cNvSpPr>
                          <wps:spPr bwMode="auto">
                            <a:xfrm>
                              <a:off x="486" y="4181"/>
                              <a:ext cx="1421" cy="1560"/>
                            </a:xfrm>
                            <a:custGeom>
                              <a:avLst/>
                              <a:gdLst>
                                <a:gd name="T0" fmla="*/ 905 w 1421"/>
                                <a:gd name="T1" fmla="*/ 234 h 1560"/>
                                <a:gd name="T2" fmla="*/ 720 w 1421"/>
                                <a:gd name="T3" fmla="*/ 0 h 1560"/>
                                <a:gd name="T4" fmla="*/ 720 w 1421"/>
                                <a:gd name="T5" fmla="*/ 0 h 1560"/>
                                <a:gd name="T6" fmla="*/ 730 w 1421"/>
                                <a:gd name="T7" fmla="*/ 166 h 1560"/>
                                <a:gd name="T8" fmla="*/ 750 w 1421"/>
                                <a:gd name="T9" fmla="*/ 322 h 1560"/>
                                <a:gd name="T10" fmla="*/ 788 w 1421"/>
                                <a:gd name="T11" fmla="*/ 478 h 1560"/>
                                <a:gd name="T12" fmla="*/ 827 w 1421"/>
                                <a:gd name="T13" fmla="*/ 634 h 1560"/>
                                <a:gd name="T14" fmla="*/ 886 w 1421"/>
                                <a:gd name="T15" fmla="*/ 780 h 1560"/>
                                <a:gd name="T16" fmla="*/ 954 w 1421"/>
                                <a:gd name="T17" fmla="*/ 926 h 1560"/>
                                <a:gd name="T18" fmla="*/ 1032 w 1421"/>
                                <a:gd name="T19" fmla="*/ 1072 h 1560"/>
                                <a:gd name="T20" fmla="*/ 1119 w 1421"/>
                                <a:gd name="T21" fmla="*/ 1209 h 1560"/>
                                <a:gd name="T22" fmla="*/ 1119 w 1421"/>
                                <a:gd name="T23" fmla="*/ 1209 h 1560"/>
                                <a:gd name="T24" fmla="*/ 973 w 1421"/>
                                <a:gd name="T25" fmla="*/ 1209 h 1560"/>
                                <a:gd name="T26" fmla="*/ 837 w 1421"/>
                                <a:gd name="T27" fmla="*/ 1218 h 1560"/>
                                <a:gd name="T28" fmla="*/ 691 w 1421"/>
                                <a:gd name="T29" fmla="*/ 1228 h 1560"/>
                                <a:gd name="T30" fmla="*/ 555 w 1421"/>
                                <a:gd name="T31" fmla="*/ 1248 h 1560"/>
                                <a:gd name="T32" fmla="*/ 409 w 1421"/>
                                <a:gd name="T33" fmla="*/ 1277 h 1560"/>
                                <a:gd name="T34" fmla="*/ 273 w 1421"/>
                                <a:gd name="T35" fmla="*/ 1306 h 1560"/>
                                <a:gd name="T36" fmla="*/ 137 w 1421"/>
                                <a:gd name="T37" fmla="*/ 1345 h 1560"/>
                                <a:gd name="T38" fmla="*/ 0 w 1421"/>
                                <a:gd name="T39" fmla="*/ 1394 h 1560"/>
                                <a:gd name="T40" fmla="*/ 526 w 1421"/>
                                <a:gd name="T41" fmla="*/ 1394 h 1560"/>
                                <a:gd name="T42" fmla="*/ 49 w 1421"/>
                                <a:gd name="T43" fmla="*/ 1550 h 1560"/>
                                <a:gd name="T44" fmla="*/ 49 w 1421"/>
                                <a:gd name="T45" fmla="*/ 1550 h 1560"/>
                                <a:gd name="T46" fmla="*/ 156 w 1421"/>
                                <a:gd name="T47" fmla="*/ 1560 h 1560"/>
                                <a:gd name="T48" fmla="*/ 283 w 1421"/>
                                <a:gd name="T49" fmla="*/ 1560 h 1560"/>
                                <a:gd name="T50" fmla="*/ 428 w 1421"/>
                                <a:gd name="T51" fmla="*/ 1560 h 1560"/>
                                <a:gd name="T52" fmla="*/ 584 w 1421"/>
                                <a:gd name="T53" fmla="*/ 1540 h 1560"/>
                                <a:gd name="T54" fmla="*/ 964 w 1421"/>
                                <a:gd name="T55" fmla="*/ 1482 h 1560"/>
                                <a:gd name="T56" fmla="*/ 1421 w 1421"/>
                                <a:gd name="T57" fmla="*/ 1384 h 1560"/>
                                <a:gd name="T58" fmla="*/ 1421 w 1421"/>
                                <a:gd name="T59" fmla="*/ 1384 h 1560"/>
                                <a:gd name="T60" fmla="*/ 1324 w 1421"/>
                                <a:gd name="T61" fmla="*/ 1257 h 1560"/>
                                <a:gd name="T62" fmla="*/ 1246 w 1421"/>
                                <a:gd name="T63" fmla="*/ 1131 h 1560"/>
                                <a:gd name="T64" fmla="*/ 1168 w 1421"/>
                                <a:gd name="T65" fmla="*/ 994 h 1560"/>
                                <a:gd name="T66" fmla="*/ 1100 w 1421"/>
                                <a:gd name="T67" fmla="*/ 858 h 1560"/>
                                <a:gd name="T68" fmla="*/ 1041 w 1421"/>
                                <a:gd name="T69" fmla="*/ 712 h 1560"/>
                                <a:gd name="T70" fmla="*/ 983 w 1421"/>
                                <a:gd name="T71" fmla="*/ 556 h 1560"/>
                                <a:gd name="T72" fmla="*/ 934 w 1421"/>
                                <a:gd name="T73" fmla="*/ 400 h 1560"/>
                                <a:gd name="T74" fmla="*/ 905 w 1421"/>
                                <a:gd name="T75" fmla="*/ 234 h 1560"/>
                                <a:gd name="T76" fmla="*/ 905 w 1421"/>
                                <a:gd name="T77" fmla="*/ 234 h 1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421" h="1560">
                                  <a:moveTo>
                                    <a:pt x="905" y="234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0" y="166"/>
                                  </a:lnTo>
                                  <a:lnTo>
                                    <a:pt x="750" y="322"/>
                                  </a:lnTo>
                                  <a:lnTo>
                                    <a:pt x="788" y="478"/>
                                  </a:lnTo>
                                  <a:lnTo>
                                    <a:pt x="827" y="634"/>
                                  </a:lnTo>
                                  <a:lnTo>
                                    <a:pt x="886" y="780"/>
                                  </a:lnTo>
                                  <a:lnTo>
                                    <a:pt x="954" y="926"/>
                                  </a:lnTo>
                                  <a:lnTo>
                                    <a:pt x="1032" y="1072"/>
                                  </a:lnTo>
                                  <a:lnTo>
                                    <a:pt x="1119" y="1209"/>
                                  </a:lnTo>
                                  <a:lnTo>
                                    <a:pt x="973" y="1209"/>
                                  </a:lnTo>
                                  <a:lnTo>
                                    <a:pt x="837" y="1218"/>
                                  </a:lnTo>
                                  <a:lnTo>
                                    <a:pt x="691" y="1228"/>
                                  </a:lnTo>
                                  <a:lnTo>
                                    <a:pt x="555" y="1248"/>
                                  </a:lnTo>
                                  <a:lnTo>
                                    <a:pt x="409" y="1277"/>
                                  </a:lnTo>
                                  <a:lnTo>
                                    <a:pt x="273" y="1306"/>
                                  </a:lnTo>
                                  <a:lnTo>
                                    <a:pt x="137" y="1345"/>
                                  </a:lnTo>
                                  <a:lnTo>
                                    <a:pt x="0" y="1394"/>
                                  </a:lnTo>
                                  <a:lnTo>
                                    <a:pt x="526" y="1394"/>
                                  </a:lnTo>
                                  <a:lnTo>
                                    <a:pt x="49" y="1550"/>
                                  </a:lnTo>
                                  <a:lnTo>
                                    <a:pt x="156" y="1560"/>
                                  </a:lnTo>
                                  <a:lnTo>
                                    <a:pt x="283" y="1560"/>
                                  </a:lnTo>
                                  <a:lnTo>
                                    <a:pt x="428" y="1560"/>
                                  </a:lnTo>
                                  <a:lnTo>
                                    <a:pt x="584" y="1540"/>
                                  </a:lnTo>
                                  <a:lnTo>
                                    <a:pt x="964" y="1482"/>
                                  </a:lnTo>
                                  <a:lnTo>
                                    <a:pt x="1421" y="1384"/>
                                  </a:lnTo>
                                  <a:lnTo>
                                    <a:pt x="1324" y="1257"/>
                                  </a:lnTo>
                                  <a:lnTo>
                                    <a:pt x="1246" y="1131"/>
                                  </a:lnTo>
                                  <a:lnTo>
                                    <a:pt x="1168" y="994"/>
                                  </a:lnTo>
                                  <a:lnTo>
                                    <a:pt x="1100" y="858"/>
                                  </a:lnTo>
                                  <a:lnTo>
                                    <a:pt x="1041" y="712"/>
                                  </a:lnTo>
                                  <a:lnTo>
                                    <a:pt x="983" y="556"/>
                                  </a:lnTo>
                                  <a:lnTo>
                                    <a:pt x="934" y="400"/>
                                  </a:lnTo>
                                  <a:lnTo>
                                    <a:pt x="905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193"/>
                          <wps:cNvSpPr>
                            <a:spLocks/>
                          </wps:cNvSpPr>
                          <wps:spPr bwMode="auto">
                            <a:xfrm>
                              <a:off x="195" y="497"/>
                              <a:ext cx="3658" cy="4220"/>
                            </a:xfrm>
                            <a:custGeom>
                              <a:avLst/>
                              <a:gdLst>
                                <a:gd name="T0" fmla="*/ 1994 w 3658"/>
                                <a:gd name="T1" fmla="*/ 29 h 4220"/>
                                <a:gd name="T2" fmla="*/ 1576 w 3658"/>
                                <a:gd name="T3" fmla="*/ 20 h 4220"/>
                                <a:gd name="T4" fmla="*/ 1420 w 3658"/>
                                <a:gd name="T5" fmla="*/ 68 h 4220"/>
                                <a:gd name="T6" fmla="*/ 1177 w 3658"/>
                                <a:gd name="T7" fmla="*/ 175 h 4220"/>
                                <a:gd name="T8" fmla="*/ 953 w 3658"/>
                                <a:gd name="T9" fmla="*/ 341 h 4220"/>
                                <a:gd name="T10" fmla="*/ 1031 w 3658"/>
                                <a:gd name="T11" fmla="*/ 448 h 4220"/>
                                <a:gd name="T12" fmla="*/ 1157 w 3658"/>
                                <a:gd name="T13" fmla="*/ 497 h 4220"/>
                                <a:gd name="T14" fmla="*/ 1255 w 3658"/>
                                <a:gd name="T15" fmla="*/ 497 h 4220"/>
                                <a:gd name="T16" fmla="*/ 1011 w 3658"/>
                                <a:gd name="T17" fmla="*/ 653 h 4220"/>
                                <a:gd name="T18" fmla="*/ 924 w 3658"/>
                                <a:gd name="T19" fmla="*/ 770 h 4220"/>
                                <a:gd name="T20" fmla="*/ 914 w 3658"/>
                                <a:gd name="T21" fmla="*/ 819 h 4220"/>
                                <a:gd name="T22" fmla="*/ 914 w 3658"/>
                                <a:gd name="T23" fmla="*/ 819 h 4220"/>
                                <a:gd name="T24" fmla="*/ 924 w 3658"/>
                                <a:gd name="T25" fmla="*/ 916 h 4220"/>
                                <a:gd name="T26" fmla="*/ 1041 w 3658"/>
                                <a:gd name="T27" fmla="*/ 1082 h 4220"/>
                                <a:gd name="T28" fmla="*/ 1118 w 3658"/>
                                <a:gd name="T29" fmla="*/ 1150 h 4220"/>
                                <a:gd name="T30" fmla="*/ 1060 w 3658"/>
                                <a:gd name="T31" fmla="*/ 1335 h 4220"/>
                                <a:gd name="T32" fmla="*/ 661 w 3658"/>
                                <a:gd name="T33" fmla="*/ 1715 h 4220"/>
                                <a:gd name="T34" fmla="*/ 350 w 3658"/>
                                <a:gd name="T35" fmla="*/ 2095 h 4220"/>
                                <a:gd name="T36" fmla="*/ 194 w 3658"/>
                                <a:gd name="T37" fmla="*/ 2349 h 4220"/>
                                <a:gd name="T38" fmla="*/ 48 w 3658"/>
                                <a:gd name="T39" fmla="*/ 2700 h 4220"/>
                                <a:gd name="T40" fmla="*/ 0 w 3658"/>
                                <a:gd name="T41" fmla="*/ 3041 h 4220"/>
                                <a:gd name="T42" fmla="*/ 19 w 3658"/>
                                <a:gd name="T43" fmla="*/ 3255 h 4220"/>
                                <a:gd name="T44" fmla="*/ 126 w 3658"/>
                                <a:gd name="T45" fmla="*/ 3538 h 4220"/>
                                <a:gd name="T46" fmla="*/ 321 w 3658"/>
                                <a:gd name="T47" fmla="*/ 3782 h 4220"/>
                                <a:gd name="T48" fmla="*/ 515 w 3658"/>
                                <a:gd name="T49" fmla="*/ 3918 h 4220"/>
                                <a:gd name="T50" fmla="*/ 875 w 3658"/>
                                <a:gd name="T51" fmla="*/ 4084 h 4220"/>
                                <a:gd name="T52" fmla="*/ 1323 w 3658"/>
                                <a:gd name="T53" fmla="*/ 4191 h 4220"/>
                                <a:gd name="T54" fmla="*/ 1663 w 3658"/>
                                <a:gd name="T55" fmla="*/ 4220 h 4220"/>
                                <a:gd name="T56" fmla="*/ 2218 w 3658"/>
                                <a:gd name="T57" fmla="*/ 4113 h 4220"/>
                                <a:gd name="T58" fmla="*/ 2578 w 3658"/>
                                <a:gd name="T59" fmla="*/ 3947 h 4220"/>
                                <a:gd name="T60" fmla="*/ 2918 w 3658"/>
                                <a:gd name="T61" fmla="*/ 3713 h 4220"/>
                                <a:gd name="T62" fmla="*/ 3346 w 3658"/>
                                <a:gd name="T63" fmla="*/ 3255 h 4220"/>
                                <a:gd name="T64" fmla="*/ 3502 w 3658"/>
                                <a:gd name="T65" fmla="*/ 2992 h 4220"/>
                                <a:gd name="T66" fmla="*/ 3609 w 3658"/>
                                <a:gd name="T67" fmla="*/ 2700 h 4220"/>
                                <a:gd name="T68" fmla="*/ 3648 w 3658"/>
                                <a:gd name="T69" fmla="*/ 2407 h 4220"/>
                                <a:gd name="T70" fmla="*/ 3648 w 3658"/>
                                <a:gd name="T71" fmla="*/ 2173 h 4220"/>
                                <a:gd name="T72" fmla="*/ 3570 w 3658"/>
                                <a:gd name="T73" fmla="*/ 1842 h 4220"/>
                                <a:gd name="T74" fmla="*/ 3482 w 3658"/>
                                <a:gd name="T75" fmla="*/ 1725 h 4220"/>
                                <a:gd name="T76" fmla="*/ 3395 w 3658"/>
                                <a:gd name="T77" fmla="*/ 1686 h 4220"/>
                                <a:gd name="T78" fmla="*/ 3268 w 3658"/>
                                <a:gd name="T79" fmla="*/ 1774 h 4220"/>
                                <a:gd name="T80" fmla="*/ 3210 w 3658"/>
                                <a:gd name="T81" fmla="*/ 1930 h 4220"/>
                                <a:gd name="T82" fmla="*/ 3200 w 3658"/>
                                <a:gd name="T83" fmla="*/ 2300 h 4220"/>
                                <a:gd name="T84" fmla="*/ 3142 w 3658"/>
                                <a:gd name="T85" fmla="*/ 2037 h 4220"/>
                                <a:gd name="T86" fmla="*/ 3054 w 3658"/>
                                <a:gd name="T87" fmla="*/ 1862 h 4220"/>
                                <a:gd name="T88" fmla="*/ 2918 w 3658"/>
                                <a:gd name="T89" fmla="*/ 1774 h 4220"/>
                                <a:gd name="T90" fmla="*/ 2821 w 3658"/>
                                <a:gd name="T91" fmla="*/ 1813 h 4220"/>
                                <a:gd name="T92" fmla="*/ 2743 w 3658"/>
                                <a:gd name="T93" fmla="*/ 1988 h 4220"/>
                                <a:gd name="T94" fmla="*/ 2753 w 3658"/>
                                <a:gd name="T95" fmla="*/ 2164 h 4220"/>
                                <a:gd name="T96" fmla="*/ 2821 w 3658"/>
                                <a:gd name="T97" fmla="*/ 2349 h 4220"/>
                                <a:gd name="T98" fmla="*/ 2013 w 3658"/>
                                <a:gd name="T99" fmla="*/ 2554 h 4220"/>
                                <a:gd name="T100" fmla="*/ 1751 w 3658"/>
                                <a:gd name="T101" fmla="*/ 2563 h 4220"/>
                                <a:gd name="T102" fmla="*/ 1576 w 3658"/>
                                <a:gd name="T103" fmla="*/ 2505 h 4220"/>
                                <a:gd name="T104" fmla="*/ 1488 w 3658"/>
                                <a:gd name="T105" fmla="*/ 2388 h 4220"/>
                                <a:gd name="T106" fmla="*/ 1478 w 3658"/>
                                <a:gd name="T107" fmla="*/ 2281 h 4220"/>
                                <a:gd name="T108" fmla="*/ 1595 w 3658"/>
                                <a:gd name="T109" fmla="*/ 1930 h 4220"/>
                                <a:gd name="T110" fmla="*/ 1984 w 3658"/>
                                <a:gd name="T111" fmla="*/ 1277 h 4220"/>
                                <a:gd name="T112" fmla="*/ 2393 w 3658"/>
                                <a:gd name="T113" fmla="*/ 712 h 4220"/>
                                <a:gd name="T114" fmla="*/ 2461 w 3658"/>
                                <a:gd name="T115" fmla="*/ 575 h 4220"/>
                                <a:gd name="T116" fmla="*/ 2461 w 3658"/>
                                <a:gd name="T117" fmla="*/ 439 h 4220"/>
                                <a:gd name="T118" fmla="*/ 2432 w 3658"/>
                                <a:gd name="T119" fmla="*/ 341 h 4220"/>
                                <a:gd name="T120" fmla="*/ 2227 w 3658"/>
                                <a:gd name="T121" fmla="*/ 127 h 4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658" h="4220">
                                  <a:moveTo>
                                    <a:pt x="2120" y="68"/>
                                  </a:moveTo>
                                  <a:lnTo>
                                    <a:pt x="2120" y="68"/>
                                  </a:lnTo>
                                  <a:lnTo>
                                    <a:pt x="1994" y="29"/>
                                  </a:lnTo>
                                  <a:lnTo>
                                    <a:pt x="1858" y="10"/>
                                  </a:lnTo>
                                  <a:lnTo>
                                    <a:pt x="1722" y="0"/>
                                  </a:lnTo>
                                  <a:lnTo>
                                    <a:pt x="1576" y="20"/>
                                  </a:lnTo>
                                  <a:lnTo>
                                    <a:pt x="1498" y="39"/>
                                  </a:lnTo>
                                  <a:lnTo>
                                    <a:pt x="1420" y="68"/>
                                  </a:lnTo>
                                  <a:lnTo>
                                    <a:pt x="1332" y="98"/>
                                  </a:lnTo>
                                  <a:lnTo>
                                    <a:pt x="1255" y="137"/>
                                  </a:lnTo>
                                  <a:lnTo>
                                    <a:pt x="1177" y="175"/>
                                  </a:lnTo>
                                  <a:lnTo>
                                    <a:pt x="1099" y="224"/>
                                  </a:lnTo>
                                  <a:lnTo>
                                    <a:pt x="953" y="341"/>
                                  </a:lnTo>
                                  <a:lnTo>
                                    <a:pt x="982" y="380"/>
                                  </a:lnTo>
                                  <a:lnTo>
                                    <a:pt x="1002" y="419"/>
                                  </a:lnTo>
                                  <a:lnTo>
                                    <a:pt x="1031" y="448"/>
                                  </a:lnTo>
                                  <a:lnTo>
                                    <a:pt x="1070" y="468"/>
                                  </a:lnTo>
                                  <a:lnTo>
                                    <a:pt x="1109" y="487"/>
                                  </a:lnTo>
                                  <a:lnTo>
                                    <a:pt x="1157" y="497"/>
                                  </a:lnTo>
                                  <a:lnTo>
                                    <a:pt x="1196" y="497"/>
                                  </a:lnTo>
                                  <a:lnTo>
                                    <a:pt x="1255" y="497"/>
                                  </a:lnTo>
                                  <a:lnTo>
                                    <a:pt x="1109" y="565"/>
                                  </a:lnTo>
                                  <a:lnTo>
                                    <a:pt x="1050" y="604"/>
                                  </a:lnTo>
                                  <a:lnTo>
                                    <a:pt x="1011" y="653"/>
                                  </a:lnTo>
                                  <a:lnTo>
                                    <a:pt x="972" y="692"/>
                                  </a:lnTo>
                                  <a:lnTo>
                                    <a:pt x="943" y="731"/>
                                  </a:lnTo>
                                  <a:lnTo>
                                    <a:pt x="924" y="770"/>
                                  </a:lnTo>
                                  <a:lnTo>
                                    <a:pt x="914" y="819"/>
                                  </a:lnTo>
                                  <a:lnTo>
                                    <a:pt x="914" y="858"/>
                                  </a:lnTo>
                                  <a:lnTo>
                                    <a:pt x="924" y="916"/>
                                  </a:lnTo>
                                  <a:lnTo>
                                    <a:pt x="953" y="975"/>
                                  </a:lnTo>
                                  <a:lnTo>
                                    <a:pt x="992" y="1033"/>
                                  </a:lnTo>
                                  <a:lnTo>
                                    <a:pt x="1041" y="1082"/>
                                  </a:lnTo>
                                  <a:lnTo>
                                    <a:pt x="1041" y="1092"/>
                                  </a:lnTo>
                                  <a:lnTo>
                                    <a:pt x="1118" y="1150"/>
                                  </a:lnTo>
                                  <a:lnTo>
                                    <a:pt x="1216" y="1209"/>
                                  </a:lnTo>
                                  <a:lnTo>
                                    <a:pt x="1060" y="1335"/>
                                  </a:lnTo>
                                  <a:lnTo>
                                    <a:pt x="914" y="1462"/>
                                  </a:lnTo>
                                  <a:lnTo>
                                    <a:pt x="788" y="1589"/>
                                  </a:lnTo>
                                  <a:lnTo>
                                    <a:pt x="661" y="1715"/>
                                  </a:lnTo>
                                  <a:lnTo>
                                    <a:pt x="544" y="1842"/>
                                  </a:lnTo>
                                  <a:lnTo>
                                    <a:pt x="447" y="1969"/>
                                  </a:lnTo>
                                  <a:lnTo>
                                    <a:pt x="350" y="2095"/>
                                  </a:lnTo>
                                  <a:lnTo>
                                    <a:pt x="272" y="2222"/>
                                  </a:lnTo>
                                  <a:lnTo>
                                    <a:pt x="194" y="2349"/>
                                  </a:lnTo>
                                  <a:lnTo>
                                    <a:pt x="136" y="2466"/>
                                  </a:lnTo>
                                  <a:lnTo>
                                    <a:pt x="87" y="2583"/>
                                  </a:lnTo>
                                  <a:lnTo>
                                    <a:pt x="48" y="2700"/>
                                  </a:lnTo>
                                  <a:lnTo>
                                    <a:pt x="19" y="2817"/>
                                  </a:lnTo>
                                  <a:lnTo>
                                    <a:pt x="0" y="2934"/>
                                  </a:lnTo>
                                  <a:lnTo>
                                    <a:pt x="0" y="3041"/>
                                  </a:lnTo>
                                  <a:lnTo>
                                    <a:pt x="0" y="3148"/>
                                  </a:lnTo>
                                  <a:lnTo>
                                    <a:pt x="19" y="3255"/>
                                  </a:lnTo>
                                  <a:lnTo>
                                    <a:pt x="38" y="3353"/>
                                  </a:lnTo>
                                  <a:lnTo>
                                    <a:pt x="77" y="3450"/>
                                  </a:lnTo>
                                  <a:lnTo>
                                    <a:pt x="126" y="3538"/>
                                  </a:lnTo>
                                  <a:lnTo>
                                    <a:pt x="184" y="3626"/>
                                  </a:lnTo>
                                  <a:lnTo>
                                    <a:pt x="243" y="3704"/>
                                  </a:lnTo>
                                  <a:lnTo>
                                    <a:pt x="321" y="3782"/>
                                  </a:lnTo>
                                  <a:lnTo>
                                    <a:pt x="408" y="3850"/>
                                  </a:lnTo>
                                  <a:lnTo>
                                    <a:pt x="515" y="3918"/>
                                  </a:lnTo>
                                  <a:lnTo>
                                    <a:pt x="622" y="3986"/>
                                  </a:lnTo>
                                  <a:lnTo>
                                    <a:pt x="749" y="4045"/>
                                  </a:lnTo>
                                  <a:lnTo>
                                    <a:pt x="875" y="4084"/>
                                  </a:lnTo>
                                  <a:lnTo>
                                    <a:pt x="1011" y="4132"/>
                                  </a:lnTo>
                                  <a:lnTo>
                                    <a:pt x="1167" y="4162"/>
                                  </a:lnTo>
                                  <a:lnTo>
                                    <a:pt x="1323" y="4191"/>
                                  </a:lnTo>
                                  <a:lnTo>
                                    <a:pt x="1488" y="4220"/>
                                  </a:lnTo>
                                  <a:lnTo>
                                    <a:pt x="1663" y="4220"/>
                                  </a:lnTo>
                                  <a:lnTo>
                                    <a:pt x="1838" y="4210"/>
                                  </a:lnTo>
                                  <a:lnTo>
                                    <a:pt x="2023" y="4171"/>
                                  </a:lnTo>
                                  <a:lnTo>
                                    <a:pt x="2218" y="4113"/>
                                  </a:lnTo>
                                  <a:lnTo>
                                    <a:pt x="2403" y="4035"/>
                                  </a:lnTo>
                                  <a:lnTo>
                                    <a:pt x="2578" y="3947"/>
                                  </a:lnTo>
                                  <a:lnTo>
                                    <a:pt x="2753" y="3840"/>
                                  </a:lnTo>
                                  <a:lnTo>
                                    <a:pt x="2918" y="3713"/>
                                  </a:lnTo>
                                  <a:lnTo>
                                    <a:pt x="3084" y="3567"/>
                                  </a:lnTo>
                                  <a:lnTo>
                                    <a:pt x="3220" y="3411"/>
                                  </a:lnTo>
                                  <a:lnTo>
                                    <a:pt x="3346" y="3255"/>
                                  </a:lnTo>
                                  <a:lnTo>
                                    <a:pt x="3453" y="3080"/>
                                  </a:lnTo>
                                  <a:lnTo>
                                    <a:pt x="3502" y="2992"/>
                                  </a:lnTo>
                                  <a:lnTo>
                                    <a:pt x="3541" y="2895"/>
                                  </a:lnTo>
                                  <a:lnTo>
                                    <a:pt x="3580" y="2797"/>
                                  </a:lnTo>
                                  <a:lnTo>
                                    <a:pt x="3609" y="2700"/>
                                  </a:lnTo>
                                  <a:lnTo>
                                    <a:pt x="3628" y="2602"/>
                                  </a:lnTo>
                                  <a:lnTo>
                                    <a:pt x="3648" y="2505"/>
                                  </a:lnTo>
                                  <a:lnTo>
                                    <a:pt x="3648" y="2407"/>
                                  </a:lnTo>
                                  <a:lnTo>
                                    <a:pt x="3658" y="2300"/>
                                  </a:lnTo>
                                  <a:lnTo>
                                    <a:pt x="3648" y="2173"/>
                                  </a:lnTo>
                                  <a:lnTo>
                                    <a:pt x="3628" y="2047"/>
                                  </a:lnTo>
                                  <a:lnTo>
                                    <a:pt x="3609" y="1940"/>
                                  </a:lnTo>
                                  <a:lnTo>
                                    <a:pt x="3570" y="1842"/>
                                  </a:lnTo>
                                  <a:lnTo>
                                    <a:pt x="3531" y="1774"/>
                                  </a:lnTo>
                                  <a:lnTo>
                                    <a:pt x="3482" y="1725"/>
                                  </a:lnTo>
                                  <a:lnTo>
                                    <a:pt x="3444" y="1696"/>
                                  </a:lnTo>
                                  <a:lnTo>
                                    <a:pt x="3395" y="1686"/>
                                  </a:lnTo>
                                  <a:lnTo>
                                    <a:pt x="3346" y="1696"/>
                                  </a:lnTo>
                                  <a:lnTo>
                                    <a:pt x="3298" y="1725"/>
                                  </a:lnTo>
                                  <a:lnTo>
                                    <a:pt x="3268" y="1774"/>
                                  </a:lnTo>
                                  <a:lnTo>
                                    <a:pt x="3229" y="1832"/>
                                  </a:lnTo>
                                  <a:lnTo>
                                    <a:pt x="3210" y="1930"/>
                                  </a:lnTo>
                                  <a:lnTo>
                                    <a:pt x="3200" y="2037"/>
                                  </a:lnTo>
                                  <a:lnTo>
                                    <a:pt x="3191" y="2164"/>
                                  </a:lnTo>
                                  <a:lnTo>
                                    <a:pt x="3200" y="2300"/>
                                  </a:lnTo>
                                  <a:lnTo>
                                    <a:pt x="3181" y="2164"/>
                                  </a:lnTo>
                                  <a:lnTo>
                                    <a:pt x="3142" y="2037"/>
                                  </a:lnTo>
                                  <a:lnTo>
                                    <a:pt x="3103" y="1940"/>
                                  </a:lnTo>
                                  <a:lnTo>
                                    <a:pt x="3054" y="1862"/>
                                  </a:lnTo>
                                  <a:lnTo>
                                    <a:pt x="3006" y="1813"/>
                                  </a:lnTo>
                                  <a:lnTo>
                                    <a:pt x="2957" y="1784"/>
                                  </a:lnTo>
                                  <a:lnTo>
                                    <a:pt x="2918" y="1774"/>
                                  </a:lnTo>
                                  <a:lnTo>
                                    <a:pt x="2870" y="1793"/>
                                  </a:lnTo>
                                  <a:lnTo>
                                    <a:pt x="2821" y="1813"/>
                                  </a:lnTo>
                                  <a:lnTo>
                                    <a:pt x="2792" y="1862"/>
                                  </a:lnTo>
                                  <a:lnTo>
                                    <a:pt x="2763" y="1920"/>
                                  </a:lnTo>
                                  <a:lnTo>
                                    <a:pt x="2743" y="1988"/>
                                  </a:lnTo>
                                  <a:lnTo>
                                    <a:pt x="2743" y="2076"/>
                                  </a:lnTo>
                                  <a:lnTo>
                                    <a:pt x="2753" y="2164"/>
                                  </a:lnTo>
                                  <a:lnTo>
                                    <a:pt x="2772" y="2251"/>
                                  </a:lnTo>
                                  <a:lnTo>
                                    <a:pt x="2821" y="2349"/>
                                  </a:lnTo>
                                  <a:lnTo>
                                    <a:pt x="2510" y="2446"/>
                                  </a:lnTo>
                                  <a:lnTo>
                                    <a:pt x="2247" y="2515"/>
                                  </a:lnTo>
                                  <a:lnTo>
                                    <a:pt x="2013" y="2554"/>
                                  </a:lnTo>
                                  <a:lnTo>
                                    <a:pt x="1916" y="2563"/>
                                  </a:lnTo>
                                  <a:lnTo>
                                    <a:pt x="1829" y="2563"/>
                                  </a:lnTo>
                                  <a:lnTo>
                                    <a:pt x="1751" y="2563"/>
                                  </a:lnTo>
                                  <a:lnTo>
                                    <a:pt x="1683" y="2554"/>
                                  </a:lnTo>
                                  <a:lnTo>
                                    <a:pt x="1624" y="2534"/>
                                  </a:lnTo>
                                  <a:lnTo>
                                    <a:pt x="1576" y="2505"/>
                                  </a:lnTo>
                                  <a:lnTo>
                                    <a:pt x="1537" y="2476"/>
                                  </a:lnTo>
                                  <a:lnTo>
                                    <a:pt x="1508" y="2437"/>
                                  </a:lnTo>
                                  <a:lnTo>
                                    <a:pt x="1488" y="2388"/>
                                  </a:lnTo>
                                  <a:lnTo>
                                    <a:pt x="1478" y="2329"/>
                                  </a:lnTo>
                                  <a:lnTo>
                                    <a:pt x="1478" y="2281"/>
                                  </a:lnTo>
                                  <a:lnTo>
                                    <a:pt x="1488" y="2222"/>
                                  </a:lnTo>
                                  <a:lnTo>
                                    <a:pt x="1527" y="2086"/>
                                  </a:lnTo>
                                  <a:lnTo>
                                    <a:pt x="1595" y="1930"/>
                                  </a:lnTo>
                                  <a:lnTo>
                                    <a:pt x="1702" y="1735"/>
                                  </a:lnTo>
                                  <a:lnTo>
                                    <a:pt x="1829" y="1520"/>
                                  </a:lnTo>
                                  <a:lnTo>
                                    <a:pt x="1984" y="1277"/>
                                  </a:lnTo>
                                  <a:lnTo>
                                    <a:pt x="2169" y="1004"/>
                                  </a:lnTo>
                                  <a:lnTo>
                                    <a:pt x="2393" y="712"/>
                                  </a:lnTo>
                                  <a:lnTo>
                                    <a:pt x="2422" y="663"/>
                                  </a:lnTo>
                                  <a:lnTo>
                                    <a:pt x="2441" y="624"/>
                                  </a:lnTo>
                                  <a:lnTo>
                                    <a:pt x="2461" y="575"/>
                                  </a:lnTo>
                                  <a:lnTo>
                                    <a:pt x="2471" y="526"/>
                                  </a:lnTo>
                                  <a:lnTo>
                                    <a:pt x="2471" y="487"/>
                                  </a:lnTo>
                                  <a:lnTo>
                                    <a:pt x="2461" y="439"/>
                                  </a:lnTo>
                                  <a:lnTo>
                                    <a:pt x="2451" y="390"/>
                                  </a:lnTo>
                                  <a:lnTo>
                                    <a:pt x="2432" y="341"/>
                                  </a:lnTo>
                                  <a:lnTo>
                                    <a:pt x="2383" y="263"/>
                                  </a:lnTo>
                                  <a:lnTo>
                                    <a:pt x="2315" y="185"/>
                                  </a:lnTo>
                                  <a:lnTo>
                                    <a:pt x="2227" y="127"/>
                                  </a:lnTo>
                                  <a:lnTo>
                                    <a:pt x="212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194"/>
                          <wps:cNvSpPr>
                            <a:spLocks/>
                          </wps:cNvSpPr>
                          <wps:spPr bwMode="auto">
                            <a:xfrm>
                              <a:off x="19" y="19"/>
                              <a:ext cx="1596" cy="1648"/>
                            </a:xfrm>
                            <a:custGeom>
                              <a:avLst/>
                              <a:gdLst>
                                <a:gd name="T0" fmla="*/ 555 w 1596"/>
                                <a:gd name="T1" fmla="*/ 488 h 1648"/>
                                <a:gd name="T2" fmla="*/ 497 w 1596"/>
                                <a:gd name="T3" fmla="*/ 147 h 1648"/>
                                <a:gd name="T4" fmla="*/ 477 w 1596"/>
                                <a:gd name="T5" fmla="*/ 78 h 1648"/>
                                <a:gd name="T6" fmla="*/ 409 w 1596"/>
                                <a:gd name="T7" fmla="*/ 0 h 1648"/>
                                <a:gd name="T8" fmla="*/ 360 w 1596"/>
                                <a:gd name="T9" fmla="*/ 0 h 1648"/>
                                <a:gd name="T10" fmla="*/ 263 w 1596"/>
                                <a:gd name="T11" fmla="*/ 20 h 1648"/>
                                <a:gd name="T12" fmla="*/ 176 w 1596"/>
                                <a:gd name="T13" fmla="*/ 69 h 1648"/>
                                <a:gd name="T14" fmla="*/ 107 w 1596"/>
                                <a:gd name="T15" fmla="*/ 137 h 1648"/>
                                <a:gd name="T16" fmla="*/ 49 w 1596"/>
                                <a:gd name="T17" fmla="*/ 234 h 1648"/>
                                <a:gd name="T18" fmla="*/ 20 w 1596"/>
                                <a:gd name="T19" fmla="*/ 332 h 1648"/>
                                <a:gd name="T20" fmla="*/ 10 w 1596"/>
                                <a:gd name="T21" fmla="*/ 556 h 1648"/>
                                <a:gd name="T22" fmla="*/ 39 w 1596"/>
                                <a:gd name="T23" fmla="*/ 673 h 1648"/>
                                <a:gd name="T24" fmla="*/ 88 w 1596"/>
                                <a:gd name="T25" fmla="*/ 800 h 1648"/>
                                <a:gd name="T26" fmla="*/ 156 w 1596"/>
                                <a:gd name="T27" fmla="*/ 917 h 1648"/>
                                <a:gd name="T28" fmla="*/ 253 w 1596"/>
                                <a:gd name="T29" fmla="*/ 1014 h 1648"/>
                                <a:gd name="T30" fmla="*/ 370 w 1596"/>
                                <a:gd name="T31" fmla="*/ 1102 h 1648"/>
                                <a:gd name="T32" fmla="*/ 516 w 1596"/>
                                <a:gd name="T33" fmla="*/ 1190 h 1648"/>
                                <a:gd name="T34" fmla="*/ 691 w 1596"/>
                                <a:gd name="T35" fmla="*/ 1248 h 1648"/>
                                <a:gd name="T36" fmla="*/ 876 w 1596"/>
                                <a:gd name="T37" fmla="*/ 1287 h 1648"/>
                                <a:gd name="T38" fmla="*/ 1090 w 1596"/>
                                <a:gd name="T39" fmla="*/ 1297 h 1648"/>
                                <a:gd name="T40" fmla="*/ 1090 w 1596"/>
                                <a:gd name="T41" fmla="*/ 1297 h 1648"/>
                                <a:gd name="T42" fmla="*/ 1090 w 1596"/>
                                <a:gd name="T43" fmla="*/ 1297 h 1648"/>
                                <a:gd name="T44" fmla="*/ 973 w 1596"/>
                                <a:gd name="T45" fmla="*/ 1345 h 1648"/>
                                <a:gd name="T46" fmla="*/ 740 w 1596"/>
                                <a:gd name="T47" fmla="*/ 1414 h 1648"/>
                                <a:gd name="T48" fmla="*/ 487 w 1596"/>
                                <a:gd name="T49" fmla="*/ 1423 h 1648"/>
                                <a:gd name="T50" fmla="*/ 205 w 1596"/>
                                <a:gd name="T51" fmla="*/ 1394 h 1648"/>
                                <a:gd name="T52" fmla="*/ 49 w 1596"/>
                                <a:gd name="T53" fmla="*/ 1365 h 1648"/>
                                <a:gd name="T54" fmla="*/ 137 w 1596"/>
                                <a:gd name="T55" fmla="*/ 1462 h 1648"/>
                                <a:gd name="T56" fmla="*/ 244 w 1596"/>
                                <a:gd name="T57" fmla="*/ 1540 h 1648"/>
                                <a:gd name="T58" fmla="*/ 370 w 1596"/>
                                <a:gd name="T59" fmla="*/ 1599 h 1648"/>
                                <a:gd name="T60" fmla="*/ 506 w 1596"/>
                                <a:gd name="T61" fmla="*/ 1638 h 1648"/>
                                <a:gd name="T62" fmla="*/ 827 w 1596"/>
                                <a:gd name="T63" fmla="*/ 1648 h 1648"/>
                                <a:gd name="T64" fmla="*/ 1217 w 1596"/>
                                <a:gd name="T65" fmla="*/ 1560 h 1648"/>
                                <a:gd name="T66" fmla="*/ 1392 w 1596"/>
                                <a:gd name="T67" fmla="*/ 1404 h 1648"/>
                                <a:gd name="T68" fmla="*/ 1518 w 1596"/>
                                <a:gd name="T69" fmla="*/ 1258 h 1648"/>
                                <a:gd name="T70" fmla="*/ 1586 w 1596"/>
                                <a:gd name="T71" fmla="*/ 1131 h 1648"/>
                                <a:gd name="T72" fmla="*/ 1596 w 1596"/>
                                <a:gd name="T73" fmla="*/ 1024 h 1648"/>
                                <a:gd name="T74" fmla="*/ 1567 w 1596"/>
                                <a:gd name="T75" fmla="*/ 946 h 1648"/>
                                <a:gd name="T76" fmla="*/ 1469 w 1596"/>
                                <a:gd name="T77" fmla="*/ 887 h 1648"/>
                                <a:gd name="T78" fmla="*/ 1333 w 1596"/>
                                <a:gd name="T79" fmla="*/ 839 h 1648"/>
                                <a:gd name="T80" fmla="*/ 1129 w 1596"/>
                                <a:gd name="T81" fmla="*/ 819 h 1648"/>
                                <a:gd name="T82" fmla="*/ 1003 w 1596"/>
                                <a:gd name="T83" fmla="*/ 848 h 1648"/>
                                <a:gd name="T84" fmla="*/ 886 w 1596"/>
                                <a:gd name="T85" fmla="*/ 858 h 1648"/>
                                <a:gd name="T86" fmla="*/ 788 w 1596"/>
                                <a:gd name="T87" fmla="*/ 839 h 1648"/>
                                <a:gd name="T88" fmla="*/ 701 w 1596"/>
                                <a:gd name="T89" fmla="*/ 800 h 1648"/>
                                <a:gd name="T90" fmla="*/ 652 w 1596"/>
                                <a:gd name="T91" fmla="*/ 741 h 1648"/>
                                <a:gd name="T92" fmla="*/ 574 w 1596"/>
                                <a:gd name="T93" fmla="*/ 595 h 1648"/>
                                <a:gd name="T94" fmla="*/ 555 w 1596"/>
                                <a:gd name="T95" fmla="*/ 488 h 1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596" h="1648">
                                  <a:moveTo>
                                    <a:pt x="555" y="488"/>
                                  </a:moveTo>
                                  <a:lnTo>
                                    <a:pt x="555" y="488"/>
                                  </a:lnTo>
                                  <a:lnTo>
                                    <a:pt x="526" y="283"/>
                                  </a:lnTo>
                                  <a:lnTo>
                                    <a:pt x="497" y="147"/>
                                  </a:lnTo>
                                  <a:lnTo>
                                    <a:pt x="477" y="78"/>
                                  </a:lnTo>
                                  <a:lnTo>
                                    <a:pt x="448" y="30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12" y="10"/>
                                  </a:lnTo>
                                  <a:lnTo>
                                    <a:pt x="263" y="20"/>
                                  </a:lnTo>
                                  <a:lnTo>
                                    <a:pt x="214" y="39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37" y="98"/>
                                  </a:lnTo>
                                  <a:lnTo>
                                    <a:pt x="107" y="137"/>
                                  </a:lnTo>
                                  <a:lnTo>
                                    <a:pt x="78" y="186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20" y="332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10" y="556"/>
                                  </a:lnTo>
                                  <a:lnTo>
                                    <a:pt x="39" y="673"/>
                                  </a:lnTo>
                                  <a:lnTo>
                                    <a:pt x="59" y="741"/>
                                  </a:lnTo>
                                  <a:lnTo>
                                    <a:pt x="88" y="800"/>
                                  </a:lnTo>
                                  <a:lnTo>
                                    <a:pt x="117" y="858"/>
                                  </a:lnTo>
                                  <a:lnTo>
                                    <a:pt x="156" y="917"/>
                                  </a:lnTo>
                                  <a:lnTo>
                                    <a:pt x="205" y="965"/>
                                  </a:lnTo>
                                  <a:lnTo>
                                    <a:pt x="253" y="1014"/>
                                  </a:lnTo>
                                  <a:lnTo>
                                    <a:pt x="370" y="1102"/>
                                  </a:lnTo>
                                  <a:lnTo>
                                    <a:pt x="438" y="1151"/>
                                  </a:lnTo>
                                  <a:lnTo>
                                    <a:pt x="516" y="1190"/>
                                  </a:lnTo>
                                  <a:lnTo>
                                    <a:pt x="604" y="1219"/>
                                  </a:lnTo>
                                  <a:lnTo>
                                    <a:pt x="691" y="1248"/>
                                  </a:lnTo>
                                  <a:lnTo>
                                    <a:pt x="779" y="1267"/>
                                  </a:lnTo>
                                  <a:lnTo>
                                    <a:pt x="876" y="1287"/>
                                  </a:lnTo>
                                  <a:lnTo>
                                    <a:pt x="983" y="1297"/>
                                  </a:lnTo>
                                  <a:lnTo>
                                    <a:pt x="1090" y="1297"/>
                                  </a:lnTo>
                                  <a:lnTo>
                                    <a:pt x="973" y="1345"/>
                                  </a:lnTo>
                                  <a:lnTo>
                                    <a:pt x="866" y="1384"/>
                                  </a:lnTo>
                                  <a:lnTo>
                                    <a:pt x="740" y="1414"/>
                                  </a:lnTo>
                                  <a:lnTo>
                                    <a:pt x="613" y="1423"/>
                                  </a:lnTo>
                                  <a:lnTo>
                                    <a:pt x="487" y="1423"/>
                                  </a:lnTo>
                                  <a:lnTo>
                                    <a:pt x="341" y="1414"/>
                                  </a:lnTo>
                                  <a:lnTo>
                                    <a:pt x="205" y="1394"/>
                                  </a:lnTo>
                                  <a:lnTo>
                                    <a:pt x="49" y="1365"/>
                                  </a:lnTo>
                                  <a:lnTo>
                                    <a:pt x="88" y="1414"/>
                                  </a:lnTo>
                                  <a:lnTo>
                                    <a:pt x="137" y="1462"/>
                                  </a:lnTo>
                                  <a:lnTo>
                                    <a:pt x="185" y="1501"/>
                                  </a:lnTo>
                                  <a:lnTo>
                                    <a:pt x="244" y="1540"/>
                                  </a:lnTo>
                                  <a:lnTo>
                                    <a:pt x="302" y="1579"/>
                                  </a:lnTo>
                                  <a:lnTo>
                                    <a:pt x="370" y="1599"/>
                                  </a:lnTo>
                                  <a:lnTo>
                                    <a:pt x="429" y="1618"/>
                                  </a:lnTo>
                                  <a:lnTo>
                                    <a:pt x="506" y="1638"/>
                                  </a:lnTo>
                                  <a:lnTo>
                                    <a:pt x="662" y="1648"/>
                                  </a:lnTo>
                                  <a:lnTo>
                                    <a:pt x="827" y="1648"/>
                                  </a:lnTo>
                                  <a:lnTo>
                                    <a:pt x="1012" y="1618"/>
                                  </a:lnTo>
                                  <a:lnTo>
                                    <a:pt x="1217" y="1560"/>
                                  </a:lnTo>
                                  <a:lnTo>
                                    <a:pt x="1392" y="1404"/>
                                  </a:lnTo>
                                  <a:lnTo>
                                    <a:pt x="1460" y="1326"/>
                                  </a:lnTo>
                                  <a:lnTo>
                                    <a:pt x="1518" y="1258"/>
                                  </a:lnTo>
                                  <a:lnTo>
                                    <a:pt x="1557" y="1190"/>
                                  </a:lnTo>
                                  <a:lnTo>
                                    <a:pt x="1586" y="1131"/>
                                  </a:lnTo>
                                  <a:lnTo>
                                    <a:pt x="1596" y="1073"/>
                                  </a:lnTo>
                                  <a:lnTo>
                                    <a:pt x="1596" y="1024"/>
                                  </a:lnTo>
                                  <a:lnTo>
                                    <a:pt x="1586" y="985"/>
                                  </a:lnTo>
                                  <a:lnTo>
                                    <a:pt x="1567" y="946"/>
                                  </a:lnTo>
                                  <a:lnTo>
                                    <a:pt x="1528" y="917"/>
                                  </a:lnTo>
                                  <a:lnTo>
                                    <a:pt x="1469" y="887"/>
                                  </a:lnTo>
                                  <a:lnTo>
                                    <a:pt x="1411" y="858"/>
                                  </a:lnTo>
                                  <a:lnTo>
                                    <a:pt x="1333" y="839"/>
                                  </a:lnTo>
                                  <a:lnTo>
                                    <a:pt x="1236" y="829"/>
                                  </a:lnTo>
                                  <a:lnTo>
                                    <a:pt x="1129" y="819"/>
                                  </a:lnTo>
                                  <a:lnTo>
                                    <a:pt x="1003" y="848"/>
                                  </a:lnTo>
                                  <a:lnTo>
                                    <a:pt x="934" y="858"/>
                                  </a:lnTo>
                                  <a:lnTo>
                                    <a:pt x="886" y="858"/>
                                  </a:lnTo>
                                  <a:lnTo>
                                    <a:pt x="827" y="848"/>
                                  </a:lnTo>
                                  <a:lnTo>
                                    <a:pt x="788" y="839"/>
                                  </a:lnTo>
                                  <a:lnTo>
                                    <a:pt x="740" y="819"/>
                                  </a:lnTo>
                                  <a:lnTo>
                                    <a:pt x="701" y="800"/>
                                  </a:lnTo>
                                  <a:lnTo>
                                    <a:pt x="652" y="741"/>
                                  </a:lnTo>
                                  <a:lnTo>
                                    <a:pt x="613" y="673"/>
                                  </a:lnTo>
                                  <a:lnTo>
                                    <a:pt x="574" y="595"/>
                                  </a:lnTo>
                                  <a:lnTo>
                                    <a:pt x="555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195"/>
                          <wps:cNvSpPr>
                            <a:spLocks/>
                          </wps:cNvSpPr>
                          <wps:spPr bwMode="auto">
                            <a:xfrm>
                              <a:off x="1557" y="672"/>
                              <a:ext cx="476" cy="273"/>
                            </a:xfrm>
                            <a:custGeom>
                              <a:avLst/>
                              <a:gdLst>
                                <a:gd name="T0" fmla="*/ 350 w 476"/>
                                <a:gd name="T1" fmla="*/ 10 h 273"/>
                                <a:gd name="T2" fmla="*/ 350 w 476"/>
                                <a:gd name="T3" fmla="*/ 10 h 273"/>
                                <a:gd name="T4" fmla="*/ 311 w 476"/>
                                <a:gd name="T5" fmla="*/ 0 h 273"/>
                                <a:gd name="T6" fmla="*/ 262 w 476"/>
                                <a:gd name="T7" fmla="*/ 0 h 273"/>
                                <a:gd name="T8" fmla="*/ 223 w 476"/>
                                <a:gd name="T9" fmla="*/ 10 h 273"/>
                                <a:gd name="T10" fmla="*/ 184 w 476"/>
                                <a:gd name="T11" fmla="*/ 30 h 273"/>
                                <a:gd name="T12" fmla="*/ 136 w 476"/>
                                <a:gd name="T13" fmla="*/ 59 h 273"/>
                                <a:gd name="T14" fmla="*/ 97 w 476"/>
                                <a:gd name="T15" fmla="*/ 88 h 273"/>
                                <a:gd name="T16" fmla="*/ 0 w 476"/>
                                <a:gd name="T17" fmla="*/ 176 h 273"/>
                                <a:gd name="T18" fmla="*/ 0 w 476"/>
                                <a:gd name="T19" fmla="*/ 176 h 273"/>
                                <a:gd name="T20" fmla="*/ 97 w 476"/>
                                <a:gd name="T21" fmla="*/ 108 h 273"/>
                                <a:gd name="T22" fmla="*/ 184 w 476"/>
                                <a:gd name="T23" fmla="*/ 59 h 273"/>
                                <a:gd name="T24" fmla="*/ 262 w 476"/>
                                <a:gd name="T25" fmla="*/ 39 h 273"/>
                                <a:gd name="T26" fmla="*/ 291 w 476"/>
                                <a:gd name="T27" fmla="*/ 39 h 273"/>
                                <a:gd name="T28" fmla="*/ 330 w 476"/>
                                <a:gd name="T29" fmla="*/ 49 h 273"/>
                                <a:gd name="T30" fmla="*/ 330 w 476"/>
                                <a:gd name="T31" fmla="*/ 49 h 273"/>
                                <a:gd name="T32" fmla="*/ 360 w 476"/>
                                <a:gd name="T33" fmla="*/ 59 h 273"/>
                                <a:gd name="T34" fmla="*/ 389 w 476"/>
                                <a:gd name="T35" fmla="*/ 69 h 273"/>
                                <a:gd name="T36" fmla="*/ 408 w 476"/>
                                <a:gd name="T37" fmla="*/ 98 h 273"/>
                                <a:gd name="T38" fmla="*/ 428 w 476"/>
                                <a:gd name="T39" fmla="*/ 117 h 273"/>
                                <a:gd name="T40" fmla="*/ 447 w 476"/>
                                <a:gd name="T41" fmla="*/ 186 h 273"/>
                                <a:gd name="T42" fmla="*/ 457 w 476"/>
                                <a:gd name="T43" fmla="*/ 273 h 273"/>
                                <a:gd name="T44" fmla="*/ 457 w 476"/>
                                <a:gd name="T45" fmla="*/ 273 h 273"/>
                                <a:gd name="T46" fmla="*/ 467 w 476"/>
                                <a:gd name="T47" fmla="*/ 225 h 273"/>
                                <a:gd name="T48" fmla="*/ 476 w 476"/>
                                <a:gd name="T49" fmla="*/ 176 h 273"/>
                                <a:gd name="T50" fmla="*/ 467 w 476"/>
                                <a:gd name="T51" fmla="*/ 127 h 273"/>
                                <a:gd name="T52" fmla="*/ 457 w 476"/>
                                <a:gd name="T53" fmla="*/ 88 h 273"/>
                                <a:gd name="T54" fmla="*/ 447 w 476"/>
                                <a:gd name="T55" fmla="*/ 59 h 273"/>
                                <a:gd name="T56" fmla="*/ 418 w 476"/>
                                <a:gd name="T57" fmla="*/ 39 h 273"/>
                                <a:gd name="T58" fmla="*/ 389 w 476"/>
                                <a:gd name="T59" fmla="*/ 20 h 273"/>
                                <a:gd name="T60" fmla="*/ 350 w 476"/>
                                <a:gd name="T61" fmla="*/ 10 h 273"/>
                                <a:gd name="T62" fmla="*/ 350 w 476"/>
                                <a:gd name="T63" fmla="*/ 10 h 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76" h="273">
                                  <a:moveTo>
                                    <a:pt x="350" y="10"/>
                                  </a:moveTo>
                                  <a:lnTo>
                                    <a:pt x="350" y="1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23" y="10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36" y="59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97" y="108"/>
                                  </a:lnTo>
                                  <a:lnTo>
                                    <a:pt x="184" y="59"/>
                                  </a:lnTo>
                                  <a:lnTo>
                                    <a:pt x="262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330" y="49"/>
                                  </a:lnTo>
                                  <a:lnTo>
                                    <a:pt x="360" y="59"/>
                                  </a:lnTo>
                                  <a:lnTo>
                                    <a:pt x="389" y="69"/>
                                  </a:lnTo>
                                  <a:lnTo>
                                    <a:pt x="408" y="98"/>
                                  </a:lnTo>
                                  <a:lnTo>
                                    <a:pt x="428" y="117"/>
                                  </a:lnTo>
                                  <a:lnTo>
                                    <a:pt x="447" y="186"/>
                                  </a:lnTo>
                                  <a:lnTo>
                                    <a:pt x="457" y="273"/>
                                  </a:lnTo>
                                  <a:lnTo>
                                    <a:pt x="467" y="225"/>
                                  </a:lnTo>
                                  <a:lnTo>
                                    <a:pt x="476" y="176"/>
                                  </a:lnTo>
                                  <a:lnTo>
                                    <a:pt x="467" y="127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47" y="59"/>
                                  </a:lnTo>
                                  <a:lnTo>
                                    <a:pt x="418" y="39"/>
                                  </a:lnTo>
                                  <a:lnTo>
                                    <a:pt x="389" y="20"/>
                                  </a:lnTo>
                                  <a:lnTo>
                                    <a:pt x="35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196"/>
                          <wps:cNvSpPr>
                            <a:spLocks/>
                          </wps:cNvSpPr>
                          <wps:spPr bwMode="auto">
                            <a:xfrm>
                              <a:off x="1664" y="3401"/>
                              <a:ext cx="1186" cy="985"/>
                            </a:xfrm>
                            <a:custGeom>
                              <a:avLst/>
                              <a:gdLst>
                                <a:gd name="T0" fmla="*/ 1186 w 1186"/>
                                <a:gd name="T1" fmla="*/ 351 h 985"/>
                                <a:gd name="T2" fmla="*/ 1177 w 1186"/>
                                <a:gd name="T3" fmla="*/ 234 h 985"/>
                                <a:gd name="T4" fmla="*/ 1138 w 1186"/>
                                <a:gd name="T5" fmla="*/ 137 h 985"/>
                                <a:gd name="T6" fmla="*/ 1109 w 1186"/>
                                <a:gd name="T7" fmla="*/ 88 h 985"/>
                                <a:gd name="T8" fmla="*/ 1041 w 1186"/>
                                <a:gd name="T9" fmla="*/ 30 h 985"/>
                                <a:gd name="T10" fmla="*/ 1011 w 1186"/>
                                <a:gd name="T11" fmla="*/ 10 h 985"/>
                                <a:gd name="T12" fmla="*/ 914 w 1186"/>
                                <a:gd name="T13" fmla="*/ 0 h 985"/>
                                <a:gd name="T14" fmla="*/ 827 w 1186"/>
                                <a:gd name="T15" fmla="*/ 39 h 985"/>
                                <a:gd name="T16" fmla="*/ 739 w 1186"/>
                                <a:gd name="T17" fmla="*/ 137 h 985"/>
                                <a:gd name="T18" fmla="*/ 651 w 1186"/>
                                <a:gd name="T19" fmla="*/ 273 h 985"/>
                                <a:gd name="T20" fmla="*/ 700 w 1186"/>
                                <a:gd name="T21" fmla="*/ 215 h 985"/>
                                <a:gd name="T22" fmla="*/ 797 w 1186"/>
                                <a:gd name="T23" fmla="*/ 108 h 985"/>
                                <a:gd name="T24" fmla="*/ 885 w 1186"/>
                                <a:gd name="T25" fmla="*/ 59 h 985"/>
                                <a:gd name="T26" fmla="*/ 972 w 1186"/>
                                <a:gd name="T27" fmla="*/ 49 h 985"/>
                                <a:gd name="T28" fmla="*/ 1011 w 1186"/>
                                <a:gd name="T29" fmla="*/ 59 h 985"/>
                                <a:gd name="T30" fmla="*/ 1070 w 1186"/>
                                <a:gd name="T31" fmla="*/ 108 h 985"/>
                                <a:gd name="T32" fmla="*/ 1109 w 1186"/>
                                <a:gd name="T33" fmla="*/ 186 h 985"/>
                                <a:gd name="T34" fmla="*/ 1128 w 1186"/>
                                <a:gd name="T35" fmla="*/ 225 h 985"/>
                                <a:gd name="T36" fmla="*/ 1128 w 1186"/>
                                <a:gd name="T37" fmla="*/ 381 h 985"/>
                                <a:gd name="T38" fmla="*/ 1118 w 1186"/>
                                <a:gd name="T39" fmla="*/ 449 h 985"/>
                                <a:gd name="T40" fmla="*/ 1079 w 1186"/>
                                <a:gd name="T41" fmla="*/ 566 h 985"/>
                                <a:gd name="T42" fmla="*/ 1002 w 1186"/>
                                <a:gd name="T43" fmla="*/ 683 h 985"/>
                                <a:gd name="T44" fmla="*/ 904 w 1186"/>
                                <a:gd name="T45" fmla="*/ 770 h 985"/>
                                <a:gd name="T46" fmla="*/ 846 w 1186"/>
                                <a:gd name="T47" fmla="*/ 819 h 985"/>
                                <a:gd name="T48" fmla="*/ 681 w 1186"/>
                                <a:gd name="T49" fmla="*/ 907 h 985"/>
                                <a:gd name="T50" fmla="*/ 476 w 1186"/>
                                <a:gd name="T51" fmla="*/ 956 h 985"/>
                                <a:gd name="T52" fmla="*/ 253 w 1186"/>
                                <a:gd name="T53" fmla="*/ 975 h 985"/>
                                <a:gd name="T54" fmla="*/ 0 w 1186"/>
                                <a:gd name="T55" fmla="*/ 965 h 985"/>
                                <a:gd name="T56" fmla="*/ 146 w 1186"/>
                                <a:gd name="T57" fmla="*/ 985 h 985"/>
                                <a:gd name="T58" fmla="*/ 418 w 1186"/>
                                <a:gd name="T59" fmla="*/ 985 h 985"/>
                                <a:gd name="T60" fmla="*/ 661 w 1186"/>
                                <a:gd name="T61" fmla="*/ 946 h 985"/>
                                <a:gd name="T62" fmla="*/ 856 w 1186"/>
                                <a:gd name="T63" fmla="*/ 878 h 985"/>
                                <a:gd name="T64" fmla="*/ 943 w 1186"/>
                                <a:gd name="T65" fmla="*/ 829 h 985"/>
                                <a:gd name="T66" fmla="*/ 1050 w 1186"/>
                                <a:gd name="T67" fmla="*/ 731 h 985"/>
                                <a:gd name="T68" fmla="*/ 1128 w 1186"/>
                                <a:gd name="T69" fmla="*/ 614 h 985"/>
                                <a:gd name="T70" fmla="*/ 1177 w 1186"/>
                                <a:gd name="T71" fmla="*/ 488 h 985"/>
                                <a:gd name="T72" fmla="*/ 1186 w 1186"/>
                                <a:gd name="T73" fmla="*/ 351 h 9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186" h="985">
                                  <a:moveTo>
                                    <a:pt x="1186" y="351"/>
                                  </a:moveTo>
                                  <a:lnTo>
                                    <a:pt x="1186" y="351"/>
                                  </a:lnTo>
                                  <a:lnTo>
                                    <a:pt x="1186" y="293"/>
                                  </a:lnTo>
                                  <a:lnTo>
                                    <a:pt x="1177" y="234"/>
                                  </a:lnTo>
                                  <a:lnTo>
                                    <a:pt x="1157" y="186"/>
                                  </a:lnTo>
                                  <a:lnTo>
                                    <a:pt x="1138" y="137"/>
                                  </a:lnTo>
                                  <a:lnTo>
                                    <a:pt x="1109" y="88"/>
                                  </a:lnTo>
                                  <a:lnTo>
                                    <a:pt x="1079" y="59"/>
                                  </a:lnTo>
                                  <a:lnTo>
                                    <a:pt x="1041" y="30"/>
                                  </a:lnTo>
                                  <a:lnTo>
                                    <a:pt x="1011" y="10"/>
                                  </a:lnTo>
                                  <a:lnTo>
                                    <a:pt x="963" y="0"/>
                                  </a:lnTo>
                                  <a:lnTo>
                                    <a:pt x="914" y="0"/>
                                  </a:lnTo>
                                  <a:lnTo>
                                    <a:pt x="865" y="10"/>
                                  </a:lnTo>
                                  <a:lnTo>
                                    <a:pt x="827" y="39"/>
                                  </a:lnTo>
                                  <a:lnTo>
                                    <a:pt x="778" y="78"/>
                                  </a:lnTo>
                                  <a:lnTo>
                                    <a:pt x="739" y="137"/>
                                  </a:lnTo>
                                  <a:lnTo>
                                    <a:pt x="690" y="195"/>
                                  </a:lnTo>
                                  <a:lnTo>
                                    <a:pt x="651" y="273"/>
                                  </a:lnTo>
                                  <a:lnTo>
                                    <a:pt x="700" y="215"/>
                                  </a:lnTo>
                                  <a:lnTo>
                                    <a:pt x="749" y="156"/>
                                  </a:lnTo>
                                  <a:lnTo>
                                    <a:pt x="797" y="108"/>
                                  </a:lnTo>
                                  <a:lnTo>
                                    <a:pt x="836" y="78"/>
                                  </a:lnTo>
                                  <a:lnTo>
                                    <a:pt x="885" y="59"/>
                                  </a:lnTo>
                                  <a:lnTo>
                                    <a:pt x="924" y="49"/>
                                  </a:lnTo>
                                  <a:lnTo>
                                    <a:pt x="972" y="49"/>
                                  </a:lnTo>
                                  <a:lnTo>
                                    <a:pt x="1011" y="59"/>
                                  </a:lnTo>
                                  <a:lnTo>
                                    <a:pt x="1041" y="78"/>
                                  </a:lnTo>
                                  <a:lnTo>
                                    <a:pt x="1070" y="108"/>
                                  </a:lnTo>
                                  <a:lnTo>
                                    <a:pt x="1089" y="137"/>
                                  </a:lnTo>
                                  <a:lnTo>
                                    <a:pt x="1109" y="186"/>
                                  </a:lnTo>
                                  <a:lnTo>
                                    <a:pt x="1128" y="225"/>
                                  </a:lnTo>
                                  <a:lnTo>
                                    <a:pt x="1128" y="273"/>
                                  </a:lnTo>
                                  <a:lnTo>
                                    <a:pt x="1128" y="381"/>
                                  </a:lnTo>
                                  <a:lnTo>
                                    <a:pt x="1118" y="449"/>
                                  </a:lnTo>
                                  <a:lnTo>
                                    <a:pt x="1099" y="507"/>
                                  </a:lnTo>
                                  <a:lnTo>
                                    <a:pt x="1079" y="566"/>
                                  </a:lnTo>
                                  <a:lnTo>
                                    <a:pt x="1041" y="624"/>
                                  </a:lnTo>
                                  <a:lnTo>
                                    <a:pt x="1002" y="683"/>
                                  </a:lnTo>
                                  <a:lnTo>
                                    <a:pt x="963" y="731"/>
                                  </a:lnTo>
                                  <a:lnTo>
                                    <a:pt x="904" y="770"/>
                                  </a:lnTo>
                                  <a:lnTo>
                                    <a:pt x="846" y="819"/>
                                  </a:lnTo>
                                  <a:lnTo>
                                    <a:pt x="768" y="868"/>
                                  </a:lnTo>
                                  <a:lnTo>
                                    <a:pt x="681" y="907"/>
                                  </a:lnTo>
                                  <a:lnTo>
                                    <a:pt x="583" y="936"/>
                                  </a:lnTo>
                                  <a:lnTo>
                                    <a:pt x="476" y="956"/>
                                  </a:lnTo>
                                  <a:lnTo>
                                    <a:pt x="369" y="975"/>
                                  </a:lnTo>
                                  <a:lnTo>
                                    <a:pt x="253" y="975"/>
                                  </a:lnTo>
                                  <a:lnTo>
                                    <a:pt x="126" y="975"/>
                                  </a:lnTo>
                                  <a:lnTo>
                                    <a:pt x="0" y="965"/>
                                  </a:lnTo>
                                  <a:lnTo>
                                    <a:pt x="146" y="985"/>
                                  </a:lnTo>
                                  <a:lnTo>
                                    <a:pt x="291" y="985"/>
                                  </a:lnTo>
                                  <a:lnTo>
                                    <a:pt x="418" y="985"/>
                                  </a:lnTo>
                                  <a:lnTo>
                                    <a:pt x="544" y="975"/>
                                  </a:lnTo>
                                  <a:lnTo>
                                    <a:pt x="661" y="946"/>
                                  </a:lnTo>
                                  <a:lnTo>
                                    <a:pt x="758" y="917"/>
                                  </a:lnTo>
                                  <a:lnTo>
                                    <a:pt x="856" y="878"/>
                                  </a:lnTo>
                                  <a:lnTo>
                                    <a:pt x="943" y="829"/>
                                  </a:lnTo>
                                  <a:lnTo>
                                    <a:pt x="1002" y="780"/>
                                  </a:lnTo>
                                  <a:lnTo>
                                    <a:pt x="1050" y="731"/>
                                  </a:lnTo>
                                  <a:lnTo>
                                    <a:pt x="1099" y="673"/>
                                  </a:lnTo>
                                  <a:lnTo>
                                    <a:pt x="1128" y="614"/>
                                  </a:lnTo>
                                  <a:lnTo>
                                    <a:pt x="1157" y="556"/>
                                  </a:lnTo>
                                  <a:lnTo>
                                    <a:pt x="1177" y="488"/>
                                  </a:lnTo>
                                  <a:lnTo>
                                    <a:pt x="1186" y="420"/>
                                  </a:lnTo>
                                  <a:lnTo>
                                    <a:pt x="1186" y="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197"/>
                          <wps:cNvSpPr>
                            <a:spLocks/>
                          </wps:cNvSpPr>
                          <wps:spPr bwMode="auto">
                            <a:xfrm>
                              <a:off x="1683" y="3304"/>
                              <a:ext cx="632" cy="370"/>
                            </a:xfrm>
                            <a:custGeom>
                              <a:avLst/>
                              <a:gdLst>
                                <a:gd name="T0" fmla="*/ 117 w 632"/>
                                <a:gd name="T1" fmla="*/ 117 h 370"/>
                                <a:gd name="T2" fmla="*/ 117 w 632"/>
                                <a:gd name="T3" fmla="*/ 117 h 370"/>
                                <a:gd name="T4" fmla="*/ 156 w 632"/>
                                <a:gd name="T5" fmla="*/ 88 h 370"/>
                                <a:gd name="T6" fmla="*/ 204 w 632"/>
                                <a:gd name="T7" fmla="*/ 68 h 370"/>
                                <a:gd name="T8" fmla="*/ 243 w 632"/>
                                <a:gd name="T9" fmla="*/ 58 h 370"/>
                                <a:gd name="T10" fmla="*/ 302 w 632"/>
                                <a:gd name="T11" fmla="*/ 49 h 370"/>
                                <a:gd name="T12" fmla="*/ 302 w 632"/>
                                <a:gd name="T13" fmla="*/ 49 h 370"/>
                                <a:gd name="T14" fmla="*/ 360 w 632"/>
                                <a:gd name="T15" fmla="*/ 58 h 370"/>
                                <a:gd name="T16" fmla="*/ 409 w 632"/>
                                <a:gd name="T17" fmla="*/ 68 h 370"/>
                                <a:gd name="T18" fmla="*/ 457 w 632"/>
                                <a:gd name="T19" fmla="*/ 97 h 370"/>
                                <a:gd name="T20" fmla="*/ 506 w 632"/>
                                <a:gd name="T21" fmla="*/ 127 h 370"/>
                                <a:gd name="T22" fmla="*/ 545 w 632"/>
                                <a:gd name="T23" fmla="*/ 175 h 370"/>
                                <a:gd name="T24" fmla="*/ 584 w 632"/>
                                <a:gd name="T25" fmla="*/ 234 h 370"/>
                                <a:gd name="T26" fmla="*/ 613 w 632"/>
                                <a:gd name="T27" fmla="*/ 292 h 370"/>
                                <a:gd name="T28" fmla="*/ 632 w 632"/>
                                <a:gd name="T29" fmla="*/ 370 h 370"/>
                                <a:gd name="T30" fmla="*/ 632 w 632"/>
                                <a:gd name="T31" fmla="*/ 370 h 370"/>
                                <a:gd name="T32" fmla="*/ 623 w 632"/>
                                <a:gd name="T33" fmla="*/ 283 h 370"/>
                                <a:gd name="T34" fmla="*/ 594 w 632"/>
                                <a:gd name="T35" fmla="*/ 205 h 370"/>
                                <a:gd name="T36" fmla="*/ 564 w 632"/>
                                <a:gd name="T37" fmla="*/ 146 h 370"/>
                                <a:gd name="T38" fmla="*/ 516 w 632"/>
                                <a:gd name="T39" fmla="*/ 88 h 370"/>
                                <a:gd name="T40" fmla="*/ 516 w 632"/>
                                <a:gd name="T41" fmla="*/ 88 h 370"/>
                                <a:gd name="T42" fmla="*/ 467 w 632"/>
                                <a:gd name="T43" fmla="*/ 49 h 370"/>
                                <a:gd name="T44" fmla="*/ 418 w 632"/>
                                <a:gd name="T45" fmla="*/ 19 h 370"/>
                                <a:gd name="T46" fmla="*/ 360 w 632"/>
                                <a:gd name="T47" fmla="*/ 10 h 370"/>
                                <a:gd name="T48" fmla="*/ 302 w 632"/>
                                <a:gd name="T49" fmla="*/ 0 h 370"/>
                                <a:gd name="T50" fmla="*/ 302 w 632"/>
                                <a:gd name="T51" fmla="*/ 0 h 370"/>
                                <a:gd name="T52" fmla="*/ 243 w 632"/>
                                <a:gd name="T53" fmla="*/ 10 h 370"/>
                                <a:gd name="T54" fmla="*/ 195 w 632"/>
                                <a:gd name="T55" fmla="*/ 19 h 370"/>
                                <a:gd name="T56" fmla="*/ 146 w 632"/>
                                <a:gd name="T57" fmla="*/ 49 h 370"/>
                                <a:gd name="T58" fmla="*/ 97 w 632"/>
                                <a:gd name="T59" fmla="*/ 78 h 370"/>
                                <a:gd name="T60" fmla="*/ 97 w 632"/>
                                <a:gd name="T61" fmla="*/ 78 h 370"/>
                                <a:gd name="T62" fmla="*/ 58 w 632"/>
                                <a:gd name="T63" fmla="*/ 127 h 370"/>
                                <a:gd name="T64" fmla="*/ 29 w 632"/>
                                <a:gd name="T65" fmla="*/ 175 h 370"/>
                                <a:gd name="T66" fmla="*/ 10 w 632"/>
                                <a:gd name="T67" fmla="*/ 234 h 370"/>
                                <a:gd name="T68" fmla="*/ 0 w 632"/>
                                <a:gd name="T69" fmla="*/ 302 h 370"/>
                                <a:gd name="T70" fmla="*/ 0 w 632"/>
                                <a:gd name="T71" fmla="*/ 302 h 370"/>
                                <a:gd name="T72" fmla="*/ 20 w 632"/>
                                <a:gd name="T73" fmla="*/ 244 h 370"/>
                                <a:gd name="T74" fmla="*/ 39 w 632"/>
                                <a:gd name="T75" fmla="*/ 205 h 370"/>
                                <a:gd name="T76" fmla="*/ 68 w 632"/>
                                <a:gd name="T77" fmla="*/ 156 h 370"/>
                                <a:gd name="T78" fmla="*/ 117 w 632"/>
                                <a:gd name="T79" fmla="*/ 117 h 370"/>
                                <a:gd name="T80" fmla="*/ 117 w 632"/>
                                <a:gd name="T81" fmla="*/ 117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32" h="370">
                                  <a:moveTo>
                                    <a:pt x="117" y="117"/>
                                  </a:moveTo>
                                  <a:lnTo>
                                    <a:pt x="117" y="117"/>
                                  </a:lnTo>
                                  <a:lnTo>
                                    <a:pt x="156" y="88"/>
                                  </a:lnTo>
                                  <a:lnTo>
                                    <a:pt x="204" y="68"/>
                                  </a:lnTo>
                                  <a:lnTo>
                                    <a:pt x="243" y="58"/>
                                  </a:lnTo>
                                  <a:lnTo>
                                    <a:pt x="302" y="49"/>
                                  </a:lnTo>
                                  <a:lnTo>
                                    <a:pt x="360" y="58"/>
                                  </a:lnTo>
                                  <a:lnTo>
                                    <a:pt x="409" y="68"/>
                                  </a:lnTo>
                                  <a:lnTo>
                                    <a:pt x="457" y="97"/>
                                  </a:lnTo>
                                  <a:lnTo>
                                    <a:pt x="506" y="127"/>
                                  </a:lnTo>
                                  <a:lnTo>
                                    <a:pt x="545" y="175"/>
                                  </a:lnTo>
                                  <a:lnTo>
                                    <a:pt x="584" y="234"/>
                                  </a:lnTo>
                                  <a:lnTo>
                                    <a:pt x="613" y="292"/>
                                  </a:lnTo>
                                  <a:lnTo>
                                    <a:pt x="632" y="370"/>
                                  </a:lnTo>
                                  <a:lnTo>
                                    <a:pt x="623" y="283"/>
                                  </a:lnTo>
                                  <a:lnTo>
                                    <a:pt x="594" y="205"/>
                                  </a:lnTo>
                                  <a:lnTo>
                                    <a:pt x="564" y="146"/>
                                  </a:lnTo>
                                  <a:lnTo>
                                    <a:pt x="516" y="88"/>
                                  </a:lnTo>
                                  <a:lnTo>
                                    <a:pt x="467" y="49"/>
                                  </a:lnTo>
                                  <a:lnTo>
                                    <a:pt x="418" y="19"/>
                                  </a:lnTo>
                                  <a:lnTo>
                                    <a:pt x="360" y="1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243" y="10"/>
                                  </a:lnTo>
                                  <a:lnTo>
                                    <a:pt x="195" y="19"/>
                                  </a:lnTo>
                                  <a:lnTo>
                                    <a:pt x="146" y="49"/>
                                  </a:lnTo>
                                  <a:lnTo>
                                    <a:pt x="97" y="78"/>
                                  </a:lnTo>
                                  <a:lnTo>
                                    <a:pt x="58" y="127"/>
                                  </a:lnTo>
                                  <a:lnTo>
                                    <a:pt x="29" y="175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39" y="205"/>
                                  </a:lnTo>
                                  <a:lnTo>
                                    <a:pt x="68" y="156"/>
                                  </a:lnTo>
                                  <a:lnTo>
                                    <a:pt x="117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198"/>
                          <wps:cNvSpPr>
                            <a:spLocks/>
                          </wps:cNvSpPr>
                          <wps:spPr bwMode="auto">
                            <a:xfrm>
                              <a:off x="1323" y="3528"/>
                              <a:ext cx="360" cy="146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78 h 146"/>
                                <a:gd name="T2" fmla="*/ 360 w 360"/>
                                <a:gd name="T3" fmla="*/ 78 h 146"/>
                                <a:gd name="T4" fmla="*/ 292 w 360"/>
                                <a:gd name="T5" fmla="*/ 39 h 146"/>
                                <a:gd name="T6" fmla="*/ 234 w 360"/>
                                <a:gd name="T7" fmla="*/ 10 h 146"/>
                                <a:gd name="T8" fmla="*/ 175 w 360"/>
                                <a:gd name="T9" fmla="*/ 0 h 146"/>
                                <a:gd name="T10" fmla="*/ 136 w 360"/>
                                <a:gd name="T11" fmla="*/ 0 h 146"/>
                                <a:gd name="T12" fmla="*/ 88 w 360"/>
                                <a:gd name="T13" fmla="*/ 20 h 146"/>
                                <a:gd name="T14" fmla="*/ 58 w 360"/>
                                <a:gd name="T15" fmla="*/ 49 h 146"/>
                                <a:gd name="T16" fmla="*/ 29 w 360"/>
                                <a:gd name="T17" fmla="*/ 88 h 146"/>
                                <a:gd name="T18" fmla="*/ 0 w 360"/>
                                <a:gd name="T19" fmla="*/ 146 h 146"/>
                                <a:gd name="T20" fmla="*/ 0 w 360"/>
                                <a:gd name="T21" fmla="*/ 146 h 146"/>
                                <a:gd name="T22" fmla="*/ 29 w 360"/>
                                <a:gd name="T23" fmla="*/ 98 h 146"/>
                                <a:gd name="T24" fmla="*/ 68 w 360"/>
                                <a:gd name="T25" fmla="*/ 68 h 146"/>
                                <a:gd name="T26" fmla="*/ 107 w 360"/>
                                <a:gd name="T27" fmla="*/ 49 h 146"/>
                                <a:gd name="T28" fmla="*/ 146 w 360"/>
                                <a:gd name="T29" fmla="*/ 29 h 146"/>
                                <a:gd name="T30" fmla="*/ 195 w 360"/>
                                <a:gd name="T31" fmla="*/ 29 h 146"/>
                                <a:gd name="T32" fmla="*/ 243 w 360"/>
                                <a:gd name="T33" fmla="*/ 39 h 146"/>
                                <a:gd name="T34" fmla="*/ 302 w 360"/>
                                <a:gd name="T35" fmla="*/ 49 h 146"/>
                                <a:gd name="T36" fmla="*/ 360 w 360"/>
                                <a:gd name="T37" fmla="*/ 78 h 146"/>
                                <a:gd name="T38" fmla="*/ 360 w 360"/>
                                <a:gd name="T39" fmla="*/ 78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60" h="146">
                                  <a:moveTo>
                                    <a:pt x="360" y="78"/>
                                  </a:moveTo>
                                  <a:lnTo>
                                    <a:pt x="360" y="78"/>
                                  </a:lnTo>
                                  <a:lnTo>
                                    <a:pt x="292" y="39"/>
                                  </a:lnTo>
                                  <a:lnTo>
                                    <a:pt x="234" y="1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107" y="49"/>
                                  </a:lnTo>
                                  <a:lnTo>
                                    <a:pt x="146" y="29"/>
                                  </a:lnTo>
                                  <a:lnTo>
                                    <a:pt x="195" y="29"/>
                                  </a:lnTo>
                                  <a:lnTo>
                                    <a:pt x="243" y="39"/>
                                  </a:lnTo>
                                  <a:lnTo>
                                    <a:pt x="302" y="49"/>
                                  </a:lnTo>
                                  <a:lnTo>
                                    <a:pt x="36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199"/>
                          <wps:cNvSpPr>
                            <a:spLocks/>
                          </wps:cNvSpPr>
                          <wps:spPr bwMode="auto">
                            <a:xfrm>
                              <a:off x="1450" y="3889"/>
                              <a:ext cx="943" cy="1306"/>
                            </a:xfrm>
                            <a:custGeom>
                              <a:avLst/>
                              <a:gdLst>
                                <a:gd name="T0" fmla="*/ 651 w 943"/>
                                <a:gd name="T1" fmla="*/ 1306 h 1306"/>
                                <a:gd name="T2" fmla="*/ 651 w 943"/>
                                <a:gd name="T3" fmla="*/ 1306 h 1306"/>
                                <a:gd name="T4" fmla="*/ 681 w 943"/>
                                <a:gd name="T5" fmla="*/ 1296 h 1306"/>
                                <a:gd name="T6" fmla="*/ 700 w 943"/>
                                <a:gd name="T7" fmla="*/ 1276 h 1306"/>
                                <a:gd name="T8" fmla="*/ 729 w 943"/>
                                <a:gd name="T9" fmla="*/ 1247 h 1306"/>
                                <a:gd name="T10" fmla="*/ 758 w 943"/>
                                <a:gd name="T11" fmla="*/ 1199 h 1306"/>
                                <a:gd name="T12" fmla="*/ 807 w 943"/>
                                <a:gd name="T13" fmla="*/ 1091 h 1306"/>
                                <a:gd name="T14" fmla="*/ 856 w 943"/>
                                <a:gd name="T15" fmla="*/ 935 h 1306"/>
                                <a:gd name="T16" fmla="*/ 856 w 943"/>
                                <a:gd name="T17" fmla="*/ 935 h 1306"/>
                                <a:gd name="T18" fmla="*/ 895 w 943"/>
                                <a:gd name="T19" fmla="*/ 731 h 1306"/>
                                <a:gd name="T20" fmla="*/ 924 w 943"/>
                                <a:gd name="T21" fmla="*/ 507 h 1306"/>
                                <a:gd name="T22" fmla="*/ 943 w 943"/>
                                <a:gd name="T23" fmla="*/ 263 h 1306"/>
                                <a:gd name="T24" fmla="*/ 943 w 943"/>
                                <a:gd name="T25" fmla="*/ 0 h 1306"/>
                                <a:gd name="T26" fmla="*/ 661 w 943"/>
                                <a:gd name="T27" fmla="*/ 429 h 1306"/>
                                <a:gd name="T28" fmla="*/ 476 w 943"/>
                                <a:gd name="T29" fmla="*/ 39 h 1306"/>
                                <a:gd name="T30" fmla="*/ 389 w 943"/>
                                <a:gd name="T31" fmla="*/ 477 h 1306"/>
                                <a:gd name="T32" fmla="*/ 0 w 943"/>
                                <a:gd name="T33" fmla="*/ 185 h 1306"/>
                                <a:gd name="T34" fmla="*/ 0 w 943"/>
                                <a:gd name="T35" fmla="*/ 185 h 1306"/>
                                <a:gd name="T36" fmla="*/ 58 w 943"/>
                                <a:gd name="T37" fmla="*/ 380 h 1306"/>
                                <a:gd name="T38" fmla="*/ 136 w 943"/>
                                <a:gd name="T39" fmla="*/ 575 h 1306"/>
                                <a:gd name="T40" fmla="*/ 223 w 943"/>
                                <a:gd name="T41" fmla="*/ 770 h 1306"/>
                                <a:gd name="T42" fmla="*/ 330 w 943"/>
                                <a:gd name="T43" fmla="*/ 955 h 1306"/>
                                <a:gd name="T44" fmla="*/ 330 w 943"/>
                                <a:gd name="T45" fmla="*/ 955 h 1306"/>
                                <a:gd name="T46" fmla="*/ 428 w 943"/>
                                <a:gd name="T47" fmla="*/ 1111 h 1306"/>
                                <a:gd name="T48" fmla="*/ 515 w 943"/>
                                <a:gd name="T49" fmla="*/ 1228 h 1306"/>
                                <a:gd name="T50" fmla="*/ 554 w 943"/>
                                <a:gd name="T51" fmla="*/ 1257 h 1306"/>
                                <a:gd name="T52" fmla="*/ 583 w 943"/>
                                <a:gd name="T53" fmla="*/ 1286 h 1306"/>
                                <a:gd name="T54" fmla="*/ 622 w 943"/>
                                <a:gd name="T55" fmla="*/ 1306 h 1306"/>
                                <a:gd name="T56" fmla="*/ 651 w 943"/>
                                <a:gd name="T57" fmla="*/ 1306 h 1306"/>
                                <a:gd name="T58" fmla="*/ 651 w 943"/>
                                <a:gd name="T59" fmla="*/ 1306 h 1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43" h="1306">
                                  <a:moveTo>
                                    <a:pt x="651" y="1306"/>
                                  </a:moveTo>
                                  <a:lnTo>
                                    <a:pt x="651" y="1306"/>
                                  </a:lnTo>
                                  <a:lnTo>
                                    <a:pt x="681" y="1296"/>
                                  </a:lnTo>
                                  <a:lnTo>
                                    <a:pt x="700" y="1276"/>
                                  </a:lnTo>
                                  <a:lnTo>
                                    <a:pt x="729" y="1247"/>
                                  </a:lnTo>
                                  <a:lnTo>
                                    <a:pt x="758" y="1199"/>
                                  </a:lnTo>
                                  <a:lnTo>
                                    <a:pt x="807" y="1091"/>
                                  </a:lnTo>
                                  <a:lnTo>
                                    <a:pt x="856" y="935"/>
                                  </a:lnTo>
                                  <a:lnTo>
                                    <a:pt x="895" y="731"/>
                                  </a:lnTo>
                                  <a:lnTo>
                                    <a:pt x="924" y="507"/>
                                  </a:lnTo>
                                  <a:lnTo>
                                    <a:pt x="943" y="263"/>
                                  </a:lnTo>
                                  <a:lnTo>
                                    <a:pt x="943" y="0"/>
                                  </a:lnTo>
                                  <a:lnTo>
                                    <a:pt x="661" y="429"/>
                                  </a:lnTo>
                                  <a:lnTo>
                                    <a:pt x="476" y="39"/>
                                  </a:lnTo>
                                  <a:lnTo>
                                    <a:pt x="389" y="477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58" y="380"/>
                                  </a:lnTo>
                                  <a:lnTo>
                                    <a:pt x="136" y="575"/>
                                  </a:lnTo>
                                  <a:lnTo>
                                    <a:pt x="223" y="770"/>
                                  </a:lnTo>
                                  <a:lnTo>
                                    <a:pt x="330" y="955"/>
                                  </a:lnTo>
                                  <a:lnTo>
                                    <a:pt x="428" y="1111"/>
                                  </a:lnTo>
                                  <a:lnTo>
                                    <a:pt x="515" y="1228"/>
                                  </a:lnTo>
                                  <a:lnTo>
                                    <a:pt x="554" y="1257"/>
                                  </a:lnTo>
                                  <a:lnTo>
                                    <a:pt x="583" y="1286"/>
                                  </a:lnTo>
                                  <a:lnTo>
                                    <a:pt x="622" y="1306"/>
                                  </a:lnTo>
                                  <a:lnTo>
                                    <a:pt x="651" y="1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69" name="Freeform 203"/>
                        <wps:cNvSpPr>
                          <a:spLocks/>
                        </wps:cNvSpPr>
                        <wps:spPr bwMode="auto">
                          <a:xfrm>
                            <a:off x="2011" y="8000"/>
                            <a:ext cx="11692" cy="2571"/>
                          </a:xfrm>
                          <a:custGeom>
                            <a:avLst/>
                            <a:gdLst>
                              <a:gd name="T0" fmla="*/ 2396 w 8445"/>
                              <a:gd name="T1" fmla="*/ 428 h 4826"/>
                              <a:gd name="T2" fmla="*/ 1773 w 8445"/>
                              <a:gd name="T3" fmla="*/ 623 h 4826"/>
                              <a:gd name="T4" fmla="*/ 1540 w 8445"/>
                              <a:gd name="T5" fmla="*/ 740 h 4826"/>
                              <a:gd name="T6" fmla="*/ 1228 w 8445"/>
                              <a:gd name="T7" fmla="*/ 934 h 4826"/>
                              <a:gd name="T8" fmla="*/ 1112 w 8445"/>
                              <a:gd name="T9" fmla="*/ 1012 h 4826"/>
                              <a:gd name="T10" fmla="*/ 975 w 8445"/>
                              <a:gd name="T11" fmla="*/ 1168 h 4826"/>
                              <a:gd name="T12" fmla="*/ 820 w 8445"/>
                              <a:gd name="T13" fmla="*/ 1323 h 4826"/>
                              <a:gd name="T14" fmla="*/ 547 w 8445"/>
                              <a:gd name="T15" fmla="*/ 1596 h 4826"/>
                              <a:gd name="T16" fmla="*/ 197 w 8445"/>
                              <a:gd name="T17" fmla="*/ 2121 h 4826"/>
                              <a:gd name="T18" fmla="*/ 61 w 8445"/>
                              <a:gd name="T19" fmla="*/ 2335 h 4826"/>
                              <a:gd name="T20" fmla="*/ 41 w 8445"/>
                              <a:gd name="T21" fmla="*/ 3522 h 4826"/>
                              <a:gd name="T22" fmla="*/ 392 w 8445"/>
                              <a:gd name="T23" fmla="*/ 4164 h 4826"/>
                              <a:gd name="T24" fmla="*/ 742 w 8445"/>
                              <a:gd name="T25" fmla="*/ 4437 h 4826"/>
                              <a:gd name="T26" fmla="*/ 975 w 8445"/>
                              <a:gd name="T27" fmla="*/ 4573 h 4826"/>
                              <a:gd name="T28" fmla="*/ 1131 w 8445"/>
                              <a:gd name="T29" fmla="*/ 4631 h 4826"/>
                              <a:gd name="T30" fmla="*/ 1287 w 8445"/>
                              <a:gd name="T31" fmla="*/ 4690 h 4826"/>
                              <a:gd name="T32" fmla="*/ 1754 w 8445"/>
                              <a:gd name="T33" fmla="*/ 4826 h 4826"/>
                              <a:gd name="T34" fmla="*/ 2591 w 8445"/>
                              <a:gd name="T35" fmla="*/ 4690 h 4826"/>
                              <a:gd name="T36" fmla="*/ 2707 w 8445"/>
                              <a:gd name="T37" fmla="*/ 4651 h 4826"/>
                              <a:gd name="T38" fmla="*/ 2824 w 8445"/>
                              <a:gd name="T39" fmla="*/ 4593 h 4826"/>
                              <a:gd name="T40" fmla="*/ 3291 w 8445"/>
                              <a:gd name="T41" fmla="*/ 4262 h 4826"/>
                              <a:gd name="T42" fmla="*/ 3388 w 8445"/>
                              <a:gd name="T43" fmla="*/ 4145 h 4826"/>
                              <a:gd name="T44" fmla="*/ 3564 w 8445"/>
                              <a:gd name="T45" fmla="*/ 4048 h 4826"/>
                              <a:gd name="T46" fmla="*/ 3758 w 8445"/>
                              <a:gd name="T47" fmla="*/ 3873 h 4826"/>
                              <a:gd name="T48" fmla="*/ 3933 w 8445"/>
                              <a:gd name="T49" fmla="*/ 3717 h 4826"/>
                              <a:gd name="T50" fmla="*/ 4322 w 8445"/>
                              <a:gd name="T51" fmla="*/ 3386 h 4826"/>
                              <a:gd name="T52" fmla="*/ 4751 w 8445"/>
                              <a:gd name="T53" fmla="*/ 3114 h 4826"/>
                              <a:gd name="T54" fmla="*/ 6658 w 8445"/>
                              <a:gd name="T55" fmla="*/ 2900 h 4826"/>
                              <a:gd name="T56" fmla="*/ 7533 w 8445"/>
                              <a:gd name="T57" fmla="*/ 2783 h 4826"/>
                              <a:gd name="T58" fmla="*/ 7845 w 8445"/>
                              <a:gd name="T59" fmla="*/ 2666 h 4826"/>
                              <a:gd name="T60" fmla="*/ 8039 w 8445"/>
                              <a:gd name="T61" fmla="*/ 2569 h 4826"/>
                              <a:gd name="T62" fmla="*/ 8253 w 8445"/>
                              <a:gd name="T63" fmla="*/ 2374 h 4826"/>
                              <a:gd name="T64" fmla="*/ 8351 w 8445"/>
                              <a:gd name="T65" fmla="*/ 2199 h 4826"/>
                              <a:gd name="T66" fmla="*/ 8389 w 8445"/>
                              <a:gd name="T67" fmla="*/ 1576 h 4826"/>
                              <a:gd name="T68" fmla="*/ 8175 w 8445"/>
                              <a:gd name="T69" fmla="*/ 1226 h 4826"/>
                              <a:gd name="T70" fmla="*/ 8078 w 8445"/>
                              <a:gd name="T71" fmla="*/ 1109 h 4826"/>
                              <a:gd name="T72" fmla="*/ 7961 w 8445"/>
                              <a:gd name="T73" fmla="*/ 973 h 4826"/>
                              <a:gd name="T74" fmla="*/ 7631 w 8445"/>
                              <a:gd name="T75" fmla="*/ 740 h 4826"/>
                              <a:gd name="T76" fmla="*/ 7125 w 8445"/>
                              <a:gd name="T77" fmla="*/ 467 h 4826"/>
                              <a:gd name="T78" fmla="*/ 6911 w 8445"/>
                              <a:gd name="T79" fmla="*/ 389 h 4826"/>
                              <a:gd name="T80" fmla="*/ 6424 w 8445"/>
                              <a:gd name="T81" fmla="*/ 234 h 4826"/>
                              <a:gd name="T82" fmla="*/ 5762 w 8445"/>
                              <a:gd name="T83" fmla="*/ 97 h 4826"/>
                              <a:gd name="T84" fmla="*/ 4128 w 8445"/>
                              <a:gd name="T85" fmla="*/ 20 h 4826"/>
                              <a:gd name="T86" fmla="*/ 3427 w 8445"/>
                              <a:gd name="T87" fmla="*/ 234 h 4826"/>
                              <a:gd name="T88" fmla="*/ 3194 w 8445"/>
                              <a:gd name="T89" fmla="*/ 331 h 4826"/>
                              <a:gd name="T90" fmla="*/ 3077 w 8445"/>
                              <a:gd name="T91" fmla="*/ 370 h 48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445" h="4826">
                                <a:moveTo>
                                  <a:pt x="3116" y="370"/>
                                </a:moveTo>
                                <a:cubicBezTo>
                                  <a:pt x="2846" y="381"/>
                                  <a:pt x="2645" y="383"/>
                                  <a:pt x="2396" y="428"/>
                                </a:cubicBezTo>
                                <a:cubicBezTo>
                                  <a:pt x="2264" y="452"/>
                                  <a:pt x="2134" y="504"/>
                                  <a:pt x="2007" y="545"/>
                                </a:cubicBezTo>
                                <a:cubicBezTo>
                                  <a:pt x="1938" y="567"/>
                                  <a:pt x="1833" y="583"/>
                                  <a:pt x="1773" y="623"/>
                                </a:cubicBezTo>
                                <a:cubicBezTo>
                                  <a:pt x="1681" y="685"/>
                                  <a:pt x="1737" y="655"/>
                                  <a:pt x="1598" y="701"/>
                                </a:cubicBezTo>
                                <a:cubicBezTo>
                                  <a:pt x="1576" y="708"/>
                                  <a:pt x="1561" y="730"/>
                                  <a:pt x="1540" y="740"/>
                                </a:cubicBezTo>
                                <a:cubicBezTo>
                                  <a:pt x="1521" y="749"/>
                                  <a:pt x="1501" y="753"/>
                                  <a:pt x="1481" y="759"/>
                                </a:cubicBezTo>
                                <a:cubicBezTo>
                                  <a:pt x="1399" y="821"/>
                                  <a:pt x="1314" y="877"/>
                                  <a:pt x="1228" y="934"/>
                                </a:cubicBezTo>
                                <a:cubicBezTo>
                                  <a:pt x="1209" y="947"/>
                                  <a:pt x="1189" y="960"/>
                                  <a:pt x="1170" y="973"/>
                                </a:cubicBezTo>
                                <a:cubicBezTo>
                                  <a:pt x="1151" y="986"/>
                                  <a:pt x="1112" y="1012"/>
                                  <a:pt x="1112" y="1012"/>
                                </a:cubicBezTo>
                                <a:cubicBezTo>
                                  <a:pt x="1006" y="1170"/>
                                  <a:pt x="1147" y="976"/>
                                  <a:pt x="1014" y="1109"/>
                                </a:cubicBezTo>
                                <a:cubicBezTo>
                                  <a:pt x="997" y="1126"/>
                                  <a:pt x="992" y="1151"/>
                                  <a:pt x="975" y="1168"/>
                                </a:cubicBezTo>
                                <a:cubicBezTo>
                                  <a:pt x="959" y="1185"/>
                                  <a:pt x="935" y="1192"/>
                                  <a:pt x="917" y="1207"/>
                                </a:cubicBezTo>
                                <a:cubicBezTo>
                                  <a:pt x="824" y="1284"/>
                                  <a:pt x="890" y="1240"/>
                                  <a:pt x="820" y="1323"/>
                                </a:cubicBezTo>
                                <a:cubicBezTo>
                                  <a:pt x="773" y="1380"/>
                                  <a:pt x="761" y="1382"/>
                                  <a:pt x="703" y="1421"/>
                                </a:cubicBezTo>
                                <a:cubicBezTo>
                                  <a:pt x="633" y="1525"/>
                                  <a:pt x="680" y="1463"/>
                                  <a:pt x="547" y="1596"/>
                                </a:cubicBezTo>
                                <a:cubicBezTo>
                                  <a:pt x="443" y="1700"/>
                                  <a:pt x="422" y="1842"/>
                                  <a:pt x="294" y="1927"/>
                                </a:cubicBezTo>
                                <a:cubicBezTo>
                                  <a:pt x="279" y="1972"/>
                                  <a:pt x="224" y="2088"/>
                                  <a:pt x="197" y="2121"/>
                                </a:cubicBezTo>
                                <a:cubicBezTo>
                                  <a:pt x="182" y="2139"/>
                                  <a:pt x="158" y="2147"/>
                                  <a:pt x="139" y="2160"/>
                                </a:cubicBezTo>
                                <a:cubicBezTo>
                                  <a:pt x="77" y="2253"/>
                                  <a:pt x="108" y="2196"/>
                                  <a:pt x="61" y="2335"/>
                                </a:cubicBezTo>
                                <a:cubicBezTo>
                                  <a:pt x="54" y="2355"/>
                                  <a:pt x="41" y="2394"/>
                                  <a:pt x="41" y="2394"/>
                                </a:cubicBezTo>
                                <a:cubicBezTo>
                                  <a:pt x="0" y="2857"/>
                                  <a:pt x="0" y="2767"/>
                                  <a:pt x="41" y="3522"/>
                                </a:cubicBezTo>
                                <a:cubicBezTo>
                                  <a:pt x="46" y="3620"/>
                                  <a:pt x="84" y="3732"/>
                                  <a:pt x="139" y="3814"/>
                                </a:cubicBezTo>
                                <a:cubicBezTo>
                                  <a:pt x="177" y="3931"/>
                                  <a:pt x="285" y="4092"/>
                                  <a:pt x="392" y="4164"/>
                                </a:cubicBezTo>
                                <a:cubicBezTo>
                                  <a:pt x="450" y="4203"/>
                                  <a:pt x="517" y="4231"/>
                                  <a:pt x="567" y="4281"/>
                                </a:cubicBezTo>
                                <a:cubicBezTo>
                                  <a:pt x="632" y="4346"/>
                                  <a:pt x="667" y="4396"/>
                                  <a:pt x="742" y="4437"/>
                                </a:cubicBezTo>
                                <a:cubicBezTo>
                                  <a:pt x="793" y="4465"/>
                                  <a:pt x="852" y="4480"/>
                                  <a:pt x="898" y="4515"/>
                                </a:cubicBezTo>
                                <a:cubicBezTo>
                                  <a:pt x="924" y="4534"/>
                                  <a:pt x="946" y="4559"/>
                                  <a:pt x="975" y="4573"/>
                                </a:cubicBezTo>
                                <a:cubicBezTo>
                                  <a:pt x="999" y="4585"/>
                                  <a:pt x="1028" y="4584"/>
                                  <a:pt x="1053" y="4593"/>
                                </a:cubicBezTo>
                                <a:cubicBezTo>
                                  <a:pt x="1080" y="4603"/>
                                  <a:pt x="1104" y="4621"/>
                                  <a:pt x="1131" y="4631"/>
                                </a:cubicBezTo>
                                <a:cubicBezTo>
                                  <a:pt x="1156" y="4640"/>
                                  <a:pt x="1184" y="4642"/>
                                  <a:pt x="1209" y="4651"/>
                                </a:cubicBezTo>
                                <a:cubicBezTo>
                                  <a:pt x="1236" y="4661"/>
                                  <a:pt x="1260" y="4680"/>
                                  <a:pt x="1287" y="4690"/>
                                </a:cubicBezTo>
                                <a:cubicBezTo>
                                  <a:pt x="1400" y="4732"/>
                                  <a:pt x="1523" y="4749"/>
                                  <a:pt x="1637" y="4787"/>
                                </a:cubicBezTo>
                                <a:cubicBezTo>
                                  <a:pt x="1676" y="4800"/>
                                  <a:pt x="1754" y="4826"/>
                                  <a:pt x="1754" y="4826"/>
                                </a:cubicBezTo>
                                <a:cubicBezTo>
                                  <a:pt x="1991" y="4814"/>
                                  <a:pt x="2194" y="4815"/>
                                  <a:pt x="2415" y="4748"/>
                                </a:cubicBezTo>
                                <a:cubicBezTo>
                                  <a:pt x="2474" y="4730"/>
                                  <a:pt x="2532" y="4710"/>
                                  <a:pt x="2591" y="4690"/>
                                </a:cubicBezTo>
                                <a:cubicBezTo>
                                  <a:pt x="2610" y="4684"/>
                                  <a:pt x="2630" y="4677"/>
                                  <a:pt x="2649" y="4670"/>
                                </a:cubicBezTo>
                                <a:cubicBezTo>
                                  <a:pt x="2668" y="4664"/>
                                  <a:pt x="2707" y="4651"/>
                                  <a:pt x="2707" y="4651"/>
                                </a:cubicBezTo>
                                <a:cubicBezTo>
                                  <a:pt x="2727" y="4638"/>
                                  <a:pt x="2745" y="4622"/>
                                  <a:pt x="2766" y="4612"/>
                                </a:cubicBezTo>
                                <a:cubicBezTo>
                                  <a:pt x="2784" y="4603"/>
                                  <a:pt x="2806" y="4603"/>
                                  <a:pt x="2824" y="4593"/>
                                </a:cubicBezTo>
                                <a:cubicBezTo>
                                  <a:pt x="2933" y="4533"/>
                                  <a:pt x="3016" y="4437"/>
                                  <a:pt x="3135" y="4398"/>
                                </a:cubicBezTo>
                                <a:cubicBezTo>
                                  <a:pt x="3200" y="4301"/>
                                  <a:pt x="3155" y="4353"/>
                                  <a:pt x="3291" y="4262"/>
                                </a:cubicBezTo>
                                <a:cubicBezTo>
                                  <a:pt x="3314" y="4247"/>
                                  <a:pt x="3331" y="4224"/>
                                  <a:pt x="3349" y="4203"/>
                                </a:cubicBezTo>
                                <a:cubicBezTo>
                                  <a:pt x="3364" y="4185"/>
                                  <a:pt x="3370" y="4159"/>
                                  <a:pt x="3388" y="4145"/>
                                </a:cubicBezTo>
                                <a:cubicBezTo>
                                  <a:pt x="3404" y="4132"/>
                                  <a:pt x="3427" y="4132"/>
                                  <a:pt x="3447" y="4126"/>
                                </a:cubicBezTo>
                                <a:cubicBezTo>
                                  <a:pt x="3486" y="4100"/>
                                  <a:pt x="3539" y="4087"/>
                                  <a:pt x="3564" y="4048"/>
                                </a:cubicBezTo>
                                <a:cubicBezTo>
                                  <a:pt x="3615" y="3969"/>
                                  <a:pt x="3582" y="4002"/>
                                  <a:pt x="3661" y="3950"/>
                                </a:cubicBezTo>
                                <a:cubicBezTo>
                                  <a:pt x="3769" y="3789"/>
                                  <a:pt x="3627" y="3975"/>
                                  <a:pt x="3758" y="3873"/>
                                </a:cubicBezTo>
                                <a:cubicBezTo>
                                  <a:pt x="3802" y="3839"/>
                                  <a:pt x="3829" y="3787"/>
                                  <a:pt x="3875" y="3756"/>
                                </a:cubicBezTo>
                                <a:cubicBezTo>
                                  <a:pt x="3894" y="3743"/>
                                  <a:pt x="3914" y="3730"/>
                                  <a:pt x="3933" y="3717"/>
                                </a:cubicBezTo>
                                <a:cubicBezTo>
                                  <a:pt x="4010" y="3602"/>
                                  <a:pt x="4150" y="3521"/>
                                  <a:pt x="4264" y="3444"/>
                                </a:cubicBezTo>
                                <a:cubicBezTo>
                                  <a:pt x="4287" y="3429"/>
                                  <a:pt x="4301" y="3403"/>
                                  <a:pt x="4322" y="3386"/>
                                </a:cubicBezTo>
                                <a:cubicBezTo>
                                  <a:pt x="4383" y="3335"/>
                                  <a:pt x="4452" y="3295"/>
                                  <a:pt x="4517" y="3250"/>
                                </a:cubicBezTo>
                                <a:cubicBezTo>
                                  <a:pt x="4592" y="3197"/>
                                  <a:pt x="4663" y="3142"/>
                                  <a:pt x="4751" y="3114"/>
                                </a:cubicBezTo>
                                <a:cubicBezTo>
                                  <a:pt x="4978" y="2962"/>
                                  <a:pt x="5329" y="2926"/>
                                  <a:pt x="5587" y="2919"/>
                                </a:cubicBezTo>
                                <a:cubicBezTo>
                                  <a:pt x="5944" y="2909"/>
                                  <a:pt x="6301" y="2906"/>
                                  <a:pt x="6658" y="2900"/>
                                </a:cubicBezTo>
                                <a:cubicBezTo>
                                  <a:pt x="6701" y="2897"/>
                                  <a:pt x="7076" y="2871"/>
                                  <a:pt x="7144" y="2861"/>
                                </a:cubicBezTo>
                                <a:cubicBezTo>
                                  <a:pt x="7273" y="2843"/>
                                  <a:pt x="7405" y="2806"/>
                                  <a:pt x="7533" y="2783"/>
                                </a:cubicBezTo>
                                <a:cubicBezTo>
                                  <a:pt x="7616" y="2768"/>
                                  <a:pt x="7685" y="2725"/>
                                  <a:pt x="7767" y="2705"/>
                                </a:cubicBezTo>
                                <a:cubicBezTo>
                                  <a:pt x="7793" y="2692"/>
                                  <a:pt x="7818" y="2676"/>
                                  <a:pt x="7845" y="2666"/>
                                </a:cubicBezTo>
                                <a:cubicBezTo>
                                  <a:pt x="7870" y="2657"/>
                                  <a:pt x="7898" y="2659"/>
                                  <a:pt x="7922" y="2647"/>
                                </a:cubicBezTo>
                                <a:cubicBezTo>
                                  <a:pt x="7964" y="2626"/>
                                  <a:pt x="8000" y="2595"/>
                                  <a:pt x="8039" y="2569"/>
                                </a:cubicBezTo>
                                <a:cubicBezTo>
                                  <a:pt x="8059" y="2556"/>
                                  <a:pt x="8098" y="2530"/>
                                  <a:pt x="8098" y="2530"/>
                                </a:cubicBezTo>
                                <a:cubicBezTo>
                                  <a:pt x="8142" y="2462"/>
                                  <a:pt x="8186" y="2419"/>
                                  <a:pt x="8253" y="2374"/>
                                </a:cubicBezTo>
                                <a:cubicBezTo>
                                  <a:pt x="8260" y="2355"/>
                                  <a:pt x="8263" y="2334"/>
                                  <a:pt x="8273" y="2316"/>
                                </a:cubicBezTo>
                                <a:cubicBezTo>
                                  <a:pt x="8296" y="2275"/>
                                  <a:pt x="8351" y="2199"/>
                                  <a:pt x="8351" y="2199"/>
                                </a:cubicBezTo>
                                <a:cubicBezTo>
                                  <a:pt x="8377" y="2121"/>
                                  <a:pt x="8408" y="2088"/>
                                  <a:pt x="8428" y="2004"/>
                                </a:cubicBezTo>
                                <a:cubicBezTo>
                                  <a:pt x="8420" y="1861"/>
                                  <a:pt x="8445" y="1708"/>
                                  <a:pt x="8389" y="1576"/>
                                </a:cubicBezTo>
                                <a:cubicBezTo>
                                  <a:pt x="8380" y="1555"/>
                                  <a:pt x="8360" y="1539"/>
                                  <a:pt x="8351" y="1518"/>
                                </a:cubicBezTo>
                                <a:cubicBezTo>
                                  <a:pt x="8302" y="1406"/>
                                  <a:pt x="8284" y="1298"/>
                                  <a:pt x="8175" y="1226"/>
                                </a:cubicBezTo>
                                <a:cubicBezTo>
                                  <a:pt x="8162" y="1200"/>
                                  <a:pt x="8155" y="1170"/>
                                  <a:pt x="8136" y="1148"/>
                                </a:cubicBezTo>
                                <a:cubicBezTo>
                                  <a:pt x="8121" y="1130"/>
                                  <a:pt x="8096" y="1124"/>
                                  <a:pt x="8078" y="1109"/>
                                </a:cubicBezTo>
                                <a:cubicBezTo>
                                  <a:pt x="8050" y="1085"/>
                                  <a:pt x="8024" y="1059"/>
                                  <a:pt x="8000" y="1031"/>
                                </a:cubicBezTo>
                                <a:cubicBezTo>
                                  <a:pt x="7985" y="1013"/>
                                  <a:pt x="7977" y="989"/>
                                  <a:pt x="7961" y="973"/>
                                </a:cubicBezTo>
                                <a:cubicBezTo>
                                  <a:pt x="7945" y="957"/>
                                  <a:pt x="7921" y="949"/>
                                  <a:pt x="7903" y="934"/>
                                </a:cubicBezTo>
                                <a:cubicBezTo>
                                  <a:pt x="7815" y="860"/>
                                  <a:pt x="7742" y="777"/>
                                  <a:pt x="7631" y="740"/>
                                </a:cubicBezTo>
                                <a:cubicBezTo>
                                  <a:pt x="7522" y="657"/>
                                  <a:pt x="7395" y="622"/>
                                  <a:pt x="7280" y="545"/>
                                </a:cubicBezTo>
                                <a:cubicBezTo>
                                  <a:pt x="7148" y="456"/>
                                  <a:pt x="7311" y="560"/>
                                  <a:pt x="7125" y="467"/>
                                </a:cubicBezTo>
                                <a:cubicBezTo>
                                  <a:pt x="7104" y="456"/>
                                  <a:pt x="7088" y="436"/>
                                  <a:pt x="7066" y="428"/>
                                </a:cubicBezTo>
                                <a:cubicBezTo>
                                  <a:pt x="6966" y="391"/>
                                  <a:pt x="6989" y="429"/>
                                  <a:pt x="6911" y="389"/>
                                </a:cubicBezTo>
                                <a:cubicBezTo>
                                  <a:pt x="6890" y="378"/>
                                  <a:pt x="6873" y="360"/>
                                  <a:pt x="6852" y="350"/>
                                </a:cubicBezTo>
                                <a:cubicBezTo>
                                  <a:pt x="6737" y="293"/>
                                  <a:pt x="6550" y="268"/>
                                  <a:pt x="6424" y="234"/>
                                </a:cubicBezTo>
                                <a:cubicBezTo>
                                  <a:pt x="6339" y="211"/>
                                  <a:pt x="6257" y="178"/>
                                  <a:pt x="6171" y="156"/>
                                </a:cubicBezTo>
                                <a:cubicBezTo>
                                  <a:pt x="6037" y="122"/>
                                  <a:pt x="5898" y="118"/>
                                  <a:pt x="5762" y="97"/>
                                </a:cubicBezTo>
                                <a:cubicBezTo>
                                  <a:pt x="5485" y="54"/>
                                  <a:pt x="5206" y="21"/>
                                  <a:pt x="4926" y="0"/>
                                </a:cubicBezTo>
                                <a:cubicBezTo>
                                  <a:pt x="4660" y="7"/>
                                  <a:pt x="4394" y="6"/>
                                  <a:pt x="4128" y="20"/>
                                </a:cubicBezTo>
                                <a:cubicBezTo>
                                  <a:pt x="4030" y="25"/>
                                  <a:pt x="3836" y="59"/>
                                  <a:pt x="3836" y="59"/>
                                </a:cubicBezTo>
                                <a:cubicBezTo>
                                  <a:pt x="3691" y="106"/>
                                  <a:pt x="3571" y="186"/>
                                  <a:pt x="3427" y="234"/>
                                </a:cubicBezTo>
                                <a:cubicBezTo>
                                  <a:pt x="3405" y="241"/>
                                  <a:pt x="3390" y="264"/>
                                  <a:pt x="3369" y="273"/>
                                </a:cubicBezTo>
                                <a:cubicBezTo>
                                  <a:pt x="3313" y="298"/>
                                  <a:pt x="3252" y="312"/>
                                  <a:pt x="3194" y="331"/>
                                </a:cubicBezTo>
                                <a:cubicBezTo>
                                  <a:pt x="3174" y="338"/>
                                  <a:pt x="3155" y="343"/>
                                  <a:pt x="3135" y="350"/>
                                </a:cubicBezTo>
                                <a:cubicBezTo>
                                  <a:pt x="3116" y="356"/>
                                  <a:pt x="3057" y="370"/>
                                  <a:pt x="3077" y="370"/>
                                </a:cubicBezTo>
                                <a:cubicBezTo>
                                  <a:pt x="3090" y="370"/>
                                  <a:pt x="3103" y="370"/>
                                  <a:pt x="3116" y="3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70" name="Group 204"/>
                        <wpg:cNvGrpSpPr>
                          <a:grpSpLocks/>
                        </wpg:cNvGrpSpPr>
                        <wpg:grpSpPr bwMode="auto">
                          <a:xfrm>
                            <a:off x="9060" y="6698"/>
                            <a:ext cx="4035" cy="1785"/>
                            <a:chOff x="9991" y="2749"/>
                            <a:chExt cx="4674" cy="2562"/>
                          </a:xfrm>
                        </wpg:grpSpPr>
                        <wps:wsp>
                          <wps:cNvPr id="471" name="Freeform 205"/>
                          <wps:cNvSpPr>
                            <a:spLocks/>
                          </wps:cNvSpPr>
                          <wps:spPr bwMode="auto">
                            <a:xfrm rot="203983" flipH="1" flipV="1">
                              <a:off x="9991" y="3026"/>
                              <a:ext cx="4674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206"/>
                          <wps:cNvSpPr>
                            <a:spLocks/>
                          </wps:cNvSpPr>
                          <wps:spPr bwMode="auto">
                            <a:xfrm rot="203983" flipH="1" flipV="1">
                              <a:off x="9991" y="3518"/>
                              <a:ext cx="4674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207"/>
                          <wps:cNvSpPr>
                            <a:spLocks/>
                          </wps:cNvSpPr>
                          <wps:spPr bwMode="auto">
                            <a:xfrm rot="203983" flipH="1" flipV="1">
                              <a:off x="9991" y="4202"/>
                              <a:ext cx="4674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208"/>
                          <wps:cNvSpPr>
                            <a:spLocks/>
                          </wps:cNvSpPr>
                          <wps:spPr bwMode="auto">
                            <a:xfrm rot="5001890" flipH="1" flipV="1">
                              <a:off x="9991" y="3569"/>
                              <a:ext cx="2132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209"/>
                          <wps:cNvSpPr>
                            <a:spLocks/>
                          </wps:cNvSpPr>
                          <wps:spPr bwMode="auto">
                            <a:xfrm rot="5001890" flipH="1" flipV="1">
                              <a:off x="11457" y="3731"/>
                              <a:ext cx="2132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210"/>
                          <wps:cNvSpPr>
                            <a:spLocks/>
                          </wps:cNvSpPr>
                          <wps:spPr bwMode="auto">
                            <a:xfrm rot="5001890" flipH="1" flipV="1">
                              <a:off x="12964" y="3999"/>
                              <a:ext cx="2132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238"/>
                        <wpg:cNvGrpSpPr>
                          <a:grpSpLocks/>
                        </wpg:cNvGrpSpPr>
                        <wpg:grpSpPr bwMode="auto">
                          <a:xfrm rot="1004663">
                            <a:off x="13223" y="7286"/>
                            <a:ext cx="1265" cy="1754"/>
                            <a:chOff x="2076" y="7305"/>
                            <a:chExt cx="1764" cy="2447"/>
                          </a:xfrm>
                        </wpg:grpSpPr>
                        <wps:wsp>
                          <wps:cNvPr id="478" name="Freeform 217"/>
                          <wps:cNvSpPr>
                            <a:spLocks/>
                          </wps:cNvSpPr>
                          <wps:spPr bwMode="auto">
                            <a:xfrm>
                              <a:off x="2212" y="7305"/>
                              <a:ext cx="1527" cy="1068"/>
                            </a:xfrm>
                            <a:custGeom>
                              <a:avLst/>
                              <a:gdLst>
                                <a:gd name="T0" fmla="*/ 96 w 1736"/>
                                <a:gd name="T1" fmla="*/ 844 h 1214"/>
                                <a:gd name="T2" fmla="*/ 156 w 1736"/>
                                <a:gd name="T3" fmla="*/ 879 h 1214"/>
                                <a:gd name="T4" fmla="*/ 251 w 1736"/>
                                <a:gd name="T5" fmla="*/ 864 h 1214"/>
                                <a:gd name="T6" fmla="*/ 347 w 1736"/>
                                <a:gd name="T7" fmla="*/ 779 h 1214"/>
                                <a:gd name="T8" fmla="*/ 281 w 1736"/>
                                <a:gd name="T9" fmla="*/ 934 h 1214"/>
                                <a:gd name="T10" fmla="*/ 296 w 1736"/>
                                <a:gd name="T11" fmla="*/ 1014 h 1214"/>
                                <a:gd name="T12" fmla="*/ 372 w 1736"/>
                                <a:gd name="T13" fmla="*/ 1054 h 1214"/>
                                <a:gd name="T14" fmla="*/ 442 w 1736"/>
                                <a:gd name="T15" fmla="*/ 1079 h 1214"/>
                                <a:gd name="T16" fmla="*/ 482 w 1736"/>
                                <a:gd name="T17" fmla="*/ 1129 h 1214"/>
                                <a:gd name="T18" fmla="*/ 557 w 1736"/>
                                <a:gd name="T19" fmla="*/ 1134 h 1214"/>
                                <a:gd name="T20" fmla="*/ 612 w 1736"/>
                                <a:gd name="T21" fmla="*/ 1089 h 1214"/>
                                <a:gd name="T22" fmla="*/ 662 w 1736"/>
                                <a:gd name="T23" fmla="*/ 939 h 1214"/>
                                <a:gd name="T24" fmla="*/ 683 w 1736"/>
                                <a:gd name="T25" fmla="*/ 1119 h 1214"/>
                                <a:gd name="T26" fmla="*/ 728 w 1736"/>
                                <a:gd name="T27" fmla="*/ 1189 h 1214"/>
                                <a:gd name="T28" fmla="*/ 813 w 1736"/>
                                <a:gd name="T29" fmla="*/ 1214 h 1214"/>
                                <a:gd name="T30" fmla="*/ 918 w 1736"/>
                                <a:gd name="T31" fmla="*/ 1144 h 1214"/>
                                <a:gd name="T32" fmla="*/ 1034 w 1736"/>
                                <a:gd name="T33" fmla="*/ 1194 h 1214"/>
                                <a:gd name="T34" fmla="*/ 1084 w 1736"/>
                                <a:gd name="T35" fmla="*/ 1169 h 1214"/>
                                <a:gd name="T36" fmla="*/ 1094 w 1736"/>
                                <a:gd name="T37" fmla="*/ 994 h 1214"/>
                                <a:gd name="T38" fmla="*/ 1154 w 1736"/>
                                <a:gd name="T39" fmla="*/ 1124 h 1214"/>
                                <a:gd name="T40" fmla="*/ 1234 w 1736"/>
                                <a:gd name="T41" fmla="*/ 1194 h 1214"/>
                                <a:gd name="T42" fmla="*/ 1320 w 1736"/>
                                <a:gd name="T43" fmla="*/ 1199 h 1214"/>
                                <a:gd name="T44" fmla="*/ 1390 w 1736"/>
                                <a:gd name="T45" fmla="*/ 1154 h 1214"/>
                                <a:gd name="T46" fmla="*/ 1435 w 1736"/>
                                <a:gd name="T47" fmla="*/ 1014 h 1214"/>
                                <a:gd name="T48" fmla="*/ 1570 w 1736"/>
                                <a:gd name="T49" fmla="*/ 939 h 1214"/>
                                <a:gd name="T50" fmla="*/ 1605 w 1736"/>
                                <a:gd name="T51" fmla="*/ 859 h 1214"/>
                                <a:gd name="T52" fmla="*/ 1550 w 1736"/>
                                <a:gd name="T53" fmla="*/ 769 h 1214"/>
                                <a:gd name="T54" fmla="*/ 1395 w 1736"/>
                                <a:gd name="T55" fmla="*/ 669 h 1214"/>
                                <a:gd name="T56" fmla="*/ 1610 w 1736"/>
                                <a:gd name="T57" fmla="*/ 744 h 1214"/>
                                <a:gd name="T58" fmla="*/ 1696 w 1736"/>
                                <a:gd name="T59" fmla="*/ 729 h 1214"/>
                                <a:gd name="T60" fmla="*/ 1736 w 1736"/>
                                <a:gd name="T61" fmla="*/ 664 h 1214"/>
                                <a:gd name="T62" fmla="*/ 1681 w 1736"/>
                                <a:gd name="T63" fmla="*/ 539 h 1214"/>
                                <a:gd name="T64" fmla="*/ 1711 w 1736"/>
                                <a:gd name="T65" fmla="*/ 405 h 1214"/>
                                <a:gd name="T66" fmla="*/ 1676 w 1736"/>
                                <a:gd name="T67" fmla="*/ 330 h 1214"/>
                                <a:gd name="T68" fmla="*/ 1575 w 1736"/>
                                <a:gd name="T69" fmla="*/ 320 h 1214"/>
                                <a:gd name="T70" fmla="*/ 1445 w 1736"/>
                                <a:gd name="T71" fmla="*/ 345 h 1214"/>
                                <a:gd name="T72" fmla="*/ 1535 w 1736"/>
                                <a:gd name="T73" fmla="*/ 250 h 1214"/>
                                <a:gd name="T74" fmla="*/ 1540 w 1736"/>
                                <a:gd name="T75" fmla="*/ 185 h 1214"/>
                                <a:gd name="T76" fmla="*/ 1485 w 1736"/>
                                <a:gd name="T77" fmla="*/ 125 h 1214"/>
                                <a:gd name="T78" fmla="*/ 1365 w 1736"/>
                                <a:gd name="T79" fmla="*/ 110 h 1214"/>
                                <a:gd name="T80" fmla="*/ 1325 w 1736"/>
                                <a:gd name="T81" fmla="*/ 20 h 1214"/>
                                <a:gd name="T82" fmla="*/ 1249 w 1736"/>
                                <a:gd name="T83" fmla="*/ 0 h 1214"/>
                                <a:gd name="T84" fmla="*/ 1184 w 1736"/>
                                <a:gd name="T85" fmla="*/ 30 h 1214"/>
                                <a:gd name="T86" fmla="*/ 1084 w 1736"/>
                                <a:gd name="T87" fmla="*/ 165 h 1214"/>
                                <a:gd name="T88" fmla="*/ 923 w 1736"/>
                                <a:gd name="T89" fmla="*/ 55 h 1214"/>
                                <a:gd name="T90" fmla="*/ 778 w 1736"/>
                                <a:gd name="T91" fmla="*/ 20 h 1214"/>
                                <a:gd name="T92" fmla="*/ 652 w 1736"/>
                                <a:gd name="T93" fmla="*/ 55 h 1214"/>
                                <a:gd name="T94" fmla="*/ 547 w 1736"/>
                                <a:gd name="T95" fmla="*/ 160 h 1214"/>
                                <a:gd name="T96" fmla="*/ 437 w 1736"/>
                                <a:gd name="T97" fmla="*/ 70 h 1214"/>
                                <a:gd name="T98" fmla="*/ 331 w 1736"/>
                                <a:gd name="T99" fmla="*/ 35 h 1214"/>
                                <a:gd name="T100" fmla="*/ 246 w 1736"/>
                                <a:gd name="T101" fmla="*/ 50 h 1214"/>
                                <a:gd name="T102" fmla="*/ 196 w 1736"/>
                                <a:gd name="T103" fmla="*/ 100 h 1214"/>
                                <a:gd name="T104" fmla="*/ 211 w 1736"/>
                                <a:gd name="T105" fmla="*/ 185 h 1214"/>
                                <a:gd name="T106" fmla="*/ 106 w 1736"/>
                                <a:gd name="T107" fmla="*/ 250 h 1214"/>
                                <a:gd name="T108" fmla="*/ 81 w 1736"/>
                                <a:gd name="T109" fmla="*/ 330 h 1214"/>
                                <a:gd name="T110" fmla="*/ 121 w 1736"/>
                                <a:gd name="T111" fmla="*/ 385 h 1214"/>
                                <a:gd name="T112" fmla="*/ 301 w 1736"/>
                                <a:gd name="T113" fmla="*/ 450 h 1214"/>
                                <a:gd name="T114" fmla="*/ 126 w 1736"/>
                                <a:gd name="T115" fmla="*/ 445 h 1214"/>
                                <a:gd name="T116" fmla="*/ 21 w 1736"/>
                                <a:gd name="T117" fmla="*/ 489 h 1214"/>
                                <a:gd name="T118" fmla="*/ 0 w 1736"/>
                                <a:gd name="T119" fmla="*/ 549 h 1214"/>
                                <a:gd name="T120" fmla="*/ 36 w 1736"/>
                                <a:gd name="T121" fmla="*/ 624 h 1214"/>
                                <a:gd name="T122" fmla="*/ 76 w 1736"/>
                                <a:gd name="T123" fmla="*/ 704 h 1214"/>
                                <a:gd name="T124" fmla="*/ 76 w 1736"/>
                                <a:gd name="T125" fmla="*/ 794 h 1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736" h="1214">
                                  <a:moveTo>
                                    <a:pt x="76" y="794"/>
                                  </a:moveTo>
                                  <a:lnTo>
                                    <a:pt x="76" y="794"/>
                                  </a:lnTo>
                                  <a:lnTo>
                                    <a:pt x="81" y="819"/>
                                  </a:lnTo>
                                  <a:lnTo>
                                    <a:pt x="96" y="844"/>
                                  </a:lnTo>
                                  <a:lnTo>
                                    <a:pt x="111" y="859"/>
                                  </a:lnTo>
                                  <a:lnTo>
                                    <a:pt x="126" y="869"/>
                                  </a:lnTo>
                                  <a:lnTo>
                                    <a:pt x="156" y="879"/>
                                  </a:lnTo>
                                  <a:lnTo>
                                    <a:pt x="186" y="879"/>
                                  </a:lnTo>
                                  <a:lnTo>
                                    <a:pt x="221" y="874"/>
                                  </a:lnTo>
                                  <a:lnTo>
                                    <a:pt x="251" y="864"/>
                                  </a:lnTo>
                                  <a:lnTo>
                                    <a:pt x="276" y="849"/>
                                  </a:lnTo>
                                  <a:lnTo>
                                    <a:pt x="301" y="829"/>
                                  </a:lnTo>
                                  <a:lnTo>
                                    <a:pt x="347" y="779"/>
                                  </a:lnTo>
                                  <a:lnTo>
                                    <a:pt x="316" y="834"/>
                                  </a:lnTo>
                                  <a:lnTo>
                                    <a:pt x="291" y="889"/>
                                  </a:lnTo>
                                  <a:lnTo>
                                    <a:pt x="281" y="934"/>
                                  </a:lnTo>
                                  <a:lnTo>
                                    <a:pt x="281" y="974"/>
                                  </a:lnTo>
                                  <a:lnTo>
                                    <a:pt x="286" y="994"/>
                                  </a:lnTo>
                                  <a:lnTo>
                                    <a:pt x="296" y="1014"/>
                                  </a:lnTo>
                                  <a:lnTo>
                                    <a:pt x="311" y="1029"/>
                                  </a:lnTo>
                                  <a:lnTo>
                                    <a:pt x="326" y="1039"/>
                                  </a:lnTo>
                                  <a:lnTo>
                                    <a:pt x="347" y="1049"/>
                                  </a:lnTo>
                                  <a:lnTo>
                                    <a:pt x="372" y="1054"/>
                                  </a:lnTo>
                                  <a:lnTo>
                                    <a:pt x="402" y="1054"/>
                                  </a:lnTo>
                                  <a:lnTo>
                                    <a:pt x="432" y="1054"/>
                                  </a:lnTo>
                                  <a:lnTo>
                                    <a:pt x="442" y="1079"/>
                                  </a:lnTo>
                                  <a:lnTo>
                                    <a:pt x="452" y="1099"/>
                                  </a:lnTo>
                                  <a:lnTo>
                                    <a:pt x="467" y="1114"/>
                                  </a:lnTo>
                                  <a:lnTo>
                                    <a:pt x="482" y="1129"/>
                                  </a:lnTo>
                                  <a:lnTo>
                                    <a:pt x="502" y="1134"/>
                                  </a:lnTo>
                                  <a:lnTo>
                                    <a:pt x="517" y="1139"/>
                                  </a:lnTo>
                                  <a:lnTo>
                                    <a:pt x="537" y="1139"/>
                                  </a:lnTo>
                                  <a:lnTo>
                                    <a:pt x="557" y="1134"/>
                                  </a:lnTo>
                                  <a:lnTo>
                                    <a:pt x="577" y="1124"/>
                                  </a:lnTo>
                                  <a:lnTo>
                                    <a:pt x="597" y="1109"/>
                                  </a:lnTo>
                                  <a:lnTo>
                                    <a:pt x="612" y="1089"/>
                                  </a:lnTo>
                                  <a:lnTo>
                                    <a:pt x="627" y="1069"/>
                                  </a:lnTo>
                                  <a:lnTo>
                                    <a:pt x="642" y="1039"/>
                                  </a:lnTo>
                                  <a:lnTo>
                                    <a:pt x="652" y="1009"/>
                                  </a:lnTo>
                                  <a:lnTo>
                                    <a:pt x="662" y="939"/>
                                  </a:lnTo>
                                  <a:lnTo>
                                    <a:pt x="662" y="1024"/>
                                  </a:lnTo>
                                  <a:lnTo>
                                    <a:pt x="678" y="1094"/>
                                  </a:lnTo>
                                  <a:lnTo>
                                    <a:pt x="683" y="1119"/>
                                  </a:lnTo>
                                  <a:lnTo>
                                    <a:pt x="698" y="1149"/>
                                  </a:lnTo>
                                  <a:lnTo>
                                    <a:pt x="713" y="1169"/>
                                  </a:lnTo>
                                  <a:lnTo>
                                    <a:pt x="728" y="1189"/>
                                  </a:lnTo>
                                  <a:lnTo>
                                    <a:pt x="748" y="1204"/>
                                  </a:lnTo>
                                  <a:lnTo>
                                    <a:pt x="768" y="1214"/>
                                  </a:lnTo>
                                  <a:lnTo>
                                    <a:pt x="793" y="1214"/>
                                  </a:lnTo>
                                  <a:lnTo>
                                    <a:pt x="813" y="1214"/>
                                  </a:lnTo>
                                  <a:lnTo>
                                    <a:pt x="838" y="1204"/>
                                  </a:lnTo>
                                  <a:lnTo>
                                    <a:pt x="863" y="1189"/>
                                  </a:lnTo>
                                  <a:lnTo>
                                    <a:pt x="893" y="1169"/>
                                  </a:lnTo>
                                  <a:lnTo>
                                    <a:pt x="918" y="1144"/>
                                  </a:lnTo>
                                  <a:lnTo>
                                    <a:pt x="973" y="1174"/>
                                  </a:lnTo>
                                  <a:lnTo>
                                    <a:pt x="1014" y="1189"/>
                                  </a:lnTo>
                                  <a:lnTo>
                                    <a:pt x="1034" y="1194"/>
                                  </a:lnTo>
                                  <a:lnTo>
                                    <a:pt x="1049" y="1194"/>
                                  </a:lnTo>
                                  <a:lnTo>
                                    <a:pt x="1064" y="1189"/>
                                  </a:lnTo>
                                  <a:lnTo>
                                    <a:pt x="1074" y="1184"/>
                                  </a:lnTo>
                                  <a:lnTo>
                                    <a:pt x="1084" y="1169"/>
                                  </a:lnTo>
                                  <a:lnTo>
                                    <a:pt x="1094" y="1154"/>
                                  </a:lnTo>
                                  <a:lnTo>
                                    <a:pt x="1104" y="1119"/>
                                  </a:lnTo>
                                  <a:lnTo>
                                    <a:pt x="1104" y="1064"/>
                                  </a:lnTo>
                                  <a:lnTo>
                                    <a:pt x="1094" y="994"/>
                                  </a:lnTo>
                                  <a:lnTo>
                                    <a:pt x="1109" y="1044"/>
                                  </a:lnTo>
                                  <a:lnTo>
                                    <a:pt x="1129" y="1089"/>
                                  </a:lnTo>
                                  <a:lnTo>
                                    <a:pt x="1154" y="1124"/>
                                  </a:lnTo>
                                  <a:lnTo>
                                    <a:pt x="1179" y="1154"/>
                                  </a:lnTo>
                                  <a:lnTo>
                                    <a:pt x="1204" y="1179"/>
                                  </a:lnTo>
                                  <a:lnTo>
                                    <a:pt x="1234" y="1194"/>
                                  </a:lnTo>
                                  <a:lnTo>
                                    <a:pt x="1264" y="1204"/>
                                  </a:lnTo>
                                  <a:lnTo>
                                    <a:pt x="1294" y="1204"/>
                                  </a:lnTo>
                                  <a:lnTo>
                                    <a:pt x="1320" y="1199"/>
                                  </a:lnTo>
                                  <a:lnTo>
                                    <a:pt x="1345" y="1189"/>
                                  </a:lnTo>
                                  <a:lnTo>
                                    <a:pt x="1370" y="1174"/>
                                  </a:lnTo>
                                  <a:lnTo>
                                    <a:pt x="1390" y="1154"/>
                                  </a:lnTo>
                                  <a:lnTo>
                                    <a:pt x="1410" y="1124"/>
                                  </a:lnTo>
                                  <a:lnTo>
                                    <a:pt x="1425" y="1094"/>
                                  </a:lnTo>
                                  <a:lnTo>
                                    <a:pt x="1430" y="1054"/>
                                  </a:lnTo>
                                  <a:lnTo>
                                    <a:pt x="1435" y="1014"/>
                                  </a:lnTo>
                                  <a:lnTo>
                                    <a:pt x="1515" y="979"/>
                                  </a:lnTo>
                                  <a:lnTo>
                                    <a:pt x="1545" y="959"/>
                                  </a:lnTo>
                                  <a:lnTo>
                                    <a:pt x="1570" y="939"/>
                                  </a:lnTo>
                                  <a:lnTo>
                                    <a:pt x="1585" y="919"/>
                                  </a:lnTo>
                                  <a:lnTo>
                                    <a:pt x="1600" y="899"/>
                                  </a:lnTo>
                                  <a:lnTo>
                                    <a:pt x="1605" y="879"/>
                                  </a:lnTo>
                                  <a:lnTo>
                                    <a:pt x="1605" y="859"/>
                                  </a:lnTo>
                                  <a:lnTo>
                                    <a:pt x="1600" y="839"/>
                                  </a:lnTo>
                                  <a:lnTo>
                                    <a:pt x="1590" y="814"/>
                                  </a:lnTo>
                                  <a:lnTo>
                                    <a:pt x="1570" y="789"/>
                                  </a:lnTo>
                                  <a:lnTo>
                                    <a:pt x="1550" y="769"/>
                                  </a:lnTo>
                                  <a:lnTo>
                                    <a:pt x="1520" y="744"/>
                                  </a:lnTo>
                                  <a:lnTo>
                                    <a:pt x="1485" y="719"/>
                                  </a:lnTo>
                                  <a:lnTo>
                                    <a:pt x="1395" y="669"/>
                                  </a:lnTo>
                                  <a:lnTo>
                                    <a:pt x="1495" y="709"/>
                                  </a:lnTo>
                                  <a:lnTo>
                                    <a:pt x="1535" y="724"/>
                                  </a:lnTo>
                                  <a:lnTo>
                                    <a:pt x="1575" y="734"/>
                                  </a:lnTo>
                                  <a:lnTo>
                                    <a:pt x="1610" y="744"/>
                                  </a:lnTo>
                                  <a:lnTo>
                                    <a:pt x="1640" y="744"/>
                                  </a:lnTo>
                                  <a:lnTo>
                                    <a:pt x="1671" y="739"/>
                                  </a:lnTo>
                                  <a:lnTo>
                                    <a:pt x="1696" y="729"/>
                                  </a:lnTo>
                                  <a:lnTo>
                                    <a:pt x="1711" y="719"/>
                                  </a:lnTo>
                                  <a:lnTo>
                                    <a:pt x="1726" y="704"/>
                                  </a:lnTo>
                                  <a:lnTo>
                                    <a:pt x="1731" y="684"/>
                                  </a:lnTo>
                                  <a:lnTo>
                                    <a:pt x="1736" y="664"/>
                                  </a:lnTo>
                                  <a:lnTo>
                                    <a:pt x="1731" y="634"/>
                                  </a:lnTo>
                                  <a:lnTo>
                                    <a:pt x="1721" y="609"/>
                                  </a:lnTo>
                                  <a:lnTo>
                                    <a:pt x="1706" y="574"/>
                                  </a:lnTo>
                                  <a:lnTo>
                                    <a:pt x="1681" y="539"/>
                                  </a:lnTo>
                                  <a:lnTo>
                                    <a:pt x="1706" y="464"/>
                                  </a:lnTo>
                                  <a:lnTo>
                                    <a:pt x="1711" y="430"/>
                                  </a:lnTo>
                                  <a:lnTo>
                                    <a:pt x="1711" y="405"/>
                                  </a:lnTo>
                                  <a:lnTo>
                                    <a:pt x="1711" y="380"/>
                                  </a:lnTo>
                                  <a:lnTo>
                                    <a:pt x="1701" y="360"/>
                                  </a:lnTo>
                                  <a:lnTo>
                                    <a:pt x="1691" y="345"/>
                                  </a:lnTo>
                                  <a:lnTo>
                                    <a:pt x="1676" y="330"/>
                                  </a:lnTo>
                                  <a:lnTo>
                                    <a:pt x="1656" y="325"/>
                                  </a:lnTo>
                                  <a:lnTo>
                                    <a:pt x="1635" y="320"/>
                                  </a:lnTo>
                                  <a:lnTo>
                                    <a:pt x="1605" y="320"/>
                                  </a:lnTo>
                                  <a:lnTo>
                                    <a:pt x="1575" y="320"/>
                                  </a:lnTo>
                                  <a:lnTo>
                                    <a:pt x="1500" y="340"/>
                                  </a:lnTo>
                                  <a:lnTo>
                                    <a:pt x="1405" y="370"/>
                                  </a:lnTo>
                                  <a:lnTo>
                                    <a:pt x="1445" y="345"/>
                                  </a:lnTo>
                                  <a:lnTo>
                                    <a:pt x="1475" y="320"/>
                                  </a:lnTo>
                                  <a:lnTo>
                                    <a:pt x="1500" y="295"/>
                                  </a:lnTo>
                                  <a:lnTo>
                                    <a:pt x="1520" y="275"/>
                                  </a:lnTo>
                                  <a:lnTo>
                                    <a:pt x="1535" y="250"/>
                                  </a:lnTo>
                                  <a:lnTo>
                                    <a:pt x="1540" y="225"/>
                                  </a:lnTo>
                                  <a:lnTo>
                                    <a:pt x="1545" y="205"/>
                                  </a:lnTo>
                                  <a:lnTo>
                                    <a:pt x="1540" y="185"/>
                                  </a:lnTo>
                                  <a:lnTo>
                                    <a:pt x="1535" y="165"/>
                                  </a:lnTo>
                                  <a:lnTo>
                                    <a:pt x="1520" y="150"/>
                                  </a:lnTo>
                                  <a:lnTo>
                                    <a:pt x="1505" y="135"/>
                                  </a:lnTo>
                                  <a:lnTo>
                                    <a:pt x="1485" y="125"/>
                                  </a:lnTo>
                                  <a:lnTo>
                                    <a:pt x="1460" y="115"/>
                                  </a:lnTo>
                                  <a:lnTo>
                                    <a:pt x="1435" y="115"/>
                                  </a:lnTo>
                                  <a:lnTo>
                                    <a:pt x="1365" y="110"/>
                                  </a:lnTo>
                                  <a:lnTo>
                                    <a:pt x="1360" y="85"/>
                                  </a:lnTo>
                                  <a:lnTo>
                                    <a:pt x="1350" y="60"/>
                                  </a:lnTo>
                                  <a:lnTo>
                                    <a:pt x="1335" y="40"/>
                                  </a:lnTo>
                                  <a:lnTo>
                                    <a:pt x="1325" y="20"/>
                                  </a:lnTo>
                                  <a:lnTo>
                                    <a:pt x="1309" y="10"/>
                                  </a:lnTo>
                                  <a:lnTo>
                                    <a:pt x="1289" y="0"/>
                                  </a:lnTo>
                                  <a:lnTo>
                                    <a:pt x="1269" y="0"/>
                                  </a:lnTo>
                                  <a:lnTo>
                                    <a:pt x="1249" y="0"/>
                                  </a:lnTo>
                                  <a:lnTo>
                                    <a:pt x="1224" y="5"/>
                                  </a:lnTo>
                                  <a:lnTo>
                                    <a:pt x="1204" y="15"/>
                                  </a:lnTo>
                                  <a:lnTo>
                                    <a:pt x="1184" y="30"/>
                                  </a:lnTo>
                                  <a:lnTo>
                                    <a:pt x="1159" y="50"/>
                                  </a:lnTo>
                                  <a:lnTo>
                                    <a:pt x="1139" y="70"/>
                                  </a:lnTo>
                                  <a:lnTo>
                                    <a:pt x="1119" y="95"/>
                                  </a:lnTo>
                                  <a:lnTo>
                                    <a:pt x="1084" y="165"/>
                                  </a:lnTo>
                                  <a:lnTo>
                                    <a:pt x="999" y="100"/>
                                  </a:lnTo>
                                  <a:lnTo>
                                    <a:pt x="958" y="75"/>
                                  </a:lnTo>
                                  <a:lnTo>
                                    <a:pt x="923" y="55"/>
                                  </a:lnTo>
                                  <a:lnTo>
                                    <a:pt x="883" y="40"/>
                                  </a:lnTo>
                                  <a:lnTo>
                                    <a:pt x="848" y="30"/>
                                  </a:lnTo>
                                  <a:lnTo>
                                    <a:pt x="813" y="20"/>
                                  </a:lnTo>
                                  <a:lnTo>
                                    <a:pt x="778" y="20"/>
                                  </a:lnTo>
                                  <a:lnTo>
                                    <a:pt x="748" y="20"/>
                                  </a:lnTo>
                                  <a:lnTo>
                                    <a:pt x="713" y="30"/>
                                  </a:lnTo>
                                  <a:lnTo>
                                    <a:pt x="683" y="40"/>
                                  </a:lnTo>
                                  <a:lnTo>
                                    <a:pt x="652" y="55"/>
                                  </a:lnTo>
                                  <a:lnTo>
                                    <a:pt x="627" y="75"/>
                                  </a:lnTo>
                                  <a:lnTo>
                                    <a:pt x="597" y="100"/>
                                  </a:lnTo>
                                  <a:lnTo>
                                    <a:pt x="572" y="125"/>
                                  </a:lnTo>
                                  <a:lnTo>
                                    <a:pt x="547" y="160"/>
                                  </a:lnTo>
                                  <a:lnTo>
                                    <a:pt x="512" y="125"/>
                                  </a:lnTo>
                                  <a:lnTo>
                                    <a:pt x="472" y="95"/>
                                  </a:lnTo>
                                  <a:lnTo>
                                    <a:pt x="437" y="70"/>
                                  </a:lnTo>
                                  <a:lnTo>
                                    <a:pt x="397" y="50"/>
                                  </a:lnTo>
                                  <a:lnTo>
                                    <a:pt x="362" y="40"/>
                                  </a:lnTo>
                                  <a:lnTo>
                                    <a:pt x="331" y="35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71" y="45"/>
                                  </a:lnTo>
                                  <a:lnTo>
                                    <a:pt x="246" y="50"/>
                                  </a:lnTo>
                                  <a:lnTo>
                                    <a:pt x="226" y="65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196" y="100"/>
                                  </a:lnTo>
                                  <a:lnTo>
                                    <a:pt x="191" y="120"/>
                                  </a:lnTo>
                                  <a:lnTo>
                                    <a:pt x="191" y="140"/>
                                  </a:lnTo>
                                  <a:lnTo>
                                    <a:pt x="196" y="160"/>
                                  </a:lnTo>
                                  <a:lnTo>
                                    <a:pt x="211" y="185"/>
                                  </a:lnTo>
                                  <a:lnTo>
                                    <a:pt x="146" y="215"/>
                                  </a:lnTo>
                                  <a:lnTo>
                                    <a:pt x="121" y="235"/>
                                  </a:lnTo>
                                  <a:lnTo>
                                    <a:pt x="106" y="250"/>
                                  </a:lnTo>
                                  <a:lnTo>
                                    <a:pt x="91" y="270"/>
                                  </a:lnTo>
                                  <a:lnTo>
                                    <a:pt x="86" y="290"/>
                                  </a:lnTo>
                                  <a:lnTo>
                                    <a:pt x="81" y="310"/>
                                  </a:lnTo>
                                  <a:lnTo>
                                    <a:pt x="81" y="330"/>
                                  </a:lnTo>
                                  <a:lnTo>
                                    <a:pt x="91" y="350"/>
                                  </a:lnTo>
                                  <a:lnTo>
                                    <a:pt x="106" y="365"/>
                                  </a:lnTo>
                                  <a:lnTo>
                                    <a:pt x="121" y="385"/>
                                  </a:lnTo>
                                  <a:lnTo>
                                    <a:pt x="146" y="400"/>
                                  </a:lnTo>
                                  <a:lnTo>
                                    <a:pt x="176" y="415"/>
                                  </a:lnTo>
                                  <a:lnTo>
                                    <a:pt x="216" y="425"/>
                                  </a:lnTo>
                                  <a:lnTo>
                                    <a:pt x="301" y="450"/>
                                  </a:lnTo>
                                  <a:lnTo>
                                    <a:pt x="206" y="440"/>
                                  </a:lnTo>
                                  <a:lnTo>
                                    <a:pt x="161" y="440"/>
                                  </a:lnTo>
                                  <a:lnTo>
                                    <a:pt x="126" y="445"/>
                                  </a:lnTo>
                                  <a:lnTo>
                                    <a:pt x="91" y="450"/>
                                  </a:lnTo>
                                  <a:lnTo>
                                    <a:pt x="66" y="459"/>
                                  </a:lnTo>
                                  <a:lnTo>
                                    <a:pt x="41" y="474"/>
                                  </a:lnTo>
                                  <a:lnTo>
                                    <a:pt x="21" y="489"/>
                                  </a:lnTo>
                                  <a:lnTo>
                                    <a:pt x="10" y="509"/>
                                  </a:lnTo>
                                  <a:lnTo>
                                    <a:pt x="5" y="529"/>
                                  </a:lnTo>
                                  <a:lnTo>
                                    <a:pt x="0" y="549"/>
                                  </a:lnTo>
                                  <a:lnTo>
                                    <a:pt x="10" y="574"/>
                                  </a:lnTo>
                                  <a:lnTo>
                                    <a:pt x="21" y="599"/>
                                  </a:lnTo>
                                  <a:lnTo>
                                    <a:pt x="36" y="624"/>
                                  </a:lnTo>
                                  <a:lnTo>
                                    <a:pt x="61" y="649"/>
                                  </a:lnTo>
                                  <a:lnTo>
                                    <a:pt x="86" y="674"/>
                                  </a:lnTo>
                                  <a:lnTo>
                                    <a:pt x="76" y="704"/>
                                  </a:lnTo>
                                  <a:lnTo>
                                    <a:pt x="71" y="734"/>
                                  </a:lnTo>
                                  <a:lnTo>
                                    <a:pt x="71" y="764"/>
                                  </a:lnTo>
                                  <a:lnTo>
                                    <a:pt x="76" y="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79" name="Group 237"/>
                          <wpg:cNvGrpSpPr>
                            <a:grpSpLocks/>
                          </wpg:cNvGrpSpPr>
                          <wpg:grpSpPr bwMode="auto">
                            <a:xfrm>
                              <a:off x="2076" y="7340"/>
                              <a:ext cx="1764" cy="2412"/>
                              <a:chOff x="2076" y="7340"/>
                              <a:chExt cx="1764" cy="2412"/>
                            </a:xfrm>
                          </wpg:grpSpPr>
                          <wps:wsp>
                            <wps:cNvPr id="480" name="Freeform 215"/>
                            <wps:cNvSpPr>
                              <a:spLocks/>
                            </wps:cNvSpPr>
                            <wps:spPr bwMode="auto">
                              <a:xfrm>
                                <a:off x="2768" y="8412"/>
                                <a:ext cx="393" cy="1340"/>
                              </a:xfrm>
                              <a:custGeom>
                                <a:avLst/>
                                <a:gdLst>
                                  <a:gd name="T0" fmla="*/ 91 w 447"/>
                                  <a:gd name="T1" fmla="*/ 0 h 1523"/>
                                  <a:gd name="T2" fmla="*/ 15 w 447"/>
                                  <a:gd name="T3" fmla="*/ 0 h 1523"/>
                                  <a:gd name="T4" fmla="*/ 15 w 447"/>
                                  <a:gd name="T5" fmla="*/ 0 h 1523"/>
                                  <a:gd name="T6" fmla="*/ 5 w 447"/>
                                  <a:gd name="T7" fmla="*/ 105 h 1523"/>
                                  <a:gd name="T8" fmla="*/ 0 w 447"/>
                                  <a:gd name="T9" fmla="*/ 209 h 1523"/>
                                  <a:gd name="T10" fmla="*/ 0 w 447"/>
                                  <a:gd name="T11" fmla="*/ 314 h 1523"/>
                                  <a:gd name="T12" fmla="*/ 5 w 447"/>
                                  <a:gd name="T13" fmla="*/ 414 h 1523"/>
                                  <a:gd name="T14" fmla="*/ 15 w 447"/>
                                  <a:gd name="T15" fmla="*/ 514 h 1523"/>
                                  <a:gd name="T16" fmla="*/ 25 w 447"/>
                                  <a:gd name="T17" fmla="*/ 614 h 1523"/>
                                  <a:gd name="T18" fmla="*/ 41 w 447"/>
                                  <a:gd name="T19" fmla="*/ 714 h 1523"/>
                                  <a:gd name="T20" fmla="*/ 61 w 447"/>
                                  <a:gd name="T21" fmla="*/ 809 h 1523"/>
                                  <a:gd name="T22" fmla="*/ 86 w 447"/>
                                  <a:gd name="T23" fmla="*/ 904 h 1523"/>
                                  <a:gd name="T24" fmla="*/ 116 w 447"/>
                                  <a:gd name="T25" fmla="*/ 994 h 1523"/>
                                  <a:gd name="T26" fmla="*/ 146 w 447"/>
                                  <a:gd name="T27" fmla="*/ 1088 h 1523"/>
                                  <a:gd name="T28" fmla="*/ 181 w 447"/>
                                  <a:gd name="T29" fmla="*/ 1178 h 1523"/>
                                  <a:gd name="T30" fmla="*/ 221 w 447"/>
                                  <a:gd name="T31" fmla="*/ 1268 h 1523"/>
                                  <a:gd name="T32" fmla="*/ 266 w 447"/>
                                  <a:gd name="T33" fmla="*/ 1353 h 1523"/>
                                  <a:gd name="T34" fmla="*/ 316 w 447"/>
                                  <a:gd name="T35" fmla="*/ 1438 h 1523"/>
                                  <a:gd name="T36" fmla="*/ 367 w 447"/>
                                  <a:gd name="T37" fmla="*/ 1523 h 1523"/>
                                  <a:gd name="T38" fmla="*/ 447 w 447"/>
                                  <a:gd name="T39" fmla="*/ 1523 h 1523"/>
                                  <a:gd name="T40" fmla="*/ 447 w 447"/>
                                  <a:gd name="T41" fmla="*/ 1523 h 1523"/>
                                  <a:gd name="T42" fmla="*/ 392 w 447"/>
                                  <a:gd name="T43" fmla="*/ 1418 h 1523"/>
                                  <a:gd name="T44" fmla="*/ 336 w 447"/>
                                  <a:gd name="T45" fmla="*/ 1313 h 1523"/>
                                  <a:gd name="T46" fmla="*/ 286 w 447"/>
                                  <a:gd name="T47" fmla="*/ 1213 h 1523"/>
                                  <a:gd name="T48" fmla="*/ 246 w 447"/>
                                  <a:gd name="T49" fmla="*/ 1113 h 1523"/>
                                  <a:gd name="T50" fmla="*/ 206 w 447"/>
                                  <a:gd name="T51" fmla="*/ 1014 h 1523"/>
                                  <a:gd name="T52" fmla="*/ 171 w 447"/>
                                  <a:gd name="T53" fmla="*/ 914 h 1523"/>
                                  <a:gd name="T54" fmla="*/ 141 w 447"/>
                                  <a:gd name="T55" fmla="*/ 819 h 1523"/>
                                  <a:gd name="T56" fmla="*/ 116 w 447"/>
                                  <a:gd name="T57" fmla="*/ 724 h 1523"/>
                                  <a:gd name="T58" fmla="*/ 96 w 447"/>
                                  <a:gd name="T59" fmla="*/ 629 h 1523"/>
                                  <a:gd name="T60" fmla="*/ 81 w 447"/>
                                  <a:gd name="T61" fmla="*/ 534 h 1523"/>
                                  <a:gd name="T62" fmla="*/ 71 w 447"/>
                                  <a:gd name="T63" fmla="*/ 444 h 1523"/>
                                  <a:gd name="T64" fmla="*/ 66 w 447"/>
                                  <a:gd name="T65" fmla="*/ 349 h 1523"/>
                                  <a:gd name="T66" fmla="*/ 66 w 447"/>
                                  <a:gd name="T67" fmla="*/ 259 h 1523"/>
                                  <a:gd name="T68" fmla="*/ 66 w 447"/>
                                  <a:gd name="T69" fmla="*/ 174 h 1523"/>
                                  <a:gd name="T70" fmla="*/ 76 w 447"/>
                                  <a:gd name="T71" fmla="*/ 85 h 1523"/>
                                  <a:gd name="T72" fmla="*/ 91 w 447"/>
                                  <a:gd name="T73" fmla="*/ 0 h 1523"/>
                                  <a:gd name="T74" fmla="*/ 91 w 447"/>
                                  <a:gd name="T75" fmla="*/ 0 h 15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447" h="1523">
                                    <a:moveTo>
                                      <a:pt x="91" y="0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5" y="105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5" y="414"/>
                                    </a:lnTo>
                                    <a:lnTo>
                                      <a:pt x="15" y="514"/>
                                    </a:lnTo>
                                    <a:lnTo>
                                      <a:pt x="25" y="614"/>
                                    </a:lnTo>
                                    <a:lnTo>
                                      <a:pt x="41" y="714"/>
                                    </a:lnTo>
                                    <a:lnTo>
                                      <a:pt x="61" y="809"/>
                                    </a:lnTo>
                                    <a:lnTo>
                                      <a:pt x="86" y="904"/>
                                    </a:lnTo>
                                    <a:lnTo>
                                      <a:pt x="116" y="994"/>
                                    </a:lnTo>
                                    <a:lnTo>
                                      <a:pt x="146" y="1088"/>
                                    </a:lnTo>
                                    <a:lnTo>
                                      <a:pt x="181" y="1178"/>
                                    </a:lnTo>
                                    <a:lnTo>
                                      <a:pt x="221" y="1268"/>
                                    </a:lnTo>
                                    <a:lnTo>
                                      <a:pt x="266" y="1353"/>
                                    </a:lnTo>
                                    <a:lnTo>
                                      <a:pt x="316" y="1438"/>
                                    </a:lnTo>
                                    <a:lnTo>
                                      <a:pt x="367" y="1523"/>
                                    </a:lnTo>
                                    <a:lnTo>
                                      <a:pt x="447" y="1523"/>
                                    </a:lnTo>
                                    <a:lnTo>
                                      <a:pt x="392" y="1418"/>
                                    </a:lnTo>
                                    <a:lnTo>
                                      <a:pt x="336" y="1313"/>
                                    </a:lnTo>
                                    <a:lnTo>
                                      <a:pt x="286" y="1213"/>
                                    </a:lnTo>
                                    <a:lnTo>
                                      <a:pt x="246" y="1113"/>
                                    </a:lnTo>
                                    <a:lnTo>
                                      <a:pt x="206" y="1014"/>
                                    </a:lnTo>
                                    <a:lnTo>
                                      <a:pt x="171" y="914"/>
                                    </a:lnTo>
                                    <a:lnTo>
                                      <a:pt x="141" y="819"/>
                                    </a:lnTo>
                                    <a:lnTo>
                                      <a:pt x="116" y="724"/>
                                    </a:lnTo>
                                    <a:lnTo>
                                      <a:pt x="96" y="629"/>
                                    </a:lnTo>
                                    <a:lnTo>
                                      <a:pt x="81" y="534"/>
                                    </a:lnTo>
                                    <a:lnTo>
                                      <a:pt x="71" y="444"/>
                                    </a:lnTo>
                                    <a:lnTo>
                                      <a:pt x="66" y="349"/>
                                    </a:lnTo>
                                    <a:lnTo>
                                      <a:pt x="66" y="259"/>
                                    </a:lnTo>
                                    <a:lnTo>
                                      <a:pt x="66" y="174"/>
                                    </a:lnTo>
                                    <a:lnTo>
                                      <a:pt x="76" y="85"/>
                                    </a:lnTo>
                                    <a:lnTo>
                                      <a:pt x="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81" name="Group 2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76" y="7340"/>
                                <a:ext cx="1764" cy="2412"/>
                                <a:chOff x="2076" y="7340"/>
                                <a:chExt cx="1764" cy="2412"/>
                              </a:xfrm>
                            </wpg:grpSpPr>
                            <wps:wsp>
                              <wps:cNvPr id="482" name="Freeform 2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83" y="8680"/>
                                  <a:ext cx="607" cy="1072"/>
                                </a:xfrm>
                                <a:custGeom>
                                  <a:avLst/>
                                  <a:gdLst>
                                    <a:gd name="T0" fmla="*/ 577 w 1465"/>
                                    <a:gd name="T1" fmla="*/ 664 h 2003"/>
                                    <a:gd name="T2" fmla="*/ 411 w 1465"/>
                                    <a:gd name="T3" fmla="*/ 505 h 2003"/>
                                    <a:gd name="T4" fmla="*/ 296 w 1465"/>
                                    <a:gd name="T5" fmla="*/ 400 h 2003"/>
                                    <a:gd name="T6" fmla="*/ 206 w 1465"/>
                                    <a:gd name="T7" fmla="*/ 300 h 2003"/>
                                    <a:gd name="T8" fmla="*/ 95 w 1465"/>
                                    <a:gd name="T9" fmla="*/ 155 h 2003"/>
                                    <a:gd name="T10" fmla="*/ 0 w 1465"/>
                                    <a:gd name="T11" fmla="*/ 0 h 2003"/>
                                    <a:gd name="T12" fmla="*/ 5 w 1465"/>
                                    <a:gd name="T13" fmla="*/ 230 h 2003"/>
                                    <a:gd name="T14" fmla="*/ 30 w 1465"/>
                                    <a:gd name="T15" fmla="*/ 510 h 2003"/>
                                    <a:gd name="T16" fmla="*/ 55 w 1465"/>
                                    <a:gd name="T17" fmla="*/ 659 h 2003"/>
                                    <a:gd name="T18" fmla="*/ 75 w 1465"/>
                                    <a:gd name="T19" fmla="*/ 724 h 2003"/>
                                    <a:gd name="T20" fmla="*/ 130 w 1465"/>
                                    <a:gd name="T21" fmla="*/ 859 h 2003"/>
                                    <a:gd name="T22" fmla="*/ 211 w 1465"/>
                                    <a:gd name="T23" fmla="*/ 974 h 2003"/>
                                    <a:gd name="T24" fmla="*/ 311 w 1465"/>
                                    <a:gd name="T25" fmla="*/ 1074 h 2003"/>
                                    <a:gd name="T26" fmla="*/ 431 w 1465"/>
                                    <a:gd name="T27" fmla="*/ 1154 h 2003"/>
                                    <a:gd name="T28" fmla="*/ 476 w 1465"/>
                                    <a:gd name="T29" fmla="*/ 1174 h 2003"/>
                                    <a:gd name="T30" fmla="*/ 587 w 1465"/>
                                    <a:gd name="T31" fmla="*/ 1239 h 2003"/>
                                    <a:gd name="T32" fmla="*/ 707 w 1465"/>
                                    <a:gd name="T33" fmla="*/ 1334 h 2003"/>
                                    <a:gd name="T34" fmla="*/ 918 w 1465"/>
                                    <a:gd name="T35" fmla="*/ 1524 h 2003"/>
                                    <a:gd name="T36" fmla="*/ 1179 w 1465"/>
                                    <a:gd name="T37" fmla="*/ 1773 h 2003"/>
                                    <a:gd name="T38" fmla="*/ 1254 w 1465"/>
                                    <a:gd name="T39" fmla="*/ 1838 h 2003"/>
                                    <a:gd name="T40" fmla="*/ 1399 w 1465"/>
                                    <a:gd name="T41" fmla="*/ 1953 h 2003"/>
                                    <a:gd name="T42" fmla="*/ 1465 w 1465"/>
                                    <a:gd name="T43" fmla="*/ 2003 h 2003"/>
                                    <a:gd name="T44" fmla="*/ 1334 w 1465"/>
                                    <a:gd name="T45" fmla="*/ 1738 h 2003"/>
                                    <a:gd name="T46" fmla="*/ 1194 w 1465"/>
                                    <a:gd name="T47" fmla="*/ 1519 h 2003"/>
                                    <a:gd name="T48" fmla="*/ 1144 w 1465"/>
                                    <a:gd name="T49" fmla="*/ 1454 h 2003"/>
                                    <a:gd name="T50" fmla="*/ 1033 w 1465"/>
                                    <a:gd name="T51" fmla="*/ 1324 h 2003"/>
                                    <a:gd name="T52" fmla="*/ 968 w 1465"/>
                                    <a:gd name="T53" fmla="*/ 1264 h 2003"/>
                                    <a:gd name="T54" fmla="*/ 792 w 1465"/>
                                    <a:gd name="T55" fmla="*/ 1084 h 2003"/>
                                    <a:gd name="T56" fmla="*/ 757 w 1465"/>
                                    <a:gd name="T57" fmla="*/ 1029 h 2003"/>
                                    <a:gd name="T58" fmla="*/ 692 w 1465"/>
                                    <a:gd name="T59" fmla="*/ 904 h 2003"/>
                                    <a:gd name="T60" fmla="*/ 667 w 1465"/>
                                    <a:gd name="T61" fmla="*/ 834 h 2003"/>
                                    <a:gd name="T62" fmla="*/ 637 w 1465"/>
                                    <a:gd name="T63" fmla="*/ 749 h 2003"/>
                                    <a:gd name="T64" fmla="*/ 577 w 1465"/>
                                    <a:gd name="T65" fmla="*/ 664 h 20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465" h="2003">
                                      <a:moveTo>
                                        <a:pt x="577" y="664"/>
                                      </a:moveTo>
                                      <a:lnTo>
                                        <a:pt x="577" y="664"/>
                                      </a:lnTo>
                                      <a:lnTo>
                                        <a:pt x="517" y="605"/>
                                      </a:lnTo>
                                      <a:lnTo>
                                        <a:pt x="411" y="505"/>
                                      </a:lnTo>
                                      <a:lnTo>
                                        <a:pt x="296" y="400"/>
                                      </a:lnTo>
                                      <a:lnTo>
                                        <a:pt x="206" y="300"/>
                                      </a:lnTo>
                                      <a:lnTo>
                                        <a:pt x="150" y="230"/>
                                      </a:lnTo>
                                      <a:lnTo>
                                        <a:pt x="95" y="155"/>
                                      </a:lnTo>
                                      <a:lnTo>
                                        <a:pt x="45" y="8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" y="230"/>
                                      </a:lnTo>
                                      <a:lnTo>
                                        <a:pt x="20" y="425"/>
                                      </a:lnTo>
                                      <a:lnTo>
                                        <a:pt x="30" y="510"/>
                                      </a:lnTo>
                                      <a:lnTo>
                                        <a:pt x="40" y="590"/>
                                      </a:lnTo>
                                      <a:lnTo>
                                        <a:pt x="55" y="659"/>
                                      </a:lnTo>
                                      <a:lnTo>
                                        <a:pt x="75" y="724"/>
                                      </a:lnTo>
                                      <a:lnTo>
                                        <a:pt x="100" y="794"/>
                                      </a:lnTo>
                                      <a:lnTo>
                                        <a:pt x="130" y="859"/>
                                      </a:lnTo>
                                      <a:lnTo>
                                        <a:pt x="166" y="919"/>
                                      </a:lnTo>
                                      <a:lnTo>
                                        <a:pt x="211" y="974"/>
                                      </a:lnTo>
                                      <a:lnTo>
                                        <a:pt x="256" y="1024"/>
                                      </a:lnTo>
                                      <a:lnTo>
                                        <a:pt x="311" y="1074"/>
                                      </a:lnTo>
                                      <a:lnTo>
                                        <a:pt x="366" y="1114"/>
                                      </a:lnTo>
                                      <a:lnTo>
                                        <a:pt x="431" y="1154"/>
                                      </a:lnTo>
                                      <a:lnTo>
                                        <a:pt x="476" y="1174"/>
                                      </a:lnTo>
                                      <a:lnTo>
                                        <a:pt x="532" y="1204"/>
                                      </a:lnTo>
                                      <a:lnTo>
                                        <a:pt x="587" y="1239"/>
                                      </a:lnTo>
                                      <a:lnTo>
                                        <a:pt x="647" y="1284"/>
                                      </a:lnTo>
                                      <a:lnTo>
                                        <a:pt x="707" y="1334"/>
                                      </a:lnTo>
                                      <a:lnTo>
                                        <a:pt x="777" y="1389"/>
                                      </a:lnTo>
                                      <a:lnTo>
                                        <a:pt x="918" y="1524"/>
                                      </a:lnTo>
                                      <a:lnTo>
                                        <a:pt x="1179" y="1773"/>
                                      </a:lnTo>
                                      <a:lnTo>
                                        <a:pt x="1254" y="1838"/>
                                      </a:lnTo>
                                      <a:lnTo>
                                        <a:pt x="1329" y="1898"/>
                                      </a:lnTo>
                                      <a:lnTo>
                                        <a:pt x="1399" y="1953"/>
                                      </a:lnTo>
                                      <a:lnTo>
                                        <a:pt x="1465" y="2003"/>
                                      </a:lnTo>
                                      <a:lnTo>
                                        <a:pt x="1399" y="1868"/>
                                      </a:lnTo>
                                      <a:lnTo>
                                        <a:pt x="1334" y="1738"/>
                                      </a:lnTo>
                                      <a:lnTo>
                                        <a:pt x="1264" y="1623"/>
                                      </a:lnTo>
                                      <a:lnTo>
                                        <a:pt x="1194" y="1519"/>
                                      </a:lnTo>
                                      <a:lnTo>
                                        <a:pt x="1144" y="1454"/>
                                      </a:lnTo>
                                      <a:lnTo>
                                        <a:pt x="1088" y="1389"/>
                                      </a:lnTo>
                                      <a:lnTo>
                                        <a:pt x="1033" y="1324"/>
                                      </a:lnTo>
                                      <a:lnTo>
                                        <a:pt x="968" y="1264"/>
                                      </a:lnTo>
                                      <a:lnTo>
                                        <a:pt x="853" y="1149"/>
                                      </a:lnTo>
                                      <a:lnTo>
                                        <a:pt x="792" y="1084"/>
                                      </a:lnTo>
                                      <a:lnTo>
                                        <a:pt x="757" y="1029"/>
                                      </a:lnTo>
                                      <a:lnTo>
                                        <a:pt x="722" y="969"/>
                                      </a:lnTo>
                                      <a:lnTo>
                                        <a:pt x="692" y="904"/>
                                      </a:lnTo>
                                      <a:lnTo>
                                        <a:pt x="667" y="834"/>
                                      </a:lnTo>
                                      <a:lnTo>
                                        <a:pt x="657" y="789"/>
                                      </a:lnTo>
                                      <a:lnTo>
                                        <a:pt x="637" y="749"/>
                                      </a:lnTo>
                                      <a:lnTo>
                                        <a:pt x="612" y="704"/>
                                      </a:lnTo>
                                      <a:lnTo>
                                        <a:pt x="577" y="6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" name="Freeform 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6" y="7644"/>
                                  <a:ext cx="1764" cy="1036"/>
                                </a:xfrm>
                                <a:custGeom>
                                  <a:avLst/>
                                  <a:gdLst>
                                    <a:gd name="T0" fmla="*/ 211 w 2006"/>
                                    <a:gd name="T1" fmla="*/ 534 h 1178"/>
                                    <a:gd name="T2" fmla="*/ 306 w 2006"/>
                                    <a:gd name="T3" fmla="*/ 479 h 1178"/>
                                    <a:gd name="T4" fmla="*/ 311 w 2006"/>
                                    <a:gd name="T5" fmla="*/ 484 h 1178"/>
                                    <a:gd name="T6" fmla="*/ 231 w 2006"/>
                                    <a:gd name="T7" fmla="*/ 534 h 1178"/>
                                    <a:gd name="T8" fmla="*/ 181 w 2006"/>
                                    <a:gd name="T9" fmla="*/ 604 h 1178"/>
                                    <a:gd name="T10" fmla="*/ 165 w 2006"/>
                                    <a:gd name="T11" fmla="*/ 649 h 1178"/>
                                    <a:gd name="T12" fmla="*/ 171 w 2006"/>
                                    <a:gd name="T13" fmla="*/ 694 h 1178"/>
                                    <a:gd name="T14" fmla="*/ 211 w 2006"/>
                                    <a:gd name="T15" fmla="*/ 744 h 1178"/>
                                    <a:gd name="T16" fmla="*/ 296 w 2006"/>
                                    <a:gd name="T17" fmla="*/ 759 h 1178"/>
                                    <a:gd name="T18" fmla="*/ 371 w 2006"/>
                                    <a:gd name="T19" fmla="*/ 754 h 1178"/>
                                    <a:gd name="T20" fmla="*/ 366 w 2006"/>
                                    <a:gd name="T21" fmla="*/ 864 h 1178"/>
                                    <a:gd name="T22" fmla="*/ 386 w 2006"/>
                                    <a:gd name="T23" fmla="*/ 914 h 1178"/>
                                    <a:gd name="T24" fmla="*/ 451 w 2006"/>
                                    <a:gd name="T25" fmla="*/ 939 h 1178"/>
                                    <a:gd name="T26" fmla="*/ 512 w 2006"/>
                                    <a:gd name="T27" fmla="*/ 919 h 1178"/>
                                    <a:gd name="T28" fmla="*/ 572 w 2006"/>
                                    <a:gd name="T29" fmla="*/ 869 h 1178"/>
                                    <a:gd name="T30" fmla="*/ 662 w 2006"/>
                                    <a:gd name="T31" fmla="*/ 749 h 1178"/>
                                    <a:gd name="T32" fmla="*/ 642 w 2006"/>
                                    <a:gd name="T33" fmla="*/ 809 h 1178"/>
                                    <a:gd name="T34" fmla="*/ 602 w 2006"/>
                                    <a:gd name="T35" fmla="*/ 964 h 1178"/>
                                    <a:gd name="T36" fmla="*/ 607 w 2006"/>
                                    <a:gd name="T37" fmla="*/ 1013 h 1178"/>
                                    <a:gd name="T38" fmla="*/ 667 w 2006"/>
                                    <a:gd name="T39" fmla="*/ 1073 h 1178"/>
                                    <a:gd name="T40" fmla="*/ 712 w 2006"/>
                                    <a:gd name="T41" fmla="*/ 1088 h 1178"/>
                                    <a:gd name="T42" fmla="*/ 772 w 2006"/>
                                    <a:gd name="T43" fmla="*/ 1078 h 1178"/>
                                    <a:gd name="T44" fmla="*/ 858 w 2006"/>
                                    <a:gd name="T45" fmla="*/ 1018 h 1178"/>
                                    <a:gd name="T46" fmla="*/ 958 w 2006"/>
                                    <a:gd name="T47" fmla="*/ 1143 h 1178"/>
                                    <a:gd name="T48" fmla="*/ 1038 w 2006"/>
                                    <a:gd name="T49" fmla="*/ 1178 h 1178"/>
                                    <a:gd name="T50" fmla="*/ 1154 w 2006"/>
                                    <a:gd name="T51" fmla="*/ 1148 h 1178"/>
                                    <a:gd name="T52" fmla="*/ 1219 w 2006"/>
                                    <a:gd name="T53" fmla="*/ 1078 h 1178"/>
                                    <a:gd name="T54" fmla="*/ 1269 w 2006"/>
                                    <a:gd name="T55" fmla="*/ 969 h 1178"/>
                                    <a:gd name="T56" fmla="*/ 1309 w 2006"/>
                                    <a:gd name="T57" fmla="*/ 734 h 1178"/>
                                    <a:gd name="T58" fmla="*/ 1344 w 2006"/>
                                    <a:gd name="T59" fmla="*/ 709 h 1178"/>
                                    <a:gd name="T60" fmla="*/ 1480 w 2006"/>
                                    <a:gd name="T61" fmla="*/ 864 h 1178"/>
                                    <a:gd name="T62" fmla="*/ 1565 w 2006"/>
                                    <a:gd name="T63" fmla="*/ 909 h 1178"/>
                                    <a:gd name="T64" fmla="*/ 1655 w 2006"/>
                                    <a:gd name="T65" fmla="*/ 919 h 1178"/>
                                    <a:gd name="T66" fmla="*/ 1755 w 2006"/>
                                    <a:gd name="T67" fmla="*/ 864 h 1178"/>
                                    <a:gd name="T68" fmla="*/ 1795 w 2006"/>
                                    <a:gd name="T69" fmla="*/ 789 h 1178"/>
                                    <a:gd name="T70" fmla="*/ 1795 w 2006"/>
                                    <a:gd name="T71" fmla="*/ 639 h 1178"/>
                                    <a:gd name="T72" fmla="*/ 1906 w 2006"/>
                                    <a:gd name="T73" fmla="*/ 624 h 1178"/>
                                    <a:gd name="T74" fmla="*/ 1976 w 2006"/>
                                    <a:gd name="T75" fmla="*/ 574 h 1178"/>
                                    <a:gd name="T76" fmla="*/ 2006 w 2006"/>
                                    <a:gd name="T77" fmla="*/ 509 h 1178"/>
                                    <a:gd name="T78" fmla="*/ 1996 w 2006"/>
                                    <a:gd name="T79" fmla="*/ 439 h 1178"/>
                                    <a:gd name="T80" fmla="*/ 1916 w 2006"/>
                                    <a:gd name="T81" fmla="*/ 354 h 1178"/>
                                    <a:gd name="T82" fmla="*/ 1821 w 2006"/>
                                    <a:gd name="T83" fmla="*/ 329 h 1178"/>
                                    <a:gd name="T84" fmla="*/ 1610 w 2006"/>
                                    <a:gd name="T85" fmla="*/ 324 h 1178"/>
                                    <a:gd name="T86" fmla="*/ 381 w 2006"/>
                                    <a:gd name="T87" fmla="*/ 0 h 1178"/>
                                    <a:gd name="T88" fmla="*/ 181 w 2006"/>
                                    <a:gd name="T89" fmla="*/ 15 h 1178"/>
                                    <a:gd name="T90" fmla="*/ 90 w 2006"/>
                                    <a:gd name="T91" fmla="*/ 45 h 1178"/>
                                    <a:gd name="T92" fmla="*/ 30 w 2006"/>
                                    <a:gd name="T93" fmla="*/ 89 h 1178"/>
                                    <a:gd name="T94" fmla="*/ 0 w 2006"/>
                                    <a:gd name="T95" fmla="*/ 169 h 1178"/>
                                    <a:gd name="T96" fmla="*/ 20 w 2006"/>
                                    <a:gd name="T97" fmla="*/ 229 h 1178"/>
                                    <a:gd name="T98" fmla="*/ 110 w 2006"/>
                                    <a:gd name="T99" fmla="*/ 299 h 1178"/>
                                    <a:gd name="T100" fmla="*/ 45 w 2006"/>
                                    <a:gd name="T101" fmla="*/ 344 h 1178"/>
                                    <a:gd name="T102" fmla="*/ 15 w 2006"/>
                                    <a:gd name="T103" fmla="*/ 404 h 1178"/>
                                    <a:gd name="T104" fmla="*/ 25 w 2006"/>
                                    <a:gd name="T105" fmla="*/ 484 h 1178"/>
                                    <a:gd name="T106" fmla="*/ 65 w 2006"/>
                                    <a:gd name="T107" fmla="*/ 529 h 1178"/>
                                    <a:gd name="T108" fmla="*/ 165 w 2006"/>
                                    <a:gd name="T109" fmla="*/ 544 h 11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006" h="1178">
                                      <a:moveTo>
                                        <a:pt x="165" y="544"/>
                                      </a:moveTo>
                                      <a:lnTo>
                                        <a:pt x="165" y="544"/>
                                      </a:lnTo>
                                      <a:lnTo>
                                        <a:pt x="211" y="534"/>
                                      </a:lnTo>
                                      <a:lnTo>
                                        <a:pt x="261" y="514"/>
                                      </a:lnTo>
                                      <a:lnTo>
                                        <a:pt x="306" y="479"/>
                                      </a:lnTo>
                                      <a:lnTo>
                                        <a:pt x="371" y="444"/>
                                      </a:lnTo>
                                      <a:lnTo>
                                        <a:pt x="311" y="484"/>
                                      </a:lnTo>
                                      <a:lnTo>
                                        <a:pt x="261" y="514"/>
                                      </a:lnTo>
                                      <a:lnTo>
                                        <a:pt x="231" y="534"/>
                                      </a:lnTo>
                                      <a:lnTo>
                                        <a:pt x="211" y="559"/>
                                      </a:lnTo>
                                      <a:lnTo>
                                        <a:pt x="196" y="584"/>
                                      </a:lnTo>
                                      <a:lnTo>
                                        <a:pt x="181" y="604"/>
                                      </a:lnTo>
                                      <a:lnTo>
                                        <a:pt x="171" y="629"/>
                                      </a:lnTo>
                                      <a:lnTo>
                                        <a:pt x="165" y="649"/>
                                      </a:lnTo>
                                      <a:lnTo>
                                        <a:pt x="165" y="674"/>
                                      </a:lnTo>
                                      <a:lnTo>
                                        <a:pt x="171" y="694"/>
                                      </a:lnTo>
                                      <a:lnTo>
                                        <a:pt x="181" y="714"/>
                                      </a:lnTo>
                                      <a:lnTo>
                                        <a:pt x="196" y="734"/>
                                      </a:lnTo>
                                      <a:lnTo>
                                        <a:pt x="211" y="744"/>
                                      </a:lnTo>
                                      <a:lnTo>
                                        <a:pt x="236" y="754"/>
                                      </a:lnTo>
                                      <a:lnTo>
                                        <a:pt x="261" y="759"/>
                                      </a:lnTo>
                                      <a:lnTo>
                                        <a:pt x="296" y="759"/>
                                      </a:lnTo>
                                      <a:lnTo>
                                        <a:pt x="331" y="759"/>
                                      </a:lnTo>
                                      <a:lnTo>
                                        <a:pt x="371" y="754"/>
                                      </a:lnTo>
                                      <a:lnTo>
                                        <a:pt x="361" y="794"/>
                                      </a:lnTo>
                                      <a:lnTo>
                                        <a:pt x="361" y="829"/>
                                      </a:lnTo>
                                      <a:lnTo>
                                        <a:pt x="366" y="864"/>
                                      </a:lnTo>
                                      <a:lnTo>
                                        <a:pt x="376" y="894"/>
                                      </a:lnTo>
                                      <a:lnTo>
                                        <a:pt x="386" y="914"/>
                                      </a:lnTo>
                                      <a:lnTo>
                                        <a:pt x="406" y="929"/>
                                      </a:lnTo>
                                      <a:lnTo>
                                        <a:pt x="426" y="939"/>
                                      </a:lnTo>
                                      <a:lnTo>
                                        <a:pt x="451" y="939"/>
                                      </a:lnTo>
                                      <a:lnTo>
                                        <a:pt x="481" y="934"/>
                                      </a:lnTo>
                                      <a:lnTo>
                                        <a:pt x="512" y="919"/>
                                      </a:lnTo>
                                      <a:lnTo>
                                        <a:pt x="542" y="899"/>
                                      </a:lnTo>
                                      <a:lnTo>
                                        <a:pt x="572" y="869"/>
                                      </a:lnTo>
                                      <a:lnTo>
                                        <a:pt x="602" y="834"/>
                                      </a:lnTo>
                                      <a:lnTo>
                                        <a:pt x="632" y="794"/>
                                      </a:lnTo>
                                      <a:lnTo>
                                        <a:pt x="662" y="749"/>
                                      </a:lnTo>
                                      <a:lnTo>
                                        <a:pt x="687" y="694"/>
                                      </a:lnTo>
                                      <a:lnTo>
                                        <a:pt x="642" y="809"/>
                                      </a:lnTo>
                                      <a:lnTo>
                                        <a:pt x="612" y="899"/>
                                      </a:lnTo>
                                      <a:lnTo>
                                        <a:pt x="607" y="934"/>
                                      </a:lnTo>
                                      <a:lnTo>
                                        <a:pt x="602" y="964"/>
                                      </a:lnTo>
                                      <a:lnTo>
                                        <a:pt x="602" y="994"/>
                                      </a:lnTo>
                                      <a:lnTo>
                                        <a:pt x="607" y="1013"/>
                                      </a:lnTo>
                                      <a:lnTo>
                                        <a:pt x="622" y="1038"/>
                                      </a:lnTo>
                                      <a:lnTo>
                                        <a:pt x="642" y="1058"/>
                                      </a:lnTo>
                                      <a:lnTo>
                                        <a:pt x="667" y="1073"/>
                                      </a:lnTo>
                                      <a:lnTo>
                                        <a:pt x="692" y="1083"/>
                                      </a:lnTo>
                                      <a:lnTo>
                                        <a:pt x="712" y="1088"/>
                                      </a:lnTo>
                                      <a:lnTo>
                                        <a:pt x="732" y="1088"/>
                                      </a:lnTo>
                                      <a:lnTo>
                                        <a:pt x="752" y="1083"/>
                                      </a:lnTo>
                                      <a:lnTo>
                                        <a:pt x="772" y="1078"/>
                                      </a:lnTo>
                                      <a:lnTo>
                                        <a:pt x="817" y="1053"/>
                                      </a:lnTo>
                                      <a:lnTo>
                                        <a:pt x="858" y="1018"/>
                                      </a:lnTo>
                                      <a:lnTo>
                                        <a:pt x="888" y="1068"/>
                                      </a:lnTo>
                                      <a:lnTo>
                                        <a:pt x="923" y="1113"/>
                                      </a:lnTo>
                                      <a:lnTo>
                                        <a:pt x="958" y="1143"/>
                                      </a:lnTo>
                                      <a:lnTo>
                                        <a:pt x="998" y="1163"/>
                                      </a:lnTo>
                                      <a:lnTo>
                                        <a:pt x="1038" y="1178"/>
                                      </a:lnTo>
                                      <a:lnTo>
                                        <a:pt x="1078" y="1178"/>
                                      </a:lnTo>
                                      <a:lnTo>
                                        <a:pt x="1113" y="1168"/>
                                      </a:lnTo>
                                      <a:lnTo>
                                        <a:pt x="1154" y="1148"/>
                                      </a:lnTo>
                                      <a:lnTo>
                                        <a:pt x="1189" y="1113"/>
                                      </a:lnTo>
                                      <a:lnTo>
                                        <a:pt x="1219" y="1078"/>
                                      </a:lnTo>
                                      <a:lnTo>
                                        <a:pt x="1249" y="1028"/>
                                      </a:lnTo>
                                      <a:lnTo>
                                        <a:pt x="1269" y="969"/>
                                      </a:lnTo>
                                      <a:lnTo>
                                        <a:pt x="1289" y="899"/>
                                      </a:lnTo>
                                      <a:lnTo>
                                        <a:pt x="1304" y="819"/>
                                      </a:lnTo>
                                      <a:lnTo>
                                        <a:pt x="1309" y="734"/>
                                      </a:lnTo>
                                      <a:lnTo>
                                        <a:pt x="1309" y="639"/>
                                      </a:lnTo>
                                      <a:lnTo>
                                        <a:pt x="1344" y="709"/>
                                      </a:lnTo>
                                      <a:lnTo>
                                        <a:pt x="1384" y="769"/>
                                      </a:lnTo>
                                      <a:lnTo>
                                        <a:pt x="1429" y="824"/>
                                      </a:lnTo>
                                      <a:lnTo>
                                        <a:pt x="1480" y="864"/>
                                      </a:lnTo>
                                      <a:lnTo>
                                        <a:pt x="1525" y="889"/>
                                      </a:lnTo>
                                      <a:lnTo>
                                        <a:pt x="1565" y="909"/>
                                      </a:lnTo>
                                      <a:lnTo>
                                        <a:pt x="1610" y="919"/>
                                      </a:lnTo>
                                      <a:lnTo>
                                        <a:pt x="1655" y="919"/>
                                      </a:lnTo>
                                      <a:lnTo>
                                        <a:pt x="1695" y="909"/>
                                      </a:lnTo>
                                      <a:lnTo>
                                        <a:pt x="1725" y="889"/>
                                      </a:lnTo>
                                      <a:lnTo>
                                        <a:pt x="1755" y="864"/>
                                      </a:lnTo>
                                      <a:lnTo>
                                        <a:pt x="1780" y="834"/>
                                      </a:lnTo>
                                      <a:lnTo>
                                        <a:pt x="1795" y="789"/>
                                      </a:lnTo>
                                      <a:lnTo>
                                        <a:pt x="1806" y="744"/>
                                      </a:lnTo>
                                      <a:lnTo>
                                        <a:pt x="1806" y="694"/>
                                      </a:lnTo>
                                      <a:lnTo>
                                        <a:pt x="1795" y="639"/>
                                      </a:lnTo>
                                      <a:lnTo>
                                        <a:pt x="1856" y="639"/>
                                      </a:lnTo>
                                      <a:lnTo>
                                        <a:pt x="1906" y="624"/>
                                      </a:lnTo>
                                      <a:lnTo>
                                        <a:pt x="1946" y="604"/>
                                      </a:lnTo>
                                      <a:lnTo>
                                        <a:pt x="1961" y="589"/>
                                      </a:lnTo>
                                      <a:lnTo>
                                        <a:pt x="1976" y="574"/>
                                      </a:lnTo>
                                      <a:lnTo>
                                        <a:pt x="1996" y="539"/>
                                      </a:lnTo>
                                      <a:lnTo>
                                        <a:pt x="2006" y="509"/>
                                      </a:lnTo>
                                      <a:lnTo>
                                        <a:pt x="2006" y="474"/>
                                      </a:lnTo>
                                      <a:lnTo>
                                        <a:pt x="1996" y="439"/>
                                      </a:lnTo>
                                      <a:lnTo>
                                        <a:pt x="1976" y="404"/>
                                      </a:lnTo>
                                      <a:lnTo>
                                        <a:pt x="1951" y="374"/>
                                      </a:lnTo>
                                      <a:lnTo>
                                        <a:pt x="1916" y="354"/>
                                      </a:lnTo>
                                      <a:lnTo>
                                        <a:pt x="1876" y="339"/>
                                      </a:lnTo>
                                      <a:lnTo>
                                        <a:pt x="1821" y="329"/>
                                      </a:lnTo>
                                      <a:lnTo>
                                        <a:pt x="1755" y="324"/>
                                      </a:lnTo>
                                      <a:lnTo>
                                        <a:pt x="1685" y="319"/>
                                      </a:lnTo>
                                      <a:lnTo>
                                        <a:pt x="1610" y="324"/>
                                      </a:lnTo>
                                      <a:lnTo>
                                        <a:pt x="456" y="10"/>
                                      </a:lnTo>
                                      <a:lnTo>
                                        <a:pt x="381" y="0"/>
                                      </a:lnTo>
                                      <a:lnTo>
                                        <a:pt x="306" y="0"/>
                                      </a:lnTo>
                                      <a:lnTo>
                                        <a:pt x="241" y="5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30" y="25"/>
                                      </a:lnTo>
                                      <a:lnTo>
                                        <a:pt x="90" y="45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30" y="89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5" y="199"/>
                                      </a:lnTo>
                                      <a:lnTo>
                                        <a:pt x="20" y="229"/>
                                      </a:lnTo>
                                      <a:lnTo>
                                        <a:pt x="40" y="254"/>
                                      </a:lnTo>
                                      <a:lnTo>
                                        <a:pt x="70" y="279"/>
                                      </a:lnTo>
                                      <a:lnTo>
                                        <a:pt x="110" y="299"/>
                                      </a:lnTo>
                                      <a:lnTo>
                                        <a:pt x="75" y="319"/>
                                      </a:lnTo>
                                      <a:lnTo>
                                        <a:pt x="45" y="344"/>
                                      </a:lnTo>
                                      <a:lnTo>
                                        <a:pt x="30" y="374"/>
                                      </a:lnTo>
                                      <a:lnTo>
                                        <a:pt x="15" y="404"/>
                                      </a:lnTo>
                                      <a:lnTo>
                                        <a:pt x="10" y="434"/>
                                      </a:lnTo>
                                      <a:lnTo>
                                        <a:pt x="15" y="459"/>
                                      </a:lnTo>
                                      <a:lnTo>
                                        <a:pt x="25" y="484"/>
                                      </a:lnTo>
                                      <a:lnTo>
                                        <a:pt x="40" y="509"/>
                                      </a:lnTo>
                                      <a:lnTo>
                                        <a:pt x="65" y="529"/>
                                      </a:lnTo>
                                      <a:lnTo>
                                        <a:pt x="90" y="539"/>
                                      </a:lnTo>
                                      <a:lnTo>
                                        <a:pt x="125" y="544"/>
                                      </a:lnTo>
                                      <a:lnTo>
                                        <a:pt x="165" y="5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" name="Freeform 2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1" y="7340"/>
                                  <a:ext cx="1213" cy="861"/>
                                </a:xfrm>
                                <a:custGeom>
                                  <a:avLst/>
                                  <a:gdLst>
                                    <a:gd name="T0" fmla="*/ 1379 w 1379"/>
                                    <a:gd name="T1" fmla="*/ 599 h 979"/>
                                    <a:gd name="T2" fmla="*/ 1334 w 1379"/>
                                    <a:gd name="T3" fmla="*/ 494 h 979"/>
                                    <a:gd name="T4" fmla="*/ 1244 w 1379"/>
                                    <a:gd name="T5" fmla="*/ 415 h 979"/>
                                    <a:gd name="T6" fmla="*/ 1098 w 1379"/>
                                    <a:gd name="T7" fmla="*/ 340 h 979"/>
                                    <a:gd name="T8" fmla="*/ 1169 w 1379"/>
                                    <a:gd name="T9" fmla="*/ 260 h 979"/>
                                    <a:gd name="T10" fmla="*/ 1179 w 1379"/>
                                    <a:gd name="T11" fmla="*/ 205 h 979"/>
                                    <a:gd name="T12" fmla="*/ 1144 w 1379"/>
                                    <a:gd name="T13" fmla="*/ 140 h 979"/>
                                    <a:gd name="T14" fmla="*/ 1103 w 1379"/>
                                    <a:gd name="T15" fmla="*/ 110 h 979"/>
                                    <a:gd name="T16" fmla="*/ 1043 w 1379"/>
                                    <a:gd name="T17" fmla="*/ 95 h 979"/>
                                    <a:gd name="T18" fmla="*/ 938 w 1379"/>
                                    <a:gd name="T19" fmla="*/ 110 h 979"/>
                                    <a:gd name="T20" fmla="*/ 898 w 1379"/>
                                    <a:gd name="T21" fmla="*/ 95 h 979"/>
                                    <a:gd name="T22" fmla="*/ 863 w 1379"/>
                                    <a:gd name="T23" fmla="*/ 25 h 979"/>
                                    <a:gd name="T24" fmla="*/ 818 w 1379"/>
                                    <a:gd name="T25" fmla="*/ 5 h 979"/>
                                    <a:gd name="T26" fmla="*/ 757 w 1379"/>
                                    <a:gd name="T27" fmla="*/ 0 h 979"/>
                                    <a:gd name="T28" fmla="*/ 677 w 1379"/>
                                    <a:gd name="T29" fmla="*/ 25 h 979"/>
                                    <a:gd name="T30" fmla="*/ 637 w 1379"/>
                                    <a:gd name="T31" fmla="*/ 60 h 979"/>
                                    <a:gd name="T32" fmla="*/ 622 w 1379"/>
                                    <a:gd name="T33" fmla="*/ 140 h 979"/>
                                    <a:gd name="T34" fmla="*/ 507 w 1379"/>
                                    <a:gd name="T35" fmla="*/ 60 h 979"/>
                                    <a:gd name="T36" fmla="*/ 396 w 1379"/>
                                    <a:gd name="T37" fmla="*/ 15 h 979"/>
                                    <a:gd name="T38" fmla="*/ 271 w 1379"/>
                                    <a:gd name="T39" fmla="*/ 20 h 979"/>
                                    <a:gd name="T40" fmla="*/ 211 w 1379"/>
                                    <a:gd name="T41" fmla="*/ 50 h 979"/>
                                    <a:gd name="T42" fmla="*/ 186 w 1379"/>
                                    <a:gd name="T43" fmla="*/ 120 h 979"/>
                                    <a:gd name="T44" fmla="*/ 216 w 1379"/>
                                    <a:gd name="T45" fmla="*/ 175 h 979"/>
                                    <a:gd name="T46" fmla="*/ 286 w 1379"/>
                                    <a:gd name="T47" fmla="*/ 220 h 979"/>
                                    <a:gd name="T48" fmla="*/ 120 w 1379"/>
                                    <a:gd name="T49" fmla="*/ 275 h 979"/>
                                    <a:gd name="T50" fmla="*/ 45 w 1379"/>
                                    <a:gd name="T51" fmla="*/ 335 h 979"/>
                                    <a:gd name="T52" fmla="*/ 0 w 1379"/>
                                    <a:gd name="T53" fmla="*/ 419 h 979"/>
                                    <a:gd name="T54" fmla="*/ 10 w 1379"/>
                                    <a:gd name="T55" fmla="*/ 469 h 979"/>
                                    <a:gd name="T56" fmla="*/ 55 w 1379"/>
                                    <a:gd name="T57" fmla="*/ 504 h 979"/>
                                    <a:gd name="T58" fmla="*/ 181 w 1379"/>
                                    <a:gd name="T59" fmla="*/ 499 h 979"/>
                                    <a:gd name="T60" fmla="*/ 186 w 1379"/>
                                    <a:gd name="T61" fmla="*/ 514 h 979"/>
                                    <a:gd name="T62" fmla="*/ 95 w 1379"/>
                                    <a:gd name="T63" fmla="*/ 634 h 979"/>
                                    <a:gd name="T64" fmla="*/ 90 w 1379"/>
                                    <a:gd name="T65" fmla="*/ 704 h 979"/>
                                    <a:gd name="T66" fmla="*/ 115 w 1379"/>
                                    <a:gd name="T67" fmla="*/ 759 h 979"/>
                                    <a:gd name="T68" fmla="*/ 191 w 1379"/>
                                    <a:gd name="T69" fmla="*/ 794 h 979"/>
                                    <a:gd name="T70" fmla="*/ 256 w 1379"/>
                                    <a:gd name="T71" fmla="*/ 769 h 979"/>
                                    <a:gd name="T72" fmla="*/ 346 w 1379"/>
                                    <a:gd name="T73" fmla="*/ 674 h 979"/>
                                    <a:gd name="T74" fmla="*/ 311 w 1379"/>
                                    <a:gd name="T75" fmla="*/ 764 h 979"/>
                                    <a:gd name="T76" fmla="*/ 306 w 1379"/>
                                    <a:gd name="T77" fmla="*/ 849 h 979"/>
                                    <a:gd name="T78" fmla="*/ 356 w 1379"/>
                                    <a:gd name="T79" fmla="*/ 934 h 979"/>
                                    <a:gd name="T80" fmla="*/ 416 w 1379"/>
                                    <a:gd name="T81" fmla="*/ 949 h 979"/>
                                    <a:gd name="T82" fmla="*/ 507 w 1379"/>
                                    <a:gd name="T83" fmla="*/ 909 h 979"/>
                                    <a:gd name="T84" fmla="*/ 562 w 1379"/>
                                    <a:gd name="T85" fmla="*/ 829 h 979"/>
                                    <a:gd name="T86" fmla="*/ 597 w 1379"/>
                                    <a:gd name="T87" fmla="*/ 714 h 979"/>
                                    <a:gd name="T88" fmla="*/ 632 w 1379"/>
                                    <a:gd name="T89" fmla="*/ 869 h 979"/>
                                    <a:gd name="T90" fmla="*/ 682 w 1379"/>
                                    <a:gd name="T91" fmla="*/ 934 h 979"/>
                                    <a:gd name="T92" fmla="*/ 762 w 1379"/>
                                    <a:gd name="T93" fmla="*/ 979 h 979"/>
                                    <a:gd name="T94" fmla="*/ 813 w 1379"/>
                                    <a:gd name="T95" fmla="*/ 969 h 979"/>
                                    <a:gd name="T96" fmla="*/ 848 w 1379"/>
                                    <a:gd name="T97" fmla="*/ 929 h 979"/>
                                    <a:gd name="T98" fmla="*/ 843 w 1379"/>
                                    <a:gd name="T99" fmla="*/ 814 h 979"/>
                                    <a:gd name="T100" fmla="*/ 873 w 1379"/>
                                    <a:gd name="T101" fmla="*/ 819 h 979"/>
                                    <a:gd name="T102" fmla="*/ 1028 w 1379"/>
                                    <a:gd name="T103" fmla="*/ 914 h 979"/>
                                    <a:gd name="T104" fmla="*/ 1108 w 1379"/>
                                    <a:gd name="T105" fmla="*/ 929 h 979"/>
                                    <a:gd name="T106" fmla="*/ 1169 w 1379"/>
                                    <a:gd name="T107" fmla="*/ 904 h 979"/>
                                    <a:gd name="T108" fmla="*/ 1204 w 1379"/>
                                    <a:gd name="T109" fmla="*/ 819 h 979"/>
                                    <a:gd name="T110" fmla="*/ 1179 w 1379"/>
                                    <a:gd name="T111" fmla="*/ 739 h 979"/>
                                    <a:gd name="T112" fmla="*/ 1053 w 1379"/>
                                    <a:gd name="T113" fmla="*/ 609 h 979"/>
                                    <a:gd name="T114" fmla="*/ 1159 w 1379"/>
                                    <a:gd name="T115" fmla="*/ 664 h 979"/>
                                    <a:gd name="T116" fmla="*/ 1259 w 1379"/>
                                    <a:gd name="T117" fmla="*/ 684 h 979"/>
                                    <a:gd name="T118" fmla="*/ 1354 w 1379"/>
                                    <a:gd name="T119" fmla="*/ 654 h 9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379" h="979">
                                      <a:moveTo>
                                        <a:pt x="1369" y="629"/>
                                      </a:moveTo>
                                      <a:lnTo>
                                        <a:pt x="1369" y="629"/>
                                      </a:lnTo>
                                      <a:lnTo>
                                        <a:pt x="1379" y="599"/>
                                      </a:lnTo>
                                      <a:lnTo>
                                        <a:pt x="1374" y="569"/>
                                      </a:lnTo>
                                      <a:lnTo>
                                        <a:pt x="1359" y="534"/>
                                      </a:lnTo>
                                      <a:lnTo>
                                        <a:pt x="1334" y="494"/>
                                      </a:lnTo>
                                      <a:lnTo>
                                        <a:pt x="1294" y="454"/>
                                      </a:lnTo>
                                      <a:lnTo>
                                        <a:pt x="1244" y="415"/>
                                      </a:lnTo>
                                      <a:lnTo>
                                        <a:pt x="1179" y="375"/>
                                      </a:lnTo>
                                      <a:lnTo>
                                        <a:pt x="1098" y="340"/>
                                      </a:lnTo>
                                      <a:lnTo>
                                        <a:pt x="1128" y="310"/>
                                      </a:lnTo>
                                      <a:lnTo>
                                        <a:pt x="1154" y="285"/>
                                      </a:lnTo>
                                      <a:lnTo>
                                        <a:pt x="1169" y="260"/>
                                      </a:lnTo>
                                      <a:lnTo>
                                        <a:pt x="1174" y="230"/>
                                      </a:lnTo>
                                      <a:lnTo>
                                        <a:pt x="1179" y="205"/>
                                      </a:lnTo>
                                      <a:lnTo>
                                        <a:pt x="1174" y="180"/>
                                      </a:lnTo>
                                      <a:lnTo>
                                        <a:pt x="1164" y="160"/>
                                      </a:lnTo>
                                      <a:lnTo>
                                        <a:pt x="1144" y="140"/>
                                      </a:lnTo>
                                      <a:lnTo>
                                        <a:pt x="1123" y="120"/>
                                      </a:lnTo>
                                      <a:lnTo>
                                        <a:pt x="1103" y="110"/>
                                      </a:lnTo>
                                      <a:lnTo>
                                        <a:pt x="1073" y="100"/>
                                      </a:lnTo>
                                      <a:lnTo>
                                        <a:pt x="1043" y="95"/>
                                      </a:lnTo>
                                      <a:lnTo>
                                        <a:pt x="1008" y="95"/>
                                      </a:lnTo>
                                      <a:lnTo>
                                        <a:pt x="973" y="100"/>
                                      </a:lnTo>
                                      <a:lnTo>
                                        <a:pt x="938" y="110"/>
                                      </a:lnTo>
                                      <a:lnTo>
                                        <a:pt x="903" y="125"/>
                                      </a:lnTo>
                                      <a:lnTo>
                                        <a:pt x="898" y="95"/>
                                      </a:lnTo>
                                      <a:lnTo>
                                        <a:pt x="893" y="65"/>
                                      </a:lnTo>
                                      <a:lnTo>
                                        <a:pt x="883" y="45"/>
                                      </a:lnTo>
                                      <a:lnTo>
                                        <a:pt x="863" y="25"/>
                                      </a:lnTo>
                                      <a:lnTo>
                                        <a:pt x="838" y="15"/>
                                      </a:lnTo>
                                      <a:lnTo>
                                        <a:pt x="818" y="5"/>
                                      </a:lnTo>
                                      <a:lnTo>
                                        <a:pt x="787" y="0"/>
                                      </a:lnTo>
                                      <a:lnTo>
                                        <a:pt x="757" y="0"/>
                                      </a:lnTo>
                                      <a:lnTo>
                                        <a:pt x="727" y="5"/>
                                      </a:lnTo>
                                      <a:lnTo>
                                        <a:pt x="702" y="15"/>
                                      </a:lnTo>
                                      <a:lnTo>
                                        <a:pt x="677" y="25"/>
                                      </a:lnTo>
                                      <a:lnTo>
                                        <a:pt x="657" y="40"/>
                                      </a:lnTo>
                                      <a:lnTo>
                                        <a:pt x="637" y="60"/>
                                      </a:lnTo>
                                      <a:lnTo>
                                        <a:pt x="627" y="85"/>
                                      </a:lnTo>
                                      <a:lnTo>
                                        <a:pt x="622" y="110"/>
                                      </a:lnTo>
                                      <a:lnTo>
                                        <a:pt x="622" y="140"/>
                                      </a:lnTo>
                                      <a:lnTo>
                                        <a:pt x="567" y="95"/>
                                      </a:lnTo>
                                      <a:lnTo>
                                        <a:pt x="507" y="60"/>
                                      </a:lnTo>
                                      <a:lnTo>
                                        <a:pt x="451" y="30"/>
                                      </a:lnTo>
                                      <a:lnTo>
                                        <a:pt x="396" y="15"/>
                                      </a:lnTo>
                                      <a:lnTo>
                                        <a:pt x="351" y="10"/>
                                      </a:lnTo>
                                      <a:lnTo>
                                        <a:pt x="306" y="10"/>
                                      </a:lnTo>
                                      <a:lnTo>
                                        <a:pt x="271" y="20"/>
                                      </a:lnTo>
                                      <a:lnTo>
                                        <a:pt x="236" y="30"/>
                                      </a:lnTo>
                                      <a:lnTo>
                                        <a:pt x="211" y="50"/>
                                      </a:lnTo>
                                      <a:lnTo>
                                        <a:pt x="191" y="70"/>
                                      </a:lnTo>
                                      <a:lnTo>
                                        <a:pt x="181" y="95"/>
                                      </a:lnTo>
                                      <a:lnTo>
                                        <a:pt x="186" y="120"/>
                                      </a:lnTo>
                                      <a:lnTo>
                                        <a:pt x="196" y="150"/>
                                      </a:lnTo>
                                      <a:lnTo>
                                        <a:pt x="216" y="175"/>
                                      </a:lnTo>
                                      <a:lnTo>
                                        <a:pt x="246" y="200"/>
                                      </a:lnTo>
                                      <a:lnTo>
                                        <a:pt x="286" y="220"/>
                                      </a:lnTo>
                                      <a:lnTo>
                                        <a:pt x="226" y="235"/>
                                      </a:lnTo>
                                      <a:lnTo>
                                        <a:pt x="171" y="250"/>
                                      </a:lnTo>
                                      <a:lnTo>
                                        <a:pt x="120" y="275"/>
                                      </a:lnTo>
                                      <a:lnTo>
                                        <a:pt x="80" y="305"/>
                                      </a:lnTo>
                                      <a:lnTo>
                                        <a:pt x="45" y="335"/>
                                      </a:lnTo>
                                      <a:lnTo>
                                        <a:pt x="25" y="365"/>
                                      </a:lnTo>
                                      <a:lnTo>
                                        <a:pt x="10" y="390"/>
                                      </a:lnTo>
                                      <a:lnTo>
                                        <a:pt x="0" y="419"/>
                                      </a:lnTo>
                                      <a:lnTo>
                                        <a:pt x="0" y="449"/>
                                      </a:lnTo>
                                      <a:lnTo>
                                        <a:pt x="10" y="469"/>
                                      </a:lnTo>
                                      <a:lnTo>
                                        <a:pt x="30" y="489"/>
                                      </a:lnTo>
                                      <a:lnTo>
                                        <a:pt x="55" y="504"/>
                                      </a:lnTo>
                                      <a:lnTo>
                                        <a:pt x="90" y="509"/>
                                      </a:lnTo>
                                      <a:lnTo>
                                        <a:pt x="130" y="509"/>
                                      </a:lnTo>
                                      <a:lnTo>
                                        <a:pt x="181" y="499"/>
                                      </a:lnTo>
                                      <a:lnTo>
                                        <a:pt x="236" y="479"/>
                                      </a:lnTo>
                                      <a:lnTo>
                                        <a:pt x="186" y="514"/>
                                      </a:lnTo>
                                      <a:lnTo>
                                        <a:pt x="145" y="554"/>
                                      </a:lnTo>
                                      <a:lnTo>
                                        <a:pt x="115" y="589"/>
                                      </a:lnTo>
                                      <a:lnTo>
                                        <a:pt x="95" y="634"/>
                                      </a:lnTo>
                                      <a:lnTo>
                                        <a:pt x="90" y="669"/>
                                      </a:lnTo>
                                      <a:lnTo>
                                        <a:pt x="90" y="704"/>
                                      </a:lnTo>
                                      <a:lnTo>
                                        <a:pt x="95" y="734"/>
                                      </a:lnTo>
                                      <a:lnTo>
                                        <a:pt x="115" y="759"/>
                                      </a:lnTo>
                                      <a:lnTo>
                                        <a:pt x="135" y="779"/>
                                      </a:lnTo>
                                      <a:lnTo>
                                        <a:pt x="161" y="789"/>
                                      </a:lnTo>
                                      <a:lnTo>
                                        <a:pt x="191" y="794"/>
                                      </a:lnTo>
                                      <a:lnTo>
                                        <a:pt x="221" y="784"/>
                                      </a:lnTo>
                                      <a:lnTo>
                                        <a:pt x="256" y="769"/>
                                      </a:lnTo>
                                      <a:lnTo>
                                        <a:pt x="286" y="744"/>
                                      </a:lnTo>
                                      <a:lnTo>
                                        <a:pt x="316" y="714"/>
                                      </a:lnTo>
                                      <a:lnTo>
                                        <a:pt x="346" y="674"/>
                                      </a:lnTo>
                                      <a:lnTo>
                                        <a:pt x="321" y="719"/>
                                      </a:lnTo>
                                      <a:lnTo>
                                        <a:pt x="311" y="764"/>
                                      </a:lnTo>
                                      <a:lnTo>
                                        <a:pt x="301" y="809"/>
                                      </a:lnTo>
                                      <a:lnTo>
                                        <a:pt x="306" y="849"/>
                                      </a:lnTo>
                                      <a:lnTo>
                                        <a:pt x="316" y="884"/>
                                      </a:lnTo>
                                      <a:lnTo>
                                        <a:pt x="331" y="914"/>
                                      </a:lnTo>
                                      <a:lnTo>
                                        <a:pt x="356" y="934"/>
                                      </a:lnTo>
                                      <a:lnTo>
                                        <a:pt x="381" y="944"/>
                                      </a:lnTo>
                                      <a:lnTo>
                                        <a:pt x="416" y="949"/>
                                      </a:lnTo>
                                      <a:lnTo>
                                        <a:pt x="446" y="944"/>
                                      </a:lnTo>
                                      <a:lnTo>
                                        <a:pt x="476" y="934"/>
                                      </a:lnTo>
                                      <a:lnTo>
                                        <a:pt x="507" y="909"/>
                                      </a:lnTo>
                                      <a:lnTo>
                                        <a:pt x="542" y="874"/>
                                      </a:lnTo>
                                      <a:lnTo>
                                        <a:pt x="562" y="829"/>
                                      </a:lnTo>
                                      <a:lnTo>
                                        <a:pt x="582" y="774"/>
                                      </a:lnTo>
                                      <a:lnTo>
                                        <a:pt x="597" y="714"/>
                                      </a:lnTo>
                                      <a:lnTo>
                                        <a:pt x="602" y="769"/>
                                      </a:lnTo>
                                      <a:lnTo>
                                        <a:pt x="612" y="819"/>
                                      </a:lnTo>
                                      <a:lnTo>
                                        <a:pt x="632" y="869"/>
                                      </a:lnTo>
                                      <a:lnTo>
                                        <a:pt x="657" y="909"/>
                                      </a:lnTo>
                                      <a:lnTo>
                                        <a:pt x="682" y="934"/>
                                      </a:lnTo>
                                      <a:lnTo>
                                        <a:pt x="707" y="959"/>
                                      </a:lnTo>
                                      <a:lnTo>
                                        <a:pt x="737" y="969"/>
                                      </a:lnTo>
                                      <a:lnTo>
                                        <a:pt x="762" y="979"/>
                                      </a:lnTo>
                                      <a:lnTo>
                                        <a:pt x="792" y="979"/>
                                      </a:lnTo>
                                      <a:lnTo>
                                        <a:pt x="813" y="969"/>
                                      </a:lnTo>
                                      <a:lnTo>
                                        <a:pt x="833" y="954"/>
                                      </a:lnTo>
                                      <a:lnTo>
                                        <a:pt x="848" y="929"/>
                                      </a:lnTo>
                                      <a:lnTo>
                                        <a:pt x="853" y="899"/>
                                      </a:lnTo>
                                      <a:lnTo>
                                        <a:pt x="853" y="859"/>
                                      </a:lnTo>
                                      <a:lnTo>
                                        <a:pt x="843" y="814"/>
                                      </a:lnTo>
                                      <a:lnTo>
                                        <a:pt x="823" y="764"/>
                                      </a:lnTo>
                                      <a:lnTo>
                                        <a:pt x="873" y="819"/>
                                      </a:lnTo>
                                      <a:lnTo>
                                        <a:pt x="923" y="864"/>
                                      </a:lnTo>
                                      <a:lnTo>
                                        <a:pt x="973" y="894"/>
                                      </a:lnTo>
                                      <a:lnTo>
                                        <a:pt x="1028" y="914"/>
                                      </a:lnTo>
                                      <a:lnTo>
                                        <a:pt x="1068" y="924"/>
                                      </a:lnTo>
                                      <a:lnTo>
                                        <a:pt x="1108" y="929"/>
                                      </a:lnTo>
                                      <a:lnTo>
                                        <a:pt x="1139" y="919"/>
                                      </a:lnTo>
                                      <a:lnTo>
                                        <a:pt x="1169" y="904"/>
                                      </a:lnTo>
                                      <a:lnTo>
                                        <a:pt x="1189" y="879"/>
                                      </a:lnTo>
                                      <a:lnTo>
                                        <a:pt x="1204" y="854"/>
                                      </a:lnTo>
                                      <a:lnTo>
                                        <a:pt x="1204" y="819"/>
                                      </a:lnTo>
                                      <a:lnTo>
                                        <a:pt x="1194" y="784"/>
                                      </a:lnTo>
                                      <a:lnTo>
                                        <a:pt x="1179" y="739"/>
                                      </a:lnTo>
                                      <a:lnTo>
                                        <a:pt x="1149" y="694"/>
                                      </a:lnTo>
                                      <a:lnTo>
                                        <a:pt x="1103" y="654"/>
                                      </a:lnTo>
                                      <a:lnTo>
                                        <a:pt x="1053" y="609"/>
                                      </a:lnTo>
                                      <a:lnTo>
                                        <a:pt x="1108" y="644"/>
                                      </a:lnTo>
                                      <a:lnTo>
                                        <a:pt x="1159" y="664"/>
                                      </a:lnTo>
                                      <a:lnTo>
                                        <a:pt x="1209" y="679"/>
                                      </a:lnTo>
                                      <a:lnTo>
                                        <a:pt x="1259" y="684"/>
                                      </a:lnTo>
                                      <a:lnTo>
                                        <a:pt x="1299" y="684"/>
                                      </a:lnTo>
                                      <a:lnTo>
                                        <a:pt x="1329" y="674"/>
                                      </a:lnTo>
                                      <a:lnTo>
                                        <a:pt x="1354" y="654"/>
                                      </a:lnTo>
                                      <a:lnTo>
                                        <a:pt x="1369" y="6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" name="Freeform 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94" y="7520"/>
                                  <a:ext cx="371" cy="303"/>
                                </a:xfrm>
                                <a:custGeom>
                                  <a:avLst/>
                                  <a:gdLst>
                                    <a:gd name="T0" fmla="*/ 16 w 422"/>
                                    <a:gd name="T1" fmla="*/ 105 h 344"/>
                                    <a:gd name="T2" fmla="*/ 31 w 422"/>
                                    <a:gd name="T3" fmla="*/ 125 h 344"/>
                                    <a:gd name="T4" fmla="*/ 61 w 422"/>
                                    <a:gd name="T5" fmla="*/ 140 h 344"/>
                                    <a:gd name="T6" fmla="*/ 26 w 422"/>
                                    <a:gd name="T7" fmla="*/ 165 h 344"/>
                                    <a:gd name="T8" fmla="*/ 6 w 422"/>
                                    <a:gd name="T9" fmla="*/ 195 h 344"/>
                                    <a:gd name="T10" fmla="*/ 0 w 422"/>
                                    <a:gd name="T11" fmla="*/ 210 h 344"/>
                                    <a:gd name="T12" fmla="*/ 6 w 422"/>
                                    <a:gd name="T13" fmla="*/ 234 h 344"/>
                                    <a:gd name="T14" fmla="*/ 11 w 422"/>
                                    <a:gd name="T15" fmla="*/ 249 h 344"/>
                                    <a:gd name="T16" fmla="*/ 36 w 422"/>
                                    <a:gd name="T17" fmla="*/ 269 h 344"/>
                                    <a:gd name="T18" fmla="*/ 61 w 422"/>
                                    <a:gd name="T19" fmla="*/ 274 h 344"/>
                                    <a:gd name="T20" fmla="*/ 81 w 422"/>
                                    <a:gd name="T21" fmla="*/ 274 h 344"/>
                                    <a:gd name="T22" fmla="*/ 111 w 422"/>
                                    <a:gd name="T23" fmla="*/ 264 h 344"/>
                                    <a:gd name="T24" fmla="*/ 131 w 422"/>
                                    <a:gd name="T25" fmla="*/ 249 h 344"/>
                                    <a:gd name="T26" fmla="*/ 126 w 422"/>
                                    <a:gd name="T27" fmla="*/ 289 h 344"/>
                                    <a:gd name="T28" fmla="*/ 136 w 422"/>
                                    <a:gd name="T29" fmla="*/ 319 h 344"/>
                                    <a:gd name="T30" fmla="*/ 151 w 422"/>
                                    <a:gd name="T31" fmla="*/ 334 h 344"/>
                                    <a:gd name="T32" fmla="*/ 171 w 422"/>
                                    <a:gd name="T33" fmla="*/ 344 h 344"/>
                                    <a:gd name="T34" fmla="*/ 186 w 422"/>
                                    <a:gd name="T35" fmla="*/ 339 h 344"/>
                                    <a:gd name="T36" fmla="*/ 211 w 422"/>
                                    <a:gd name="T37" fmla="*/ 319 h 344"/>
                                    <a:gd name="T38" fmla="*/ 216 w 422"/>
                                    <a:gd name="T39" fmla="*/ 304 h 344"/>
                                    <a:gd name="T40" fmla="*/ 221 w 422"/>
                                    <a:gd name="T41" fmla="*/ 269 h 344"/>
                                    <a:gd name="T42" fmla="*/ 221 w 422"/>
                                    <a:gd name="T43" fmla="*/ 249 h 344"/>
                                    <a:gd name="T44" fmla="*/ 256 w 422"/>
                                    <a:gd name="T45" fmla="*/ 294 h 344"/>
                                    <a:gd name="T46" fmla="*/ 271 w 422"/>
                                    <a:gd name="T47" fmla="*/ 304 h 344"/>
                                    <a:gd name="T48" fmla="*/ 321 w 422"/>
                                    <a:gd name="T49" fmla="*/ 304 h 344"/>
                                    <a:gd name="T50" fmla="*/ 342 w 422"/>
                                    <a:gd name="T51" fmla="*/ 289 h 344"/>
                                    <a:gd name="T52" fmla="*/ 357 w 422"/>
                                    <a:gd name="T53" fmla="*/ 264 h 344"/>
                                    <a:gd name="T54" fmla="*/ 357 w 422"/>
                                    <a:gd name="T55" fmla="*/ 234 h 344"/>
                                    <a:gd name="T56" fmla="*/ 347 w 422"/>
                                    <a:gd name="T57" fmla="*/ 200 h 344"/>
                                    <a:gd name="T58" fmla="*/ 392 w 422"/>
                                    <a:gd name="T59" fmla="*/ 200 h 344"/>
                                    <a:gd name="T60" fmla="*/ 402 w 422"/>
                                    <a:gd name="T61" fmla="*/ 195 h 344"/>
                                    <a:gd name="T62" fmla="*/ 422 w 422"/>
                                    <a:gd name="T63" fmla="*/ 160 h 344"/>
                                    <a:gd name="T64" fmla="*/ 417 w 422"/>
                                    <a:gd name="T65" fmla="*/ 135 h 344"/>
                                    <a:gd name="T66" fmla="*/ 402 w 422"/>
                                    <a:gd name="T67" fmla="*/ 120 h 344"/>
                                    <a:gd name="T68" fmla="*/ 377 w 422"/>
                                    <a:gd name="T69" fmla="*/ 110 h 344"/>
                                    <a:gd name="T70" fmla="*/ 347 w 422"/>
                                    <a:gd name="T71" fmla="*/ 110 h 344"/>
                                    <a:gd name="T72" fmla="*/ 357 w 422"/>
                                    <a:gd name="T73" fmla="*/ 80 h 344"/>
                                    <a:gd name="T74" fmla="*/ 352 w 422"/>
                                    <a:gd name="T75" fmla="*/ 55 h 344"/>
                                    <a:gd name="T76" fmla="*/ 342 w 422"/>
                                    <a:gd name="T77" fmla="*/ 35 h 344"/>
                                    <a:gd name="T78" fmla="*/ 316 w 422"/>
                                    <a:gd name="T79" fmla="*/ 20 h 344"/>
                                    <a:gd name="T80" fmla="*/ 266 w 422"/>
                                    <a:gd name="T81" fmla="*/ 25 h 344"/>
                                    <a:gd name="T82" fmla="*/ 256 w 422"/>
                                    <a:gd name="T83" fmla="*/ 35 h 344"/>
                                    <a:gd name="T84" fmla="*/ 226 w 422"/>
                                    <a:gd name="T85" fmla="*/ 80 h 344"/>
                                    <a:gd name="T86" fmla="*/ 226 w 422"/>
                                    <a:gd name="T87" fmla="*/ 45 h 344"/>
                                    <a:gd name="T88" fmla="*/ 211 w 422"/>
                                    <a:gd name="T89" fmla="*/ 20 h 344"/>
                                    <a:gd name="T90" fmla="*/ 196 w 422"/>
                                    <a:gd name="T91" fmla="*/ 5 h 344"/>
                                    <a:gd name="T92" fmla="*/ 171 w 422"/>
                                    <a:gd name="T93" fmla="*/ 0 h 344"/>
                                    <a:gd name="T94" fmla="*/ 136 w 422"/>
                                    <a:gd name="T95" fmla="*/ 20 h 344"/>
                                    <a:gd name="T96" fmla="*/ 126 w 422"/>
                                    <a:gd name="T97" fmla="*/ 35 h 344"/>
                                    <a:gd name="T98" fmla="*/ 121 w 422"/>
                                    <a:gd name="T99" fmla="*/ 80 h 344"/>
                                    <a:gd name="T100" fmla="*/ 86 w 422"/>
                                    <a:gd name="T101" fmla="*/ 60 h 344"/>
                                    <a:gd name="T102" fmla="*/ 51 w 422"/>
                                    <a:gd name="T103" fmla="*/ 50 h 344"/>
                                    <a:gd name="T104" fmla="*/ 31 w 422"/>
                                    <a:gd name="T105" fmla="*/ 55 h 344"/>
                                    <a:gd name="T106" fmla="*/ 16 w 422"/>
                                    <a:gd name="T107" fmla="*/ 70 h 344"/>
                                    <a:gd name="T108" fmla="*/ 11 w 422"/>
                                    <a:gd name="T109" fmla="*/ 85 h 344"/>
                                    <a:gd name="T110" fmla="*/ 16 w 422"/>
                                    <a:gd name="T111" fmla="*/ 105 h 3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22" h="344">
                                      <a:moveTo>
                                        <a:pt x="16" y="105"/>
                                      </a:moveTo>
                                      <a:lnTo>
                                        <a:pt x="16" y="105"/>
                                      </a:lnTo>
                                      <a:lnTo>
                                        <a:pt x="21" y="115"/>
                                      </a:lnTo>
                                      <a:lnTo>
                                        <a:pt x="31" y="125"/>
                                      </a:lnTo>
                                      <a:lnTo>
                                        <a:pt x="61" y="140"/>
                                      </a:lnTo>
                                      <a:lnTo>
                                        <a:pt x="41" y="150"/>
                                      </a:lnTo>
                                      <a:lnTo>
                                        <a:pt x="26" y="165"/>
                                      </a:lnTo>
                                      <a:lnTo>
                                        <a:pt x="11" y="180"/>
                                      </a:lnTo>
                                      <a:lnTo>
                                        <a:pt x="6" y="195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6" y="234"/>
                                      </a:lnTo>
                                      <a:lnTo>
                                        <a:pt x="11" y="249"/>
                                      </a:lnTo>
                                      <a:lnTo>
                                        <a:pt x="21" y="259"/>
                                      </a:lnTo>
                                      <a:lnTo>
                                        <a:pt x="36" y="269"/>
                                      </a:lnTo>
                                      <a:lnTo>
                                        <a:pt x="46" y="274"/>
                                      </a:lnTo>
                                      <a:lnTo>
                                        <a:pt x="61" y="274"/>
                                      </a:lnTo>
                                      <a:lnTo>
                                        <a:pt x="81" y="274"/>
                                      </a:lnTo>
                                      <a:lnTo>
                                        <a:pt x="96" y="269"/>
                                      </a:lnTo>
                                      <a:lnTo>
                                        <a:pt x="111" y="264"/>
                                      </a:lnTo>
                                      <a:lnTo>
                                        <a:pt x="131" y="249"/>
                                      </a:lnTo>
                                      <a:lnTo>
                                        <a:pt x="126" y="269"/>
                                      </a:lnTo>
                                      <a:lnTo>
                                        <a:pt x="126" y="289"/>
                                      </a:lnTo>
                                      <a:lnTo>
                                        <a:pt x="131" y="304"/>
                                      </a:lnTo>
                                      <a:lnTo>
                                        <a:pt x="136" y="319"/>
                                      </a:lnTo>
                                      <a:lnTo>
                                        <a:pt x="151" y="334"/>
                                      </a:lnTo>
                                      <a:lnTo>
                                        <a:pt x="161" y="339"/>
                                      </a:lnTo>
                                      <a:lnTo>
                                        <a:pt x="171" y="344"/>
                                      </a:lnTo>
                                      <a:lnTo>
                                        <a:pt x="186" y="339"/>
                                      </a:lnTo>
                                      <a:lnTo>
                                        <a:pt x="196" y="339"/>
                                      </a:lnTo>
                                      <a:lnTo>
                                        <a:pt x="211" y="319"/>
                                      </a:lnTo>
                                      <a:lnTo>
                                        <a:pt x="216" y="304"/>
                                      </a:lnTo>
                                      <a:lnTo>
                                        <a:pt x="221" y="289"/>
                                      </a:lnTo>
                                      <a:lnTo>
                                        <a:pt x="221" y="269"/>
                                      </a:lnTo>
                                      <a:lnTo>
                                        <a:pt x="221" y="249"/>
                                      </a:lnTo>
                                      <a:lnTo>
                                        <a:pt x="241" y="284"/>
                                      </a:lnTo>
                                      <a:lnTo>
                                        <a:pt x="256" y="294"/>
                                      </a:lnTo>
                                      <a:lnTo>
                                        <a:pt x="271" y="304"/>
                                      </a:lnTo>
                                      <a:lnTo>
                                        <a:pt x="296" y="309"/>
                                      </a:lnTo>
                                      <a:lnTo>
                                        <a:pt x="321" y="304"/>
                                      </a:lnTo>
                                      <a:lnTo>
                                        <a:pt x="342" y="289"/>
                                      </a:lnTo>
                                      <a:lnTo>
                                        <a:pt x="357" y="264"/>
                                      </a:lnTo>
                                      <a:lnTo>
                                        <a:pt x="357" y="249"/>
                                      </a:lnTo>
                                      <a:lnTo>
                                        <a:pt x="357" y="234"/>
                                      </a:lnTo>
                                      <a:lnTo>
                                        <a:pt x="347" y="200"/>
                                      </a:lnTo>
                                      <a:lnTo>
                                        <a:pt x="377" y="205"/>
                                      </a:lnTo>
                                      <a:lnTo>
                                        <a:pt x="392" y="200"/>
                                      </a:lnTo>
                                      <a:lnTo>
                                        <a:pt x="402" y="195"/>
                                      </a:lnTo>
                                      <a:lnTo>
                                        <a:pt x="417" y="180"/>
                                      </a:lnTo>
                                      <a:lnTo>
                                        <a:pt x="422" y="160"/>
                                      </a:lnTo>
                                      <a:lnTo>
                                        <a:pt x="417" y="135"/>
                                      </a:lnTo>
                                      <a:lnTo>
                                        <a:pt x="402" y="120"/>
                                      </a:lnTo>
                                      <a:lnTo>
                                        <a:pt x="392" y="115"/>
                                      </a:lnTo>
                                      <a:lnTo>
                                        <a:pt x="377" y="110"/>
                                      </a:lnTo>
                                      <a:lnTo>
                                        <a:pt x="347" y="110"/>
                                      </a:lnTo>
                                      <a:lnTo>
                                        <a:pt x="352" y="95"/>
                                      </a:lnTo>
                                      <a:lnTo>
                                        <a:pt x="357" y="80"/>
                                      </a:lnTo>
                                      <a:lnTo>
                                        <a:pt x="357" y="65"/>
                                      </a:lnTo>
                                      <a:lnTo>
                                        <a:pt x="352" y="55"/>
                                      </a:lnTo>
                                      <a:lnTo>
                                        <a:pt x="342" y="35"/>
                                      </a:lnTo>
                                      <a:lnTo>
                                        <a:pt x="316" y="20"/>
                                      </a:lnTo>
                                      <a:lnTo>
                                        <a:pt x="291" y="20"/>
                                      </a:lnTo>
                                      <a:lnTo>
                                        <a:pt x="266" y="25"/>
                                      </a:lnTo>
                                      <a:lnTo>
                                        <a:pt x="256" y="35"/>
                                      </a:lnTo>
                                      <a:lnTo>
                                        <a:pt x="246" y="45"/>
                                      </a:lnTo>
                                      <a:lnTo>
                                        <a:pt x="226" y="80"/>
                                      </a:lnTo>
                                      <a:lnTo>
                                        <a:pt x="226" y="45"/>
                                      </a:lnTo>
                                      <a:lnTo>
                                        <a:pt x="221" y="30"/>
                                      </a:lnTo>
                                      <a:lnTo>
                                        <a:pt x="211" y="20"/>
                                      </a:lnTo>
                                      <a:lnTo>
                                        <a:pt x="196" y="5"/>
                                      </a:lnTo>
                                      <a:lnTo>
                                        <a:pt x="171" y="0"/>
                                      </a:lnTo>
                                      <a:lnTo>
                                        <a:pt x="151" y="5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26" y="35"/>
                                      </a:lnTo>
                                      <a:lnTo>
                                        <a:pt x="121" y="45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86" y="6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51" y="50"/>
                                      </a:lnTo>
                                      <a:lnTo>
                                        <a:pt x="31" y="55"/>
                                      </a:lnTo>
                                      <a:lnTo>
                                        <a:pt x="21" y="60"/>
                                      </a:lnTo>
                                      <a:lnTo>
                                        <a:pt x="16" y="70"/>
                                      </a:lnTo>
                                      <a:lnTo>
                                        <a:pt x="11" y="85"/>
                                      </a:lnTo>
                                      <a:lnTo>
                                        <a:pt x="16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" name="Freeform 2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93" y="8835"/>
                                  <a:ext cx="393" cy="917"/>
                                </a:xfrm>
                                <a:custGeom>
                                  <a:avLst/>
                                  <a:gdLst>
                                    <a:gd name="T0" fmla="*/ 191 w 1234"/>
                                    <a:gd name="T1" fmla="*/ 1029 h 1668"/>
                                    <a:gd name="T2" fmla="*/ 106 w 1234"/>
                                    <a:gd name="T3" fmla="*/ 1079 h 1668"/>
                                    <a:gd name="T4" fmla="*/ 45 w 1234"/>
                                    <a:gd name="T5" fmla="*/ 1149 h 1668"/>
                                    <a:gd name="T6" fmla="*/ 25 w 1234"/>
                                    <a:gd name="T7" fmla="*/ 1189 h 1668"/>
                                    <a:gd name="T8" fmla="*/ 5 w 1234"/>
                                    <a:gd name="T9" fmla="*/ 1273 h 1668"/>
                                    <a:gd name="T10" fmla="*/ 0 w 1234"/>
                                    <a:gd name="T11" fmla="*/ 1318 h 1668"/>
                                    <a:gd name="T12" fmla="*/ 15 w 1234"/>
                                    <a:gd name="T13" fmla="*/ 1413 h 1668"/>
                                    <a:gd name="T14" fmla="*/ 50 w 1234"/>
                                    <a:gd name="T15" fmla="*/ 1508 h 1668"/>
                                    <a:gd name="T16" fmla="*/ 80 w 1234"/>
                                    <a:gd name="T17" fmla="*/ 1553 h 1668"/>
                                    <a:gd name="T18" fmla="*/ 151 w 1234"/>
                                    <a:gd name="T19" fmla="*/ 1633 h 1668"/>
                                    <a:gd name="T20" fmla="*/ 191 w 1234"/>
                                    <a:gd name="T21" fmla="*/ 1668 h 1668"/>
                                    <a:gd name="T22" fmla="*/ 216 w 1234"/>
                                    <a:gd name="T23" fmla="*/ 1573 h 1668"/>
                                    <a:gd name="T24" fmla="*/ 256 w 1234"/>
                                    <a:gd name="T25" fmla="*/ 1483 h 1668"/>
                                    <a:gd name="T26" fmla="*/ 311 w 1234"/>
                                    <a:gd name="T27" fmla="*/ 1393 h 1668"/>
                                    <a:gd name="T28" fmla="*/ 381 w 1234"/>
                                    <a:gd name="T29" fmla="*/ 1303 h 1668"/>
                                    <a:gd name="T30" fmla="*/ 462 w 1234"/>
                                    <a:gd name="T31" fmla="*/ 1223 h 1668"/>
                                    <a:gd name="T32" fmla="*/ 677 w 1234"/>
                                    <a:gd name="T33" fmla="*/ 1054 h 1668"/>
                                    <a:gd name="T34" fmla="*/ 808 w 1234"/>
                                    <a:gd name="T35" fmla="*/ 964 h 1668"/>
                                    <a:gd name="T36" fmla="*/ 958 w 1234"/>
                                    <a:gd name="T37" fmla="*/ 844 h 1668"/>
                                    <a:gd name="T38" fmla="*/ 1068 w 1234"/>
                                    <a:gd name="T39" fmla="*/ 714 h 1668"/>
                                    <a:gd name="T40" fmla="*/ 1104 w 1234"/>
                                    <a:gd name="T41" fmla="*/ 644 h 1668"/>
                                    <a:gd name="T42" fmla="*/ 1129 w 1234"/>
                                    <a:gd name="T43" fmla="*/ 574 h 1668"/>
                                    <a:gd name="T44" fmla="*/ 1144 w 1234"/>
                                    <a:gd name="T45" fmla="*/ 504 h 1668"/>
                                    <a:gd name="T46" fmla="*/ 1144 w 1234"/>
                                    <a:gd name="T47" fmla="*/ 434 h 1668"/>
                                    <a:gd name="T48" fmla="*/ 1139 w 1234"/>
                                    <a:gd name="T49" fmla="*/ 394 h 1668"/>
                                    <a:gd name="T50" fmla="*/ 1149 w 1234"/>
                                    <a:gd name="T51" fmla="*/ 299 h 1668"/>
                                    <a:gd name="T52" fmla="*/ 1189 w 1234"/>
                                    <a:gd name="T53" fmla="*/ 130 h 1668"/>
                                    <a:gd name="T54" fmla="*/ 1234 w 1234"/>
                                    <a:gd name="T55" fmla="*/ 0 h 1668"/>
                                    <a:gd name="T56" fmla="*/ 1084 w 1234"/>
                                    <a:gd name="T57" fmla="*/ 120 h 1668"/>
                                    <a:gd name="T58" fmla="*/ 968 w 1234"/>
                                    <a:gd name="T59" fmla="*/ 230 h 1668"/>
                                    <a:gd name="T60" fmla="*/ 878 w 1234"/>
                                    <a:gd name="T61" fmla="*/ 334 h 1668"/>
                                    <a:gd name="T62" fmla="*/ 823 w 1234"/>
                                    <a:gd name="T63" fmla="*/ 434 h 1668"/>
                                    <a:gd name="T64" fmla="*/ 768 w 1234"/>
                                    <a:gd name="T65" fmla="*/ 534 h 1668"/>
                                    <a:gd name="T66" fmla="*/ 652 w 1234"/>
                                    <a:gd name="T67" fmla="*/ 704 h 1668"/>
                                    <a:gd name="T68" fmla="*/ 587 w 1234"/>
                                    <a:gd name="T69" fmla="*/ 774 h 1668"/>
                                    <a:gd name="T70" fmla="*/ 507 w 1234"/>
                                    <a:gd name="T71" fmla="*/ 849 h 1668"/>
                                    <a:gd name="T72" fmla="*/ 411 w 1234"/>
                                    <a:gd name="T73" fmla="*/ 914 h 1668"/>
                                    <a:gd name="T74" fmla="*/ 191 w 1234"/>
                                    <a:gd name="T75" fmla="*/ 1029 h 16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1234" h="1668">
                                      <a:moveTo>
                                        <a:pt x="191" y="1029"/>
                                      </a:moveTo>
                                      <a:lnTo>
                                        <a:pt x="191" y="1029"/>
                                      </a:lnTo>
                                      <a:lnTo>
                                        <a:pt x="146" y="1049"/>
                                      </a:lnTo>
                                      <a:lnTo>
                                        <a:pt x="106" y="1079"/>
                                      </a:lnTo>
                                      <a:lnTo>
                                        <a:pt x="75" y="1109"/>
                                      </a:lnTo>
                                      <a:lnTo>
                                        <a:pt x="45" y="1149"/>
                                      </a:lnTo>
                                      <a:lnTo>
                                        <a:pt x="25" y="1189"/>
                                      </a:lnTo>
                                      <a:lnTo>
                                        <a:pt x="10" y="1228"/>
                                      </a:lnTo>
                                      <a:lnTo>
                                        <a:pt x="5" y="1273"/>
                                      </a:lnTo>
                                      <a:lnTo>
                                        <a:pt x="0" y="1318"/>
                                      </a:lnTo>
                                      <a:lnTo>
                                        <a:pt x="5" y="1368"/>
                                      </a:lnTo>
                                      <a:lnTo>
                                        <a:pt x="15" y="1413"/>
                                      </a:lnTo>
                                      <a:lnTo>
                                        <a:pt x="30" y="1463"/>
                                      </a:lnTo>
                                      <a:lnTo>
                                        <a:pt x="50" y="1508"/>
                                      </a:lnTo>
                                      <a:lnTo>
                                        <a:pt x="80" y="1553"/>
                                      </a:lnTo>
                                      <a:lnTo>
                                        <a:pt x="111" y="1593"/>
                                      </a:lnTo>
                                      <a:lnTo>
                                        <a:pt x="151" y="1633"/>
                                      </a:lnTo>
                                      <a:lnTo>
                                        <a:pt x="191" y="1668"/>
                                      </a:lnTo>
                                      <a:lnTo>
                                        <a:pt x="201" y="1623"/>
                                      </a:lnTo>
                                      <a:lnTo>
                                        <a:pt x="216" y="1573"/>
                                      </a:lnTo>
                                      <a:lnTo>
                                        <a:pt x="236" y="1528"/>
                                      </a:lnTo>
                                      <a:lnTo>
                                        <a:pt x="256" y="1483"/>
                                      </a:lnTo>
                                      <a:lnTo>
                                        <a:pt x="281" y="1438"/>
                                      </a:lnTo>
                                      <a:lnTo>
                                        <a:pt x="311" y="1393"/>
                                      </a:lnTo>
                                      <a:lnTo>
                                        <a:pt x="346" y="1348"/>
                                      </a:lnTo>
                                      <a:lnTo>
                                        <a:pt x="381" y="1303"/>
                                      </a:lnTo>
                                      <a:lnTo>
                                        <a:pt x="462" y="1223"/>
                                      </a:lnTo>
                                      <a:lnTo>
                                        <a:pt x="562" y="1139"/>
                                      </a:lnTo>
                                      <a:lnTo>
                                        <a:pt x="677" y="1054"/>
                                      </a:lnTo>
                                      <a:lnTo>
                                        <a:pt x="808" y="964"/>
                                      </a:lnTo>
                                      <a:lnTo>
                                        <a:pt x="888" y="904"/>
                                      </a:lnTo>
                                      <a:lnTo>
                                        <a:pt x="958" y="844"/>
                                      </a:lnTo>
                                      <a:lnTo>
                                        <a:pt x="1018" y="779"/>
                                      </a:lnTo>
                                      <a:lnTo>
                                        <a:pt x="1068" y="714"/>
                                      </a:lnTo>
                                      <a:lnTo>
                                        <a:pt x="1104" y="644"/>
                                      </a:lnTo>
                                      <a:lnTo>
                                        <a:pt x="1119" y="609"/>
                                      </a:lnTo>
                                      <a:lnTo>
                                        <a:pt x="1129" y="574"/>
                                      </a:lnTo>
                                      <a:lnTo>
                                        <a:pt x="1139" y="539"/>
                                      </a:lnTo>
                                      <a:lnTo>
                                        <a:pt x="1144" y="504"/>
                                      </a:lnTo>
                                      <a:lnTo>
                                        <a:pt x="1144" y="469"/>
                                      </a:lnTo>
                                      <a:lnTo>
                                        <a:pt x="1144" y="434"/>
                                      </a:lnTo>
                                      <a:lnTo>
                                        <a:pt x="1139" y="394"/>
                                      </a:lnTo>
                                      <a:lnTo>
                                        <a:pt x="1144" y="349"/>
                                      </a:lnTo>
                                      <a:lnTo>
                                        <a:pt x="1149" y="299"/>
                                      </a:lnTo>
                                      <a:lnTo>
                                        <a:pt x="1159" y="245"/>
                                      </a:lnTo>
                                      <a:lnTo>
                                        <a:pt x="1189" y="130"/>
                                      </a:lnTo>
                                      <a:lnTo>
                                        <a:pt x="1234" y="0"/>
                                      </a:lnTo>
                                      <a:lnTo>
                                        <a:pt x="1159" y="60"/>
                                      </a:lnTo>
                                      <a:lnTo>
                                        <a:pt x="1084" y="120"/>
                                      </a:lnTo>
                                      <a:lnTo>
                                        <a:pt x="1023" y="175"/>
                                      </a:lnTo>
                                      <a:lnTo>
                                        <a:pt x="968" y="230"/>
                                      </a:lnTo>
                                      <a:lnTo>
                                        <a:pt x="918" y="284"/>
                                      </a:lnTo>
                                      <a:lnTo>
                                        <a:pt x="878" y="334"/>
                                      </a:lnTo>
                                      <a:lnTo>
                                        <a:pt x="848" y="384"/>
                                      </a:lnTo>
                                      <a:lnTo>
                                        <a:pt x="823" y="434"/>
                                      </a:lnTo>
                                      <a:lnTo>
                                        <a:pt x="768" y="534"/>
                                      </a:lnTo>
                                      <a:lnTo>
                                        <a:pt x="712" y="624"/>
                                      </a:lnTo>
                                      <a:lnTo>
                                        <a:pt x="652" y="704"/>
                                      </a:lnTo>
                                      <a:lnTo>
                                        <a:pt x="587" y="774"/>
                                      </a:lnTo>
                                      <a:lnTo>
                                        <a:pt x="547" y="814"/>
                                      </a:lnTo>
                                      <a:lnTo>
                                        <a:pt x="507" y="849"/>
                                      </a:lnTo>
                                      <a:lnTo>
                                        <a:pt x="457" y="884"/>
                                      </a:lnTo>
                                      <a:lnTo>
                                        <a:pt x="411" y="914"/>
                                      </a:lnTo>
                                      <a:lnTo>
                                        <a:pt x="306" y="974"/>
                                      </a:lnTo>
                                      <a:lnTo>
                                        <a:pt x="191" y="10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487" name="Group 239"/>
                        <wpg:cNvGrpSpPr>
                          <a:grpSpLocks/>
                        </wpg:cNvGrpSpPr>
                        <wpg:grpSpPr bwMode="auto">
                          <a:xfrm rot="19358036" flipH="1">
                            <a:off x="12033" y="7777"/>
                            <a:ext cx="1429" cy="1983"/>
                            <a:chOff x="2076" y="7305"/>
                            <a:chExt cx="1764" cy="2447"/>
                          </a:xfrm>
                        </wpg:grpSpPr>
                        <wps:wsp>
                          <wps:cNvPr id="488" name="Freeform 240"/>
                          <wps:cNvSpPr>
                            <a:spLocks/>
                          </wps:cNvSpPr>
                          <wps:spPr bwMode="auto">
                            <a:xfrm>
                              <a:off x="2212" y="7305"/>
                              <a:ext cx="1527" cy="1068"/>
                            </a:xfrm>
                            <a:custGeom>
                              <a:avLst/>
                              <a:gdLst>
                                <a:gd name="T0" fmla="*/ 96 w 1736"/>
                                <a:gd name="T1" fmla="*/ 844 h 1214"/>
                                <a:gd name="T2" fmla="*/ 156 w 1736"/>
                                <a:gd name="T3" fmla="*/ 879 h 1214"/>
                                <a:gd name="T4" fmla="*/ 251 w 1736"/>
                                <a:gd name="T5" fmla="*/ 864 h 1214"/>
                                <a:gd name="T6" fmla="*/ 347 w 1736"/>
                                <a:gd name="T7" fmla="*/ 779 h 1214"/>
                                <a:gd name="T8" fmla="*/ 281 w 1736"/>
                                <a:gd name="T9" fmla="*/ 934 h 1214"/>
                                <a:gd name="T10" fmla="*/ 296 w 1736"/>
                                <a:gd name="T11" fmla="*/ 1014 h 1214"/>
                                <a:gd name="T12" fmla="*/ 372 w 1736"/>
                                <a:gd name="T13" fmla="*/ 1054 h 1214"/>
                                <a:gd name="T14" fmla="*/ 442 w 1736"/>
                                <a:gd name="T15" fmla="*/ 1079 h 1214"/>
                                <a:gd name="T16" fmla="*/ 482 w 1736"/>
                                <a:gd name="T17" fmla="*/ 1129 h 1214"/>
                                <a:gd name="T18" fmla="*/ 557 w 1736"/>
                                <a:gd name="T19" fmla="*/ 1134 h 1214"/>
                                <a:gd name="T20" fmla="*/ 612 w 1736"/>
                                <a:gd name="T21" fmla="*/ 1089 h 1214"/>
                                <a:gd name="T22" fmla="*/ 662 w 1736"/>
                                <a:gd name="T23" fmla="*/ 939 h 1214"/>
                                <a:gd name="T24" fmla="*/ 683 w 1736"/>
                                <a:gd name="T25" fmla="*/ 1119 h 1214"/>
                                <a:gd name="T26" fmla="*/ 728 w 1736"/>
                                <a:gd name="T27" fmla="*/ 1189 h 1214"/>
                                <a:gd name="T28" fmla="*/ 813 w 1736"/>
                                <a:gd name="T29" fmla="*/ 1214 h 1214"/>
                                <a:gd name="T30" fmla="*/ 918 w 1736"/>
                                <a:gd name="T31" fmla="*/ 1144 h 1214"/>
                                <a:gd name="T32" fmla="*/ 1034 w 1736"/>
                                <a:gd name="T33" fmla="*/ 1194 h 1214"/>
                                <a:gd name="T34" fmla="*/ 1084 w 1736"/>
                                <a:gd name="T35" fmla="*/ 1169 h 1214"/>
                                <a:gd name="T36" fmla="*/ 1094 w 1736"/>
                                <a:gd name="T37" fmla="*/ 994 h 1214"/>
                                <a:gd name="T38" fmla="*/ 1154 w 1736"/>
                                <a:gd name="T39" fmla="*/ 1124 h 1214"/>
                                <a:gd name="T40" fmla="*/ 1234 w 1736"/>
                                <a:gd name="T41" fmla="*/ 1194 h 1214"/>
                                <a:gd name="T42" fmla="*/ 1320 w 1736"/>
                                <a:gd name="T43" fmla="*/ 1199 h 1214"/>
                                <a:gd name="T44" fmla="*/ 1390 w 1736"/>
                                <a:gd name="T45" fmla="*/ 1154 h 1214"/>
                                <a:gd name="T46" fmla="*/ 1435 w 1736"/>
                                <a:gd name="T47" fmla="*/ 1014 h 1214"/>
                                <a:gd name="T48" fmla="*/ 1570 w 1736"/>
                                <a:gd name="T49" fmla="*/ 939 h 1214"/>
                                <a:gd name="T50" fmla="*/ 1605 w 1736"/>
                                <a:gd name="T51" fmla="*/ 859 h 1214"/>
                                <a:gd name="T52" fmla="*/ 1550 w 1736"/>
                                <a:gd name="T53" fmla="*/ 769 h 1214"/>
                                <a:gd name="T54" fmla="*/ 1395 w 1736"/>
                                <a:gd name="T55" fmla="*/ 669 h 1214"/>
                                <a:gd name="T56" fmla="*/ 1610 w 1736"/>
                                <a:gd name="T57" fmla="*/ 744 h 1214"/>
                                <a:gd name="T58" fmla="*/ 1696 w 1736"/>
                                <a:gd name="T59" fmla="*/ 729 h 1214"/>
                                <a:gd name="T60" fmla="*/ 1736 w 1736"/>
                                <a:gd name="T61" fmla="*/ 664 h 1214"/>
                                <a:gd name="T62" fmla="*/ 1681 w 1736"/>
                                <a:gd name="T63" fmla="*/ 539 h 1214"/>
                                <a:gd name="T64" fmla="*/ 1711 w 1736"/>
                                <a:gd name="T65" fmla="*/ 405 h 1214"/>
                                <a:gd name="T66" fmla="*/ 1676 w 1736"/>
                                <a:gd name="T67" fmla="*/ 330 h 1214"/>
                                <a:gd name="T68" fmla="*/ 1575 w 1736"/>
                                <a:gd name="T69" fmla="*/ 320 h 1214"/>
                                <a:gd name="T70" fmla="*/ 1445 w 1736"/>
                                <a:gd name="T71" fmla="*/ 345 h 1214"/>
                                <a:gd name="T72" fmla="*/ 1535 w 1736"/>
                                <a:gd name="T73" fmla="*/ 250 h 1214"/>
                                <a:gd name="T74" fmla="*/ 1540 w 1736"/>
                                <a:gd name="T75" fmla="*/ 185 h 1214"/>
                                <a:gd name="T76" fmla="*/ 1485 w 1736"/>
                                <a:gd name="T77" fmla="*/ 125 h 1214"/>
                                <a:gd name="T78" fmla="*/ 1365 w 1736"/>
                                <a:gd name="T79" fmla="*/ 110 h 1214"/>
                                <a:gd name="T80" fmla="*/ 1325 w 1736"/>
                                <a:gd name="T81" fmla="*/ 20 h 1214"/>
                                <a:gd name="T82" fmla="*/ 1249 w 1736"/>
                                <a:gd name="T83" fmla="*/ 0 h 1214"/>
                                <a:gd name="T84" fmla="*/ 1184 w 1736"/>
                                <a:gd name="T85" fmla="*/ 30 h 1214"/>
                                <a:gd name="T86" fmla="*/ 1084 w 1736"/>
                                <a:gd name="T87" fmla="*/ 165 h 1214"/>
                                <a:gd name="T88" fmla="*/ 923 w 1736"/>
                                <a:gd name="T89" fmla="*/ 55 h 1214"/>
                                <a:gd name="T90" fmla="*/ 778 w 1736"/>
                                <a:gd name="T91" fmla="*/ 20 h 1214"/>
                                <a:gd name="T92" fmla="*/ 652 w 1736"/>
                                <a:gd name="T93" fmla="*/ 55 h 1214"/>
                                <a:gd name="T94" fmla="*/ 547 w 1736"/>
                                <a:gd name="T95" fmla="*/ 160 h 1214"/>
                                <a:gd name="T96" fmla="*/ 437 w 1736"/>
                                <a:gd name="T97" fmla="*/ 70 h 1214"/>
                                <a:gd name="T98" fmla="*/ 331 w 1736"/>
                                <a:gd name="T99" fmla="*/ 35 h 1214"/>
                                <a:gd name="T100" fmla="*/ 246 w 1736"/>
                                <a:gd name="T101" fmla="*/ 50 h 1214"/>
                                <a:gd name="T102" fmla="*/ 196 w 1736"/>
                                <a:gd name="T103" fmla="*/ 100 h 1214"/>
                                <a:gd name="T104" fmla="*/ 211 w 1736"/>
                                <a:gd name="T105" fmla="*/ 185 h 1214"/>
                                <a:gd name="T106" fmla="*/ 106 w 1736"/>
                                <a:gd name="T107" fmla="*/ 250 h 1214"/>
                                <a:gd name="T108" fmla="*/ 81 w 1736"/>
                                <a:gd name="T109" fmla="*/ 330 h 1214"/>
                                <a:gd name="T110" fmla="*/ 121 w 1736"/>
                                <a:gd name="T111" fmla="*/ 385 h 1214"/>
                                <a:gd name="T112" fmla="*/ 301 w 1736"/>
                                <a:gd name="T113" fmla="*/ 450 h 1214"/>
                                <a:gd name="T114" fmla="*/ 126 w 1736"/>
                                <a:gd name="T115" fmla="*/ 445 h 1214"/>
                                <a:gd name="T116" fmla="*/ 21 w 1736"/>
                                <a:gd name="T117" fmla="*/ 489 h 1214"/>
                                <a:gd name="T118" fmla="*/ 0 w 1736"/>
                                <a:gd name="T119" fmla="*/ 549 h 1214"/>
                                <a:gd name="T120" fmla="*/ 36 w 1736"/>
                                <a:gd name="T121" fmla="*/ 624 h 1214"/>
                                <a:gd name="T122" fmla="*/ 76 w 1736"/>
                                <a:gd name="T123" fmla="*/ 704 h 1214"/>
                                <a:gd name="T124" fmla="*/ 76 w 1736"/>
                                <a:gd name="T125" fmla="*/ 794 h 1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736" h="1214">
                                  <a:moveTo>
                                    <a:pt x="76" y="794"/>
                                  </a:moveTo>
                                  <a:lnTo>
                                    <a:pt x="76" y="794"/>
                                  </a:lnTo>
                                  <a:lnTo>
                                    <a:pt x="81" y="819"/>
                                  </a:lnTo>
                                  <a:lnTo>
                                    <a:pt x="96" y="844"/>
                                  </a:lnTo>
                                  <a:lnTo>
                                    <a:pt x="111" y="859"/>
                                  </a:lnTo>
                                  <a:lnTo>
                                    <a:pt x="126" y="869"/>
                                  </a:lnTo>
                                  <a:lnTo>
                                    <a:pt x="156" y="879"/>
                                  </a:lnTo>
                                  <a:lnTo>
                                    <a:pt x="186" y="879"/>
                                  </a:lnTo>
                                  <a:lnTo>
                                    <a:pt x="221" y="874"/>
                                  </a:lnTo>
                                  <a:lnTo>
                                    <a:pt x="251" y="864"/>
                                  </a:lnTo>
                                  <a:lnTo>
                                    <a:pt x="276" y="849"/>
                                  </a:lnTo>
                                  <a:lnTo>
                                    <a:pt x="301" y="829"/>
                                  </a:lnTo>
                                  <a:lnTo>
                                    <a:pt x="347" y="779"/>
                                  </a:lnTo>
                                  <a:lnTo>
                                    <a:pt x="316" y="834"/>
                                  </a:lnTo>
                                  <a:lnTo>
                                    <a:pt x="291" y="889"/>
                                  </a:lnTo>
                                  <a:lnTo>
                                    <a:pt x="281" y="934"/>
                                  </a:lnTo>
                                  <a:lnTo>
                                    <a:pt x="281" y="974"/>
                                  </a:lnTo>
                                  <a:lnTo>
                                    <a:pt x="286" y="994"/>
                                  </a:lnTo>
                                  <a:lnTo>
                                    <a:pt x="296" y="1014"/>
                                  </a:lnTo>
                                  <a:lnTo>
                                    <a:pt x="311" y="1029"/>
                                  </a:lnTo>
                                  <a:lnTo>
                                    <a:pt x="326" y="1039"/>
                                  </a:lnTo>
                                  <a:lnTo>
                                    <a:pt x="347" y="1049"/>
                                  </a:lnTo>
                                  <a:lnTo>
                                    <a:pt x="372" y="1054"/>
                                  </a:lnTo>
                                  <a:lnTo>
                                    <a:pt x="402" y="1054"/>
                                  </a:lnTo>
                                  <a:lnTo>
                                    <a:pt x="432" y="1054"/>
                                  </a:lnTo>
                                  <a:lnTo>
                                    <a:pt x="442" y="1079"/>
                                  </a:lnTo>
                                  <a:lnTo>
                                    <a:pt x="452" y="1099"/>
                                  </a:lnTo>
                                  <a:lnTo>
                                    <a:pt x="467" y="1114"/>
                                  </a:lnTo>
                                  <a:lnTo>
                                    <a:pt x="482" y="1129"/>
                                  </a:lnTo>
                                  <a:lnTo>
                                    <a:pt x="502" y="1134"/>
                                  </a:lnTo>
                                  <a:lnTo>
                                    <a:pt x="517" y="1139"/>
                                  </a:lnTo>
                                  <a:lnTo>
                                    <a:pt x="537" y="1139"/>
                                  </a:lnTo>
                                  <a:lnTo>
                                    <a:pt x="557" y="1134"/>
                                  </a:lnTo>
                                  <a:lnTo>
                                    <a:pt x="577" y="1124"/>
                                  </a:lnTo>
                                  <a:lnTo>
                                    <a:pt x="597" y="1109"/>
                                  </a:lnTo>
                                  <a:lnTo>
                                    <a:pt x="612" y="1089"/>
                                  </a:lnTo>
                                  <a:lnTo>
                                    <a:pt x="627" y="1069"/>
                                  </a:lnTo>
                                  <a:lnTo>
                                    <a:pt x="642" y="1039"/>
                                  </a:lnTo>
                                  <a:lnTo>
                                    <a:pt x="652" y="1009"/>
                                  </a:lnTo>
                                  <a:lnTo>
                                    <a:pt x="662" y="939"/>
                                  </a:lnTo>
                                  <a:lnTo>
                                    <a:pt x="662" y="1024"/>
                                  </a:lnTo>
                                  <a:lnTo>
                                    <a:pt x="678" y="1094"/>
                                  </a:lnTo>
                                  <a:lnTo>
                                    <a:pt x="683" y="1119"/>
                                  </a:lnTo>
                                  <a:lnTo>
                                    <a:pt x="698" y="1149"/>
                                  </a:lnTo>
                                  <a:lnTo>
                                    <a:pt x="713" y="1169"/>
                                  </a:lnTo>
                                  <a:lnTo>
                                    <a:pt x="728" y="1189"/>
                                  </a:lnTo>
                                  <a:lnTo>
                                    <a:pt x="748" y="1204"/>
                                  </a:lnTo>
                                  <a:lnTo>
                                    <a:pt x="768" y="1214"/>
                                  </a:lnTo>
                                  <a:lnTo>
                                    <a:pt x="793" y="1214"/>
                                  </a:lnTo>
                                  <a:lnTo>
                                    <a:pt x="813" y="1214"/>
                                  </a:lnTo>
                                  <a:lnTo>
                                    <a:pt x="838" y="1204"/>
                                  </a:lnTo>
                                  <a:lnTo>
                                    <a:pt x="863" y="1189"/>
                                  </a:lnTo>
                                  <a:lnTo>
                                    <a:pt x="893" y="1169"/>
                                  </a:lnTo>
                                  <a:lnTo>
                                    <a:pt x="918" y="1144"/>
                                  </a:lnTo>
                                  <a:lnTo>
                                    <a:pt x="973" y="1174"/>
                                  </a:lnTo>
                                  <a:lnTo>
                                    <a:pt x="1014" y="1189"/>
                                  </a:lnTo>
                                  <a:lnTo>
                                    <a:pt x="1034" y="1194"/>
                                  </a:lnTo>
                                  <a:lnTo>
                                    <a:pt x="1049" y="1194"/>
                                  </a:lnTo>
                                  <a:lnTo>
                                    <a:pt x="1064" y="1189"/>
                                  </a:lnTo>
                                  <a:lnTo>
                                    <a:pt x="1074" y="1184"/>
                                  </a:lnTo>
                                  <a:lnTo>
                                    <a:pt x="1084" y="1169"/>
                                  </a:lnTo>
                                  <a:lnTo>
                                    <a:pt x="1094" y="1154"/>
                                  </a:lnTo>
                                  <a:lnTo>
                                    <a:pt x="1104" y="1119"/>
                                  </a:lnTo>
                                  <a:lnTo>
                                    <a:pt x="1104" y="1064"/>
                                  </a:lnTo>
                                  <a:lnTo>
                                    <a:pt x="1094" y="994"/>
                                  </a:lnTo>
                                  <a:lnTo>
                                    <a:pt x="1109" y="1044"/>
                                  </a:lnTo>
                                  <a:lnTo>
                                    <a:pt x="1129" y="1089"/>
                                  </a:lnTo>
                                  <a:lnTo>
                                    <a:pt x="1154" y="1124"/>
                                  </a:lnTo>
                                  <a:lnTo>
                                    <a:pt x="1179" y="1154"/>
                                  </a:lnTo>
                                  <a:lnTo>
                                    <a:pt x="1204" y="1179"/>
                                  </a:lnTo>
                                  <a:lnTo>
                                    <a:pt x="1234" y="1194"/>
                                  </a:lnTo>
                                  <a:lnTo>
                                    <a:pt x="1264" y="1204"/>
                                  </a:lnTo>
                                  <a:lnTo>
                                    <a:pt x="1294" y="1204"/>
                                  </a:lnTo>
                                  <a:lnTo>
                                    <a:pt x="1320" y="1199"/>
                                  </a:lnTo>
                                  <a:lnTo>
                                    <a:pt x="1345" y="1189"/>
                                  </a:lnTo>
                                  <a:lnTo>
                                    <a:pt x="1370" y="1174"/>
                                  </a:lnTo>
                                  <a:lnTo>
                                    <a:pt x="1390" y="1154"/>
                                  </a:lnTo>
                                  <a:lnTo>
                                    <a:pt x="1410" y="1124"/>
                                  </a:lnTo>
                                  <a:lnTo>
                                    <a:pt x="1425" y="1094"/>
                                  </a:lnTo>
                                  <a:lnTo>
                                    <a:pt x="1430" y="1054"/>
                                  </a:lnTo>
                                  <a:lnTo>
                                    <a:pt x="1435" y="1014"/>
                                  </a:lnTo>
                                  <a:lnTo>
                                    <a:pt x="1515" y="979"/>
                                  </a:lnTo>
                                  <a:lnTo>
                                    <a:pt x="1545" y="959"/>
                                  </a:lnTo>
                                  <a:lnTo>
                                    <a:pt x="1570" y="939"/>
                                  </a:lnTo>
                                  <a:lnTo>
                                    <a:pt x="1585" y="919"/>
                                  </a:lnTo>
                                  <a:lnTo>
                                    <a:pt x="1600" y="899"/>
                                  </a:lnTo>
                                  <a:lnTo>
                                    <a:pt x="1605" y="879"/>
                                  </a:lnTo>
                                  <a:lnTo>
                                    <a:pt x="1605" y="859"/>
                                  </a:lnTo>
                                  <a:lnTo>
                                    <a:pt x="1600" y="839"/>
                                  </a:lnTo>
                                  <a:lnTo>
                                    <a:pt x="1590" y="814"/>
                                  </a:lnTo>
                                  <a:lnTo>
                                    <a:pt x="1570" y="789"/>
                                  </a:lnTo>
                                  <a:lnTo>
                                    <a:pt x="1550" y="769"/>
                                  </a:lnTo>
                                  <a:lnTo>
                                    <a:pt x="1520" y="744"/>
                                  </a:lnTo>
                                  <a:lnTo>
                                    <a:pt x="1485" y="719"/>
                                  </a:lnTo>
                                  <a:lnTo>
                                    <a:pt x="1395" y="669"/>
                                  </a:lnTo>
                                  <a:lnTo>
                                    <a:pt x="1495" y="709"/>
                                  </a:lnTo>
                                  <a:lnTo>
                                    <a:pt x="1535" y="724"/>
                                  </a:lnTo>
                                  <a:lnTo>
                                    <a:pt x="1575" y="734"/>
                                  </a:lnTo>
                                  <a:lnTo>
                                    <a:pt x="1610" y="744"/>
                                  </a:lnTo>
                                  <a:lnTo>
                                    <a:pt x="1640" y="744"/>
                                  </a:lnTo>
                                  <a:lnTo>
                                    <a:pt x="1671" y="739"/>
                                  </a:lnTo>
                                  <a:lnTo>
                                    <a:pt x="1696" y="729"/>
                                  </a:lnTo>
                                  <a:lnTo>
                                    <a:pt x="1711" y="719"/>
                                  </a:lnTo>
                                  <a:lnTo>
                                    <a:pt x="1726" y="704"/>
                                  </a:lnTo>
                                  <a:lnTo>
                                    <a:pt x="1731" y="684"/>
                                  </a:lnTo>
                                  <a:lnTo>
                                    <a:pt x="1736" y="664"/>
                                  </a:lnTo>
                                  <a:lnTo>
                                    <a:pt x="1731" y="634"/>
                                  </a:lnTo>
                                  <a:lnTo>
                                    <a:pt x="1721" y="609"/>
                                  </a:lnTo>
                                  <a:lnTo>
                                    <a:pt x="1706" y="574"/>
                                  </a:lnTo>
                                  <a:lnTo>
                                    <a:pt x="1681" y="539"/>
                                  </a:lnTo>
                                  <a:lnTo>
                                    <a:pt x="1706" y="464"/>
                                  </a:lnTo>
                                  <a:lnTo>
                                    <a:pt x="1711" y="430"/>
                                  </a:lnTo>
                                  <a:lnTo>
                                    <a:pt x="1711" y="405"/>
                                  </a:lnTo>
                                  <a:lnTo>
                                    <a:pt x="1711" y="380"/>
                                  </a:lnTo>
                                  <a:lnTo>
                                    <a:pt x="1701" y="360"/>
                                  </a:lnTo>
                                  <a:lnTo>
                                    <a:pt x="1691" y="345"/>
                                  </a:lnTo>
                                  <a:lnTo>
                                    <a:pt x="1676" y="330"/>
                                  </a:lnTo>
                                  <a:lnTo>
                                    <a:pt x="1656" y="325"/>
                                  </a:lnTo>
                                  <a:lnTo>
                                    <a:pt x="1635" y="320"/>
                                  </a:lnTo>
                                  <a:lnTo>
                                    <a:pt x="1605" y="320"/>
                                  </a:lnTo>
                                  <a:lnTo>
                                    <a:pt x="1575" y="320"/>
                                  </a:lnTo>
                                  <a:lnTo>
                                    <a:pt x="1500" y="340"/>
                                  </a:lnTo>
                                  <a:lnTo>
                                    <a:pt x="1405" y="370"/>
                                  </a:lnTo>
                                  <a:lnTo>
                                    <a:pt x="1445" y="345"/>
                                  </a:lnTo>
                                  <a:lnTo>
                                    <a:pt x="1475" y="320"/>
                                  </a:lnTo>
                                  <a:lnTo>
                                    <a:pt x="1500" y="295"/>
                                  </a:lnTo>
                                  <a:lnTo>
                                    <a:pt x="1520" y="275"/>
                                  </a:lnTo>
                                  <a:lnTo>
                                    <a:pt x="1535" y="250"/>
                                  </a:lnTo>
                                  <a:lnTo>
                                    <a:pt x="1540" y="225"/>
                                  </a:lnTo>
                                  <a:lnTo>
                                    <a:pt x="1545" y="205"/>
                                  </a:lnTo>
                                  <a:lnTo>
                                    <a:pt x="1540" y="185"/>
                                  </a:lnTo>
                                  <a:lnTo>
                                    <a:pt x="1535" y="165"/>
                                  </a:lnTo>
                                  <a:lnTo>
                                    <a:pt x="1520" y="150"/>
                                  </a:lnTo>
                                  <a:lnTo>
                                    <a:pt x="1505" y="135"/>
                                  </a:lnTo>
                                  <a:lnTo>
                                    <a:pt x="1485" y="125"/>
                                  </a:lnTo>
                                  <a:lnTo>
                                    <a:pt x="1460" y="115"/>
                                  </a:lnTo>
                                  <a:lnTo>
                                    <a:pt x="1435" y="115"/>
                                  </a:lnTo>
                                  <a:lnTo>
                                    <a:pt x="1365" y="110"/>
                                  </a:lnTo>
                                  <a:lnTo>
                                    <a:pt x="1360" y="85"/>
                                  </a:lnTo>
                                  <a:lnTo>
                                    <a:pt x="1350" y="60"/>
                                  </a:lnTo>
                                  <a:lnTo>
                                    <a:pt x="1335" y="40"/>
                                  </a:lnTo>
                                  <a:lnTo>
                                    <a:pt x="1325" y="20"/>
                                  </a:lnTo>
                                  <a:lnTo>
                                    <a:pt x="1309" y="10"/>
                                  </a:lnTo>
                                  <a:lnTo>
                                    <a:pt x="1289" y="0"/>
                                  </a:lnTo>
                                  <a:lnTo>
                                    <a:pt x="1269" y="0"/>
                                  </a:lnTo>
                                  <a:lnTo>
                                    <a:pt x="1249" y="0"/>
                                  </a:lnTo>
                                  <a:lnTo>
                                    <a:pt x="1224" y="5"/>
                                  </a:lnTo>
                                  <a:lnTo>
                                    <a:pt x="1204" y="15"/>
                                  </a:lnTo>
                                  <a:lnTo>
                                    <a:pt x="1184" y="30"/>
                                  </a:lnTo>
                                  <a:lnTo>
                                    <a:pt x="1159" y="50"/>
                                  </a:lnTo>
                                  <a:lnTo>
                                    <a:pt x="1139" y="70"/>
                                  </a:lnTo>
                                  <a:lnTo>
                                    <a:pt x="1119" y="95"/>
                                  </a:lnTo>
                                  <a:lnTo>
                                    <a:pt x="1084" y="165"/>
                                  </a:lnTo>
                                  <a:lnTo>
                                    <a:pt x="999" y="100"/>
                                  </a:lnTo>
                                  <a:lnTo>
                                    <a:pt x="958" y="75"/>
                                  </a:lnTo>
                                  <a:lnTo>
                                    <a:pt x="923" y="55"/>
                                  </a:lnTo>
                                  <a:lnTo>
                                    <a:pt x="883" y="40"/>
                                  </a:lnTo>
                                  <a:lnTo>
                                    <a:pt x="848" y="30"/>
                                  </a:lnTo>
                                  <a:lnTo>
                                    <a:pt x="813" y="20"/>
                                  </a:lnTo>
                                  <a:lnTo>
                                    <a:pt x="778" y="20"/>
                                  </a:lnTo>
                                  <a:lnTo>
                                    <a:pt x="748" y="20"/>
                                  </a:lnTo>
                                  <a:lnTo>
                                    <a:pt x="713" y="30"/>
                                  </a:lnTo>
                                  <a:lnTo>
                                    <a:pt x="683" y="40"/>
                                  </a:lnTo>
                                  <a:lnTo>
                                    <a:pt x="652" y="55"/>
                                  </a:lnTo>
                                  <a:lnTo>
                                    <a:pt x="627" y="75"/>
                                  </a:lnTo>
                                  <a:lnTo>
                                    <a:pt x="597" y="100"/>
                                  </a:lnTo>
                                  <a:lnTo>
                                    <a:pt x="572" y="125"/>
                                  </a:lnTo>
                                  <a:lnTo>
                                    <a:pt x="547" y="160"/>
                                  </a:lnTo>
                                  <a:lnTo>
                                    <a:pt x="512" y="125"/>
                                  </a:lnTo>
                                  <a:lnTo>
                                    <a:pt x="472" y="95"/>
                                  </a:lnTo>
                                  <a:lnTo>
                                    <a:pt x="437" y="70"/>
                                  </a:lnTo>
                                  <a:lnTo>
                                    <a:pt x="397" y="50"/>
                                  </a:lnTo>
                                  <a:lnTo>
                                    <a:pt x="362" y="40"/>
                                  </a:lnTo>
                                  <a:lnTo>
                                    <a:pt x="331" y="35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71" y="45"/>
                                  </a:lnTo>
                                  <a:lnTo>
                                    <a:pt x="246" y="50"/>
                                  </a:lnTo>
                                  <a:lnTo>
                                    <a:pt x="226" y="65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196" y="100"/>
                                  </a:lnTo>
                                  <a:lnTo>
                                    <a:pt x="191" y="120"/>
                                  </a:lnTo>
                                  <a:lnTo>
                                    <a:pt x="191" y="140"/>
                                  </a:lnTo>
                                  <a:lnTo>
                                    <a:pt x="196" y="160"/>
                                  </a:lnTo>
                                  <a:lnTo>
                                    <a:pt x="211" y="185"/>
                                  </a:lnTo>
                                  <a:lnTo>
                                    <a:pt x="146" y="215"/>
                                  </a:lnTo>
                                  <a:lnTo>
                                    <a:pt x="121" y="235"/>
                                  </a:lnTo>
                                  <a:lnTo>
                                    <a:pt x="106" y="250"/>
                                  </a:lnTo>
                                  <a:lnTo>
                                    <a:pt x="91" y="270"/>
                                  </a:lnTo>
                                  <a:lnTo>
                                    <a:pt x="86" y="290"/>
                                  </a:lnTo>
                                  <a:lnTo>
                                    <a:pt x="81" y="310"/>
                                  </a:lnTo>
                                  <a:lnTo>
                                    <a:pt x="81" y="330"/>
                                  </a:lnTo>
                                  <a:lnTo>
                                    <a:pt x="91" y="350"/>
                                  </a:lnTo>
                                  <a:lnTo>
                                    <a:pt x="106" y="365"/>
                                  </a:lnTo>
                                  <a:lnTo>
                                    <a:pt x="121" y="385"/>
                                  </a:lnTo>
                                  <a:lnTo>
                                    <a:pt x="146" y="400"/>
                                  </a:lnTo>
                                  <a:lnTo>
                                    <a:pt x="176" y="415"/>
                                  </a:lnTo>
                                  <a:lnTo>
                                    <a:pt x="216" y="425"/>
                                  </a:lnTo>
                                  <a:lnTo>
                                    <a:pt x="301" y="450"/>
                                  </a:lnTo>
                                  <a:lnTo>
                                    <a:pt x="206" y="440"/>
                                  </a:lnTo>
                                  <a:lnTo>
                                    <a:pt x="161" y="440"/>
                                  </a:lnTo>
                                  <a:lnTo>
                                    <a:pt x="126" y="445"/>
                                  </a:lnTo>
                                  <a:lnTo>
                                    <a:pt x="91" y="450"/>
                                  </a:lnTo>
                                  <a:lnTo>
                                    <a:pt x="66" y="459"/>
                                  </a:lnTo>
                                  <a:lnTo>
                                    <a:pt x="41" y="474"/>
                                  </a:lnTo>
                                  <a:lnTo>
                                    <a:pt x="21" y="489"/>
                                  </a:lnTo>
                                  <a:lnTo>
                                    <a:pt x="10" y="509"/>
                                  </a:lnTo>
                                  <a:lnTo>
                                    <a:pt x="5" y="529"/>
                                  </a:lnTo>
                                  <a:lnTo>
                                    <a:pt x="0" y="549"/>
                                  </a:lnTo>
                                  <a:lnTo>
                                    <a:pt x="10" y="574"/>
                                  </a:lnTo>
                                  <a:lnTo>
                                    <a:pt x="21" y="599"/>
                                  </a:lnTo>
                                  <a:lnTo>
                                    <a:pt x="36" y="624"/>
                                  </a:lnTo>
                                  <a:lnTo>
                                    <a:pt x="61" y="649"/>
                                  </a:lnTo>
                                  <a:lnTo>
                                    <a:pt x="86" y="674"/>
                                  </a:lnTo>
                                  <a:lnTo>
                                    <a:pt x="76" y="704"/>
                                  </a:lnTo>
                                  <a:lnTo>
                                    <a:pt x="71" y="734"/>
                                  </a:lnTo>
                                  <a:lnTo>
                                    <a:pt x="71" y="764"/>
                                  </a:lnTo>
                                  <a:lnTo>
                                    <a:pt x="76" y="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89" name="Group 241"/>
                          <wpg:cNvGrpSpPr>
                            <a:grpSpLocks/>
                          </wpg:cNvGrpSpPr>
                          <wpg:grpSpPr bwMode="auto">
                            <a:xfrm>
                              <a:off x="2076" y="7340"/>
                              <a:ext cx="1764" cy="2412"/>
                              <a:chOff x="2076" y="7340"/>
                              <a:chExt cx="1764" cy="2412"/>
                            </a:xfrm>
                          </wpg:grpSpPr>
                          <wps:wsp>
                            <wps:cNvPr id="490" name="Freeform 242"/>
                            <wps:cNvSpPr>
                              <a:spLocks/>
                            </wps:cNvSpPr>
                            <wps:spPr bwMode="auto">
                              <a:xfrm>
                                <a:off x="2768" y="8412"/>
                                <a:ext cx="393" cy="1340"/>
                              </a:xfrm>
                              <a:custGeom>
                                <a:avLst/>
                                <a:gdLst>
                                  <a:gd name="T0" fmla="*/ 91 w 447"/>
                                  <a:gd name="T1" fmla="*/ 0 h 1523"/>
                                  <a:gd name="T2" fmla="*/ 15 w 447"/>
                                  <a:gd name="T3" fmla="*/ 0 h 1523"/>
                                  <a:gd name="T4" fmla="*/ 15 w 447"/>
                                  <a:gd name="T5" fmla="*/ 0 h 1523"/>
                                  <a:gd name="T6" fmla="*/ 5 w 447"/>
                                  <a:gd name="T7" fmla="*/ 105 h 1523"/>
                                  <a:gd name="T8" fmla="*/ 0 w 447"/>
                                  <a:gd name="T9" fmla="*/ 209 h 1523"/>
                                  <a:gd name="T10" fmla="*/ 0 w 447"/>
                                  <a:gd name="T11" fmla="*/ 314 h 1523"/>
                                  <a:gd name="T12" fmla="*/ 5 w 447"/>
                                  <a:gd name="T13" fmla="*/ 414 h 1523"/>
                                  <a:gd name="T14" fmla="*/ 15 w 447"/>
                                  <a:gd name="T15" fmla="*/ 514 h 1523"/>
                                  <a:gd name="T16" fmla="*/ 25 w 447"/>
                                  <a:gd name="T17" fmla="*/ 614 h 1523"/>
                                  <a:gd name="T18" fmla="*/ 41 w 447"/>
                                  <a:gd name="T19" fmla="*/ 714 h 1523"/>
                                  <a:gd name="T20" fmla="*/ 61 w 447"/>
                                  <a:gd name="T21" fmla="*/ 809 h 1523"/>
                                  <a:gd name="T22" fmla="*/ 86 w 447"/>
                                  <a:gd name="T23" fmla="*/ 904 h 1523"/>
                                  <a:gd name="T24" fmla="*/ 116 w 447"/>
                                  <a:gd name="T25" fmla="*/ 994 h 1523"/>
                                  <a:gd name="T26" fmla="*/ 146 w 447"/>
                                  <a:gd name="T27" fmla="*/ 1088 h 1523"/>
                                  <a:gd name="T28" fmla="*/ 181 w 447"/>
                                  <a:gd name="T29" fmla="*/ 1178 h 1523"/>
                                  <a:gd name="T30" fmla="*/ 221 w 447"/>
                                  <a:gd name="T31" fmla="*/ 1268 h 1523"/>
                                  <a:gd name="T32" fmla="*/ 266 w 447"/>
                                  <a:gd name="T33" fmla="*/ 1353 h 1523"/>
                                  <a:gd name="T34" fmla="*/ 316 w 447"/>
                                  <a:gd name="T35" fmla="*/ 1438 h 1523"/>
                                  <a:gd name="T36" fmla="*/ 367 w 447"/>
                                  <a:gd name="T37" fmla="*/ 1523 h 1523"/>
                                  <a:gd name="T38" fmla="*/ 447 w 447"/>
                                  <a:gd name="T39" fmla="*/ 1523 h 1523"/>
                                  <a:gd name="T40" fmla="*/ 447 w 447"/>
                                  <a:gd name="T41" fmla="*/ 1523 h 1523"/>
                                  <a:gd name="T42" fmla="*/ 392 w 447"/>
                                  <a:gd name="T43" fmla="*/ 1418 h 1523"/>
                                  <a:gd name="T44" fmla="*/ 336 w 447"/>
                                  <a:gd name="T45" fmla="*/ 1313 h 1523"/>
                                  <a:gd name="T46" fmla="*/ 286 w 447"/>
                                  <a:gd name="T47" fmla="*/ 1213 h 1523"/>
                                  <a:gd name="T48" fmla="*/ 246 w 447"/>
                                  <a:gd name="T49" fmla="*/ 1113 h 1523"/>
                                  <a:gd name="T50" fmla="*/ 206 w 447"/>
                                  <a:gd name="T51" fmla="*/ 1014 h 1523"/>
                                  <a:gd name="T52" fmla="*/ 171 w 447"/>
                                  <a:gd name="T53" fmla="*/ 914 h 1523"/>
                                  <a:gd name="T54" fmla="*/ 141 w 447"/>
                                  <a:gd name="T55" fmla="*/ 819 h 1523"/>
                                  <a:gd name="T56" fmla="*/ 116 w 447"/>
                                  <a:gd name="T57" fmla="*/ 724 h 1523"/>
                                  <a:gd name="T58" fmla="*/ 96 w 447"/>
                                  <a:gd name="T59" fmla="*/ 629 h 1523"/>
                                  <a:gd name="T60" fmla="*/ 81 w 447"/>
                                  <a:gd name="T61" fmla="*/ 534 h 1523"/>
                                  <a:gd name="T62" fmla="*/ 71 w 447"/>
                                  <a:gd name="T63" fmla="*/ 444 h 1523"/>
                                  <a:gd name="T64" fmla="*/ 66 w 447"/>
                                  <a:gd name="T65" fmla="*/ 349 h 1523"/>
                                  <a:gd name="T66" fmla="*/ 66 w 447"/>
                                  <a:gd name="T67" fmla="*/ 259 h 1523"/>
                                  <a:gd name="T68" fmla="*/ 66 w 447"/>
                                  <a:gd name="T69" fmla="*/ 174 h 1523"/>
                                  <a:gd name="T70" fmla="*/ 76 w 447"/>
                                  <a:gd name="T71" fmla="*/ 85 h 1523"/>
                                  <a:gd name="T72" fmla="*/ 91 w 447"/>
                                  <a:gd name="T73" fmla="*/ 0 h 1523"/>
                                  <a:gd name="T74" fmla="*/ 91 w 447"/>
                                  <a:gd name="T75" fmla="*/ 0 h 15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447" h="1523">
                                    <a:moveTo>
                                      <a:pt x="91" y="0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5" y="105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5" y="414"/>
                                    </a:lnTo>
                                    <a:lnTo>
                                      <a:pt x="15" y="514"/>
                                    </a:lnTo>
                                    <a:lnTo>
                                      <a:pt x="25" y="614"/>
                                    </a:lnTo>
                                    <a:lnTo>
                                      <a:pt x="41" y="714"/>
                                    </a:lnTo>
                                    <a:lnTo>
                                      <a:pt x="61" y="809"/>
                                    </a:lnTo>
                                    <a:lnTo>
                                      <a:pt x="86" y="904"/>
                                    </a:lnTo>
                                    <a:lnTo>
                                      <a:pt x="116" y="994"/>
                                    </a:lnTo>
                                    <a:lnTo>
                                      <a:pt x="146" y="1088"/>
                                    </a:lnTo>
                                    <a:lnTo>
                                      <a:pt x="181" y="1178"/>
                                    </a:lnTo>
                                    <a:lnTo>
                                      <a:pt x="221" y="1268"/>
                                    </a:lnTo>
                                    <a:lnTo>
                                      <a:pt x="266" y="1353"/>
                                    </a:lnTo>
                                    <a:lnTo>
                                      <a:pt x="316" y="1438"/>
                                    </a:lnTo>
                                    <a:lnTo>
                                      <a:pt x="367" y="1523"/>
                                    </a:lnTo>
                                    <a:lnTo>
                                      <a:pt x="447" y="1523"/>
                                    </a:lnTo>
                                    <a:lnTo>
                                      <a:pt x="392" y="1418"/>
                                    </a:lnTo>
                                    <a:lnTo>
                                      <a:pt x="336" y="1313"/>
                                    </a:lnTo>
                                    <a:lnTo>
                                      <a:pt x="286" y="1213"/>
                                    </a:lnTo>
                                    <a:lnTo>
                                      <a:pt x="246" y="1113"/>
                                    </a:lnTo>
                                    <a:lnTo>
                                      <a:pt x="206" y="1014"/>
                                    </a:lnTo>
                                    <a:lnTo>
                                      <a:pt x="171" y="914"/>
                                    </a:lnTo>
                                    <a:lnTo>
                                      <a:pt x="141" y="819"/>
                                    </a:lnTo>
                                    <a:lnTo>
                                      <a:pt x="116" y="724"/>
                                    </a:lnTo>
                                    <a:lnTo>
                                      <a:pt x="96" y="629"/>
                                    </a:lnTo>
                                    <a:lnTo>
                                      <a:pt x="81" y="534"/>
                                    </a:lnTo>
                                    <a:lnTo>
                                      <a:pt x="71" y="444"/>
                                    </a:lnTo>
                                    <a:lnTo>
                                      <a:pt x="66" y="349"/>
                                    </a:lnTo>
                                    <a:lnTo>
                                      <a:pt x="66" y="259"/>
                                    </a:lnTo>
                                    <a:lnTo>
                                      <a:pt x="66" y="174"/>
                                    </a:lnTo>
                                    <a:lnTo>
                                      <a:pt x="76" y="85"/>
                                    </a:lnTo>
                                    <a:lnTo>
                                      <a:pt x="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91" name="Group 2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76" y="7340"/>
                                <a:ext cx="1764" cy="2412"/>
                                <a:chOff x="2076" y="7340"/>
                                <a:chExt cx="1764" cy="2412"/>
                              </a:xfrm>
                            </wpg:grpSpPr>
                            <wps:wsp>
                              <wps:cNvPr id="492" name="Freeform 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83" y="8680"/>
                                  <a:ext cx="607" cy="1072"/>
                                </a:xfrm>
                                <a:custGeom>
                                  <a:avLst/>
                                  <a:gdLst>
                                    <a:gd name="T0" fmla="*/ 577 w 1465"/>
                                    <a:gd name="T1" fmla="*/ 664 h 2003"/>
                                    <a:gd name="T2" fmla="*/ 411 w 1465"/>
                                    <a:gd name="T3" fmla="*/ 505 h 2003"/>
                                    <a:gd name="T4" fmla="*/ 296 w 1465"/>
                                    <a:gd name="T5" fmla="*/ 400 h 2003"/>
                                    <a:gd name="T6" fmla="*/ 206 w 1465"/>
                                    <a:gd name="T7" fmla="*/ 300 h 2003"/>
                                    <a:gd name="T8" fmla="*/ 95 w 1465"/>
                                    <a:gd name="T9" fmla="*/ 155 h 2003"/>
                                    <a:gd name="T10" fmla="*/ 0 w 1465"/>
                                    <a:gd name="T11" fmla="*/ 0 h 2003"/>
                                    <a:gd name="T12" fmla="*/ 5 w 1465"/>
                                    <a:gd name="T13" fmla="*/ 230 h 2003"/>
                                    <a:gd name="T14" fmla="*/ 30 w 1465"/>
                                    <a:gd name="T15" fmla="*/ 510 h 2003"/>
                                    <a:gd name="T16" fmla="*/ 55 w 1465"/>
                                    <a:gd name="T17" fmla="*/ 659 h 2003"/>
                                    <a:gd name="T18" fmla="*/ 75 w 1465"/>
                                    <a:gd name="T19" fmla="*/ 724 h 2003"/>
                                    <a:gd name="T20" fmla="*/ 130 w 1465"/>
                                    <a:gd name="T21" fmla="*/ 859 h 2003"/>
                                    <a:gd name="T22" fmla="*/ 211 w 1465"/>
                                    <a:gd name="T23" fmla="*/ 974 h 2003"/>
                                    <a:gd name="T24" fmla="*/ 311 w 1465"/>
                                    <a:gd name="T25" fmla="*/ 1074 h 2003"/>
                                    <a:gd name="T26" fmla="*/ 431 w 1465"/>
                                    <a:gd name="T27" fmla="*/ 1154 h 2003"/>
                                    <a:gd name="T28" fmla="*/ 476 w 1465"/>
                                    <a:gd name="T29" fmla="*/ 1174 h 2003"/>
                                    <a:gd name="T30" fmla="*/ 587 w 1465"/>
                                    <a:gd name="T31" fmla="*/ 1239 h 2003"/>
                                    <a:gd name="T32" fmla="*/ 707 w 1465"/>
                                    <a:gd name="T33" fmla="*/ 1334 h 2003"/>
                                    <a:gd name="T34" fmla="*/ 918 w 1465"/>
                                    <a:gd name="T35" fmla="*/ 1524 h 2003"/>
                                    <a:gd name="T36" fmla="*/ 1179 w 1465"/>
                                    <a:gd name="T37" fmla="*/ 1773 h 2003"/>
                                    <a:gd name="T38" fmla="*/ 1254 w 1465"/>
                                    <a:gd name="T39" fmla="*/ 1838 h 2003"/>
                                    <a:gd name="T40" fmla="*/ 1399 w 1465"/>
                                    <a:gd name="T41" fmla="*/ 1953 h 2003"/>
                                    <a:gd name="T42" fmla="*/ 1465 w 1465"/>
                                    <a:gd name="T43" fmla="*/ 2003 h 2003"/>
                                    <a:gd name="T44" fmla="*/ 1334 w 1465"/>
                                    <a:gd name="T45" fmla="*/ 1738 h 2003"/>
                                    <a:gd name="T46" fmla="*/ 1194 w 1465"/>
                                    <a:gd name="T47" fmla="*/ 1519 h 2003"/>
                                    <a:gd name="T48" fmla="*/ 1144 w 1465"/>
                                    <a:gd name="T49" fmla="*/ 1454 h 2003"/>
                                    <a:gd name="T50" fmla="*/ 1033 w 1465"/>
                                    <a:gd name="T51" fmla="*/ 1324 h 2003"/>
                                    <a:gd name="T52" fmla="*/ 968 w 1465"/>
                                    <a:gd name="T53" fmla="*/ 1264 h 2003"/>
                                    <a:gd name="T54" fmla="*/ 792 w 1465"/>
                                    <a:gd name="T55" fmla="*/ 1084 h 2003"/>
                                    <a:gd name="T56" fmla="*/ 757 w 1465"/>
                                    <a:gd name="T57" fmla="*/ 1029 h 2003"/>
                                    <a:gd name="T58" fmla="*/ 692 w 1465"/>
                                    <a:gd name="T59" fmla="*/ 904 h 2003"/>
                                    <a:gd name="T60" fmla="*/ 667 w 1465"/>
                                    <a:gd name="T61" fmla="*/ 834 h 2003"/>
                                    <a:gd name="T62" fmla="*/ 637 w 1465"/>
                                    <a:gd name="T63" fmla="*/ 749 h 2003"/>
                                    <a:gd name="T64" fmla="*/ 577 w 1465"/>
                                    <a:gd name="T65" fmla="*/ 664 h 20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465" h="2003">
                                      <a:moveTo>
                                        <a:pt x="577" y="664"/>
                                      </a:moveTo>
                                      <a:lnTo>
                                        <a:pt x="577" y="664"/>
                                      </a:lnTo>
                                      <a:lnTo>
                                        <a:pt x="517" y="605"/>
                                      </a:lnTo>
                                      <a:lnTo>
                                        <a:pt x="411" y="505"/>
                                      </a:lnTo>
                                      <a:lnTo>
                                        <a:pt x="296" y="400"/>
                                      </a:lnTo>
                                      <a:lnTo>
                                        <a:pt x="206" y="300"/>
                                      </a:lnTo>
                                      <a:lnTo>
                                        <a:pt x="150" y="230"/>
                                      </a:lnTo>
                                      <a:lnTo>
                                        <a:pt x="95" y="155"/>
                                      </a:lnTo>
                                      <a:lnTo>
                                        <a:pt x="45" y="8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" y="230"/>
                                      </a:lnTo>
                                      <a:lnTo>
                                        <a:pt x="20" y="425"/>
                                      </a:lnTo>
                                      <a:lnTo>
                                        <a:pt x="30" y="510"/>
                                      </a:lnTo>
                                      <a:lnTo>
                                        <a:pt x="40" y="590"/>
                                      </a:lnTo>
                                      <a:lnTo>
                                        <a:pt x="55" y="659"/>
                                      </a:lnTo>
                                      <a:lnTo>
                                        <a:pt x="75" y="724"/>
                                      </a:lnTo>
                                      <a:lnTo>
                                        <a:pt x="100" y="794"/>
                                      </a:lnTo>
                                      <a:lnTo>
                                        <a:pt x="130" y="859"/>
                                      </a:lnTo>
                                      <a:lnTo>
                                        <a:pt x="166" y="919"/>
                                      </a:lnTo>
                                      <a:lnTo>
                                        <a:pt x="211" y="974"/>
                                      </a:lnTo>
                                      <a:lnTo>
                                        <a:pt x="256" y="1024"/>
                                      </a:lnTo>
                                      <a:lnTo>
                                        <a:pt x="311" y="1074"/>
                                      </a:lnTo>
                                      <a:lnTo>
                                        <a:pt x="366" y="1114"/>
                                      </a:lnTo>
                                      <a:lnTo>
                                        <a:pt x="431" y="1154"/>
                                      </a:lnTo>
                                      <a:lnTo>
                                        <a:pt x="476" y="1174"/>
                                      </a:lnTo>
                                      <a:lnTo>
                                        <a:pt x="532" y="1204"/>
                                      </a:lnTo>
                                      <a:lnTo>
                                        <a:pt x="587" y="1239"/>
                                      </a:lnTo>
                                      <a:lnTo>
                                        <a:pt x="647" y="1284"/>
                                      </a:lnTo>
                                      <a:lnTo>
                                        <a:pt x="707" y="1334"/>
                                      </a:lnTo>
                                      <a:lnTo>
                                        <a:pt x="777" y="1389"/>
                                      </a:lnTo>
                                      <a:lnTo>
                                        <a:pt x="918" y="1524"/>
                                      </a:lnTo>
                                      <a:lnTo>
                                        <a:pt x="1179" y="1773"/>
                                      </a:lnTo>
                                      <a:lnTo>
                                        <a:pt x="1254" y="1838"/>
                                      </a:lnTo>
                                      <a:lnTo>
                                        <a:pt x="1329" y="1898"/>
                                      </a:lnTo>
                                      <a:lnTo>
                                        <a:pt x="1399" y="1953"/>
                                      </a:lnTo>
                                      <a:lnTo>
                                        <a:pt x="1465" y="2003"/>
                                      </a:lnTo>
                                      <a:lnTo>
                                        <a:pt x="1399" y="1868"/>
                                      </a:lnTo>
                                      <a:lnTo>
                                        <a:pt x="1334" y="1738"/>
                                      </a:lnTo>
                                      <a:lnTo>
                                        <a:pt x="1264" y="1623"/>
                                      </a:lnTo>
                                      <a:lnTo>
                                        <a:pt x="1194" y="1519"/>
                                      </a:lnTo>
                                      <a:lnTo>
                                        <a:pt x="1144" y="1454"/>
                                      </a:lnTo>
                                      <a:lnTo>
                                        <a:pt x="1088" y="1389"/>
                                      </a:lnTo>
                                      <a:lnTo>
                                        <a:pt x="1033" y="1324"/>
                                      </a:lnTo>
                                      <a:lnTo>
                                        <a:pt x="968" y="1264"/>
                                      </a:lnTo>
                                      <a:lnTo>
                                        <a:pt x="853" y="1149"/>
                                      </a:lnTo>
                                      <a:lnTo>
                                        <a:pt x="792" y="1084"/>
                                      </a:lnTo>
                                      <a:lnTo>
                                        <a:pt x="757" y="1029"/>
                                      </a:lnTo>
                                      <a:lnTo>
                                        <a:pt x="722" y="969"/>
                                      </a:lnTo>
                                      <a:lnTo>
                                        <a:pt x="692" y="904"/>
                                      </a:lnTo>
                                      <a:lnTo>
                                        <a:pt x="667" y="834"/>
                                      </a:lnTo>
                                      <a:lnTo>
                                        <a:pt x="657" y="789"/>
                                      </a:lnTo>
                                      <a:lnTo>
                                        <a:pt x="637" y="749"/>
                                      </a:lnTo>
                                      <a:lnTo>
                                        <a:pt x="612" y="704"/>
                                      </a:lnTo>
                                      <a:lnTo>
                                        <a:pt x="577" y="6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" name="Freeform 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6" y="7644"/>
                                  <a:ext cx="1764" cy="1036"/>
                                </a:xfrm>
                                <a:custGeom>
                                  <a:avLst/>
                                  <a:gdLst>
                                    <a:gd name="T0" fmla="*/ 211 w 2006"/>
                                    <a:gd name="T1" fmla="*/ 534 h 1178"/>
                                    <a:gd name="T2" fmla="*/ 306 w 2006"/>
                                    <a:gd name="T3" fmla="*/ 479 h 1178"/>
                                    <a:gd name="T4" fmla="*/ 311 w 2006"/>
                                    <a:gd name="T5" fmla="*/ 484 h 1178"/>
                                    <a:gd name="T6" fmla="*/ 231 w 2006"/>
                                    <a:gd name="T7" fmla="*/ 534 h 1178"/>
                                    <a:gd name="T8" fmla="*/ 181 w 2006"/>
                                    <a:gd name="T9" fmla="*/ 604 h 1178"/>
                                    <a:gd name="T10" fmla="*/ 165 w 2006"/>
                                    <a:gd name="T11" fmla="*/ 649 h 1178"/>
                                    <a:gd name="T12" fmla="*/ 171 w 2006"/>
                                    <a:gd name="T13" fmla="*/ 694 h 1178"/>
                                    <a:gd name="T14" fmla="*/ 211 w 2006"/>
                                    <a:gd name="T15" fmla="*/ 744 h 1178"/>
                                    <a:gd name="T16" fmla="*/ 296 w 2006"/>
                                    <a:gd name="T17" fmla="*/ 759 h 1178"/>
                                    <a:gd name="T18" fmla="*/ 371 w 2006"/>
                                    <a:gd name="T19" fmla="*/ 754 h 1178"/>
                                    <a:gd name="T20" fmla="*/ 366 w 2006"/>
                                    <a:gd name="T21" fmla="*/ 864 h 1178"/>
                                    <a:gd name="T22" fmla="*/ 386 w 2006"/>
                                    <a:gd name="T23" fmla="*/ 914 h 1178"/>
                                    <a:gd name="T24" fmla="*/ 451 w 2006"/>
                                    <a:gd name="T25" fmla="*/ 939 h 1178"/>
                                    <a:gd name="T26" fmla="*/ 512 w 2006"/>
                                    <a:gd name="T27" fmla="*/ 919 h 1178"/>
                                    <a:gd name="T28" fmla="*/ 572 w 2006"/>
                                    <a:gd name="T29" fmla="*/ 869 h 1178"/>
                                    <a:gd name="T30" fmla="*/ 662 w 2006"/>
                                    <a:gd name="T31" fmla="*/ 749 h 1178"/>
                                    <a:gd name="T32" fmla="*/ 642 w 2006"/>
                                    <a:gd name="T33" fmla="*/ 809 h 1178"/>
                                    <a:gd name="T34" fmla="*/ 602 w 2006"/>
                                    <a:gd name="T35" fmla="*/ 964 h 1178"/>
                                    <a:gd name="T36" fmla="*/ 607 w 2006"/>
                                    <a:gd name="T37" fmla="*/ 1013 h 1178"/>
                                    <a:gd name="T38" fmla="*/ 667 w 2006"/>
                                    <a:gd name="T39" fmla="*/ 1073 h 1178"/>
                                    <a:gd name="T40" fmla="*/ 712 w 2006"/>
                                    <a:gd name="T41" fmla="*/ 1088 h 1178"/>
                                    <a:gd name="T42" fmla="*/ 772 w 2006"/>
                                    <a:gd name="T43" fmla="*/ 1078 h 1178"/>
                                    <a:gd name="T44" fmla="*/ 858 w 2006"/>
                                    <a:gd name="T45" fmla="*/ 1018 h 1178"/>
                                    <a:gd name="T46" fmla="*/ 958 w 2006"/>
                                    <a:gd name="T47" fmla="*/ 1143 h 1178"/>
                                    <a:gd name="T48" fmla="*/ 1038 w 2006"/>
                                    <a:gd name="T49" fmla="*/ 1178 h 1178"/>
                                    <a:gd name="T50" fmla="*/ 1154 w 2006"/>
                                    <a:gd name="T51" fmla="*/ 1148 h 1178"/>
                                    <a:gd name="T52" fmla="*/ 1219 w 2006"/>
                                    <a:gd name="T53" fmla="*/ 1078 h 1178"/>
                                    <a:gd name="T54" fmla="*/ 1269 w 2006"/>
                                    <a:gd name="T55" fmla="*/ 969 h 1178"/>
                                    <a:gd name="T56" fmla="*/ 1309 w 2006"/>
                                    <a:gd name="T57" fmla="*/ 734 h 1178"/>
                                    <a:gd name="T58" fmla="*/ 1344 w 2006"/>
                                    <a:gd name="T59" fmla="*/ 709 h 1178"/>
                                    <a:gd name="T60" fmla="*/ 1480 w 2006"/>
                                    <a:gd name="T61" fmla="*/ 864 h 1178"/>
                                    <a:gd name="T62" fmla="*/ 1565 w 2006"/>
                                    <a:gd name="T63" fmla="*/ 909 h 1178"/>
                                    <a:gd name="T64" fmla="*/ 1655 w 2006"/>
                                    <a:gd name="T65" fmla="*/ 919 h 1178"/>
                                    <a:gd name="T66" fmla="*/ 1755 w 2006"/>
                                    <a:gd name="T67" fmla="*/ 864 h 1178"/>
                                    <a:gd name="T68" fmla="*/ 1795 w 2006"/>
                                    <a:gd name="T69" fmla="*/ 789 h 1178"/>
                                    <a:gd name="T70" fmla="*/ 1795 w 2006"/>
                                    <a:gd name="T71" fmla="*/ 639 h 1178"/>
                                    <a:gd name="T72" fmla="*/ 1906 w 2006"/>
                                    <a:gd name="T73" fmla="*/ 624 h 1178"/>
                                    <a:gd name="T74" fmla="*/ 1976 w 2006"/>
                                    <a:gd name="T75" fmla="*/ 574 h 1178"/>
                                    <a:gd name="T76" fmla="*/ 2006 w 2006"/>
                                    <a:gd name="T77" fmla="*/ 509 h 1178"/>
                                    <a:gd name="T78" fmla="*/ 1996 w 2006"/>
                                    <a:gd name="T79" fmla="*/ 439 h 1178"/>
                                    <a:gd name="T80" fmla="*/ 1916 w 2006"/>
                                    <a:gd name="T81" fmla="*/ 354 h 1178"/>
                                    <a:gd name="T82" fmla="*/ 1821 w 2006"/>
                                    <a:gd name="T83" fmla="*/ 329 h 1178"/>
                                    <a:gd name="T84" fmla="*/ 1610 w 2006"/>
                                    <a:gd name="T85" fmla="*/ 324 h 1178"/>
                                    <a:gd name="T86" fmla="*/ 381 w 2006"/>
                                    <a:gd name="T87" fmla="*/ 0 h 1178"/>
                                    <a:gd name="T88" fmla="*/ 181 w 2006"/>
                                    <a:gd name="T89" fmla="*/ 15 h 1178"/>
                                    <a:gd name="T90" fmla="*/ 90 w 2006"/>
                                    <a:gd name="T91" fmla="*/ 45 h 1178"/>
                                    <a:gd name="T92" fmla="*/ 30 w 2006"/>
                                    <a:gd name="T93" fmla="*/ 89 h 1178"/>
                                    <a:gd name="T94" fmla="*/ 0 w 2006"/>
                                    <a:gd name="T95" fmla="*/ 169 h 1178"/>
                                    <a:gd name="T96" fmla="*/ 20 w 2006"/>
                                    <a:gd name="T97" fmla="*/ 229 h 1178"/>
                                    <a:gd name="T98" fmla="*/ 110 w 2006"/>
                                    <a:gd name="T99" fmla="*/ 299 h 1178"/>
                                    <a:gd name="T100" fmla="*/ 45 w 2006"/>
                                    <a:gd name="T101" fmla="*/ 344 h 1178"/>
                                    <a:gd name="T102" fmla="*/ 15 w 2006"/>
                                    <a:gd name="T103" fmla="*/ 404 h 1178"/>
                                    <a:gd name="T104" fmla="*/ 25 w 2006"/>
                                    <a:gd name="T105" fmla="*/ 484 h 1178"/>
                                    <a:gd name="T106" fmla="*/ 65 w 2006"/>
                                    <a:gd name="T107" fmla="*/ 529 h 1178"/>
                                    <a:gd name="T108" fmla="*/ 165 w 2006"/>
                                    <a:gd name="T109" fmla="*/ 544 h 11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006" h="1178">
                                      <a:moveTo>
                                        <a:pt x="165" y="544"/>
                                      </a:moveTo>
                                      <a:lnTo>
                                        <a:pt x="165" y="544"/>
                                      </a:lnTo>
                                      <a:lnTo>
                                        <a:pt x="211" y="534"/>
                                      </a:lnTo>
                                      <a:lnTo>
                                        <a:pt x="261" y="514"/>
                                      </a:lnTo>
                                      <a:lnTo>
                                        <a:pt x="306" y="479"/>
                                      </a:lnTo>
                                      <a:lnTo>
                                        <a:pt x="371" y="444"/>
                                      </a:lnTo>
                                      <a:lnTo>
                                        <a:pt x="311" y="484"/>
                                      </a:lnTo>
                                      <a:lnTo>
                                        <a:pt x="261" y="514"/>
                                      </a:lnTo>
                                      <a:lnTo>
                                        <a:pt x="231" y="534"/>
                                      </a:lnTo>
                                      <a:lnTo>
                                        <a:pt x="211" y="559"/>
                                      </a:lnTo>
                                      <a:lnTo>
                                        <a:pt x="196" y="584"/>
                                      </a:lnTo>
                                      <a:lnTo>
                                        <a:pt x="181" y="604"/>
                                      </a:lnTo>
                                      <a:lnTo>
                                        <a:pt x="171" y="629"/>
                                      </a:lnTo>
                                      <a:lnTo>
                                        <a:pt x="165" y="649"/>
                                      </a:lnTo>
                                      <a:lnTo>
                                        <a:pt x="165" y="674"/>
                                      </a:lnTo>
                                      <a:lnTo>
                                        <a:pt x="171" y="694"/>
                                      </a:lnTo>
                                      <a:lnTo>
                                        <a:pt x="181" y="714"/>
                                      </a:lnTo>
                                      <a:lnTo>
                                        <a:pt x="196" y="734"/>
                                      </a:lnTo>
                                      <a:lnTo>
                                        <a:pt x="211" y="744"/>
                                      </a:lnTo>
                                      <a:lnTo>
                                        <a:pt x="236" y="754"/>
                                      </a:lnTo>
                                      <a:lnTo>
                                        <a:pt x="261" y="759"/>
                                      </a:lnTo>
                                      <a:lnTo>
                                        <a:pt x="296" y="759"/>
                                      </a:lnTo>
                                      <a:lnTo>
                                        <a:pt x="331" y="759"/>
                                      </a:lnTo>
                                      <a:lnTo>
                                        <a:pt x="371" y="754"/>
                                      </a:lnTo>
                                      <a:lnTo>
                                        <a:pt x="361" y="794"/>
                                      </a:lnTo>
                                      <a:lnTo>
                                        <a:pt x="361" y="829"/>
                                      </a:lnTo>
                                      <a:lnTo>
                                        <a:pt x="366" y="864"/>
                                      </a:lnTo>
                                      <a:lnTo>
                                        <a:pt x="376" y="894"/>
                                      </a:lnTo>
                                      <a:lnTo>
                                        <a:pt x="386" y="914"/>
                                      </a:lnTo>
                                      <a:lnTo>
                                        <a:pt x="406" y="929"/>
                                      </a:lnTo>
                                      <a:lnTo>
                                        <a:pt x="426" y="939"/>
                                      </a:lnTo>
                                      <a:lnTo>
                                        <a:pt x="451" y="939"/>
                                      </a:lnTo>
                                      <a:lnTo>
                                        <a:pt x="481" y="934"/>
                                      </a:lnTo>
                                      <a:lnTo>
                                        <a:pt x="512" y="919"/>
                                      </a:lnTo>
                                      <a:lnTo>
                                        <a:pt x="542" y="899"/>
                                      </a:lnTo>
                                      <a:lnTo>
                                        <a:pt x="572" y="869"/>
                                      </a:lnTo>
                                      <a:lnTo>
                                        <a:pt x="602" y="834"/>
                                      </a:lnTo>
                                      <a:lnTo>
                                        <a:pt x="632" y="794"/>
                                      </a:lnTo>
                                      <a:lnTo>
                                        <a:pt x="662" y="749"/>
                                      </a:lnTo>
                                      <a:lnTo>
                                        <a:pt x="687" y="694"/>
                                      </a:lnTo>
                                      <a:lnTo>
                                        <a:pt x="642" y="809"/>
                                      </a:lnTo>
                                      <a:lnTo>
                                        <a:pt x="612" y="899"/>
                                      </a:lnTo>
                                      <a:lnTo>
                                        <a:pt x="607" y="934"/>
                                      </a:lnTo>
                                      <a:lnTo>
                                        <a:pt x="602" y="964"/>
                                      </a:lnTo>
                                      <a:lnTo>
                                        <a:pt x="602" y="994"/>
                                      </a:lnTo>
                                      <a:lnTo>
                                        <a:pt x="607" y="1013"/>
                                      </a:lnTo>
                                      <a:lnTo>
                                        <a:pt x="622" y="1038"/>
                                      </a:lnTo>
                                      <a:lnTo>
                                        <a:pt x="642" y="1058"/>
                                      </a:lnTo>
                                      <a:lnTo>
                                        <a:pt x="667" y="1073"/>
                                      </a:lnTo>
                                      <a:lnTo>
                                        <a:pt x="692" y="1083"/>
                                      </a:lnTo>
                                      <a:lnTo>
                                        <a:pt x="712" y="1088"/>
                                      </a:lnTo>
                                      <a:lnTo>
                                        <a:pt x="732" y="1088"/>
                                      </a:lnTo>
                                      <a:lnTo>
                                        <a:pt x="752" y="1083"/>
                                      </a:lnTo>
                                      <a:lnTo>
                                        <a:pt x="772" y="1078"/>
                                      </a:lnTo>
                                      <a:lnTo>
                                        <a:pt x="817" y="1053"/>
                                      </a:lnTo>
                                      <a:lnTo>
                                        <a:pt x="858" y="1018"/>
                                      </a:lnTo>
                                      <a:lnTo>
                                        <a:pt x="888" y="1068"/>
                                      </a:lnTo>
                                      <a:lnTo>
                                        <a:pt x="923" y="1113"/>
                                      </a:lnTo>
                                      <a:lnTo>
                                        <a:pt x="958" y="1143"/>
                                      </a:lnTo>
                                      <a:lnTo>
                                        <a:pt x="998" y="1163"/>
                                      </a:lnTo>
                                      <a:lnTo>
                                        <a:pt x="1038" y="1178"/>
                                      </a:lnTo>
                                      <a:lnTo>
                                        <a:pt x="1078" y="1178"/>
                                      </a:lnTo>
                                      <a:lnTo>
                                        <a:pt x="1113" y="1168"/>
                                      </a:lnTo>
                                      <a:lnTo>
                                        <a:pt x="1154" y="1148"/>
                                      </a:lnTo>
                                      <a:lnTo>
                                        <a:pt x="1189" y="1113"/>
                                      </a:lnTo>
                                      <a:lnTo>
                                        <a:pt x="1219" y="1078"/>
                                      </a:lnTo>
                                      <a:lnTo>
                                        <a:pt x="1249" y="1028"/>
                                      </a:lnTo>
                                      <a:lnTo>
                                        <a:pt x="1269" y="969"/>
                                      </a:lnTo>
                                      <a:lnTo>
                                        <a:pt x="1289" y="899"/>
                                      </a:lnTo>
                                      <a:lnTo>
                                        <a:pt x="1304" y="819"/>
                                      </a:lnTo>
                                      <a:lnTo>
                                        <a:pt x="1309" y="734"/>
                                      </a:lnTo>
                                      <a:lnTo>
                                        <a:pt x="1309" y="639"/>
                                      </a:lnTo>
                                      <a:lnTo>
                                        <a:pt x="1344" y="709"/>
                                      </a:lnTo>
                                      <a:lnTo>
                                        <a:pt x="1384" y="769"/>
                                      </a:lnTo>
                                      <a:lnTo>
                                        <a:pt x="1429" y="824"/>
                                      </a:lnTo>
                                      <a:lnTo>
                                        <a:pt x="1480" y="864"/>
                                      </a:lnTo>
                                      <a:lnTo>
                                        <a:pt x="1525" y="889"/>
                                      </a:lnTo>
                                      <a:lnTo>
                                        <a:pt x="1565" y="909"/>
                                      </a:lnTo>
                                      <a:lnTo>
                                        <a:pt x="1610" y="919"/>
                                      </a:lnTo>
                                      <a:lnTo>
                                        <a:pt x="1655" y="919"/>
                                      </a:lnTo>
                                      <a:lnTo>
                                        <a:pt x="1695" y="909"/>
                                      </a:lnTo>
                                      <a:lnTo>
                                        <a:pt x="1725" y="889"/>
                                      </a:lnTo>
                                      <a:lnTo>
                                        <a:pt x="1755" y="864"/>
                                      </a:lnTo>
                                      <a:lnTo>
                                        <a:pt x="1780" y="834"/>
                                      </a:lnTo>
                                      <a:lnTo>
                                        <a:pt x="1795" y="789"/>
                                      </a:lnTo>
                                      <a:lnTo>
                                        <a:pt x="1806" y="744"/>
                                      </a:lnTo>
                                      <a:lnTo>
                                        <a:pt x="1806" y="694"/>
                                      </a:lnTo>
                                      <a:lnTo>
                                        <a:pt x="1795" y="639"/>
                                      </a:lnTo>
                                      <a:lnTo>
                                        <a:pt x="1856" y="639"/>
                                      </a:lnTo>
                                      <a:lnTo>
                                        <a:pt x="1906" y="624"/>
                                      </a:lnTo>
                                      <a:lnTo>
                                        <a:pt x="1946" y="604"/>
                                      </a:lnTo>
                                      <a:lnTo>
                                        <a:pt x="1961" y="589"/>
                                      </a:lnTo>
                                      <a:lnTo>
                                        <a:pt x="1976" y="574"/>
                                      </a:lnTo>
                                      <a:lnTo>
                                        <a:pt x="1996" y="539"/>
                                      </a:lnTo>
                                      <a:lnTo>
                                        <a:pt x="2006" y="509"/>
                                      </a:lnTo>
                                      <a:lnTo>
                                        <a:pt x="2006" y="474"/>
                                      </a:lnTo>
                                      <a:lnTo>
                                        <a:pt x="1996" y="439"/>
                                      </a:lnTo>
                                      <a:lnTo>
                                        <a:pt x="1976" y="404"/>
                                      </a:lnTo>
                                      <a:lnTo>
                                        <a:pt x="1951" y="374"/>
                                      </a:lnTo>
                                      <a:lnTo>
                                        <a:pt x="1916" y="354"/>
                                      </a:lnTo>
                                      <a:lnTo>
                                        <a:pt x="1876" y="339"/>
                                      </a:lnTo>
                                      <a:lnTo>
                                        <a:pt x="1821" y="329"/>
                                      </a:lnTo>
                                      <a:lnTo>
                                        <a:pt x="1755" y="324"/>
                                      </a:lnTo>
                                      <a:lnTo>
                                        <a:pt x="1685" y="319"/>
                                      </a:lnTo>
                                      <a:lnTo>
                                        <a:pt x="1610" y="324"/>
                                      </a:lnTo>
                                      <a:lnTo>
                                        <a:pt x="456" y="10"/>
                                      </a:lnTo>
                                      <a:lnTo>
                                        <a:pt x="381" y="0"/>
                                      </a:lnTo>
                                      <a:lnTo>
                                        <a:pt x="306" y="0"/>
                                      </a:lnTo>
                                      <a:lnTo>
                                        <a:pt x="241" y="5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30" y="25"/>
                                      </a:lnTo>
                                      <a:lnTo>
                                        <a:pt x="90" y="45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30" y="89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5" y="199"/>
                                      </a:lnTo>
                                      <a:lnTo>
                                        <a:pt x="20" y="229"/>
                                      </a:lnTo>
                                      <a:lnTo>
                                        <a:pt x="40" y="254"/>
                                      </a:lnTo>
                                      <a:lnTo>
                                        <a:pt x="70" y="279"/>
                                      </a:lnTo>
                                      <a:lnTo>
                                        <a:pt x="110" y="299"/>
                                      </a:lnTo>
                                      <a:lnTo>
                                        <a:pt x="75" y="319"/>
                                      </a:lnTo>
                                      <a:lnTo>
                                        <a:pt x="45" y="344"/>
                                      </a:lnTo>
                                      <a:lnTo>
                                        <a:pt x="30" y="374"/>
                                      </a:lnTo>
                                      <a:lnTo>
                                        <a:pt x="15" y="404"/>
                                      </a:lnTo>
                                      <a:lnTo>
                                        <a:pt x="10" y="434"/>
                                      </a:lnTo>
                                      <a:lnTo>
                                        <a:pt x="15" y="459"/>
                                      </a:lnTo>
                                      <a:lnTo>
                                        <a:pt x="25" y="484"/>
                                      </a:lnTo>
                                      <a:lnTo>
                                        <a:pt x="40" y="509"/>
                                      </a:lnTo>
                                      <a:lnTo>
                                        <a:pt x="65" y="529"/>
                                      </a:lnTo>
                                      <a:lnTo>
                                        <a:pt x="90" y="539"/>
                                      </a:lnTo>
                                      <a:lnTo>
                                        <a:pt x="125" y="544"/>
                                      </a:lnTo>
                                      <a:lnTo>
                                        <a:pt x="165" y="5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" name="Freeform 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1" y="7340"/>
                                  <a:ext cx="1213" cy="861"/>
                                </a:xfrm>
                                <a:custGeom>
                                  <a:avLst/>
                                  <a:gdLst>
                                    <a:gd name="T0" fmla="*/ 1379 w 1379"/>
                                    <a:gd name="T1" fmla="*/ 599 h 979"/>
                                    <a:gd name="T2" fmla="*/ 1334 w 1379"/>
                                    <a:gd name="T3" fmla="*/ 494 h 979"/>
                                    <a:gd name="T4" fmla="*/ 1244 w 1379"/>
                                    <a:gd name="T5" fmla="*/ 415 h 979"/>
                                    <a:gd name="T6" fmla="*/ 1098 w 1379"/>
                                    <a:gd name="T7" fmla="*/ 340 h 979"/>
                                    <a:gd name="T8" fmla="*/ 1169 w 1379"/>
                                    <a:gd name="T9" fmla="*/ 260 h 979"/>
                                    <a:gd name="T10" fmla="*/ 1179 w 1379"/>
                                    <a:gd name="T11" fmla="*/ 205 h 979"/>
                                    <a:gd name="T12" fmla="*/ 1144 w 1379"/>
                                    <a:gd name="T13" fmla="*/ 140 h 979"/>
                                    <a:gd name="T14" fmla="*/ 1103 w 1379"/>
                                    <a:gd name="T15" fmla="*/ 110 h 979"/>
                                    <a:gd name="T16" fmla="*/ 1043 w 1379"/>
                                    <a:gd name="T17" fmla="*/ 95 h 979"/>
                                    <a:gd name="T18" fmla="*/ 938 w 1379"/>
                                    <a:gd name="T19" fmla="*/ 110 h 979"/>
                                    <a:gd name="T20" fmla="*/ 898 w 1379"/>
                                    <a:gd name="T21" fmla="*/ 95 h 979"/>
                                    <a:gd name="T22" fmla="*/ 863 w 1379"/>
                                    <a:gd name="T23" fmla="*/ 25 h 979"/>
                                    <a:gd name="T24" fmla="*/ 818 w 1379"/>
                                    <a:gd name="T25" fmla="*/ 5 h 979"/>
                                    <a:gd name="T26" fmla="*/ 757 w 1379"/>
                                    <a:gd name="T27" fmla="*/ 0 h 979"/>
                                    <a:gd name="T28" fmla="*/ 677 w 1379"/>
                                    <a:gd name="T29" fmla="*/ 25 h 979"/>
                                    <a:gd name="T30" fmla="*/ 637 w 1379"/>
                                    <a:gd name="T31" fmla="*/ 60 h 979"/>
                                    <a:gd name="T32" fmla="*/ 622 w 1379"/>
                                    <a:gd name="T33" fmla="*/ 140 h 979"/>
                                    <a:gd name="T34" fmla="*/ 507 w 1379"/>
                                    <a:gd name="T35" fmla="*/ 60 h 979"/>
                                    <a:gd name="T36" fmla="*/ 396 w 1379"/>
                                    <a:gd name="T37" fmla="*/ 15 h 979"/>
                                    <a:gd name="T38" fmla="*/ 271 w 1379"/>
                                    <a:gd name="T39" fmla="*/ 20 h 979"/>
                                    <a:gd name="T40" fmla="*/ 211 w 1379"/>
                                    <a:gd name="T41" fmla="*/ 50 h 979"/>
                                    <a:gd name="T42" fmla="*/ 186 w 1379"/>
                                    <a:gd name="T43" fmla="*/ 120 h 979"/>
                                    <a:gd name="T44" fmla="*/ 216 w 1379"/>
                                    <a:gd name="T45" fmla="*/ 175 h 979"/>
                                    <a:gd name="T46" fmla="*/ 286 w 1379"/>
                                    <a:gd name="T47" fmla="*/ 220 h 979"/>
                                    <a:gd name="T48" fmla="*/ 120 w 1379"/>
                                    <a:gd name="T49" fmla="*/ 275 h 979"/>
                                    <a:gd name="T50" fmla="*/ 45 w 1379"/>
                                    <a:gd name="T51" fmla="*/ 335 h 979"/>
                                    <a:gd name="T52" fmla="*/ 0 w 1379"/>
                                    <a:gd name="T53" fmla="*/ 419 h 979"/>
                                    <a:gd name="T54" fmla="*/ 10 w 1379"/>
                                    <a:gd name="T55" fmla="*/ 469 h 979"/>
                                    <a:gd name="T56" fmla="*/ 55 w 1379"/>
                                    <a:gd name="T57" fmla="*/ 504 h 979"/>
                                    <a:gd name="T58" fmla="*/ 181 w 1379"/>
                                    <a:gd name="T59" fmla="*/ 499 h 979"/>
                                    <a:gd name="T60" fmla="*/ 186 w 1379"/>
                                    <a:gd name="T61" fmla="*/ 514 h 979"/>
                                    <a:gd name="T62" fmla="*/ 95 w 1379"/>
                                    <a:gd name="T63" fmla="*/ 634 h 979"/>
                                    <a:gd name="T64" fmla="*/ 90 w 1379"/>
                                    <a:gd name="T65" fmla="*/ 704 h 979"/>
                                    <a:gd name="T66" fmla="*/ 115 w 1379"/>
                                    <a:gd name="T67" fmla="*/ 759 h 979"/>
                                    <a:gd name="T68" fmla="*/ 191 w 1379"/>
                                    <a:gd name="T69" fmla="*/ 794 h 979"/>
                                    <a:gd name="T70" fmla="*/ 256 w 1379"/>
                                    <a:gd name="T71" fmla="*/ 769 h 979"/>
                                    <a:gd name="T72" fmla="*/ 346 w 1379"/>
                                    <a:gd name="T73" fmla="*/ 674 h 979"/>
                                    <a:gd name="T74" fmla="*/ 311 w 1379"/>
                                    <a:gd name="T75" fmla="*/ 764 h 979"/>
                                    <a:gd name="T76" fmla="*/ 306 w 1379"/>
                                    <a:gd name="T77" fmla="*/ 849 h 979"/>
                                    <a:gd name="T78" fmla="*/ 356 w 1379"/>
                                    <a:gd name="T79" fmla="*/ 934 h 979"/>
                                    <a:gd name="T80" fmla="*/ 416 w 1379"/>
                                    <a:gd name="T81" fmla="*/ 949 h 979"/>
                                    <a:gd name="T82" fmla="*/ 507 w 1379"/>
                                    <a:gd name="T83" fmla="*/ 909 h 979"/>
                                    <a:gd name="T84" fmla="*/ 562 w 1379"/>
                                    <a:gd name="T85" fmla="*/ 829 h 979"/>
                                    <a:gd name="T86" fmla="*/ 597 w 1379"/>
                                    <a:gd name="T87" fmla="*/ 714 h 979"/>
                                    <a:gd name="T88" fmla="*/ 632 w 1379"/>
                                    <a:gd name="T89" fmla="*/ 869 h 979"/>
                                    <a:gd name="T90" fmla="*/ 682 w 1379"/>
                                    <a:gd name="T91" fmla="*/ 934 h 979"/>
                                    <a:gd name="T92" fmla="*/ 762 w 1379"/>
                                    <a:gd name="T93" fmla="*/ 979 h 979"/>
                                    <a:gd name="T94" fmla="*/ 813 w 1379"/>
                                    <a:gd name="T95" fmla="*/ 969 h 979"/>
                                    <a:gd name="T96" fmla="*/ 848 w 1379"/>
                                    <a:gd name="T97" fmla="*/ 929 h 979"/>
                                    <a:gd name="T98" fmla="*/ 843 w 1379"/>
                                    <a:gd name="T99" fmla="*/ 814 h 979"/>
                                    <a:gd name="T100" fmla="*/ 873 w 1379"/>
                                    <a:gd name="T101" fmla="*/ 819 h 979"/>
                                    <a:gd name="T102" fmla="*/ 1028 w 1379"/>
                                    <a:gd name="T103" fmla="*/ 914 h 979"/>
                                    <a:gd name="T104" fmla="*/ 1108 w 1379"/>
                                    <a:gd name="T105" fmla="*/ 929 h 979"/>
                                    <a:gd name="T106" fmla="*/ 1169 w 1379"/>
                                    <a:gd name="T107" fmla="*/ 904 h 979"/>
                                    <a:gd name="T108" fmla="*/ 1204 w 1379"/>
                                    <a:gd name="T109" fmla="*/ 819 h 979"/>
                                    <a:gd name="T110" fmla="*/ 1179 w 1379"/>
                                    <a:gd name="T111" fmla="*/ 739 h 979"/>
                                    <a:gd name="T112" fmla="*/ 1053 w 1379"/>
                                    <a:gd name="T113" fmla="*/ 609 h 979"/>
                                    <a:gd name="T114" fmla="*/ 1159 w 1379"/>
                                    <a:gd name="T115" fmla="*/ 664 h 979"/>
                                    <a:gd name="T116" fmla="*/ 1259 w 1379"/>
                                    <a:gd name="T117" fmla="*/ 684 h 979"/>
                                    <a:gd name="T118" fmla="*/ 1354 w 1379"/>
                                    <a:gd name="T119" fmla="*/ 654 h 9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379" h="979">
                                      <a:moveTo>
                                        <a:pt x="1369" y="629"/>
                                      </a:moveTo>
                                      <a:lnTo>
                                        <a:pt x="1369" y="629"/>
                                      </a:lnTo>
                                      <a:lnTo>
                                        <a:pt x="1379" y="599"/>
                                      </a:lnTo>
                                      <a:lnTo>
                                        <a:pt x="1374" y="569"/>
                                      </a:lnTo>
                                      <a:lnTo>
                                        <a:pt x="1359" y="534"/>
                                      </a:lnTo>
                                      <a:lnTo>
                                        <a:pt x="1334" y="494"/>
                                      </a:lnTo>
                                      <a:lnTo>
                                        <a:pt x="1294" y="454"/>
                                      </a:lnTo>
                                      <a:lnTo>
                                        <a:pt x="1244" y="415"/>
                                      </a:lnTo>
                                      <a:lnTo>
                                        <a:pt x="1179" y="375"/>
                                      </a:lnTo>
                                      <a:lnTo>
                                        <a:pt x="1098" y="340"/>
                                      </a:lnTo>
                                      <a:lnTo>
                                        <a:pt x="1128" y="310"/>
                                      </a:lnTo>
                                      <a:lnTo>
                                        <a:pt x="1154" y="285"/>
                                      </a:lnTo>
                                      <a:lnTo>
                                        <a:pt x="1169" y="260"/>
                                      </a:lnTo>
                                      <a:lnTo>
                                        <a:pt x="1174" y="230"/>
                                      </a:lnTo>
                                      <a:lnTo>
                                        <a:pt x="1179" y="205"/>
                                      </a:lnTo>
                                      <a:lnTo>
                                        <a:pt x="1174" y="180"/>
                                      </a:lnTo>
                                      <a:lnTo>
                                        <a:pt x="1164" y="160"/>
                                      </a:lnTo>
                                      <a:lnTo>
                                        <a:pt x="1144" y="140"/>
                                      </a:lnTo>
                                      <a:lnTo>
                                        <a:pt x="1123" y="120"/>
                                      </a:lnTo>
                                      <a:lnTo>
                                        <a:pt x="1103" y="110"/>
                                      </a:lnTo>
                                      <a:lnTo>
                                        <a:pt x="1073" y="100"/>
                                      </a:lnTo>
                                      <a:lnTo>
                                        <a:pt x="1043" y="95"/>
                                      </a:lnTo>
                                      <a:lnTo>
                                        <a:pt x="1008" y="95"/>
                                      </a:lnTo>
                                      <a:lnTo>
                                        <a:pt x="973" y="100"/>
                                      </a:lnTo>
                                      <a:lnTo>
                                        <a:pt x="938" y="110"/>
                                      </a:lnTo>
                                      <a:lnTo>
                                        <a:pt x="903" y="125"/>
                                      </a:lnTo>
                                      <a:lnTo>
                                        <a:pt x="898" y="95"/>
                                      </a:lnTo>
                                      <a:lnTo>
                                        <a:pt x="893" y="65"/>
                                      </a:lnTo>
                                      <a:lnTo>
                                        <a:pt x="883" y="45"/>
                                      </a:lnTo>
                                      <a:lnTo>
                                        <a:pt x="863" y="25"/>
                                      </a:lnTo>
                                      <a:lnTo>
                                        <a:pt x="838" y="15"/>
                                      </a:lnTo>
                                      <a:lnTo>
                                        <a:pt x="818" y="5"/>
                                      </a:lnTo>
                                      <a:lnTo>
                                        <a:pt x="787" y="0"/>
                                      </a:lnTo>
                                      <a:lnTo>
                                        <a:pt x="757" y="0"/>
                                      </a:lnTo>
                                      <a:lnTo>
                                        <a:pt x="727" y="5"/>
                                      </a:lnTo>
                                      <a:lnTo>
                                        <a:pt x="702" y="15"/>
                                      </a:lnTo>
                                      <a:lnTo>
                                        <a:pt x="677" y="25"/>
                                      </a:lnTo>
                                      <a:lnTo>
                                        <a:pt x="657" y="40"/>
                                      </a:lnTo>
                                      <a:lnTo>
                                        <a:pt x="637" y="60"/>
                                      </a:lnTo>
                                      <a:lnTo>
                                        <a:pt x="627" y="85"/>
                                      </a:lnTo>
                                      <a:lnTo>
                                        <a:pt x="622" y="110"/>
                                      </a:lnTo>
                                      <a:lnTo>
                                        <a:pt x="622" y="140"/>
                                      </a:lnTo>
                                      <a:lnTo>
                                        <a:pt x="567" y="95"/>
                                      </a:lnTo>
                                      <a:lnTo>
                                        <a:pt x="507" y="60"/>
                                      </a:lnTo>
                                      <a:lnTo>
                                        <a:pt x="451" y="30"/>
                                      </a:lnTo>
                                      <a:lnTo>
                                        <a:pt x="396" y="15"/>
                                      </a:lnTo>
                                      <a:lnTo>
                                        <a:pt x="351" y="10"/>
                                      </a:lnTo>
                                      <a:lnTo>
                                        <a:pt x="306" y="10"/>
                                      </a:lnTo>
                                      <a:lnTo>
                                        <a:pt x="271" y="20"/>
                                      </a:lnTo>
                                      <a:lnTo>
                                        <a:pt x="236" y="30"/>
                                      </a:lnTo>
                                      <a:lnTo>
                                        <a:pt x="211" y="50"/>
                                      </a:lnTo>
                                      <a:lnTo>
                                        <a:pt x="191" y="70"/>
                                      </a:lnTo>
                                      <a:lnTo>
                                        <a:pt x="181" y="95"/>
                                      </a:lnTo>
                                      <a:lnTo>
                                        <a:pt x="186" y="120"/>
                                      </a:lnTo>
                                      <a:lnTo>
                                        <a:pt x="196" y="150"/>
                                      </a:lnTo>
                                      <a:lnTo>
                                        <a:pt x="216" y="175"/>
                                      </a:lnTo>
                                      <a:lnTo>
                                        <a:pt x="246" y="200"/>
                                      </a:lnTo>
                                      <a:lnTo>
                                        <a:pt x="286" y="220"/>
                                      </a:lnTo>
                                      <a:lnTo>
                                        <a:pt x="226" y="235"/>
                                      </a:lnTo>
                                      <a:lnTo>
                                        <a:pt x="171" y="250"/>
                                      </a:lnTo>
                                      <a:lnTo>
                                        <a:pt x="120" y="275"/>
                                      </a:lnTo>
                                      <a:lnTo>
                                        <a:pt x="80" y="305"/>
                                      </a:lnTo>
                                      <a:lnTo>
                                        <a:pt x="45" y="335"/>
                                      </a:lnTo>
                                      <a:lnTo>
                                        <a:pt x="25" y="365"/>
                                      </a:lnTo>
                                      <a:lnTo>
                                        <a:pt x="10" y="390"/>
                                      </a:lnTo>
                                      <a:lnTo>
                                        <a:pt x="0" y="419"/>
                                      </a:lnTo>
                                      <a:lnTo>
                                        <a:pt x="0" y="449"/>
                                      </a:lnTo>
                                      <a:lnTo>
                                        <a:pt x="10" y="469"/>
                                      </a:lnTo>
                                      <a:lnTo>
                                        <a:pt x="30" y="489"/>
                                      </a:lnTo>
                                      <a:lnTo>
                                        <a:pt x="55" y="504"/>
                                      </a:lnTo>
                                      <a:lnTo>
                                        <a:pt x="90" y="509"/>
                                      </a:lnTo>
                                      <a:lnTo>
                                        <a:pt x="130" y="509"/>
                                      </a:lnTo>
                                      <a:lnTo>
                                        <a:pt x="181" y="499"/>
                                      </a:lnTo>
                                      <a:lnTo>
                                        <a:pt x="236" y="479"/>
                                      </a:lnTo>
                                      <a:lnTo>
                                        <a:pt x="186" y="514"/>
                                      </a:lnTo>
                                      <a:lnTo>
                                        <a:pt x="145" y="554"/>
                                      </a:lnTo>
                                      <a:lnTo>
                                        <a:pt x="115" y="589"/>
                                      </a:lnTo>
                                      <a:lnTo>
                                        <a:pt x="95" y="634"/>
                                      </a:lnTo>
                                      <a:lnTo>
                                        <a:pt x="90" y="669"/>
                                      </a:lnTo>
                                      <a:lnTo>
                                        <a:pt x="90" y="704"/>
                                      </a:lnTo>
                                      <a:lnTo>
                                        <a:pt x="95" y="734"/>
                                      </a:lnTo>
                                      <a:lnTo>
                                        <a:pt x="115" y="759"/>
                                      </a:lnTo>
                                      <a:lnTo>
                                        <a:pt x="135" y="779"/>
                                      </a:lnTo>
                                      <a:lnTo>
                                        <a:pt x="161" y="789"/>
                                      </a:lnTo>
                                      <a:lnTo>
                                        <a:pt x="191" y="794"/>
                                      </a:lnTo>
                                      <a:lnTo>
                                        <a:pt x="221" y="784"/>
                                      </a:lnTo>
                                      <a:lnTo>
                                        <a:pt x="256" y="769"/>
                                      </a:lnTo>
                                      <a:lnTo>
                                        <a:pt x="286" y="744"/>
                                      </a:lnTo>
                                      <a:lnTo>
                                        <a:pt x="316" y="714"/>
                                      </a:lnTo>
                                      <a:lnTo>
                                        <a:pt x="346" y="674"/>
                                      </a:lnTo>
                                      <a:lnTo>
                                        <a:pt x="321" y="719"/>
                                      </a:lnTo>
                                      <a:lnTo>
                                        <a:pt x="311" y="764"/>
                                      </a:lnTo>
                                      <a:lnTo>
                                        <a:pt x="301" y="809"/>
                                      </a:lnTo>
                                      <a:lnTo>
                                        <a:pt x="306" y="849"/>
                                      </a:lnTo>
                                      <a:lnTo>
                                        <a:pt x="316" y="884"/>
                                      </a:lnTo>
                                      <a:lnTo>
                                        <a:pt x="331" y="914"/>
                                      </a:lnTo>
                                      <a:lnTo>
                                        <a:pt x="356" y="934"/>
                                      </a:lnTo>
                                      <a:lnTo>
                                        <a:pt x="381" y="944"/>
                                      </a:lnTo>
                                      <a:lnTo>
                                        <a:pt x="416" y="949"/>
                                      </a:lnTo>
                                      <a:lnTo>
                                        <a:pt x="446" y="944"/>
                                      </a:lnTo>
                                      <a:lnTo>
                                        <a:pt x="476" y="934"/>
                                      </a:lnTo>
                                      <a:lnTo>
                                        <a:pt x="507" y="909"/>
                                      </a:lnTo>
                                      <a:lnTo>
                                        <a:pt x="542" y="874"/>
                                      </a:lnTo>
                                      <a:lnTo>
                                        <a:pt x="562" y="829"/>
                                      </a:lnTo>
                                      <a:lnTo>
                                        <a:pt x="582" y="774"/>
                                      </a:lnTo>
                                      <a:lnTo>
                                        <a:pt x="597" y="714"/>
                                      </a:lnTo>
                                      <a:lnTo>
                                        <a:pt x="602" y="769"/>
                                      </a:lnTo>
                                      <a:lnTo>
                                        <a:pt x="612" y="819"/>
                                      </a:lnTo>
                                      <a:lnTo>
                                        <a:pt x="632" y="869"/>
                                      </a:lnTo>
                                      <a:lnTo>
                                        <a:pt x="657" y="909"/>
                                      </a:lnTo>
                                      <a:lnTo>
                                        <a:pt x="682" y="934"/>
                                      </a:lnTo>
                                      <a:lnTo>
                                        <a:pt x="707" y="959"/>
                                      </a:lnTo>
                                      <a:lnTo>
                                        <a:pt x="737" y="969"/>
                                      </a:lnTo>
                                      <a:lnTo>
                                        <a:pt x="762" y="979"/>
                                      </a:lnTo>
                                      <a:lnTo>
                                        <a:pt x="792" y="979"/>
                                      </a:lnTo>
                                      <a:lnTo>
                                        <a:pt x="813" y="969"/>
                                      </a:lnTo>
                                      <a:lnTo>
                                        <a:pt x="833" y="954"/>
                                      </a:lnTo>
                                      <a:lnTo>
                                        <a:pt x="848" y="929"/>
                                      </a:lnTo>
                                      <a:lnTo>
                                        <a:pt x="853" y="899"/>
                                      </a:lnTo>
                                      <a:lnTo>
                                        <a:pt x="853" y="859"/>
                                      </a:lnTo>
                                      <a:lnTo>
                                        <a:pt x="843" y="814"/>
                                      </a:lnTo>
                                      <a:lnTo>
                                        <a:pt x="823" y="764"/>
                                      </a:lnTo>
                                      <a:lnTo>
                                        <a:pt x="873" y="819"/>
                                      </a:lnTo>
                                      <a:lnTo>
                                        <a:pt x="923" y="864"/>
                                      </a:lnTo>
                                      <a:lnTo>
                                        <a:pt x="973" y="894"/>
                                      </a:lnTo>
                                      <a:lnTo>
                                        <a:pt x="1028" y="914"/>
                                      </a:lnTo>
                                      <a:lnTo>
                                        <a:pt x="1068" y="924"/>
                                      </a:lnTo>
                                      <a:lnTo>
                                        <a:pt x="1108" y="929"/>
                                      </a:lnTo>
                                      <a:lnTo>
                                        <a:pt x="1139" y="919"/>
                                      </a:lnTo>
                                      <a:lnTo>
                                        <a:pt x="1169" y="904"/>
                                      </a:lnTo>
                                      <a:lnTo>
                                        <a:pt x="1189" y="879"/>
                                      </a:lnTo>
                                      <a:lnTo>
                                        <a:pt x="1204" y="854"/>
                                      </a:lnTo>
                                      <a:lnTo>
                                        <a:pt x="1204" y="819"/>
                                      </a:lnTo>
                                      <a:lnTo>
                                        <a:pt x="1194" y="784"/>
                                      </a:lnTo>
                                      <a:lnTo>
                                        <a:pt x="1179" y="739"/>
                                      </a:lnTo>
                                      <a:lnTo>
                                        <a:pt x="1149" y="694"/>
                                      </a:lnTo>
                                      <a:lnTo>
                                        <a:pt x="1103" y="654"/>
                                      </a:lnTo>
                                      <a:lnTo>
                                        <a:pt x="1053" y="609"/>
                                      </a:lnTo>
                                      <a:lnTo>
                                        <a:pt x="1108" y="644"/>
                                      </a:lnTo>
                                      <a:lnTo>
                                        <a:pt x="1159" y="664"/>
                                      </a:lnTo>
                                      <a:lnTo>
                                        <a:pt x="1209" y="679"/>
                                      </a:lnTo>
                                      <a:lnTo>
                                        <a:pt x="1259" y="684"/>
                                      </a:lnTo>
                                      <a:lnTo>
                                        <a:pt x="1299" y="684"/>
                                      </a:lnTo>
                                      <a:lnTo>
                                        <a:pt x="1329" y="674"/>
                                      </a:lnTo>
                                      <a:lnTo>
                                        <a:pt x="1354" y="654"/>
                                      </a:lnTo>
                                      <a:lnTo>
                                        <a:pt x="1369" y="6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" name="Freeform 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94" y="7520"/>
                                  <a:ext cx="371" cy="303"/>
                                </a:xfrm>
                                <a:custGeom>
                                  <a:avLst/>
                                  <a:gdLst>
                                    <a:gd name="T0" fmla="*/ 16 w 422"/>
                                    <a:gd name="T1" fmla="*/ 105 h 344"/>
                                    <a:gd name="T2" fmla="*/ 31 w 422"/>
                                    <a:gd name="T3" fmla="*/ 125 h 344"/>
                                    <a:gd name="T4" fmla="*/ 61 w 422"/>
                                    <a:gd name="T5" fmla="*/ 140 h 344"/>
                                    <a:gd name="T6" fmla="*/ 26 w 422"/>
                                    <a:gd name="T7" fmla="*/ 165 h 344"/>
                                    <a:gd name="T8" fmla="*/ 6 w 422"/>
                                    <a:gd name="T9" fmla="*/ 195 h 344"/>
                                    <a:gd name="T10" fmla="*/ 0 w 422"/>
                                    <a:gd name="T11" fmla="*/ 210 h 344"/>
                                    <a:gd name="T12" fmla="*/ 6 w 422"/>
                                    <a:gd name="T13" fmla="*/ 234 h 344"/>
                                    <a:gd name="T14" fmla="*/ 11 w 422"/>
                                    <a:gd name="T15" fmla="*/ 249 h 344"/>
                                    <a:gd name="T16" fmla="*/ 36 w 422"/>
                                    <a:gd name="T17" fmla="*/ 269 h 344"/>
                                    <a:gd name="T18" fmla="*/ 61 w 422"/>
                                    <a:gd name="T19" fmla="*/ 274 h 344"/>
                                    <a:gd name="T20" fmla="*/ 81 w 422"/>
                                    <a:gd name="T21" fmla="*/ 274 h 344"/>
                                    <a:gd name="T22" fmla="*/ 111 w 422"/>
                                    <a:gd name="T23" fmla="*/ 264 h 344"/>
                                    <a:gd name="T24" fmla="*/ 131 w 422"/>
                                    <a:gd name="T25" fmla="*/ 249 h 344"/>
                                    <a:gd name="T26" fmla="*/ 126 w 422"/>
                                    <a:gd name="T27" fmla="*/ 289 h 344"/>
                                    <a:gd name="T28" fmla="*/ 136 w 422"/>
                                    <a:gd name="T29" fmla="*/ 319 h 344"/>
                                    <a:gd name="T30" fmla="*/ 151 w 422"/>
                                    <a:gd name="T31" fmla="*/ 334 h 344"/>
                                    <a:gd name="T32" fmla="*/ 171 w 422"/>
                                    <a:gd name="T33" fmla="*/ 344 h 344"/>
                                    <a:gd name="T34" fmla="*/ 186 w 422"/>
                                    <a:gd name="T35" fmla="*/ 339 h 344"/>
                                    <a:gd name="T36" fmla="*/ 211 w 422"/>
                                    <a:gd name="T37" fmla="*/ 319 h 344"/>
                                    <a:gd name="T38" fmla="*/ 216 w 422"/>
                                    <a:gd name="T39" fmla="*/ 304 h 344"/>
                                    <a:gd name="T40" fmla="*/ 221 w 422"/>
                                    <a:gd name="T41" fmla="*/ 269 h 344"/>
                                    <a:gd name="T42" fmla="*/ 221 w 422"/>
                                    <a:gd name="T43" fmla="*/ 249 h 344"/>
                                    <a:gd name="T44" fmla="*/ 256 w 422"/>
                                    <a:gd name="T45" fmla="*/ 294 h 344"/>
                                    <a:gd name="T46" fmla="*/ 271 w 422"/>
                                    <a:gd name="T47" fmla="*/ 304 h 344"/>
                                    <a:gd name="T48" fmla="*/ 321 w 422"/>
                                    <a:gd name="T49" fmla="*/ 304 h 344"/>
                                    <a:gd name="T50" fmla="*/ 342 w 422"/>
                                    <a:gd name="T51" fmla="*/ 289 h 344"/>
                                    <a:gd name="T52" fmla="*/ 357 w 422"/>
                                    <a:gd name="T53" fmla="*/ 264 h 344"/>
                                    <a:gd name="T54" fmla="*/ 357 w 422"/>
                                    <a:gd name="T55" fmla="*/ 234 h 344"/>
                                    <a:gd name="T56" fmla="*/ 347 w 422"/>
                                    <a:gd name="T57" fmla="*/ 200 h 344"/>
                                    <a:gd name="T58" fmla="*/ 392 w 422"/>
                                    <a:gd name="T59" fmla="*/ 200 h 344"/>
                                    <a:gd name="T60" fmla="*/ 402 w 422"/>
                                    <a:gd name="T61" fmla="*/ 195 h 344"/>
                                    <a:gd name="T62" fmla="*/ 422 w 422"/>
                                    <a:gd name="T63" fmla="*/ 160 h 344"/>
                                    <a:gd name="T64" fmla="*/ 417 w 422"/>
                                    <a:gd name="T65" fmla="*/ 135 h 344"/>
                                    <a:gd name="T66" fmla="*/ 402 w 422"/>
                                    <a:gd name="T67" fmla="*/ 120 h 344"/>
                                    <a:gd name="T68" fmla="*/ 377 w 422"/>
                                    <a:gd name="T69" fmla="*/ 110 h 344"/>
                                    <a:gd name="T70" fmla="*/ 347 w 422"/>
                                    <a:gd name="T71" fmla="*/ 110 h 344"/>
                                    <a:gd name="T72" fmla="*/ 357 w 422"/>
                                    <a:gd name="T73" fmla="*/ 80 h 344"/>
                                    <a:gd name="T74" fmla="*/ 352 w 422"/>
                                    <a:gd name="T75" fmla="*/ 55 h 344"/>
                                    <a:gd name="T76" fmla="*/ 342 w 422"/>
                                    <a:gd name="T77" fmla="*/ 35 h 344"/>
                                    <a:gd name="T78" fmla="*/ 316 w 422"/>
                                    <a:gd name="T79" fmla="*/ 20 h 344"/>
                                    <a:gd name="T80" fmla="*/ 266 w 422"/>
                                    <a:gd name="T81" fmla="*/ 25 h 344"/>
                                    <a:gd name="T82" fmla="*/ 256 w 422"/>
                                    <a:gd name="T83" fmla="*/ 35 h 344"/>
                                    <a:gd name="T84" fmla="*/ 226 w 422"/>
                                    <a:gd name="T85" fmla="*/ 80 h 344"/>
                                    <a:gd name="T86" fmla="*/ 226 w 422"/>
                                    <a:gd name="T87" fmla="*/ 45 h 344"/>
                                    <a:gd name="T88" fmla="*/ 211 w 422"/>
                                    <a:gd name="T89" fmla="*/ 20 h 344"/>
                                    <a:gd name="T90" fmla="*/ 196 w 422"/>
                                    <a:gd name="T91" fmla="*/ 5 h 344"/>
                                    <a:gd name="T92" fmla="*/ 171 w 422"/>
                                    <a:gd name="T93" fmla="*/ 0 h 344"/>
                                    <a:gd name="T94" fmla="*/ 136 w 422"/>
                                    <a:gd name="T95" fmla="*/ 20 h 344"/>
                                    <a:gd name="T96" fmla="*/ 126 w 422"/>
                                    <a:gd name="T97" fmla="*/ 35 h 344"/>
                                    <a:gd name="T98" fmla="*/ 121 w 422"/>
                                    <a:gd name="T99" fmla="*/ 80 h 344"/>
                                    <a:gd name="T100" fmla="*/ 86 w 422"/>
                                    <a:gd name="T101" fmla="*/ 60 h 344"/>
                                    <a:gd name="T102" fmla="*/ 51 w 422"/>
                                    <a:gd name="T103" fmla="*/ 50 h 344"/>
                                    <a:gd name="T104" fmla="*/ 31 w 422"/>
                                    <a:gd name="T105" fmla="*/ 55 h 344"/>
                                    <a:gd name="T106" fmla="*/ 16 w 422"/>
                                    <a:gd name="T107" fmla="*/ 70 h 344"/>
                                    <a:gd name="T108" fmla="*/ 11 w 422"/>
                                    <a:gd name="T109" fmla="*/ 85 h 344"/>
                                    <a:gd name="T110" fmla="*/ 16 w 422"/>
                                    <a:gd name="T111" fmla="*/ 105 h 3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22" h="344">
                                      <a:moveTo>
                                        <a:pt x="16" y="105"/>
                                      </a:moveTo>
                                      <a:lnTo>
                                        <a:pt x="16" y="105"/>
                                      </a:lnTo>
                                      <a:lnTo>
                                        <a:pt x="21" y="115"/>
                                      </a:lnTo>
                                      <a:lnTo>
                                        <a:pt x="31" y="125"/>
                                      </a:lnTo>
                                      <a:lnTo>
                                        <a:pt x="61" y="140"/>
                                      </a:lnTo>
                                      <a:lnTo>
                                        <a:pt x="41" y="150"/>
                                      </a:lnTo>
                                      <a:lnTo>
                                        <a:pt x="26" y="165"/>
                                      </a:lnTo>
                                      <a:lnTo>
                                        <a:pt x="11" y="180"/>
                                      </a:lnTo>
                                      <a:lnTo>
                                        <a:pt x="6" y="195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6" y="234"/>
                                      </a:lnTo>
                                      <a:lnTo>
                                        <a:pt x="11" y="249"/>
                                      </a:lnTo>
                                      <a:lnTo>
                                        <a:pt x="21" y="259"/>
                                      </a:lnTo>
                                      <a:lnTo>
                                        <a:pt x="36" y="269"/>
                                      </a:lnTo>
                                      <a:lnTo>
                                        <a:pt x="46" y="274"/>
                                      </a:lnTo>
                                      <a:lnTo>
                                        <a:pt x="61" y="274"/>
                                      </a:lnTo>
                                      <a:lnTo>
                                        <a:pt x="81" y="274"/>
                                      </a:lnTo>
                                      <a:lnTo>
                                        <a:pt x="96" y="269"/>
                                      </a:lnTo>
                                      <a:lnTo>
                                        <a:pt x="111" y="264"/>
                                      </a:lnTo>
                                      <a:lnTo>
                                        <a:pt x="131" y="249"/>
                                      </a:lnTo>
                                      <a:lnTo>
                                        <a:pt x="126" y="269"/>
                                      </a:lnTo>
                                      <a:lnTo>
                                        <a:pt x="126" y="289"/>
                                      </a:lnTo>
                                      <a:lnTo>
                                        <a:pt x="131" y="304"/>
                                      </a:lnTo>
                                      <a:lnTo>
                                        <a:pt x="136" y="319"/>
                                      </a:lnTo>
                                      <a:lnTo>
                                        <a:pt x="151" y="334"/>
                                      </a:lnTo>
                                      <a:lnTo>
                                        <a:pt x="161" y="339"/>
                                      </a:lnTo>
                                      <a:lnTo>
                                        <a:pt x="171" y="344"/>
                                      </a:lnTo>
                                      <a:lnTo>
                                        <a:pt x="186" y="339"/>
                                      </a:lnTo>
                                      <a:lnTo>
                                        <a:pt x="196" y="339"/>
                                      </a:lnTo>
                                      <a:lnTo>
                                        <a:pt x="211" y="319"/>
                                      </a:lnTo>
                                      <a:lnTo>
                                        <a:pt x="216" y="304"/>
                                      </a:lnTo>
                                      <a:lnTo>
                                        <a:pt x="221" y="289"/>
                                      </a:lnTo>
                                      <a:lnTo>
                                        <a:pt x="221" y="269"/>
                                      </a:lnTo>
                                      <a:lnTo>
                                        <a:pt x="221" y="249"/>
                                      </a:lnTo>
                                      <a:lnTo>
                                        <a:pt x="241" y="284"/>
                                      </a:lnTo>
                                      <a:lnTo>
                                        <a:pt x="256" y="294"/>
                                      </a:lnTo>
                                      <a:lnTo>
                                        <a:pt x="271" y="304"/>
                                      </a:lnTo>
                                      <a:lnTo>
                                        <a:pt x="296" y="309"/>
                                      </a:lnTo>
                                      <a:lnTo>
                                        <a:pt x="321" y="304"/>
                                      </a:lnTo>
                                      <a:lnTo>
                                        <a:pt x="342" y="289"/>
                                      </a:lnTo>
                                      <a:lnTo>
                                        <a:pt x="357" y="264"/>
                                      </a:lnTo>
                                      <a:lnTo>
                                        <a:pt x="357" y="249"/>
                                      </a:lnTo>
                                      <a:lnTo>
                                        <a:pt x="357" y="234"/>
                                      </a:lnTo>
                                      <a:lnTo>
                                        <a:pt x="347" y="200"/>
                                      </a:lnTo>
                                      <a:lnTo>
                                        <a:pt x="377" y="205"/>
                                      </a:lnTo>
                                      <a:lnTo>
                                        <a:pt x="392" y="200"/>
                                      </a:lnTo>
                                      <a:lnTo>
                                        <a:pt x="402" y="195"/>
                                      </a:lnTo>
                                      <a:lnTo>
                                        <a:pt x="417" y="180"/>
                                      </a:lnTo>
                                      <a:lnTo>
                                        <a:pt x="422" y="160"/>
                                      </a:lnTo>
                                      <a:lnTo>
                                        <a:pt x="417" y="135"/>
                                      </a:lnTo>
                                      <a:lnTo>
                                        <a:pt x="402" y="120"/>
                                      </a:lnTo>
                                      <a:lnTo>
                                        <a:pt x="392" y="115"/>
                                      </a:lnTo>
                                      <a:lnTo>
                                        <a:pt x="377" y="110"/>
                                      </a:lnTo>
                                      <a:lnTo>
                                        <a:pt x="347" y="110"/>
                                      </a:lnTo>
                                      <a:lnTo>
                                        <a:pt x="352" y="95"/>
                                      </a:lnTo>
                                      <a:lnTo>
                                        <a:pt x="357" y="80"/>
                                      </a:lnTo>
                                      <a:lnTo>
                                        <a:pt x="357" y="65"/>
                                      </a:lnTo>
                                      <a:lnTo>
                                        <a:pt x="352" y="55"/>
                                      </a:lnTo>
                                      <a:lnTo>
                                        <a:pt x="342" y="35"/>
                                      </a:lnTo>
                                      <a:lnTo>
                                        <a:pt x="316" y="20"/>
                                      </a:lnTo>
                                      <a:lnTo>
                                        <a:pt x="291" y="20"/>
                                      </a:lnTo>
                                      <a:lnTo>
                                        <a:pt x="266" y="25"/>
                                      </a:lnTo>
                                      <a:lnTo>
                                        <a:pt x="256" y="35"/>
                                      </a:lnTo>
                                      <a:lnTo>
                                        <a:pt x="246" y="45"/>
                                      </a:lnTo>
                                      <a:lnTo>
                                        <a:pt x="226" y="80"/>
                                      </a:lnTo>
                                      <a:lnTo>
                                        <a:pt x="226" y="45"/>
                                      </a:lnTo>
                                      <a:lnTo>
                                        <a:pt x="221" y="30"/>
                                      </a:lnTo>
                                      <a:lnTo>
                                        <a:pt x="211" y="20"/>
                                      </a:lnTo>
                                      <a:lnTo>
                                        <a:pt x="196" y="5"/>
                                      </a:lnTo>
                                      <a:lnTo>
                                        <a:pt x="171" y="0"/>
                                      </a:lnTo>
                                      <a:lnTo>
                                        <a:pt x="151" y="5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26" y="35"/>
                                      </a:lnTo>
                                      <a:lnTo>
                                        <a:pt x="121" y="45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86" y="6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51" y="50"/>
                                      </a:lnTo>
                                      <a:lnTo>
                                        <a:pt x="31" y="55"/>
                                      </a:lnTo>
                                      <a:lnTo>
                                        <a:pt x="21" y="60"/>
                                      </a:lnTo>
                                      <a:lnTo>
                                        <a:pt x="16" y="70"/>
                                      </a:lnTo>
                                      <a:lnTo>
                                        <a:pt x="11" y="85"/>
                                      </a:lnTo>
                                      <a:lnTo>
                                        <a:pt x="16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" name="Freeform 2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93" y="8835"/>
                                  <a:ext cx="393" cy="917"/>
                                </a:xfrm>
                                <a:custGeom>
                                  <a:avLst/>
                                  <a:gdLst>
                                    <a:gd name="T0" fmla="*/ 191 w 1234"/>
                                    <a:gd name="T1" fmla="*/ 1029 h 1668"/>
                                    <a:gd name="T2" fmla="*/ 106 w 1234"/>
                                    <a:gd name="T3" fmla="*/ 1079 h 1668"/>
                                    <a:gd name="T4" fmla="*/ 45 w 1234"/>
                                    <a:gd name="T5" fmla="*/ 1149 h 1668"/>
                                    <a:gd name="T6" fmla="*/ 25 w 1234"/>
                                    <a:gd name="T7" fmla="*/ 1189 h 1668"/>
                                    <a:gd name="T8" fmla="*/ 5 w 1234"/>
                                    <a:gd name="T9" fmla="*/ 1273 h 1668"/>
                                    <a:gd name="T10" fmla="*/ 0 w 1234"/>
                                    <a:gd name="T11" fmla="*/ 1318 h 1668"/>
                                    <a:gd name="T12" fmla="*/ 15 w 1234"/>
                                    <a:gd name="T13" fmla="*/ 1413 h 1668"/>
                                    <a:gd name="T14" fmla="*/ 50 w 1234"/>
                                    <a:gd name="T15" fmla="*/ 1508 h 1668"/>
                                    <a:gd name="T16" fmla="*/ 80 w 1234"/>
                                    <a:gd name="T17" fmla="*/ 1553 h 1668"/>
                                    <a:gd name="T18" fmla="*/ 151 w 1234"/>
                                    <a:gd name="T19" fmla="*/ 1633 h 1668"/>
                                    <a:gd name="T20" fmla="*/ 191 w 1234"/>
                                    <a:gd name="T21" fmla="*/ 1668 h 1668"/>
                                    <a:gd name="T22" fmla="*/ 216 w 1234"/>
                                    <a:gd name="T23" fmla="*/ 1573 h 1668"/>
                                    <a:gd name="T24" fmla="*/ 256 w 1234"/>
                                    <a:gd name="T25" fmla="*/ 1483 h 1668"/>
                                    <a:gd name="T26" fmla="*/ 311 w 1234"/>
                                    <a:gd name="T27" fmla="*/ 1393 h 1668"/>
                                    <a:gd name="T28" fmla="*/ 381 w 1234"/>
                                    <a:gd name="T29" fmla="*/ 1303 h 1668"/>
                                    <a:gd name="T30" fmla="*/ 462 w 1234"/>
                                    <a:gd name="T31" fmla="*/ 1223 h 1668"/>
                                    <a:gd name="T32" fmla="*/ 677 w 1234"/>
                                    <a:gd name="T33" fmla="*/ 1054 h 1668"/>
                                    <a:gd name="T34" fmla="*/ 808 w 1234"/>
                                    <a:gd name="T35" fmla="*/ 964 h 1668"/>
                                    <a:gd name="T36" fmla="*/ 958 w 1234"/>
                                    <a:gd name="T37" fmla="*/ 844 h 1668"/>
                                    <a:gd name="T38" fmla="*/ 1068 w 1234"/>
                                    <a:gd name="T39" fmla="*/ 714 h 1668"/>
                                    <a:gd name="T40" fmla="*/ 1104 w 1234"/>
                                    <a:gd name="T41" fmla="*/ 644 h 1668"/>
                                    <a:gd name="T42" fmla="*/ 1129 w 1234"/>
                                    <a:gd name="T43" fmla="*/ 574 h 1668"/>
                                    <a:gd name="T44" fmla="*/ 1144 w 1234"/>
                                    <a:gd name="T45" fmla="*/ 504 h 1668"/>
                                    <a:gd name="T46" fmla="*/ 1144 w 1234"/>
                                    <a:gd name="T47" fmla="*/ 434 h 1668"/>
                                    <a:gd name="T48" fmla="*/ 1139 w 1234"/>
                                    <a:gd name="T49" fmla="*/ 394 h 1668"/>
                                    <a:gd name="T50" fmla="*/ 1149 w 1234"/>
                                    <a:gd name="T51" fmla="*/ 299 h 1668"/>
                                    <a:gd name="T52" fmla="*/ 1189 w 1234"/>
                                    <a:gd name="T53" fmla="*/ 130 h 1668"/>
                                    <a:gd name="T54" fmla="*/ 1234 w 1234"/>
                                    <a:gd name="T55" fmla="*/ 0 h 1668"/>
                                    <a:gd name="T56" fmla="*/ 1084 w 1234"/>
                                    <a:gd name="T57" fmla="*/ 120 h 1668"/>
                                    <a:gd name="T58" fmla="*/ 968 w 1234"/>
                                    <a:gd name="T59" fmla="*/ 230 h 1668"/>
                                    <a:gd name="T60" fmla="*/ 878 w 1234"/>
                                    <a:gd name="T61" fmla="*/ 334 h 1668"/>
                                    <a:gd name="T62" fmla="*/ 823 w 1234"/>
                                    <a:gd name="T63" fmla="*/ 434 h 1668"/>
                                    <a:gd name="T64" fmla="*/ 768 w 1234"/>
                                    <a:gd name="T65" fmla="*/ 534 h 1668"/>
                                    <a:gd name="T66" fmla="*/ 652 w 1234"/>
                                    <a:gd name="T67" fmla="*/ 704 h 1668"/>
                                    <a:gd name="T68" fmla="*/ 587 w 1234"/>
                                    <a:gd name="T69" fmla="*/ 774 h 1668"/>
                                    <a:gd name="T70" fmla="*/ 507 w 1234"/>
                                    <a:gd name="T71" fmla="*/ 849 h 1668"/>
                                    <a:gd name="T72" fmla="*/ 411 w 1234"/>
                                    <a:gd name="T73" fmla="*/ 914 h 1668"/>
                                    <a:gd name="T74" fmla="*/ 191 w 1234"/>
                                    <a:gd name="T75" fmla="*/ 1029 h 16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1234" h="1668">
                                      <a:moveTo>
                                        <a:pt x="191" y="1029"/>
                                      </a:moveTo>
                                      <a:lnTo>
                                        <a:pt x="191" y="1029"/>
                                      </a:lnTo>
                                      <a:lnTo>
                                        <a:pt x="146" y="1049"/>
                                      </a:lnTo>
                                      <a:lnTo>
                                        <a:pt x="106" y="1079"/>
                                      </a:lnTo>
                                      <a:lnTo>
                                        <a:pt x="75" y="1109"/>
                                      </a:lnTo>
                                      <a:lnTo>
                                        <a:pt x="45" y="1149"/>
                                      </a:lnTo>
                                      <a:lnTo>
                                        <a:pt x="25" y="1189"/>
                                      </a:lnTo>
                                      <a:lnTo>
                                        <a:pt x="10" y="1228"/>
                                      </a:lnTo>
                                      <a:lnTo>
                                        <a:pt x="5" y="1273"/>
                                      </a:lnTo>
                                      <a:lnTo>
                                        <a:pt x="0" y="1318"/>
                                      </a:lnTo>
                                      <a:lnTo>
                                        <a:pt x="5" y="1368"/>
                                      </a:lnTo>
                                      <a:lnTo>
                                        <a:pt x="15" y="1413"/>
                                      </a:lnTo>
                                      <a:lnTo>
                                        <a:pt x="30" y="1463"/>
                                      </a:lnTo>
                                      <a:lnTo>
                                        <a:pt x="50" y="1508"/>
                                      </a:lnTo>
                                      <a:lnTo>
                                        <a:pt x="80" y="1553"/>
                                      </a:lnTo>
                                      <a:lnTo>
                                        <a:pt x="111" y="1593"/>
                                      </a:lnTo>
                                      <a:lnTo>
                                        <a:pt x="151" y="1633"/>
                                      </a:lnTo>
                                      <a:lnTo>
                                        <a:pt x="191" y="1668"/>
                                      </a:lnTo>
                                      <a:lnTo>
                                        <a:pt x="201" y="1623"/>
                                      </a:lnTo>
                                      <a:lnTo>
                                        <a:pt x="216" y="1573"/>
                                      </a:lnTo>
                                      <a:lnTo>
                                        <a:pt x="236" y="1528"/>
                                      </a:lnTo>
                                      <a:lnTo>
                                        <a:pt x="256" y="1483"/>
                                      </a:lnTo>
                                      <a:lnTo>
                                        <a:pt x="281" y="1438"/>
                                      </a:lnTo>
                                      <a:lnTo>
                                        <a:pt x="311" y="1393"/>
                                      </a:lnTo>
                                      <a:lnTo>
                                        <a:pt x="346" y="1348"/>
                                      </a:lnTo>
                                      <a:lnTo>
                                        <a:pt x="381" y="1303"/>
                                      </a:lnTo>
                                      <a:lnTo>
                                        <a:pt x="462" y="1223"/>
                                      </a:lnTo>
                                      <a:lnTo>
                                        <a:pt x="562" y="1139"/>
                                      </a:lnTo>
                                      <a:lnTo>
                                        <a:pt x="677" y="1054"/>
                                      </a:lnTo>
                                      <a:lnTo>
                                        <a:pt x="808" y="964"/>
                                      </a:lnTo>
                                      <a:lnTo>
                                        <a:pt x="888" y="904"/>
                                      </a:lnTo>
                                      <a:lnTo>
                                        <a:pt x="958" y="844"/>
                                      </a:lnTo>
                                      <a:lnTo>
                                        <a:pt x="1018" y="779"/>
                                      </a:lnTo>
                                      <a:lnTo>
                                        <a:pt x="1068" y="714"/>
                                      </a:lnTo>
                                      <a:lnTo>
                                        <a:pt x="1104" y="644"/>
                                      </a:lnTo>
                                      <a:lnTo>
                                        <a:pt x="1119" y="609"/>
                                      </a:lnTo>
                                      <a:lnTo>
                                        <a:pt x="1129" y="574"/>
                                      </a:lnTo>
                                      <a:lnTo>
                                        <a:pt x="1139" y="539"/>
                                      </a:lnTo>
                                      <a:lnTo>
                                        <a:pt x="1144" y="504"/>
                                      </a:lnTo>
                                      <a:lnTo>
                                        <a:pt x="1144" y="469"/>
                                      </a:lnTo>
                                      <a:lnTo>
                                        <a:pt x="1144" y="434"/>
                                      </a:lnTo>
                                      <a:lnTo>
                                        <a:pt x="1139" y="394"/>
                                      </a:lnTo>
                                      <a:lnTo>
                                        <a:pt x="1144" y="349"/>
                                      </a:lnTo>
                                      <a:lnTo>
                                        <a:pt x="1149" y="299"/>
                                      </a:lnTo>
                                      <a:lnTo>
                                        <a:pt x="1159" y="245"/>
                                      </a:lnTo>
                                      <a:lnTo>
                                        <a:pt x="1189" y="130"/>
                                      </a:lnTo>
                                      <a:lnTo>
                                        <a:pt x="1234" y="0"/>
                                      </a:lnTo>
                                      <a:lnTo>
                                        <a:pt x="1159" y="60"/>
                                      </a:lnTo>
                                      <a:lnTo>
                                        <a:pt x="1084" y="120"/>
                                      </a:lnTo>
                                      <a:lnTo>
                                        <a:pt x="1023" y="175"/>
                                      </a:lnTo>
                                      <a:lnTo>
                                        <a:pt x="968" y="230"/>
                                      </a:lnTo>
                                      <a:lnTo>
                                        <a:pt x="918" y="284"/>
                                      </a:lnTo>
                                      <a:lnTo>
                                        <a:pt x="878" y="334"/>
                                      </a:lnTo>
                                      <a:lnTo>
                                        <a:pt x="848" y="384"/>
                                      </a:lnTo>
                                      <a:lnTo>
                                        <a:pt x="823" y="434"/>
                                      </a:lnTo>
                                      <a:lnTo>
                                        <a:pt x="768" y="534"/>
                                      </a:lnTo>
                                      <a:lnTo>
                                        <a:pt x="712" y="624"/>
                                      </a:lnTo>
                                      <a:lnTo>
                                        <a:pt x="652" y="704"/>
                                      </a:lnTo>
                                      <a:lnTo>
                                        <a:pt x="587" y="774"/>
                                      </a:lnTo>
                                      <a:lnTo>
                                        <a:pt x="547" y="814"/>
                                      </a:lnTo>
                                      <a:lnTo>
                                        <a:pt x="507" y="849"/>
                                      </a:lnTo>
                                      <a:lnTo>
                                        <a:pt x="457" y="884"/>
                                      </a:lnTo>
                                      <a:lnTo>
                                        <a:pt x="411" y="914"/>
                                      </a:lnTo>
                                      <a:lnTo>
                                        <a:pt x="306" y="974"/>
                                      </a:lnTo>
                                      <a:lnTo>
                                        <a:pt x="191" y="10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497" name="Group 269"/>
                        <wpg:cNvGrpSpPr>
                          <a:grpSpLocks/>
                        </wpg:cNvGrpSpPr>
                        <wpg:grpSpPr bwMode="auto">
                          <a:xfrm>
                            <a:off x="4721" y="6123"/>
                            <a:ext cx="2276" cy="2879"/>
                            <a:chOff x="10" y="10"/>
                            <a:chExt cx="2276" cy="2879"/>
                          </a:xfrm>
                        </wpg:grpSpPr>
                        <wps:wsp>
                          <wps:cNvPr id="498" name="Freeform 252"/>
                          <wps:cNvSpPr>
                            <a:spLocks/>
                          </wps:cNvSpPr>
                          <wps:spPr bwMode="auto">
                            <a:xfrm>
                              <a:off x="275" y="2250"/>
                              <a:ext cx="2011" cy="639"/>
                            </a:xfrm>
                            <a:custGeom>
                              <a:avLst/>
                              <a:gdLst>
                                <a:gd name="T0" fmla="*/ 1741 w 2011"/>
                                <a:gd name="T1" fmla="*/ 544 h 639"/>
                                <a:gd name="T2" fmla="*/ 1871 w 2011"/>
                                <a:gd name="T3" fmla="*/ 494 h 639"/>
                                <a:gd name="T4" fmla="*/ 1961 w 2011"/>
                                <a:gd name="T5" fmla="*/ 444 h 639"/>
                                <a:gd name="T6" fmla="*/ 1991 w 2011"/>
                                <a:gd name="T7" fmla="*/ 419 h 639"/>
                                <a:gd name="T8" fmla="*/ 2011 w 2011"/>
                                <a:gd name="T9" fmla="*/ 380 h 639"/>
                                <a:gd name="T10" fmla="*/ 2006 w 2011"/>
                                <a:gd name="T11" fmla="*/ 360 h 639"/>
                                <a:gd name="T12" fmla="*/ 2001 w 2011"/>
                                <a:gd name="T13" fmla="*/ 345 h 639"/>
                                <a:gd name="T14" fmla="*/ 1971 w 2011"/>
                                <a:gd name="T15" fmla="*/ 320 h 639"/>
                                <a:gd name="T16" fmla="*/ 1856 w 2011"/>
                                <a:gd name="T17" fmla="*/ 280 h 639"/>
                                <a:gd name="T18" fmla="*/ 1682 w 2011"/>
                                <a:gd name="T19" fmla="*/ 255 h 639"/>
                                <a:gd name="T20" fmla="*/ 1437 w 2011"/>
                                <a:gd name="T21" fmla="*/ 245 h 639"/>
                                <a:gd name="T22" fmla="*/ 1287 w 2011"/>
                                <a:gd name="T23" fmla="*/ 245 h 639"/>
                                <a:gd name="T24" fmla="*/ 1312 w 2011"/>
                                <a:gd name="T25" fmla="*/ 165 h 639"/>
                                <a:gd name="T26" fmla="*/ 1297 w 2011"/>
                                <a:gd name="T27" fmla="*/ 100 h 639"/>
                                <a:gd name="T28" fmla="*/ 1237 w 2011"/>
                                <a:gd name="T29" fmla="*/ 50 h 639"/>
                                <a:gd name="T30" fmla="*/ 1138 w 2011"/>
                                <a:gd name="T31" fmla="*/ 15 h 639"/>
                                <a:gd name="T32" fmla="*/ 1088 w 2011"/>
                                <a:gd name="T33" fmla="*/ 10 h 639"/>
                                <a:gd name="T34" fmla="*/ 968 w 2011"/>
                                <a:gd name="T35" fmla="*/ 0 h 639"/>
                                <a:gd name="T36" fmla="*/ 828 w 2011"/>
                                <a:gd name="T37" fmla="*/ 5 h 639"/>
                                <a:gd name="T38" fmla="*/ 593 w 2011"/>
                                <a:gd name="T39" fmla="*/ 40 h 639"/>
                                <a:gd name="T40" fmla="*/ 439 w 2011"/>
                                <a:gd name="T41" fmla="*/ 75 h 639"/>
                                <a:gd name="T42" fmla="*/ 244 w 2011"/>
                                <a:gd name="T43" fmla="*/ 140 h 639"/>
                                <a:gd name="T44" fmla="*/ 139 w 2011"/>
                                <a:gd name="T45" fmla="*/ 190 h 639"/>
                                <a:gd name="T46" fmla="*/ 94 w 2011"/>
                                <a:gd name="T47" fmla="*/ 215 h 639"/>
                                <a:gd name="T48" fmla="*/ 29 w 2011"/>
                                <a:gd name="T49" fmla="*/ 270 h 639"/>
                                <a:gd name="T50" fmla="*/ 0 w 2011"/>
                                <a:gd name="T51" fmla="*/ 325 h 639"/>
                                <a:gd name="T52" fmla="*/ 14 w 2011"/>
                                <a:gd name="T53" fmla="*/ 375 h 639"/>
                                <a:gd name="T54" fmla="*/ 64 w 2011"/>
                                <a:gd name="T55" fmla="*/ 424 h 639"/>
                                <a:gd name="T56" fmla="*/ 89 w 2011"/>
                                <a:gd name="T57" fmla="*/ 439 h 639"/>
                                <a:gd name="T58" fmla="*/ 179 w 2011"/>
                                <a:gd name="T59" fmla="*/ 484 h 639"/>
                                <a:gd name="T60" fmla="*/ 374 w 2011"/>
                                <a:gd name="T61" fmla="*/ 554 h 639"/>
                                <a:gd name="T62" fmla="*/ 588 w 2011"/>
                                <a:gd name="T63" fmla="*/ 604 h 639"/>
                                <a:gd name="T64" fmla="*/ 828 w 2011"/>
                                <a:gd name="T65" fmla="*/ 634 h 639"/>
                                <a:gd name="T66" fmla="*/ 953 w 2011"/>
                                <a:gd name="T67" fmla="*/ 639 h 639"/>
                                <a:gd name="T68" fmla="*/ 1162 w 2011"/>
                                <a:gd name="T69" fmla="*/ 639 h 639"/>
                                <a:gd name="T70" fmla="*/ 1367 w 2011"/>
                                <a:gd name="T71" fmla="*/ 619 h 639"/>
                                <a:gd name="T72" fmla="*/ 1557 w 2011"/>
                                <a:gd name="T73" fmla="*/ 589 h 639"/>
                                <a:gd name="T74" fmla="*/ 1741 w 2011"/>
                                <a:gd name="T75" fmla="*/ 544 h 6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011" h="639">
                                  <a:moveTo>
                                    <a:pt x="1741" y="544"/>
                                  </a:moveTo>
                                  <a:lnTo>
                                    <a:pt x="1741" y="544"/>
                                  </a:lnTo>
                                  <a:lnTo>
                                    <a:pt x="1811" y="519"/>
                                  </a:lnTo>
                                  <a:lnTo>
                                    <a:pt x="1871" y="494"/>
                                  </a:lnTo>
                                  <a:lnTo>
                                    <a:pt x="1921" y="469"/>
                                  </a:lnTo>
                                  <a:lnTo>
                                    <a:pt x="1961" y="444"/>
                                  </a:lnTo>
                                  <a:lnTo>
                                    <a:pt x="1991" y="419"/>
                                  </a:lnTo>
                                  <a:lnTo>
                                    <a:pt x="2011" y="395"/>
                                  </a:lnTo>
                                  <a:lnTo>
                                    <a:pt x="2011" y="380"/>
                                  </a:lnTo>
                                  <a:lnTo>
                                    <a:pt x="2011" y="370"/>
                                  </a:lnTo>
                                  <a:lnTo>
                                    <a:pt x="2006" y="360"/>
                                  </a:lnTo>
                                  <a:lnTo>
                                    <a:pt x="2001" y="345"/>
                                  </a:lnTo>
                                  <a:lnTo>
                                    <a:pt x="1986" y="335"/>
                                  </a:lnTo>
                                  <a:lnTo>
                                    <a:pt x="1971" y="320"/>
                                  </a:lnTo>
                                  <a:lnTo>
                                    <a:pt x="1921" y="300"/>
                                  </a:lnTo>
                                  <a:lnTo>
                                    <a:pt x="1856" y="280"/>
                                  </a:lnTo>
                                  <a:lnTo>
                                    <a:pt x="1776" y="270"/>
                                  </a:lnTo>
                                  <a:lnTo>
                                    <a:pt x="1682" y="255"/>
                                  </a:lnTo>
                                  <a:lnTo>
                                    <a:pt x="1567" y="250"/>
                                  </a:lnTo>
                                  <a:lnTo>
                                    <a:pt x="1437" y="245"/>
                                  </a:lnTo>
                                  <a:lnTo>
                                    <a:pt x="1287" y="245"/>
                                  </a:lnTo>
                                  <a:lnTo>
                                    <a:pt x="1307" y="205"/>
                                  </a:lnTo>
                                  <a:lnTo>
                                    <a:pt x="1312" y="165"/>
                                  </a:lnTo>
                                  <a:lnTo>
                                    <a:pt x="1312" y="130"/>
                                  </a:lnTo>
                                  <a:lnTo>
                                    <a:pt x="1297" y="100"/>
                                  </a:lnTo>
                                  <a:lnTo>
                                    <a:pt x="1272" y="70"/>
                                  </a:lnTo>
                                  <a:lnTo>
                                    <a:pt x="1237" y="50"/>
                                  </a:lnTo>
                                  <a:lnTo>
                                    <a:pt x="1192" y="30"/>
                                  </a:lnTo>
                                  <a:lnTo>
                                    <a:pt x="1138" y="15"/>
                                  </a:lnTo>
                                  <a:lnTo>
                                    <a:pt x="1088" y="10"/>
                                  </a:lnTo>
                                  <a:lnTo>
                                    <a:pt x="1028" y="0"/>
                                  </a:lnTo>
                                  <a:lnTo>
                                    <a:pt x="968" y="0"/>
                                  </a:lnTo>
                                  <a:lnTo>
                                    <a:pt x="898" y="0"/>
                                  </a:lnTo>
                                  <a:lnTo>
                                    <a:pt x="828" y="5"/>
                                  </a:lnTo>
                                  <a:lnTo>
                                    <a:pt x="753" y="15"/>
                                  </a:lnTo>
                                  <a:lnTo>
                                    <a:pt x="593" y="40"/>
                                  </a:lnTo>
                                  <a:lnTo>
                                    <a:pt x="439" y="7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244" y="140"/>
                                  </a:lnTo>
                                  <a:lnTo>
                                    <a:pt x="189" y="165"/>
                                  </a:lnTo>
                                  <a:lnTo>
                                    <a:pt x="139" y="190"/>
                                  </a:lnTo>
                                  <a:lnTo>
                                    <a:pt x="94" y="215"/>
                                  </a:lnTo>
                                  <a:lnTo>
                                    <a:pt x="59" y="245"/>
                                  </a:lnTo>
                                  <a:lnTo>
                                    <a:pt x="29" y="270"/>
                                  </a:lnTo>
                                  <a:lnTo>
                                    <a:pt x="10" y="300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5" y="350"/>
                                  </a:lnTo>
                                  <a:lnTo>
                                    <a:pt x="14" y="375"/>
                                  </a:lnTo>
                                  <a:lnTo>
                                    <a:pt x="34" y="400"/>
                                  </a:lnTo>
                                  <a:lnTo>
                                    <a:pt x="64" y="424"/>
                                  </a:lnTo>
                                  <a:lnTo>
                                    <a:pt x="89" y="439"/>
                                  </a:lnTo>
                                  <a:lnTo>
                                    <a:pt x="179" y="484"/>
                                  </a:lnTo>
                                  <a:lnTo>
                                    <a:pt x="274" y="524"/>
                                  </a:lnTo>
                                  <a:lnTo>
                                    <a:pt x="374" y="554"/>
                                  </a:lnTo>
                                  <a:lnTo>
                                    <a:pt x="479" y="584"/>
                                  </a:lnTo>
                                  <a:lnTo>
                                    <a:pt x="588" y="604"/>
                                  </a:lnTo>
                                  <a:lnTo>
                                    <a:pt x="703" y="624"/>
                                  </a:lnTo>
                                  <a:lnTo>
                                    <a:pt x="828" y="634"/>
                                  </a:lnTo>
                                  <a:lnTo>
                                    <a:pt x="953" y="639"/>
                                  </a:lnTo>
                                  <a:lnTo>
                                    <a:pt x="1063" y="639"/>
                                  </a:lnTo>
                                  <a:lnTo>
                                    <a:pt x="1162" y="639"/>
                                  </a:lnTo>
                                  <a:lnTo>
                                    <a:pt x="1267" y="629"/>
                                  </a:lnTo>
                                  <a:lnTo>
                                    <a:pt x="1367" y="619"/>
                                  </a:lnTo>
                                  <a:lnTo>
                                    <a:pt x="1462" y="609"/>
                                  </a:lnTo>
                                  <a:lnTo>
                                    <a:pt x="1557" y="589"/>
                                  </a:lnTo>
                                  <a:lnTo>
                                    <a:pt x="1652" y="569"/>
                                  </a:lnTo>
                                  <a:lnTo>
                                    <a:pt x="1741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253"/>
                          <wps:cNvSpPr>
                            <a:spLocks/>
                          </wps:cNvSpPr>
                          <wps:spPr bwMode="auto">
                            <a:xfrm>
                              <a:off x="275" y="2250"/>
                              <a:ext cx="1312" cy="424"/>
                            </a:xfrm>
                            <a:custGeom>
                              <a:avLst/>
                              <a:gdLst>
                                <a:gd name="T0" fmla="*/ 1138 w 1312"/>
                                <a:gd name="T1" fmla="*/ 15 h 424"/>
                                <a:gd name="T2" fmla="*/ 1138 w 1312"/>
                                <a:gd name="T3" fmla="*/ 15 h 424"/>
                                <a:gd name="T4" fmla="*/ 1088 w 1312"/>
                                <a:gd name="T5" fmla="*/ 10 h 424"/>
                                <a:gd name="T6" fmla="*/ 1028 w 1312"/>
                                <a:gd name="T7" fmla="*/ 0 h 424"/>
                                <a:gd name="T8" fmla="*/ 968 w 1312"/>
                                <a:gd name="T9" fmla="*/ 0 h 424"/>
                                <a:gd name="T10" fmla="*/ 898 w 1312"/>
                                <a:gd name="T11" fmla="*/ 0 h 424"/>
                                <a:gd name="T12" fmla="*/ 828 w 1312"/>
                                <a:gd name="T13" fmla="*/ 5 h 424"/>
                                <a:gd name="T14" fmla="*/ 753 w 1312"/>
                                <a:gd name="T15" fmla="*/ 15 h 424"/>
                                <a:gd name="T16" fmla="*/ 593 w 1312"/>
                                <a:gd name="T17" fmla="*/ 40 h 424"/>
                                <a:gd name="T18" fmla="*/ 593 w 1312"/>
                                <a:gd name="T19" fmla="*/ 40 h 424"/>
                                <a:gd name="T20" fmla="*/ 439 w 1312"/>
                                <a:gd name="T21" fmla="*/ 75 h 424"/>
                                <a:gd name="T22" fmla="*/ 304 w 1312"/>
                                <a:gd name="T23" fmla="*/ 115 h 424"/>
                                <a:gd name="T24" fmla="*/ 244 w 1312"/>
                                <a:gd name="T25" fmla="*/ 140 h 424"/>
                                <a:gd name="T26" fmla="*/ 189 w 1312"/>
                                <a:gd name="T27" fmla="*/ 165 h 424"/>
                                <a:gd name="T28" fmla="*/ 139 w 1312"/>
                                <a:gd name="T29" fmla="*/ 190 h 424"/>
                                <a:gd name="T30" fmla="*/ 94 w 1312"/>
                                <a:gd name="T31" fmla="*/ 215 h 424"/>
                                <a:gd name="T32" fmla="*/ 94 w 1312"/>
                                <a:gd name="T33" fmla="*/ 215 h 424"/>
                                <a:gd name="T34" fmla="*/ 59 w 1312"/>
                                <a:gd name="T35" fmla="*/ 245 h 424"/>
                                <a:gd name="T36" fmla="*/ 29 w 1312"/>
                                <a:gd name="T37" fmla="*/ 270 h 424"/>
                                <a:gd name="T38" fmla="*/ 10 w 1312"/>
                                <a:gd name="T39" fmla="*/ 300 h 424"/>
                                <a:gd name="T40" fmla="*/ 0 w 1312"/>
                                <a:gd name="T41" fmla="*/ 325 h 424"/>
                                <a:gd name="T42" fmla="*/ 5 w 1312"/>
                                <a:gd name="T43" fmla="*/ 350 h 424"/>
                                <a:gd name="T44" fmla="*/ 14 w 1312"/>
                                <a:gd name="T45" fmla="*/ 375 h 424"/>
                                <a:gd name="T46" fmla="*/ 34 w 1312"/>
                                <a:gd name="T47" fmla="*/ 400 h 424"/>
                                <a:gd name="T48" fmla="*/ 64 w 1312"/>
                                <a:gd name="T49" fmla="*/ 424 h 424"/>
                                <a:gd name="T50" fmla="*/ 64 w 1312"/>
                                <a:gd name="T51" fmla="*/ 424 h 424"/>
                                <a:gd name="T52" fmla="*/ 194 w 1312"/>
                                <a:gd name="T53" fmla="*/ 390 h 424"/>
                                <a:gd name="T54" fmla="*/ 329 w 1312"/>
                                <a:gd name="T55" fmla="*/ 355 h 424"/>
                                <a:gd name="T56" fmla="*/ 474 w 1312"/>
                                <a:gd name="T57" fmla="*/ 330 h 424"/>
                                <a:gd name="T58" fmla="*/ 623 w 1312"/>
                                <a:gd name="T59" fmla="*/ 305 h 424"/>
                                <a:gd name="T60" fmla="*/ 778 w 1312"/>
                                <a:gd name="T61" fmla="*/ 285 h 424"/>
                                <a:gd name="T62" fmla="*/ 943 w 1312"/>
                                <a:gd name="T63" fmla="*/ 265 h 424"/>
                                <a:gd name="T64" fmla="*/ 1113 w 1312"/>
                                <a:gd name="T65" fmla="*/ 255 h 424"/>
                                <a:gd name="T66" fmla="*/ 1287 w 1312"/>
                                <a:gd name="T67" fmla="*/ 245 h 424"/>
                                <a:gd name="T68" fmla="*/ 1287 w 1312"/>
                                <a:gd name="T69" fmla="*/ 245 h 424"/>
                                <a:gd name="T70" fmla="*/ 1307 w 1312"/>
                                <a:gd name="T71" fmla="*/ 205 h 424"/>
                                <a:gd name="T72" fmla="*/ 1312 w 1312"/>
                                <a:gd name="T73" fmla="*/ 165 h 424"/>
                                <a:gd name="T74" fmla="*/ 1312 w 1312"/>
                                <a:gd name="T75" fmla="*/ 130 h 424"/>
                                <a:gd name="T76" fmla="*/ 1297 w 1312"/>
                                <a:gd name="T77" fmla="*/ 100 h 424"/>
                                <a:gd name="T78" fmla="*/ 1272 w 1312"/>
                                <a:gd name="T79" fmla="*/ 70 h 424"/>
                                <a:gd name="T80" fmla="*/ 1237 w 1312"/>
                                <a:gd name="T81" fmla="*/ 50 h 424"/>
                                <a:gd name="T82" fmla="*/ 1192 w 1312"/>
                                <a:gd name="T83" fmla="*/ 30 h 424"/>
                                <a:gd name="T84" fmla="*/ 1138 w 1312"/>
                                <a:gd name="T85" fmla="*/ 15 h 424"/>
                                <a:gd name="T86" fmla="*/ 1138 w 1312"/>
                                <a:gd name="T87" fmla="*/ 15 h 4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312" h="424">
                                  <a:moveTo>
                                    <a:pt x="1138" y="15"/>
                                  </a:moveTo>
                                  <a:lnTo>
                                    <a:pt x="1138" y="15"/>
                                  </a:lnTo>
                                  <a:lnTo>
                                    <a:pt x="1088" y="10"/>
                                  </a:lnTo>
                                  <a:lnTo>
                                    <a:pt x="1028" y="0"/>
                                  </a:lnTo>
                                  <a:lnTo>
                                    <a:pt x="968" y="0"/>
                                  </a:lnTo>
                                  <a:lnTo>
                                    <a:pt x="898" y="0"/>
                                  </a:lnTo>
                                  <a:lnTo>
                                    <a:pt x="828" y="5"/>
                                  </a:lnTo>
                                  <a:lnTo>
                                    <a:pt x="753" y="15"/>
                                  </a:lnTo>
                                  <a:lnTo>
                                    <a:pt x="593" y="40"/>
                                  </a:lnTo>
                                  <a:lnTo>
                                    <a:pt x="439" y="7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244" y="140"/>
                                  </a:lnTo>
                                  <a:lnTo>
                                    <a:pt x="189" y="165"/>
                                  </a:lnTo>
                                  <a:lnTo>
                                    <a:pt x="139" y="190"/>
                                  </a:lnTo>
                                  <a:lnTo>
                                    <a:pt x="94" y="215"/>
                                  </a:lnTo>
                                  <a:lnTo>
                                    <a:pt x="59" y="245"/>
                                  </a:lnTo>
                                  <a:lnTo>
                                    <a:pt x="29" y="270"/>
                                  </a:lnTo>
                                  <a:lnTo>
                                    <a:pt x="10" y="300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5" y="350"/>
                                  </a:lnTo>
                                  <a:lnTo>
                                    <a:pt x="14" y="375"/>
                                  </a:lnTo>
                                  <a:lnTo>
                                    <a:pt x="34" y="400"/>
                                  </a:lnTo>
                                  <a:lnTo>
                                    <a:pt x="64" y="424"/>
                                  </a:lnTo>
                                  <a:lnTo>
                                    <a:pt x="194" y="390"/>
                                  </a:lnTo>
                                  <a:lnTo>
                                    <a:pt x="329" y="355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623" y="305"/>
                                  </a:lnTo>
                                  <a:lnTo>
                                    <a:pt x="778" y="285"/>
                                  </a:lnTo>
                                  <a:lnTo>
                                    <a:pt x="943" y="265"/>
                                  </a:lnTo>
                                  <a:lnTo>
                                    <a:pt x="1113" y="255"/>
                                  </a:lnTo>
                                  <a:lnTo>
                                    <a:pt x="1287" y="245"/>
                                  </a:lnTo>
                                  <a:lnTo>
                                    <a:pt x="1307" y="205"/>
                                  </a:lnTo>
                                  <a:lnTo>
                                    <a:pt x="1312" y="165"/>
                                  </a:lnTo>
                                  <a:lnTo>
                                    <a:pt x="1312" y="130"/>
                                  </a:lnTo>
                                  <a:lnTo>
                                    <a:pt x="1297" y="100"/>
                                  </a:lnTo>
                                  <a:lnTo>
                                    <a:pt x="1272" y="70"/>
                                  </a:lnTo>
                                  <a:lnTo>
                                    <a:pt x="1237" y="50"/>
                                  </a:lnTo>
                                  <a:lnTo>
                                    <a:pt x="1192" y="30"/>
                                  </a:lnTo>
                                  <a:lnTo>
                                    <a:pt x="113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254"/>
                          <wps:cNvSpPr>
                            <a:spLocks/>
                          </wps:cNvSpPr>
                          <wps:spPr bwMode="auto">
                            <a:xfrm>
                              <a:off x="719" y="2535"/>
                              <a:ext cx="1288" cy="354"/>
                            </a:xfrm>
                            <a:custGeom>
                              <a:avLst/>
                              <a:gdLst>
                                <a:gd name="T0" fmla="*/ 494 w 1288"/>
                                <a:gd name="T1" fmla="*/ 354 h 354"/>
                                <a:gd name="T2" fmla="*/ 494 w 1288"/>
                                <a:gd name="T3" fmla="*/ 354 h 354"/>
                                <a:gd name="T4" fmla="*/ 509 w 1288"/>
                                <a:gd name="T5" fmla="*/ 354 h 354"/>
                                <a:gd name="T6" fmla="*/ 509 w 1288"/>
                                <a:gd name="T7" fmla="*/ 354 h 354"/>
                                <a:gd name="T8" fmla="*/ 614 w 1288"/>
                                <a:gd name="T9" fmla="*/ 354 h 354"/>
                                <a:gd name="T10" fmla="*/ 718 w 1288"/>
                                <a:gd name="T11" fmla="*/ 354 h 354"/>
                                <a:gd name="T12" fmla="*/ 818 w 1288"/>
                                <a:gd name="T13" fmla="*/ 344 h 354"/>
                                <a:gd name="T14" fmla="*/ 918 w 1288"/>
                                <a:gd name="T15" fmla="*/ 334 h 354"/>
                                <a:gd name="T16" fmla="*/ 1013 w 1288"/>
                                <a:gd name="T17" fmla="*/ 324 h 354"/>
                                <a:gd name="T18" fmla="*/ 1108 w 1288"/>
                                <a:gd name="T19" fmla="*/ 304 h 354"/>
                                <a:gd name="T20" fmla="*/ 1203 w 1288"/>
                                <a:gd name="T21" fmla="*/ 284 h 354"/>
                                <a:gd name="T22" fmla="*/ 1288 w 1288"/>
                                <a:gd name="T23" fmla="*/ 259 h 354"/>
                                <a:gd name="T24" fmla="*/ 314 w 1288"/>
                                <a:gd name="T25" fmla="*/ 0 h 354"/>
                                <a:gd name="T26" fmla="*/ 314 w 1288"/>
                                <a:gd name="T27" fmla="*/ 0 h 354"/>
                                <a:gd name="T28" fmla="*/ 149 w 1288"/>
                                <a:gd name="T29" fmla="*/ 20 h 354"/>
                                <a:gd name="T30" fmla="*/ 0 w 1288"/>
                                <a:gd name="T31" fmla="*/ 50 h 354"/>
                                <a:gd name="T32" fmla="*/ 494 w 1288"/>
                                <a:gd name="T33" fmla="*/ 354 h 354"/>
                                <a:gd name="T34" fmla="*/ 494 w 1288"/>
                                <a:gd name="T35" fmla="*/ 354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88" h="354">
                                  <a:moveTo>
                                    <a:pt x="494" y="354"/>
                                  </a:moveTo>
                                  <a:lnTo>
                                    <a:pt x="494" y="354"/>
                                  </a:lnTo>
                                  <a:lnTo>
                                    <a:pt x="509" y="354"/>
                                  </a:lnTo>
                                  <a:lnTo>
                                    <a:pt x="614" y="354"/>
                                  </a:lnTo>
                                  <a:lnTo>
                                    <a:pt x="718" y="354"/>
                                  </a:lnTo>
                                  <a:lnTo>
                                    <a:pt x="818" y="344"/>
                                  </a:lnTo>
                                  <a:lnTo>
                                    <a:pt x="918" y="334"/>
                                  </a:lnTo>
                                  <a:lnTo>
                                    <a:pt x="1013" y="324"/>
                                  </a:lnTo>
                                  <a:lnTo>
                                    <a:pt x="1108" y="304"/>
                                  </a:lnTo>
                                  <a:lnTo>
                                    <a:pt x="1203" y="284"/>
                                  </a:lnTo>
                                  <a:lnTo>
                                    <a:pt x="1288" y="259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94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255"/>
                          <wps:cNvSpPr>
                            <a:spLocks/>
                          </wps:cNvSpPr>
                          <wps:spPr bwMode="auto">
                            <a:xfrm>
                              <a:off x="849" y="2250"/>
                              <a:ext cx="409" cy="285"/>
                            </a:xfrm>
                            <a:custGeom>
                              <a:avLst/>
                              <a:gdLst>
                                <a:gd name="T0" fmla="*/ 19 w 409"/>
                                <a:gd name="T1" fmla="*/ 40 h 285"/>
                                <a:gd name="T2" fmla="*/ 19 w 409"/>
                                <a:gd name="T3" fmla="*/ 40 h 285"/>
                                <a:gd name="T4" fmla="*/ 0 w 409"/>
                                <a:gd name="T5" fmla="*/ 45 h 285"/>
                                <a:gd name="T6" fmla="*/ 179 w 409"/>
                                <a:gd name="T7" fmla="*/ 285 h 285"/>
                                <a:gd name="T8" fmla="*/ 184 w 409"/>
                                <a:gd name="T9" fmla="*/ 285 h 285"/>
                                <a:gd name="T10" fmla="*/ 184 w 409"/>
                                <a:gd name="T11" fmla="*/ 285 h 285"/>
                                <a:gd name="T12" fmla="*/ 294 w 409"/>
                                <a:gd name="T13" fmla="*/ 275 h 285"/>
                                <a:gd name="T14" fmla="*/ 409 w 409"/>
                                <a:gd name="T15" fmla="*/ 265 h 285"/>
                                <a:gd name="T16" fmla="*/ 394 w 409"/>
                                <a:gd name="T17" fmla="*/ 0 h 285"/>
                                <a:gd name="T18" fmla="*/ 394 w 409"/>
                                <a:gd name="T19" fmla="*/ 0 h 285"/>
                                <a:gd name="T20" fmla="*/ 309 w 409"/>
                                <a:gd name="T21" fmla="*/ 0 h 285"/>
                                <a:gd name="T22" fmla="*/ 219 w 409"/>
                                <a:gd name="T23" fmla="*/ 10 h 285"/>
                                <a:gd name="T24" fmla="*/ 124 w 409"/>
                                <a:gd name="T25" fmla="*/ 25 h 285"/>
                                <a:gd name="T26" fmla="*/ 19 w 409"/>
                                <a:gd name="T27" fmla="*/ 40 h 285"/>
                                <a:gd name="T28" fmla="*/ 19 w 409"/>
                                <a:gd name="T29" fmla="*/ 40 h 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9" h="285">
                                  <a:moveTo>
                                    <a:pt x="19" y="40"/>
                                  </a:moveTo>
                                  <a:lnTo>
                                    <a:pt x="19" y="4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79" y="285"/>
                                  </a:lnTo>
                                  <a:lnTo>
                                    <a:pt x="184" y="285"/>
                                  </a:lnTo>
                                  <a:lnTo>
                                    <a:pt x="294" y="275"/>
                                  </a:lnTo>
                                  <a:lnTo>
                                    <a:pt x="409" y="265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219" y="10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9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256"/>
                          <wps:cNvSpPr>
                            <a:spLocks/>
                          </wps:cNvSpPr>
                          <wps:spPr bwMode="auto">
                            <a:xfrm>
                              <a:off x="275" y="2420"/>
                              <a:ext cx="444" cy="254"/>
                            </a:xfrm>
                            <a:custGeom>
                              <a:avLst/>
                              <a:gdLst>
                                <a:gd name="T0" fmla="*/ 94 w 444"/>
                                <a:gd name="T1" fmla="*/ 45 h 254"/>
                                <a:gd name="T2" fmla="*/ 94 w 444"/>
                                <a:gd name="T3" fmla="*/ 45 h 254"/>
                                <a:gd name="T4" fmla="*/ 59 w 444"/>
                                <a:gd name="T5" fmla="*/ 75 h 254"/>
                                <a:gd name="T6" fmla="*/ 29 w 444"/>
                                <a:gd name="T7" fmla="*/ 100 h 254"/>
                                <a:gd name="T8" fmla="*/ 10 w 444"/>
                                <a:gd name="T9" fmla="*/ 130 h 254"/>
                                <a:gd name="T10" fmla="*/ 0 w 444"/>
                                <a:gd name="T11" fmla="*/ 155 h 254"/>
                                <a:gd name="T12" fmla="*/ 5 w 444"/>
                                <a:gd name="T13" fmla="*/ 180 h 254"/>
                                <a:gd name="T14" fmla="*/ 14 w 444"/>
                                <a:gd name="T15" fmla="*/ 205 h 254"/>
                                <a:gd name="T16" fmla="*/ 34 w 444"/>
                                <a:gd name="T17" fmla="*/ 230 h 254"/>
                                <a:gd name="T18" fmla="*/ 64 w 444"/>
                                <a:gd name="T19" fmla="*/ 254 h 254"/>
                                <a:gd name="T20" fmla="*/ 64 w 444"/>
                                <a:gd name="T21" fmla="*/ 254 h 254"/>
                                <a:gd name="T22" fmla="*/ 244 w 444"/>
                                <a:gd name="T23" fmla="*/ 205 h 254"/>
                                <a:gd name="T24" fmla="*/ 444 w 444"/>
                                <a:gd name="T25" fmla="*/ 165 h 254"/>
                                <a:gd name="T26" fmla="*/ 174 w 444"/>
                                <a:gd name="T27" fmla="*/ 0 h 254"/>
                                <a:gd name="T28" fmla="*/ 174 w 444"/>
                                <a:gd name="T29" fmla="*/ 0 h 254"/>
                                <a:gd name="T30" fmla="*/ 94 w 444"/>
                                <a:gd name="T31" fmla="*/ 45 h 254"/>
                                <a:gd name="T32" fmla="*/ 94 w 444"/>
                                <a:gd name="T33" fmla="*/ 45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44" h="254">
                                  <a:moveTo>
                                    <a:pt x="94" y="45"/>
                                  </a:moveTo>
                                  <a:lnTo>
                                    <a:pt x="94" y="45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29" y="100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14" y="205"/>
                                  </a:lnTo>
                                  <a:lnTo>
                                    <a:pt x="34" y="230"/>
                                  </a:lnTo>
                                  <a:lnTo>
                                    <a:pt x="64" y="254"/>
                                  </a:lnTo>
                                  <a:lnTo>
                                    <a:pt x="244" y="205"/>
                                  </a:lnTo>
                                  <a:lnTo>
                                    <a:pt x="444" y="165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94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257"/>
                          <wps:cNvSpPr>
                            <a:spLocks/>
                          </wps:cNvSpPr>
                          <wps:spPr bwMode="auto">
                            <a:xfrm>
                              <a:off x="10" y="279"/>
                              <a:ext cx="394" cy="435"/>
                            </a:xfrm>
                            <a:custGeom>
                              <a:avLst/>
                              <a:gdLst>
                                <a:gd name="T0" fmla="*/ 394 w 394"/>
                                <a:gd name="T1" fmla="*/ 125 h 435"/>
                                <a:gd name="T2" fmla="*/ 394 w 394"/>
                                <a:gd name="T3" fmla="*/ 125 h 435"/>
                                <a:gd name="T4" fmla="*/ 349 w 394"/>
                                <a:gd name="T5" fmla="*/ 80 h 435"/>
                                <a:gd name="T6" fmla="*/ 299 w 394"/>
                                <a:gd name="T7" fmla="*/ 45 h 435"/>
                                <a:gd name="T8" fmla="*/ 250 w 394"/>
                                <a:gd name="T9" fmla="*/ 20 h 435"/>
                                <a:gd name="T10" fmla="*/ 200 w 394"/>
                                <a:gd name="T11" fmla="*/ 5 h 435"/>
                                <a:gd name="T12" fmla="*/ 200 w 394"/>
                                <a:gd name="T13" fmla="*/ 5 h 435"/>
                                <a:gd name="T14" fmla="*/ 155 w 394"/>
                                <a:gd name="T15" fmla="*/ 0 h 435"/>
                                <a:gd name="T16" fmla="*/ 115 w 394"/>
                                <a:gd name="T17" fmla="*/ 5 h 435"/>
                                <a:gd name="T18" fmla="*/ 80 w 394"/>
                                <a:gd name="T19" fmla="*/ 25 h 435"/>
                                <a:gd name="T20" fmla="*/ 50 w 394"/>
                                <a:gd name="T21" fmla="*/ 50 h 435"/>
                                <a:gd name="T22" fmla="*/ 50 w 394"/>
                                <a:gd name="T23" fmla="*/ 50 h 435"/>
                                <a:gd name="T24" fmla="*/ 25 w 394"/>
                                <a:gd name="T25" fmla="*/ 80 h 435"/>
                                <a:gd name="T26" fmla="*/ 5 w 394"/>
                                <a:gd name="T27" fmla="*/ 120 h 435"/>
                                <a:gd name="T28" fmla="*/ 0 w 394"/>
                                <a:gd name="T29" fmla="*/ 160 h 435"/>
                                <a:gd name="T30" fmla="*/ 0 w 394"/>
                                <a:gd name="T31" fmla="*/ 210 h 435"/>
                                <a:gd name="T32" fmla="*/ 0 w 394"/>
                                <a:gd name="T33" fmla="*/ 210 h 435"/>
                                <a:gd name="T34" fmla="*/ 10 w 394"/>
                                <a:gd name="T35" fmla="*/ 265 h 435"/>
                                <a:gd name="T36" fmla="*/ 30 w 394"/>
                                <a:gd name="T37" fmla="*/ 320 h 435"/>
                                <a:gd name="T38" fmla="*/ 60 w 394"/>
                                <a:gd name="T39" fmla="*/ 375 h 435"/>
                                <a:gd name="T40" fmla="*/ 100 w 394"/>
                                <a:gd name="T41" fmla="*/ 435 h 435"/>
                                <a:gd name="T42" fmla="*/ 394 w 394"/>
                                <a:gd name="T43" fmla="*/ 125 h 435"/>
                                <a:gd name="T44" fmla="*/ 394 w 394"/>
                                <a:gd name="T45" fmla="*/ 125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94" h="435">
                                  <a:moveTo>
                                    <a:pt x="394" y="125"/>
                                  </a:moveTo>
                                  <a:lnTo>
                                    <a:pt x="394" y="125"/>
                                  </a:lnTo>
                                  <a:lnTo>
                                    <a:pt x="349" y="80"/>
                                  </a:lnTo>
                                  <a:lnTo>
                                    <a:pt x="299" y="45"/>
                                  </a:lnTo>
                                  <a:lnTo>
                                    <a:pt x="250" y="20"/>
                                  </a:lnTo>
                                  <a:lnTo>
                                    <a:pt x="200" y="5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0" y="265"/>
                                  </a:lnTo>
                                  <a:lnTo>
                                    <a:pt x="30" y="320"/>
                                  </a:lnTo>
                                  <a:lnTo>
                                    <a:pt x="60" y="375"/>
                                  </a:lnTo>
                                  <a:lnTo>
                                    <a:pt x="100" y="435"/>
                                  </a:lnTo>
                                  <a:lnTo>
                                    <a:pt x="394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258"/>
                          <wps:cNvSpPr>
                            <a:spLocks/>
                          </wps:cNvSpPr>
                          <wps:spPr bwMode="auto">
                            <a:xfrm>
                              <a:off x="509" y="10"/>
                              <a:ext cx="419" cy="334"/>
                            </a:xfrm>
                            <a:custGeom>
                              <a:avLst/>
                              <a:gdLst>
                                <a:gd name="T0" fmla="*/ 55 w 419"/>
                                <a:gd name="T1" fmla="*/ 95 h 334"/>
                                <a:gd name="T2" fmla="*/ 55 w 419"/>
                                <a:gd name="T3" fmla="*/ 95 h 334"/>
                                <a:gd name="T4" fmla="*/ 30 w 419"/>
                                <a:gd name="T5" fmla="*/ 145 h 334"/>
                                <a:gd name="T6" fmla="*/ 10 w 419"/>
                                <a:gd name="T7" fmla="*/ 205 h 334"/>
                                <a:gd name="T8" fmla="*/ 0 w 419"/>
                                <a:gd name="T9" fmla="*/ 264 h 334"/>
                                <a:gd name="T10" fmla="*/ 0 w 419"/>
                                <a:gd name="T11" fmla="*/ 334 h 334"/>
                                <a:gd name="T12" fmla="*/ 419 w 419"/>
                                <a:gd name="T13" fmla="*/ 279 h 334"/>
                                <a:gd name="T14" fmla="*/ 419 w 419"/>
                                <a:gd name="T15" fmla="*/ 279 h 334"/>
                                <a:gd name="T16" fmla="*/ 409 w 419"/>
                                <a:gd name="T17" fmla="*/ 210 h 334"/>
                                <a:gd name="T18" fmla="*/ 394 w 419"/>
                                <a:gd name="T19" fmla="*/ 150 h 334"/>
                                <a:gd name="T20" fmla="*/ 369 w 419"/>
                                <a:gd name="T21" fmla="*/ 100 h 334"/>
                                <a:gd name="T22" fmla="*/ 340 w 419"/>
                                <a:gd name="T23" fmla="*/ 60 h 334"/>
                                <a:gd name="T24" fmla="*/ 340 w 419"/>
                                <a:gd name="T25" fmla="*/ 60 h 334"/>
                                <a:gd name="T26" fmla="*/ 310 w 419"/>
                                <a:gd name="T27" fmla="*/ 30 h 334"/>
                                <a:gd name="T28" fmla="*/ 275 w 419"/>
                                <a:gd name="T29" fmla="*/ 10 h 334"/>
                                <a:gd name="T30" fmla="*/ 235 w 419"/>
                                <a:gd name="T31" fmla="*/ 0 h 334"/>
                                <a:gd name="T32" fmla="*/ 195 w 419"/>
                                <a:gd name="T33" fmla="*/ 0 h 334"/>
                                <a:gd name="T34" fmla="*/ 195 w 419"/>
                                <a:gd name="T35" fmla="*/ 0 h 334"/>
                                <a:gd name="T36" fmla="*/ 155 w 419"/>
                                <a:gd name="T37" fmla="*/ 10 h 334"/>
                                <a:gd name="T38" fmla="*/ 120 w 419"/>
                                <a:gd name="T39" fmla="*/ 30 h 334"/>
                                <a:gd name="T40" fmla="*/ 85 w 419"/>
                                <a:gd name="T41" fmla="*/ 60 h 334"/>
                                <a:gd name="T42" fmla="*/ 55 w 419"/>
                                <a:gd name="T43" fmla="*/ 95 h 334"/>
                                <a:gd name="T44" fmla="*/ 55 w 419"/>
                                <a:gd name="T45" fmla="*/ 95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19" h="334">
                                  <a:moveTo>
                                    <a:pt x="55" y="95"/>
                                  </a:moveTo>
                                  <a:lnTo>
                                    <a:pt x="55" y="9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10" y="205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419" y="279"/>
                                  </a:lnTo>
                                  <a:lnTo>
                                    <a:pt x="409" y="210"/>
                                  </a:lnTo>
                                  <a:lnTo>
                                    <a:pt x="394" y="150"/>
                                  </a:lnTo>
                                  <a:lnTo>
                                    <a:pt x="369" y="100"/>
                                  </a:lnTo>
                                  <a:lnTo>
                                    <a:pt x="340" y="60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75" y="1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55" y="10"/>
                                  </a:lnTo>
                                  <a:lnTo>
                                    <a:pt x="120" y="30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5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259"/>
                          <wps:cNvSpPr>
                            <a:spLocks/>
                          </wps:cNvSpPr>
                          <wps:spPr bwMode="auto">
                            <a:xfrm>
                              <a:off x="494" y="893"/>
                              <a:ext cx="195" cy="280"/>
                            </a:xfrm>
                            <a:custGeom>
                              <a:avLst/>
                              <a:gdLst>
                                <a:gd name="T0" fmla="*/ 125 w 195"/>
                                <a:gd name="T1" fmla="*/ 280 h 280"/>
                                <a:gd name="T2" fmla="*/ 135 w 195"/>
                                <a:gd name="T3" fmla="*/ 230 h 280"/>
                                <a:gd name="T4" fmla="*/ 195 w 195"/>
                                <a:gd name="T5" fmla="*/ 200 h 280"/>
                                <a:gd name="T6" fmla="*/ 120 w 195"/>
                                <a:gd name="T7" fmla="*/ 185 h 280"/>
                                <a:gd name="T8" fmla="*/ 0 w 195"/>
                                <a:gd name="T9" fmla="*/ 0 h 280"/>
                                <a:gd name="T10" fmla="*/ 80 w 195"/>
                                <a:gd name="T11" fmla="*/ 195 h 280"/>
                                <a:gd name="T12" fmla="*/ 35 w 195"/>
                                <a:gd name="T13" fmla="*/ 265 h 280"/>
                                <a:gd name="T14" fmla="*/ 85 w 195"/>
                                <a:gd name="T15" fmla="*/ 250 h 280"/>
                                <a:gd name="T16" fmla="*/ 125 w 195"/>
                                <a:gd name="T17" fmla="*/ 280 h 280"/>
                                <a:gd name="T18" fmla="*/ 125 w 195"/>
                                <a:gd name="T19" fmla="*/ 28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5" h="280">
                                  <a:moveTo>
                                    <a:pt x="125" y="280"/>
                                  </a:moveTo>
                                  <a:lnTo>
                                    <a:pt x="135" y="230"/>
                                  </a:lnTo>
                                  <a:lnTo>
                                    <a:pt x="195" y="200"/>
                                  </a:lnTo>
                                  <a:lnTo>
                                    <a:pt x="120" y="1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0" y="195"/>
                                  </a:lnTo>
                                  <a:lnTo>
                                    <a:pt x="35" y="265"/>
                                  </a:lnTo>
                                  <a:lnTo>
                                    <a:pt x="85" y="250"/>
                                  </a:lnTo>
                                  <a:lnTo>
                                    <a:pt x="125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260"/>
                          <wps:cNvSpPr>
                            <a:spLocks/>
                          </wps:cNvSpPr>
                          <wps:spPr bwMode="auto">
                            <a:xfrm>
                              <a:off x="729" y="783"/>
                              <a:ext cx="194" cy="280"/>
                            </a:xfrm>
                            <a:custGeom>
                              <a:avLst/>
                              <a:gdLst>
                                <a:gd name="T0" fmla="*/ 85 w 194"/>
                                <a:gd name="T1" fmla="*/ 250 h 280"/>
                                <a:gd name="T2" fmla="*/ 125 w 194"/>
                                <a:gd name="T3" fmla="*/ 280 h 280"/>
                                <a:gd name="T4" fmla="*/ 134 w 194"/>
                                <a:gd name="T5" fmla="*/ 230 h 280"/>
                                <a:gd name="T6" fmla="*/ 194 w 194"/>
                                <a:gd name="T7" fmla="*/ 200 h 280"/>
                                <a:gd name="T8" fmla="*/ 125 w 194"/>
                                <a:gd name="T9" fmla="*/ 185 h 280"/>
                                <a:gd name="T10" fmla="*/ 0 w 194"/>
                                <a:gd name="T11" fmla="*/ 0 h 280"/>
                                <a:gd name="T12" fmla="*/ 80 w 194"/>
                                <a:gd name="T13" fmla="*/ 195 h 280"/>
                                <a:gd name="T14" fmla="*/ 40 w 194"/>
                                <a:gd name="T15" fmla="*/ 265 h 280"/>
                                <a:gd name="T16" fmla="*/ 85 w 194"/>
                                <a:gd name="T17" fmla="*/ 250 h 280"/>
                                <a:gd name="T18" fmla="*/ 85 w 194"/>
                                <a:gd name="T19" fmla="*/ 25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4" h="280">
                                  <a:moveTo>
                                    <a:pt x="85" y="250"/>
                                  </a:moveTo>
                                  <a:lnTo>
                                    <a:pt x="125" y="280"/>
                                  </a:lnTo>
                                  <a:lnTo>
                                    <a:pt x="134" y="230"/>
                                  </a:lnTo>
                                  <a:lnTo>
                                    <a:pt x="194" y="200"/>
                                  </a:lnTo>
                                  <a:lnTo>
                                    <a:pt x="125" y="1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0" y="195"/>
                                  </a:lnTo>
                                  <a:lnTo>
                                    <a:pt x="40" y="265"/>
                                  </a:lnTo>
                                  <a:lnTo>
                                    <a:pt x="85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261"/>
                          <wps:cNvSpPr>
                            <a:spLocks/>
                          </wps:cNvSpPr>
                          <wps:spPr bwMode="auto">
                            <a:xfrm>
                              <a:off x="314" y="923"/>
                              <a:ext cx="684" cy="584"/>
                            </a:xfrm>
                            <a:custGeom>
                              <a:avLst/>
                              <a:gdLst>
                                <a:gd name="T0" fmla="*/ 664 w 684"/>
                                <a:gd name="T1" fmla="*/ 584 h 584"/>
                                <a:gd name="T2" fmla="*/ 629 w 684"/>
                                <a:gd name="T3" fmla="*/ 509 h 584"/>
                                <a:gd name="T4" fmla="*/ 684 w 684"/>
                                <a:gd name="T5" fmla="*/ 464 h 584"/>
                                <a:gd name="T6" fmla="*/ 594 w 684"/>
                                <a:gd name="T7" fmla="*/ 449 h 584"/>
                                <a:gd name="T8" fmla="*/ 609 w 684"/>
                                <a:gd name="T9" fmla="*/ 359 h 584"/>
                                <a:gd name="T10" fmla="*/ 505 w 684"/>
                                <a:gd name="T11" fmla="*/ 474 h 584"/>
                                <a:gd name="T12" fmla="*/ 505 w 684"/>
                                <a:gd name="T13" fmla="*/ 474 h 584"/>
                                <a:gd name="T14" fmla="*/ 430 w 684"/>
                                <a:gd name="T15" fmla="*/ 469 h 584"/>
                                <a:gd name="T16" fmla="*/ 365 w 684"/>
                                <a:gd name="T17" fmla="*/ 459 h 584"/>
                                <a:gd name="T18" fmla="*/ 300 w 684"/>
                                <a:gd name="T19" fmla="*/ 444 h 584"/>
                                <a:gd name="T20" fmla="*/ 245 w 684"/>
                                <a:gd name="T21" fmla="*/ 429 h 584"/>
                                <a:gd name="T22" fmla="*/ 200 w 684"/>
                                <a:gd name="T23" fmla="*/ 409 h 584"/>
                                <a:gd name="T24" fmla="*/ 155 w 684"/>
                                <a:gd name="T25" fmla="*/ 389 h 584"/>
                                <a:gd name="T26" fmla="*/ 120 w 684"/>
                                <a:gd name="T27" fmla="*/ 364 h 584"/>
                                <a:gd name="T28" fmla="*/ 90 w 684"/>
                                <a:gd name="T29" fmla="*/ 334 h 584"/>
                                <a:gd name="T30" fmla="*/ 65 w 684"/>
                                <a:gd name="T31" fmla="*/ 304 h 584"/>
                                <a:gd name="T32" fmla="*/ 50 w 684"/>
                                <a:gd name="T33" fmla="*/ 270 h 584"/>
                                <a:gd name="T34" fmla="*/ 40 w 684"/>
                                <a:gd name="T35" fmla="*/ 235 h 584"/>
                                <a:gd name="T36" fmla="*/ 35 w 684"/>
                                <a:gd name="T37" fmla="*/ 195 h 584"/>
                                <a:gd name="T38" fmla="*/ 35 w 684"/>
                                <a:gd name="T39" fmla="*/ 150 h 584"/>
                                <a:gd name="T40" fmla="*/ 45 w 684"/>
                                <a:gd name="T41" fmla="*/ 105 h 584"/>
                                <a:gd name="T42" fmla="*/ 60 w 684"/>
                                <a:gd name="T43" fmla="*/ 55 h 584"/>
                                <a:gd name="T44" fmla="*/ 80 w 684"/>
                                <a:gd name="T45" fmla="*/ 0 h 584"/>
                                <a:gd name="T46" fmla="*/ 80 w 684"/>
                                <a:gd name="T47" fmla="*/ 0 h 584"/>
                                <a:gd name="T48" fmla="*/ 50 w 684"/>
                                <a:gd name="T49" fmla="*/ 55 h 584"/>
                                <a:gd name="T50" fmla="*/ 25 w 684"/>
                                <a:gd name="T51" fmla="*/ 110 h 584"/>
                                <a:gd name="T52" fmla="*/ 10 w 684"/>
                                <a:gd name="T53" fmla="*/ 160 h 584"/>
                                <a:gd name="T54" fmla="*/ 0 w 684"/>
                                <a:gd name="T55" fmla="*/ 205 h 584"/>
                                <a:gd name="T56" fmla="*/ 0 w 684"/>
                                <a:gd name="T57" fmla="*/ 250 h 584"/>
                                <a:gd name="T58" fmla="*/ 5 w 684"/>
                                <a:gd name="T59" fmla="*/ 289 h 584"/>
                                <a:gd name="T60" fmla="*/ 20 w 684"/>
                                <a:gd name="T61" fmla="*/ 324 h 584"/>
                                <a:gd name="T62" fmla="*/ 45 w 684"/>
                                <a:gd name="T63" fmla="*/ 359 h 584"/>
                                <a:gd name="T64" fmla="*/ 70 w 684"/>
                                <a:gd name="T65" fmla="*/ 389 h 584"/>
                                <a:gd name="T66" fmla="*/ 110 w 684"/>
                                <a:gd name="T67" fmla="*/ 414 h 584"/>
                                <a:gd name="T68" fmla="*/ 155 w 684"/>
                                <a:gd name="T69" fmla="*/ 439 h 584"/>
                                <a:gd name="T70" fmla="*/ 205 w 684"/>
                                <a:gd name="T71" fmla="*/ 459 h 584"/>
                                <a:gd name="T72" fmla="*/ 265 w 684"/>
                                <a:gd name="T73" fmla="*/ 474 h 584"/>
                                <a:gd name="T74" fmla="*/ 335 w 684"/>
                                <a:gd name="T75" fmla="*/ 489 h 584"/>
                                <a:gd name="T76" fmla="*/ 410 w 684"/>
                                <a:gd name="T77" fmla="*/ 499 h 584"/>
                                <a:gd name="T78" fmla="*/ 490 w 684"/>
                                <a:gd name="T79" fmla="*/ 509 h 584"/>
                                <a:gd name="T80" fmla="*/ 664 w 684"/>
                                <a:gd name="T81" fmla="*/ 584 h 584"/>
                                <a:gd name="T82" fmla="*/ 664 w 684"/>
                                <a:gd name="T83" fmla="*/ 584 h 5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684" h="584">
                                  <a:moveTo>
                                    <a:pt x="664" y="584"/>
                                  </a:moveTo>
                                  <a:lnTo>
                                    <a:pt x="629" y="509"/>
                                  </a:lnTo>
                                  <a:lnTo>
                                    <a:pt x="684" y="464"/>
                                  </a:lnTo>
                                  <a:lnTo>
                                    <a:pt x="594" y="449"/>
                                  </a:lnTo>
                                  <a:lnTo>
                                    <a:pt x="609" y="359"/>
                                  </a:lnTo>
                                  <a:lnTo>
                                    <a:pt x="505" y="474"/>
                                  </a:lnTo>
                                  <a:lnTo>
                                    <a:pt x="430" y="469"/>
                                  </a:lnTo>
                                  <a:lnTo>
                                    <a:pt x="365" y="459"/>
                                  </a:lnTo>
                                  <a:lnTo>
                                    <a:pt x="300" y="444"/>
                                  </a:lnTo>
                                  <a:lnTo>
                                    <a:pt x="245" y="429"/>
                                  </a:lnTo>
                                  <a:lnTo>
                                    <a:pt x="200" y="409"/>
                                  </a:lnTo>
                                  <a:lnTo>
                                    <a:pt x="155" y="389"/>
                                  </a:lnTo>
                                  <a:lnTo>
                                    <a:pt x="120" y="364"/>
                                  </a:lnTo>
                                  <a:lnTo>
                                    <a:pt x="90" y="334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50" y="270"/>
                                  </a:lnTo>
                                  <a:lnTo>
                                    <a:pt x="40" y="23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35" y="150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89"/>
                                  </a:lnTo>
                                  <a:lnTo>
                                    <a:pt x="20" y="324"/>
                                  </a:lnTo>
                                  <a:lnTo>
                                    <a:pt x="45" y="359"/>
                                  </a:lnTo>
                                  <a:lnTo>
                                    <a:pt x="70" y="389"/>
                                  </a:lnTo>
                                  <a:lnTo>
                                    <a:pt x="110" y="414"/>
                                  </a:lnTo>
                                  <a:lnTo>
                                    <a:pt x="155" y="439"/>
                                  </a:lnTo>
                                  <a:lnTo>
                                    <a:pt x="205" y="459"/>
                                  </a:lnTo>
                                  <a:lnTo>
                                    <a:pt x="265" y="474"/>
                                  </a:lnTo>
                                  <a:lnTo>
                                    <a:pt x="335" y="489"/>
                                  </a:lnTo>
                                  <a:lnTo>
                                    <a:pt x="410" y="499"/>
                                  </a:lnTo>
                                  <a:lnTo>
                                    <a:pt x="490" y="509"/>
                                  </a:lnTo>
                                  <a:lnTo>
                                    <a:pt x="664" y="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262"/>
                          <wps:cNvSpPr>
                            <a:spLocks/>
                          </wps:cNvSpPr>
                          <wps:spPr bwMode="auto">
                            <a:xfrm>
                              <a:off x="829" y="724"/>
                              <a:ext cx="813" cy="1466"/>
                            </a:xfrm>
                            <a:custGeom>
                              <a:avLst/>
                              <a:gdLst>
                                <a:gd name="T0" fmla="*/ 813 w 813"/>
                                <a:gd name="T1" fmla="*/ 1442 h 1466"/>
                                <a:gd name="T2" fmla="*/ 668 w 813"/>
                                <a:gd name="T3" fmla="*/ 1222 h 1466"/>
                                <a:gd name="T4" fmla="*/ 668 w 813"/>
                                <a:gd name="T5" fmla="*/ 1222 h 1466"/>
                                <a:gd name="T6" fmla="*/ 668 w 813"/>
                                <a:gd name="T7" fmla="*/ 1127 h 1466"/>
                                <a:gd name="T8" fmla="*/ 658 w 813"/>
                                <a:gd name="T9" fmla="*/ 1037 h 1466"/>
                                <a:gd name="T10" fmla="*/ 643 w 813"/>
                                <a:gd name="T11" fmla="*/ 948 h 1466"/>
                                <a:gd name="T12" fmla="*/ 628 w 813"/>
                                <a:gd name="T13" fmla="*/ 863 h 1466"/>
                                <a:gd name="T14" fmla="*/ 604 w 813"/>
                                <a:gd name="T15" fmla="*/ 778 h 1466"/>
                                <a:gd name="T16" fmla="*/ 574 w 813"/>
                                <a:gd name="T17" fmla="*/ 693 h 1466"/>
                                <a:gd name="T18" fmla="*/ 539 w 813"/>
                                <a:gd name="T19" fmla="*/ 613 h 1466"/>
                                <a:gd name="T20" fmla="*/ 499 w 813"/>
                                <a:gd name="T21" fmla="*/ 538 h 1466"/>
                                <a:gd name="T22" fmla="*/ 454 w 813"/>
                                <a:gd name="T23" fmla="*/ 464 h 1466"/>
                                <a:gd name="T24" fmla="*/ 404 w 813"/>
                                <a:gd name="T25" fmla="*/ 389 h 1466"/>
                                <a:gd name="T26" fmla="*/ 349 w 813"/>
                                <a:gd name="T27" fmla="*/ 319 h 1466"/>
                                <a:gd name="T28" fmla="*/ 289 w 813"/>
                                <a:gd name="T29" fmla="*/ 249 h 1466"/>
                                <a:gd name="T30" fmla="*/ 224 w 813"/>
                                <a:gd name="T31" fmla="*/ 184 h 1466"/>
                                <a:gd name="T32" fmla="*/ 154 w 813"/>
                                <a:gd name="T33" fmla="*/ 119 h 1466"/>
                                <a:gd name="T34" fmla="*/ 79 w 813"/>
                                <a:gd name="T35" fmla="*/ 59 h 1466"/>
                                <a:gd name="T36" fmla="*/ 0 w 813"/>
                                <a:gd name="T37" fmla="*/ 0 h 1466"/>
                                <a:gd name="T38" fmla="*/ 0 w 813"/>
                                <a:gd name="T39" fmla="*/ 0 h 1466"/>
                                <a:gd name="T40" fmla="*/ 69 w 813"/>
                                <a:gd name="T41" fmla="*/ 64 h 1466"/>
                                <a:gd name="T42" fmla="*/ 139 w 813"/>
                                <a:gd name="T43" fmla="*/ 129 h 1466"/>
                                <a:gd name="T44" fmla="*/ 199 w 813"/>
                                <a:gd name="T45" fmla="*/ 199 h 1466"/>
                                <a:gd name="T46" fmla="*/ 259 w 813"/>
                                <a:gd name="T47" fmla="*/ 264 h 1466"/>
                                <a:gd name="T48" fmla="*/ 309 w 813"/>
                                <a:gd name="T49" fmla="*/ 334 h 1466"/>
                                <a:gd name="T50" fmla="*/ 359 w 813"/>
                                <a:gd name="T51" fmla="*/ 404 h 1466"/>
                                <a:gd name="T52" fmla="*/ 404 w 813"/>
                                <a:gd name="T53" fmla="*/ 474 h 1466"/>
                                <a:gd name="T54" fmla="*/ 444 w 813"/>
                                <a:gd name="T55" fmla="*/ 543 h 1466"/>
                                <a:gd name="T56" fmla="*/ 444 w 813"/>
                                <a:gd name="T57" fmla="*/ 543 h 1466"/>
                                <a:gd name="T58" fmla="*/ 484 w 813"/>
                                <a:gd name="T59" fmla="*/ 623 h 1466"/>
                                <a:gd name="T60" fmla="*/ 519 w 813"/>
                                <a:gd name="T61" fmla="*/ 708 h 1466"/>
                                <a:gd name="T62" fmla="*/ 549 w 813"/>
                                <a:gd name="T63" fmla="*/ 793 h 1466"/>
                                <a:gd name="T64" fmla="*/ 574 w 813"/>
                                <a:gd name="T65" fmla="*/ 878 h 1466"/>
                                <a:gd name="T66" fmla="*/ 594 w 813"/>
                                <a:gd name="T67" fmla="*/ 967 h 1466"/>
                                <a:gd name="T68" fmla="*/ 608 w 813"/>
                                <a:gd name="T69" fmla="*/ 1062 h 1466"/>
                                <a:gd name="T70" fmla="*/ 618 w 813"/>
                                <a:gd name="T71" fmla="*/ 1152 h 1466"/>
                                <a:gd name="T72" fmla="*/ 623 w 813"/>
                                <a:gd name="T73" fmla="*/ 1252 h 1466"/>
                                <a:gd name="T74" fmla="*/ 544 w 813"/>
                                <a:gd name="T75" fmla="*/ 1461 h 1466"/>
                                <a:gd name="T76" fmla="*/ 633 w 813"/>
                                <a:gd name="T77" fmla="*/ 1382 h 1466"/>
                                <a:gd name="T78" fmla="*/ 673 w 813"/>
                                <a:gd name="T79" fmla="*/ 1466 h 1466"/>
                                <a:gd name="T80" fmla="*/ 713 w 813"/>
                                <a:gd name="T81" fmla="*/ 1382 h 1466"/>
                                <a:gd name="T82" fmla="*/ 813 w 813"/>
                                <a:gd name="T83" fmla="*/ 1442 h 1466"/>
                                <a:gd name="T84" fmla="*/ 813 w 813"/>
                                <a:gd name="T85" fmla="*/ 1442 h 1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813" h="1466">
                                  <a:moveTo>
                                    <a:pt x="813" y="1442"/>
                                  </a:moveTo>
                                  <a:lnTo>
                                    <a:pt x="668" y="1222"/>
                                  </a:lnTo>
                                  <a:lnTo>
                                    <a:pt x="668" y="1127"/>
                                  </a:lnTo>
                                  <a:lnTo>
                                    <a:pt x="658" y="1037"/>
                                  </a:lnTo>
                                  <a:lnTo>
                                    <a:pt x="643" y="948"/>
                                  </a:lnTo>
                                  <a:lnTo>
                                    <a:pt x="628" y="863"/>
                                  </a:lnTo>
                                  <a:lnTo>
                                    <a:pt x="604" y="778"/>
                                  </a:lnTo>
                                  <a:lnTo>
                                    <a:pt x="574" y="693"/>
                                  </a:lnTo>
                                  <a:lnTo>
                                    <a:pt x="539" y="613"/>
                                  </a:lnTo>
                                  <a:lnTo>
                                    <a:pt x="499" y="538"/>
                                  </a:lnTo>
                                  <a:lnTo>
                                    <a:pt x="454" y="464"/>
                                  </a:lnTo>
                                  <a:lnTo>
                                    <a:pt x="404" y="389"/>
                                  </a:lnTo>
                                  <a:lnTo>
                                    <a:pt x="349" y="319"/>
                                  </a:lnTo>
                                  <a:lnTo>
                                    <a:pt x="289" y="249"/>
                                  </a:lnTo>
                                  <a:lnTo>
                                    <a:pt x="224" y="184"/>
                                  </a:lnTo>
                                  <a:lnTo>
                                    <a:pt x="154" y="11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139" y="129"/>
                                  </a:lnTo>
                                  <a:lnTo>
                                    <a:pt x="199" y="199"/>
                                  </a:lnTo>
                                  <a:lnTo>
                                    <a:pt x="259" y="264"/>
                                  </a:lnTo>
                                  <a:lnTo>
                                    <a:pt x="309" y="334"/>
                                  </a:lnTo>
                                  <a:lnTo>
                                    <a:pt x="359" y="404"/>
                                  </a:lnTo>
                                  <a:lnTo>
                                    <a:pt x="404" y="474"/>
                                  </a:lnTo>
                                  <a:lnTo>
                                    <a:pt x="444" y="543"/>
                                  </a:lnTo>
                                  <a:lnTo>
                                    <a:pt x="484" y="623"/>
                                  </a:lnTo>
                                  <a:lnTo>
                                    <a:pt x="519" y="708"/>
                                  </a:lnTo>
                                  <a:lnTo>
                                    <a:pt x="549" y="793"/>
                                  </a:lnTo>
                                  <a:lnTo>
                                    <a:pt x="574" y="878"/>
                                  </a:lnTo>
                                  <a:lnTo>
                                    <a:pt x="594" y="967"/>
                                  </a:lnTo>
                                  <a:lnTo>
                                    <a:pt x="608" y="1062"/>
                                  </a:lnTo>
                                  <a:lnTo>
                                    <a:pt x="618" y="1152"/>
                                  </a:lnTo>
                                  <a:lnTo>
                                    <a:pt x="623" y="1252"/>
                                  </a:lnTo>
                                  <a:lnTo>
                                    <a:pt x="544" y="1461"/>
                                  </a:lnTo>
                                  <a:lnTo>
                                    <a:pt x="633" y="1382"/>
                                  </a:lnTo>
                                  <a:lnTo>
                                    <a:pt x="673" y="1466"/>
                                  </a:lnTo>
                                  <a:lnTo>
                                    <a:pt x="713" y="1382"/>
                                  </a:lnTo>
                                  <a:lnTo>
                                    <a:pt x="813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263"/>
                          <wps:cNvSpPr>
                            <a:spLocks/>
                          </wps:cNvSpPr>
                          <wps:spPr bwMode="auto">
                            <a:xfrm>
                              <a:off x="50" y="334"/>
                              <a:ext cx="294" cy="325"/>
                            </a:xfrm>
                            <a:custGeom>
                              <a:avLst/>
                              <a:gdLst>
                                <a:gd name="T0" fmla="*/ 0 w 294"/>
                                <a:gd name="T1" fmla="*/ 155 h 325"/>
                                <a:gd name="T2" fmla="*/ 0 w 294"/>
                                <a:gd name="T3" fmla="*/ 155 h 325"/>
                                <a:gd name="T4" fmla="*/ 5 w 294"/>
                                <a:gd name="T5" fmla="*/ 195 h 325"/>
                                <a:gd name="T6" fmla="*/ 20 w 294"/>
                                <a:gd name="T7" fmla="*/ 235 h 325"/>
                                <a:gd name="T8" fmla="*/ 45 w 294"/>
                                <a:gd name="T9" fmla="*/ 280 h 325"/>
                                <a:gd name="T10" fmla="*/ 75 w 294"/>
                                <a:gd name="T11" fmla="*/ 325 h 325"/>
                                <a:gd name="T12" fmla="*/ 294 w 294"/>
                                <a:gd name="T13" fmla="*/ 90 h 325"/>
                                <a:gd name="T14" fmla="*/ 294 w 294"/>
                                <a:gd name="T15" fmla="*/ 90 h 325"/>
                                <a:gd name="T16" fmla="*/ 259 w 294"/>
                                <a:gd name="T17" fmla="*/ 55 h 325"/>
                                <a:gd name="T18" fmla="*/ 225 w 294"/>
                                <a:gd name="T19" fmla="*/ 30 h 325"/>
                                <a:gd name="T20" fmla="*/ 185 w 294"/>
                                <a:gd name="T21" fmla="*/ 10 h 325"/>
                                <a:gd name="T22" fmla="*/ 150 w 294"/>
                                <a:gd name="T23" fmla="*/ 0 h 325"/>
                                <a:gd name="T24" fmla="*/ 150 w 294"/>
                                <a:gd name="T25" fmla="*/ 0 h 325"/>
                                <a:gd name="T26" fmla="*/ 115 w 294"/>
                                <a:gd name="T27" fmla="*/ 0 h 325"/>
                                <a:gd name="T28" fmla="*/ 85 w 294"/>
                                <a:gd name="T29" fmla="*/ 5 h 325"/>
                                <a:gd name="T30" fmla="*/ 60 w 294"/>
                                <a:gd name="T31" fmla="*/ 15 h 325"/>
                                <a:gd name="T32" fmla="*/ 35 w 294"/>
                                <a:gd name="T33" fmla="*/ 35 h 325"/>
                                <a:gd name="T34" fmla="*/ 35 w 294"/>
                                <a:gd name="T35" fmla="*/ 35 h 325"/>
                                <a:gd name="T36" fmla="*/ 20 w 294"/>
                                <a:gd name="T37" fmla="*/ 60 h 325"/>
                                <a:gd name="T38" fmla="*/ 5 w 294"/>
                                <a:gd name="T39" fmla="*/ 85 h 325"/>
                                <a:gd name="T40" fmla="*/ 0 w 294"/>
                                <a:gd name="T41" fmla="*/ 120 h 325"/>
                                <a:gd name="T42" fmla="*/ 0 w 294"/>
                                <a:gd name="T43" fmla="*/ 155 h 325"/>
                                <a:gd name="T44" fmla="*/ 0 w 294"/>
                                <a:gd name="T45" fmla="*/ 155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94" h="325">
                                  <a:moveTo>
                                    <a:pt x="0" y="155"/>
                                  </a:moveTo>
                                  <a:lnTo>
                                    <a:pt x="0" y="155"/>
                                  </a:lnTo>
                                  <a:lnTo>
                                    <a:pt x="5" y="195"/>
                                  </a:lnTo>
                                  <a:lnTo>
                                    <a:pt x="20" y="235"/>
                                  </a:lnTo>
                                  <a:lnTo>
                                    <a:pt x="45" y="280"/>
                                  </a:lnTo>
                                  <a:lnTo>
                                    <a:pt x="75" y="325"/>
                                  </a:lnTo>
                                  <a:lnTo>
                                    <a:pt x="294" y="90"/>
                                  </a:lnTo>
                                  <a:lnTo>
                                    <a:pt x="259" y="55"/>
                                  </a:lnTo>
                                  <a:lnTo>
                                    <a:pt x="225" y="30"/>
                                  </a:lnTo>
                                  <a:lnTo>
                                    <a:pt x="185" y="1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264"/>
                          <wps:cNvSpPr>
                            <a:spLocks/>
                          </wps:cNvSpPr>
                          <wps:spPr bwMode="auto">
                            <a:xfrm>
                              <a:off x="554" y="60"/>
                              <a:ext cx="314" cy="254"/>
                            </a:xfrm>
                            <a:custGeom>
                              <a:avLst/>
                              <a:gdLst>
                                <a:gd name="T0" fmla="*/ 314 w 314"/>
                                <a:gd name="T1" fmla="*/ 209 h 254"/>
                                <a:gd name="T2" fmla="*/ 314 w 314"/>
                                <a:gd name="T3" fmla="*/ 209 h 254"/>
                                <a:gd name="T4" fmla="*/ 309 w 314"/>
                                <a:gd name="T5" fmla="*/ 160 h 254"/>
                                <a:gd name="T6" fmla="*/ 295 w 314"/>
                                <a:gd name="T7" fmla="*/ 115 h 254"/>
                                <a:gd name="T8" fmla="*/ 280 w 314"/>
                                <a:gd name="T9" fmla="*/ 75 h 254"/>
                                <a:gd name="T10" fmla="*/ 255 w 314"/>
                                <a:gd name="T11" fmla="*/ 45 h 254"/>
                                <a:gd name="T12" fmla="*/ 255 w 314"/>
                                <a:gd name="T13" fmla="*/ 45 h 254"/>
                                <a:gd name="T14" fmla="*/ 230 w 314"/>
                                <a:gd name="T15" fmla="*/ 25 h 254"/>
                                <a:gd name="T16" fmla="*/ 205 w 314"/>
                                <a:gd name="T17" fmla="*/ 10 h 254"/>
                                <a:gd name="T18" fmla="*/ 180 w 314"/>
                                <a:gd name="T19" fmla="*/ 0 h 254"/>
                                <a:gd name="T20" fmla="*/ 150 w 314"/>
                                <a:gd name="T21" fmla="*/ 0 h 254"/>
                                <a:gd name="T22" fmla="*/ 150 w 314"/>
                                <a:gd name="T23" fmla="*/ 0 h 254"/>
                                <a:gd name="T24" fmla="*/ 120 w 314"/>
                                <a:gd name="T25" fmla="*/ 10 h 254"/>
                                <a:gd name="T26" fmla="*/ 90 w 314"/>
                                <a:gd name="T27" fmla="*/ 25 h 254"/>
                                <a:gd name="T28" fmla="*/ 65 w 314"/>
                                <a:gd name="T29" fmla="*/ 45 h 254"/>
                                <a:gd name="T30" fmla="*/ 45 w 314"/>
                                <a:gd name="T31" fmla="*/ 75 h 254"/>
                                <a:gd name="T32" fmla="*/ 45 w 314"/>
                                <a:gd name="T33" fmla="*/ 75 h 254"/>
                                <a:gd name="T34" fmla="*/ 25 w 314"/>
                                <a:gd name="T35" fmla="*/ 110 h 254"/>
                                <a:gd name="T36" fmla="*/ 10 w 314"/>
                                <a:gd name="T37" fmla="*/ 155 h 254"/>
                                <a:gd name="T38" fmla="*/ 5 w 314"/>
                                <a:gd name="T39" fmla="*/ 199 h 254"/>
                                <a:gd name="T40" fmla="*/ 0 w 314"/>
                                <a:gd name="T41" fmla="*/ 254 h 254"/>
                                <a:gd name="T42" fmla="*/ 314 w 314"/>
                                <a:gd name="T43" fmla="*/ 209 h 254"/>
                                <a:gd name="T44" fmla="*/ 314 w 314"/>
                                <a:gd name="T45" fmla="*/ 209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14" h="254">
                                  <a:moveTo>
                                    <a:pt x="314" y="209"/>
                                  </a:moveTo>
                                  <a:lnTo>
                                    <a:pt x="314" y="209"/>
                                  </a:lnTo>
                                  <a:lnTo>
                                    <a:pt x="309" y="160"/>
                                  </a:lnTo>
                                  <a:lnTo>
                                    <a:pt x="295" y="115"/>
                                  </a:lnTo>
                                  <a:lnTo>
                                    <a:pt x="280" y="75"/>
                                  </a:lnTo>
                                  <a:lnTo>
                                    <a:pt x="255" y="45"/>
                                  </a:lnTo>
                                  <a:lnTo>
                                    <a:pt x="230" y="25"/>
                                  </a:lnTo>
                                  <a:lnTo>
                                    <a:pt x="205" y="1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5" y="199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31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265"/>
                          <wps:cNvSpPr>
                            <a:spLocks/>
                          </wps:cNvSpPr>
                          <wps:spPr bwMode="auto">
                            <a:xfrm>
                              <a:off x="120" y="404"/>
                              <a:ext cx="160" cy="175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50 h 175"/>
                                <a:gd name="T2" fmla="*/ 160 w 160"/>
                                <a:gd name="T3" fmla="*/ 50 h 175"/>
                                <a:gd name="T4" fmla="*/ 140 w 160"/>
                                <a:gd name="T5" fmla="*/ 30 h 175"/>
                                <a:gd name="T6" fmla="*/ 120 w 160"/>
                                <a:gd name="T7" fmla="*/ 15 h 175"/>
                                <a:gd name="T8" fmla="*/ 100 w 160"/>
                                <a:gd name="T9" fmla="*/ 5 h 175"/>
                                <a:gd name="T10" fmla="*/ 80 w 160"/>
                                <a:gd name="T11" fmla="*/ 0 h 175"/>
                                <a:gd name="T12" fmla="*/ 80 w 160"/>
                                <a:gd name="T13" fmla="*/ 0 h 175"/>
                                <a:gd name="T14" fmla="*/ 65 w 160"/>
                                <a:gd name="T15" fmla="*/ 0 h 175"/>
                                <a:gd name="T16" fmla="*/ 50 w 160"/>
                                <a:gd name="T17" fmla="*/ 0 h 175"/>
                                <a:gd name="T18" fmla="*/ 35 w 160"/>
                                <a:gd name="T19" fmla="*/ 10 h 175"/>
                                <a:gd name="T20" fmla="*/ 20 w 160"/>
                                <a:gd name="T21" fmla="*/ 20 h 175"/>
                                <a:gd name="T22" fmla="*/ 20 w 160"/>
                                <a:gd name="T23" fmla="*/ 20 h 175"/>
                                <a:gd name="T24" fmla="*/ 10 w 160"/>
                                <a:gd name="T25" fmla="*/ 30 h 175"/>
                                <a:gd name="T26" fmla="*/ 5 w 160"/>
                                <a:gd name="T27" fmla="*/ 45 h 175"/>
                                <a:gd name="T28" fmla="*/ 0 w 160"/>
                                <a:gd name="T29" fmla="*/ 65 h 175"/>
                                <a:gd name="T30" fmla="*/ 0 w 160"/>
                                <a:gd name="T31" fmla="*/ 85 h 175"/>
                                <a:gd name="T32" fmla="*/ 0 w 160"/>
                                <a:gd name="T33" fmla="*/ 85 h 175"/>
                                <a:gd name="T34" fmla="*/ 5 w 160"/>
                                <a:gd name="T35" fmla="*/ 105 h 175"/>
                                <a:gd name="T36" fmla="*/ 15 w 160"/>
                                <a:gd name="T37" fmla="*/ 130 h 175"/>
                                <a:gd name="T38" fmla="*/ 25 w 160"/>
                                <a:gd name="T39" fmla="*/ 150 h 175"/>
                                <a:gd name="T40" fmla="*/ 40 w 160"/>
                                <a:gd name="T41" fmla="*/ 175 h 175"/>
                                <a:gd name="T42" fmla="*/ 160 w 160"/>
                                <a:gd name="T43" fmla="*/ 50 h 175"/>
                                <a:gd name="T44" fmla="*/ 160 w 160"/>
                                <a:gd name="T45" fmla="*/ 50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60" h="175">
                                  <a:moveTo>
                                    <a:pt x="160" y="50"/>
                                  </a:moveTo>
                                  <a:lnTo>
                                    <a:pt x="160" y="50"/>
                                  </a:lnTo>
                                  <a:lnTo>
                                    <a:pt x="140" y="30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16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266"/>
                          <wps:cNvSpPr>
                            <a:spLocks/>
                          </wps:cNvSpPr>
                          <wps:spPr bwMode="auto">
                            <a:xfrm>
                              <a:off x="629" y="135"/>
                              <a:ext cx="175" cy="139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114 h 139"/>
                                <a:gd name="T2" fmla="*/ 175 w 175"/>
                                <a:gd name="T3" fmla="*/ 114 h 139"/>
                                <a:gd name="T4" fmla="*/ 170 w 175"/>
                                <a:gd name="T5" fmla="*/ 85 h 139"/>
                                <a:gd name="T6" fmla="*/ 160 w 175"/>
                                <a:gd name="T7" fmla="*/ 65 h 139"/>
                                <a:gd name="T8" fmla="*/ 155 w 175"/>
                                <a:gd name="T9" fmla="*/ 45 h 139"/>
                                <a:gd name="T10" fmla="*/ 140 w 175"/>
                                <a:gd name="T11" fmla="*/ 25 h 139"/>
                                <a:gd name="T12" fmla="*/ 140 w 175"/>
                                <a:gd name="T13" fmla="*/ 25 h 139"/>
                                <a:gd name="T14" fmla="*/ 125 w 175"/>
                                <a:gd name="T15" fmla="*/ 15 h 139"/>
                                <a:gd name="T16" fmla="*/ 115 w 175"/>
                                <a:gd name="T17" fmla="*/ 5 h 139"/>
                                <a:gd name="T18" fmla="*/ 100 w 175"/>
                                <a:gd name="T19" fmla="*/ 0 h 139"/>
                                <a:gd name="T20" fmla="*/ 80 w 175"/>
                                <a:gd name="T21" fmla="*/ 0 h 139"/>
                                <a:gd name="T22" fmla="*/ 80 w 175"/>
                                <a:gd name="T23" fmla="*/ 0 h 139"/>
                                <a:gd name="T24" fmla="*/ 65 w 175"/>
                                <a:gd name="T25" fmla="*/ 5 h 139"/>
                                <a:gd name="T26" fmla="*/ 50 w 175"/>
                                <a:gd name="T27" fmla="*/ 15 h 139"/>
                                <a:gd name="T28" fmla="*/ 40 w 175"/>
                                <a:gd name="T29" fmla="*/ 25 h 139"/>
                                <a:gd name="T30" fmla="*/ 25 w 175"/>
                                <a:gd name="T31" fmla="*/ 40 h 139"/>
                                <a:gd name="T32" fmla="*/ 25 w 175"/>
                                <a:gd name="T33" fmla="*/ 40 h 139"/>
                                <a:gd name="T34" fmla="*/ 15 w 175"/>
                                <a:gd name="T35" fmla="*/ 60 h 139"/>
                                <a:gd name="T36" fmla="*/ 5 w 175"/>
                                <a:gd name="T37" fmla="*/ 85 h 139"/>
                                <a:gd name="T38" fmla="*/ 5 w 175"/>
                                <a:gd name="T39" fmla="*/ 109 h 139"/>
                                <a:gd name="T40" fmla="*/ 0 w 175"/>
                                <a:gd name="T41" fmla="*/ 139 h 139"/>
                                <a:gd name="T42" fmla="*/ 175 w 175"/>
                                <a:gd name="T43" fmla="*/ 114 h 139"/>
                                <a:gd name="T44" fmla="*/ 175 w 175"/>
                                <a:gd name="T45" fmla="*/ 114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75" h="139">
                                  <a:moveTo>
                                    <a:pt x="175" y="114"/>
                                  </a:moveTo>
                                  <a:lnTo>
                                    <a:pt x="175" y="114"/>
                                  </a:lnTo>
                                  <a:lnTo>
                                    <a:pt x="170" y="85"/>
                                  </a:lnTo>
                                  <a:lnTo>
                                    <a:pt x="160" y="65"/>
                                  </a:lnTo>
                                  <a:lnTo>
                                    <a:pt x="155" y="45"/>
                                  </a:lnTo>
                                  <a:lnTo>
                                    <a:pt x="140" y="25"/>
                                  </a:lnTo>
                                  <a:lnTo>
                                    <a:pt x="125" y="15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75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267"/>
                          <wps:cNvSpPr>
                            <a:spLocks/>
                          </wps:cNvSpPr>
                          <wps:spPr bwMode="auto">
                            <a:xfrm>
                              <a:off x="40" y="230"/>
                              <a:ext cx="1098" cy="718"/>
                            </a:xfrm>
                            <a:custGeom>
                              <a:avLst/>
                              <a:gdLst>
                                <a:gd name="T0" fmla="*/ 200 w 1098"/>
                                <a:gd name="T1" fmla="*/ 224 h 718"/>
                                <a:gd name="T2" fmla="*/ 125 w 1098"/>
                                <a:gd name="T3" fmla="*/ 314 h 718"/>
                                <a:gd name="T4" fmla="*/ 60 w 1098"/>
                                <a:gd name="T5" fmla="*/ 414 h 718"/>
                                <a:gd name="T6" fmla="*/ 35 w 1098"/>
                                <a:gd name="T7" fmla="*/ 459 h 718"/>
                                <a:gd name="T8" fmla="*/ 5 w 1098"/>
                                <a:gd name="T9" fmla="*/ 548 h 718"/>
                                <a:gd name="T10" fmla="*/ 0 w 1098"/>
                                <a:gd name="T11" fmla="*/ 588 h 718"/>
                                <a:gd name="T12" fmla="*/ 10 w 1098"/>
                                <a:gd name="T13" fmla="*/ 658 h 718"/>
                                <a:gd name="T14" fmla="*/ 60 w 1098"/>
                                <a:gd name="T15" fmla="*/ 698 h 718"/>
                                <a:gd name="T16" fmla="*/ 90 w 1098"/>
                                <a:gd name="T17" fmla="*/ 708 h 718"/>
                                <a:gd name="T18" fmla="*/ 185 w 1098"/>
                                <a:gd name="T19" fmla="*/ 718 h 718"/>
                                <a:gd name="T20" fmla="*/ 349 w 1098"/>
                                <a:gd name="T21" fmla="*/ 693 h 718"/>
                                <a:gd name="T22" fmla="*/ 429 w 1098"/>
                                <a:gd name="T23" fmla="*/ 668 h 718"/>
                                <a:gd name="T24" fmla="*/ 599 w 1098"/>
                                <a:gd name="T25" fmla="*/ 598 h 718"/>
                                <a:gd name="T26" fmla="*/ 689 w 1098"/>
                                <a:gd name="T27" fmla="*/ 553 h 718"/>
                                <a:gd name="T28" fmla="*/ 689 w 1098"/>
                                <a:gd name="T29" fmla="*/ 553 h 718"/>
                                <a:gd name="T30" fmla="*/ 789 w 1098"/>
                                <a:gd name="T31" fmla="*/ 494 h 718"/>
                                <a:gd name="T32" fmla="*/ 888 w 1098"/>
                                <a:gd name="T33" fmla="*/ 419 h 718"/>
                                <a:gd name="T34" fmla="*/ 973 w 1098"/>
                                <a:gd name="T35" fmla="*/ 339 h 718"/>
                                <a:gd name="T36" fmla="*/ 1028 w 1098"/>
                                <a:gd name="T37" fmla="*/ 279 h 718"/>
                                <a:gd name="T38" fmla="*/ 1078 w 1098"/>
                                <a:gd name="T39" fmla="*/ 194 h 718"/>
                                <a:gd name="T40" fmla="*/ 1093 w 1098"/>
                                <a:gd name="T41" fmla="*/ 139 h 718"/>
                                <a:gd name="T42" fmla="*/ 1098 w 1098"/>
                                <a:gd name="T43" fmla="*/ 114 h 718"/>
                                <a:gd name="T44" fmla="*/ 1078 w 1098"/>
                                <a:gd name="T45" fmla="*/ 64 h 718"/>
                                <a:gd name="T46" fmla="*/ 1023 w 1098"/>
                                <a:gd name="T47" fmla="*/ 24 h 718"/>
                                <a:gd name="T48" fmla="*/ 983 w 1098"/>
                                <a:gd name="T49" fmla="*/ 14 h 718"/>
                                <a:gd name="T50" fmla="*/ 888 w 1098"/>
                                <a:gd name="T51" fmla="*/ 0 h 718"/>
                                <a:gd name="T52" fmla="*/ 833 w 1098"/>
                                <a:gd name="T53" fmla="*/ 0 h 718"/>
                                <a:gd name="T54" fmla="*/ 709 w 1098"/>
                                <a:gd name="T55" fmla="*/ 5 h 718"/>
                                <a:gd name="T56" fmla="*/ 589 w 1098"/>
                                <a:gd name="T57" fmla="*/ 19 h 718"/>
                                <a:gd name="T58" fmla="*/ 484 w 1098"/>
                                <a:gd name="T59" fmla="*/ 49 h 718"/>
                                <a:gd name="T60" fmla="*/ 379 w 1098"/>
                                <a:gd name="T61" fmla="*/ 89 h 718"/>
                                <a:gd name="T62" fmla="*/ 334 w 1098"/>
                                <a:gd name="T63" fmla="*/ 114 h 718"/>
                                <a:gd name="T64" fmla="*/ 245 w 1098"/>
                                <a:gd name="T65" fmla="*/ 179 h 718"/>
                                <a:gd name="T66" fmla="*/ 200 w 1098"/>
                                <a:gd name="T67" fmla="*/ 224 h 7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098" h="718">
                                  <a:moveTo>
                                    <a:pt x="200" y="224"/>
                                  </a:moveTo>
                                  <a:lnTo>
                                    <a:pt x="200" y="224"/>
                                  </a:lnTo>
                                  <a:lnTo>
                                    <a:pt x="160" y="269"/>
                                  </a:lnTo>
                                  <a:lnTo>
                                    <a:pt x="125" y="314"/>
                                  </a:lnTo>
                                  <a:lnTo>
                                    <a:pt x="90" y="364"/>
                                  </a:lnTo>
                                  <a:lnTo>
                                    <a:pt x="60" y="414"/>
                                  </a:lnTo>
                                  <a:lnTo>
                                    <a:pt x="35" y="459"/>
                                  </a:lnTo>
                                  <a:lnTo>
                                    <a:pt x="15" y="508"/>
                                  </a:lnTo>
                                  <a:lnTo>
                                    <a:pt x="5" y="548"/>
                                  </a:lnTo>
                                  <a:lnTo>
                                    <a:pt x="0" y="588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10" y="658"/>
                                  </a:lnTo>
                                  <a:lnTo>
                                    <a:pt x="35" y="683"/>
                                  </a:lnTo>
                                  <a:lnTo>
                                    <a:pt x="60" y="698"/>
                                  </a:lnTo>
                                  <a:lnTo>
                                    <a:pt x="90" y="708"/>
                                  </a:lnTo>
                                  <a:lnTo>
                                    <a:pt x="120" y="713"/>
                                  </a:lnTo>
                                  <a:lnTo>
                                    <a:pt x="185" y="718"/>
                                  </a:lnTo>
                                  <a:lnTo>
                                    <a:pt x="259" y="713"/>
                                  </a:lnTo>
                                  <a:lnTo>
                                    <a:pt x="349" y="693"/>
                                  </a:lnTo>
                                  <a:lnTo>
                                    <a:pt x="429" y="668"/>
                                  </a:lnTo>
                                  <a:lnTo>
                                    <a:pt x="514" y="638"/>
                                  </a:lnTo>
                                  <a:lnTo>
                                    <a:pt x="599" y="598"/>
                                  </a:lnTo>
                                  <a:lnTo>
                                    <a:pt x="689" y="553"/>
                                  </a:lnTo>
                                  <a:lnTo>
                                    <a:pt x="789" y="494"/>
                                  </a:lnTo>
                                  <a:lnTo>
                                    <a:pt x="838" y="459"/>
                                  </a:lnTo>
                                  <a:lnTo>
                                    <a:pt x="888" y="419"/>
                                  </a:lnTo>
                                  <a:lnTo>
                                    <a:pt x="933" y="379"/>
                                  </a:lnTo>
                                  <a:lnTo>
                                    <a:pt x="973" y="339"/>
                                  </a:lnTo>
                                  <a:lnTo>
                                    <a:pt x="1028" y="279"/>
                                  </a:lnTo>
                                  <a:lnTo>
                                    <a:pt x="1063" y="219"/>
                                  </a:lnTo>
                                  <a:lnTo>
                                    <a:pt x="1078" y="194"/>
                                  </a:lnTo>
                                  <a:lnTo>
                                    <a:pt x="1088" y="164"/>
                                  </a:lnTo>
                                  <a:lnTo>
                                    <a:pt x="1093" y="139"/>
                                  </a:lnTo>
                                  <a:lnTo>
                                    <a:pt x="1098" y="114"/>
                                  </a:lnTo>
                                  <a:lnTo>
                                    <a:pt x="1093" y="84"/>
                                  </a:lnTo>
                                  <a:lnTo>
                                    <a:pt x="1078" y="64"/>
                                  </a:lnTo>
                                  <a:lnTo>
                                    <a:pt x="1053" y="39"/>
                                  </a:lnTo>
                                  <a:lnTo>
                                    <a:pt x="1023" y="24"/>
                                  </a:lnTo>
                                  <a:lnTo>
                                    <a:pt x="983" y="14"/>
                                  </a:lnTo>
                                  <a:lnTo>
                                    <a:pt x="938" y="5"/>
                                  </a:lnTo>
                                  <a:lnTo>
                                    <a:pt x="888" y="0"/>
                                  </a:lnTo>
                                  <a:lnTo>
                                    <a:pt x="833" y="0"/>
                                  </a:lnTo>
                                  <a:lnTo>
                                    <a:pt x="769" y="0"/>
                                  </a:lnTo>
                                  <a:lnTo>
                                    <a:pt x="709" y="5"/>
                                  </a:lnTo>
                                  <a:lnTo>
                                    <a:pt x="649" y="10"/>
                                  </a:lnTo>
                                  <a:lnTo>
                                    <a:pt x="589" y="19"/>
                                  </a:lnTo>
                                  <a:lnTo>
                                    <a:pt x="534" y="34"/>
                                  </a:lnTo>
                                  <a:lnTo>
                                    <a:pt x="484" y="49"/>
                                  </a:lnTo>
                                  <a:lnTo>
                                    <a:pt x="429" y="69"/>
                                  </a:lnTo>
                                  <a:lnTo>
                                    <a:pt x="379" y="89"/>
                                  </a:lnTo>
                                  <a:lnTo>
                                    <a:pt x="334" y="114"/>
                                  </a:lnTo>
                                  <a:lnTo>
                                    <a:pt x="289" y="144"/>
                                  </a:lnTo>
                                  <a:lnTo>
                                    <a:pt x="245" y="179"/>
                                  </a:lnTo>
                                  <a:lnTo>
                                    <a:pt x="20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268"/>
                          <wps:cNvSpPr>
                            <a:spLocks/>
                          </wps:cNvSpPr>
                          <wps:spPr bwMode="auto">
                            <a:xfrm>
                              <a:off x="270" y="444"/>
                              <a:ext cx="713" cy="404"/>
                            </a:xfrm>
                            <a:custGeom>
                              <a:avLst/>
                              <a:gdLst>
                                <a:gd name="T0" fmla="*/ 713 w 713"/>
                                <a:gd name="T1" fmla="*/ 15 h 404"/>
                                <a:gd name="T2" fmla="*/ 713 w 713"/>
                                <a:gd name="T3" fmla="*/ 15 h 404"/>
                                <a:gd name="T4" fmla="*/ 643 w 713"/>
                                <a:gd name="T5" fmla="*/ 5 h 404"/>
                                <a:gd name="T6" fmla="*/ 579 w 713"/>
                                <a:gd name="T7" fmla="*/ 0 h 404"/>
                                <a:gd name="T8" fmla="*/ 514 w 713"/>
                                <a:gd name="T9" fmla="*/ 0 h 404"/>
                                <a:gd name="T10" fmla="*/ 454 w 713"/>
                                <a:gd name="T11" fmla="*/ 5 h 404"/>
                                <a:gd name="T12" fmla="*/ 399 w 713"/>
                                <a:gd name="T13" fmla="*/ 15 h 404"/>
                                <a:gd name="T14" fmla="*/ 344 w 713"/>
                                <a:gd name="T15" fmla="*/ 25 h 404"/>
                                <a:gd name="T16" fmla="*/ 294 w 713"/>
                                <a:gd name="T17" fmla="*/ 45 h 404"/>
                                <a:gd name="T18" fmla="*/ 249 w 713"/>
                                <a:gd name="T19" fmla="*/ 65 h 404"/>
                                <a:gd name="T20" fmla="*/ 204 w 713"/>
                                <a:gd name="T21" fmla="*/ 95 h 404"/>
                                <a:gd name="T22" fmla="*/ 164 w 713"/>
                                <a:gd name="T23" fmla="*/ 125 h 404"/>
                                <a:gd name="T24" fmla="*/ 129 w 713"/>
                                <a:gd name="T25" fmla="*/ 160 h 404"/>
                                <a:gd name="T26" fmla="*/ 94 w 713"/>
                                <a:gd name="T27" fmla="*/ 200 h 404"/>
                                <a:gd name="T28" fmla="*/ 64 w 713"/>
                                <a:gd name="T29" fmla="*/ 245 h 404"/>
                                <a:gd name="T30" fmla="*/ 39 w 713"/>
                                <a:gd name="T31" fmla="*/ 294 h 404"/>
                                <a:gd name="T32" fmla="*/ 19 w 713"/>
                                <a:gd name="T33" fmla="*/ 349 h 404"/>
                                <a:gd name="T34" fmla="*/ 0 w 713"/>
                                <a:gd name="T35" fmla="*/ 404 h 404"/>
                                <a:gd name="T36" fmla="*/ 0 w 713"/>
                                <a:gd name="T37" fmla="*/ 404 h 404"/>
                                <a:gd name="T38" fmla="*/ 79 w 713"/>
                                <a:gd name="T39" fmla="*/ 339 h 404"/>
                                <a:gd name="T40" fmla="*/ 159 w 713"/>
                                <a:gd name="T41" fmla="*/ 284 h 404"/>
                                <a:gd name="T42" fmla="*/ 244 w 713"/>
                                <a:gd name="T43" fmla="*/ 225 h 404"/>
                                <a:gd name="T44" fmla="*/ 334 w 713"/>
                                <a:gd name="T45" fmla="*/ 175 h 404"/>
                                <a:gd name="T46" fmla="*/ 424 w 713"/>
                                <a:gd name="T47" fmla="*/ 130 h 404"/>
                                <a:gd name="T48" fmla="*/ 519 w 713"/>
                                <a:gd name="T49" fmla="*/ 85 h 404"/>
                                <a:gd name="T50" fmla="*/ 613 w 713"/>
                                <a:gd name="T51" fmla="*/ 50 h 404"/>
                                <a:gd name="T52" fmla="*/ 713 w 713"/>
                                <a:gd name="T53" fmla="*/ 15 h 404"/>
                                <a:gd name="T54" fmla="*/ 713 w 713"/>
                                <a:gd name="T55" fmla="*/ 15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713" h="404">
                                  <a:moveTo>
                                    <a:pt x="713" y="15"/>
                                  </a:moveTo>
                                  <a:lnTo>
                                    <a:pt x="713" y="15"/>
                                  </a:lnTo>
                                  <a:lnTo>
                                    <a:pt x="643" y="5"/>
                                  </a:lnTo>
                                  <a:lnTo>
                                    <a:pt x="579" y="0"/>
                                  </a:lnTo>
                                  <a:lnTo>
                                    <a:pt x="514" y="0"/>
                                  </a:lnTo>
                                  <a:lnTo>
                                    <a:pt x="454" y="5"/>
                                  </a:lnTo>
                                  <a:lnTo>
                                    <a:pt x="399" y="15"/>
                                  </a:lnTo>
                                  <a:lnTo>
                                    <a:pt x="344" y="25"/>
                                  </a:lnTo>
                                  <a:lnTo>
                                    <a:pt x="294" y="45"/>
                                  </a:lnTo>
                                  <a:lnTo>
                                    <a:pt x="249" y="65"/>
                                  </a:lnTo>
                                  <a:lnTo>
                                    <a:pt x="204" y="95"/>
                                  </a:lnTo>
                                  <a:lnTo>
                                    <a:pt x="164" y="125"/>
                                  </a:lnTo>
                                  <a:lnTo>
                                    <a:pt x="129" y="160"/>
                                  </a:lnTo>
                                  <a:lnTo>
                                    <a:pt x="94" y="200"/>
                                  </a:lnTo>
                                  <a:lnTo>
                                    <a:pt x="64" y="245"/>
                                  </a:lnTo>
                                  <a:lnTo>
                                    <a:pt x="39" y="294"/>
                                  </a:lnTo>
                                  <a:lnTo>
                                    <a:pt x="19" y="349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79" y="339"/>
                                  </a:lnTo>
                                  <a:lnTo>
                                    <a:pt x="159" y="284"/>
                                  </a:lnTo>
                                  <a:lnTo>
                                    <a:pt x="244" y="225"/>
                                  </a:lnTo>
                                  <a:lnTo>
                                    <a:pt x="334" y="175"/>
                                  </a:lnTo>
                                  <a:lnTo>
                                    <a:pt x="424" y="130"/>
                                  </a:lnTo>
                                  <a:lnTo>
                                    <a:pt x="519" y="85"/>
                                  </a:lnTo>
                                  <a:lnTo>
                                    <a:pt x="613" y="50"/>
                                  </a:lnTo>
                                  <a:lnTo>
                                    <a:pt x="71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290"/>
                        <wpg:cNvGrpSpPr>
                          <a:grpSpLocks/>
                        </wpg:cNvGrpSpPr>
                        <wpg:grpSpPr bwMode="auto">
                          <a:xfrm flipH="1">
                            <a:off x="7185" y="8648"/>
                            <a:ext cx="1786" cy="639"/>
                            <a:chOff x="8070" y="3150"/>
                            <a:chExt cx="2011" cy="639"/>
                          </a:xfrm>
                        </wpg:grpSpPr>
                        <wps:wsp>
                          <wps:cNvPr id="516" name="Freeform 271"/>
                          <wps:cNvSpPr>
                            <a:spLocks/>
                          </wps:cNvSpPr>
                          <wps:spPr bwMode="auto">
                            <a:xfrm>
                              <a:off x="8070" y="3150"/>
                              <a:ext cx="2011" cy="639"/>
                            </a:xfrm>
                            <a:custGeom>
                              <a:avLst/>
                              <a:gdLst>
                                <a:gd name="T0" fmla="*/ 1741 w 2011"/>
                                <a:gd name="T1" fmla="*/ 544 h 639"/>
                                <a:gd name="T2" fmla="*/ 1871 w 2011"/>
                                <a:gd name="T3" fmla="*/ 494 h 639"/>
                                <a:gd name="T4" fmla="*/ 1961 w 2011"/>
                                <a:gd name="T5" fmla="*/ 444 h 639"/>
                                <a:gd name="T6" fmla="*/ 1991 w 2011"/>
                                <a:gd name="T7" fmla="*/ 419 h 639"/>
                                <a:gd name="T8" fmla="*/ 2011 w 2011"/>
                                <a:gd name="T9" fmla="*/ 380 h 639"/>
                                <a:gd name="T10" fmla="*/ 2006 w 2011"/>
                                <a:gd name="T11" fmla="*/ 360 h 639"/>
                                <a:gd name="T12" fmla="*/ 2001 w 2011"/>
                                <a:gd name="T13" fmla="*/ 345 h 639"/>
                                <a:gd name="T14" fmla="*/ 1971 w 2011"/>
                                <a:gd name="T15" fmla="*/ 320 h 639"/>
                                <a:gd name="T16" fmla="*/ 1856 w 2011"/>
                                <a:gd name="T17" fmla="*/ 280 h 639"/>
                                <a:gd name="T18" fmla="*/ 1682 w 2011"/>
                                <a:gd name="T19" fmla="*/ 255 h 639"/>
                                <a:gd name="T20" fmla="*/ 1437 w 2011"/>
                                <a:gd name="T21" fmla="*/ 245 h 639"/>
                                <a:gd name="T22" fmla="*/ 1287 w 2011"/>
                                <a:gd name="T23" fmla="*/ 245 h 639"/>
                                <a:gd name="T24" fmla="*/ 1312 w 2011"/>
                                <a:gd name="T25" fmla="*/ 165 h 639"/>
                                <a:gd name="T26" fmla="*/ 1297 w 2011"/>
                                <a:gd name="T27" fmla="*/ 100 h 639"/>
                                <a:gd name="T28" fmla="*/ 1237 w 2011"/>
                                <a:gd name="T29" fmla="*/ 50 h 639"/>
                                <a:gd name="T30" fmla="*/ 1138 w 2011"/>
                                <a:gd name="T31" fmla="*/ 15 h 639"/>
                                <a:gd name="T32" fmla="*/ 1088 w 2011"/>
                                <a:gd name="T33" fmla="*/ 10 h 639"/>
                                <a:gd name="T34" fmla="*/ 968 w 2011"/>
                                <a:gd name="T35" fmla="*/ 0 h 639"/>
                                <a:gd name="T36" fmla="*/ 828 w 2011"/>
                                <a:gd name="T37" fmla="*/ 5 h 639"/>
                                <a:gd name="T38" fmla="*/ 593 w 2011"/>
                                <a:gd name="T39" fmla="*/ 40 h 639"/>
                                <a:gd name="T40" fmla="*/ 439 w 2011"/>
                                <a:gd name="T41" fmla="*/ 75 h 639"/>
                                <a:gd name="T42" fmla="*/ 244 w 2011"/>
                                <a:gd name="T43" fmla="*/ 140 h 639"/>
                                <a:gd name="T44" fmla="*/ 139 w 2011"/>
                                <a:gd name="T45" fmla="*/ 190 h 639"/>
                                <a:gd name="T46" fmla="*/ 94 w 2011"/>
                                <a:gd name="T47" fmla="*/ 215 h 639"/>
                                <a:gd name="T48" fmla="*/ 29 w 2011"/>
                                <a:gd name="T49" fmla="*/ 270 h 639"/>
                                <a:gd name="T50" fmla="*/ 0 w 2011"/>
                                <a:gd name="T51" fmla="*/ 325 h 639"/>
                                <a:gd name="T52" fmla="*/ 14 w 2011"/>
                                <a:gd name="T53" fmla="*/ 375 h 639"/>
                                <a:gd name="T54" fmla="*/ 64 w 2011"/>
                                <a:gd name="T55" fmla="*/ 424 h 639"/>
                                <a:gd name="T56" fmla="*/ 89 w 2011"/>
                                <a:gd name="T57" fmla="*/ 439 h 639"/>
                                <a:gd name="T58" fmla="*/ 179 w 2011"/>
                                <a:gd name="T59" fmla="*/ 484 h 639"/>
                                <a:gd name="T60" fmla="*/ 374 w 2011"/>
                                <a:gd name="T61" fmla="*/ 554 h 639"/>
                                <a:gd name="T62" fmla="*/ 588 w 2011"/>
                                <a:gd name="T63" fmla="*/ 604 h 639"/>
                                <a:gd name="T64" fmla="*/ 828 w 2011"/>
                                <a:gd name="T65" fmla="*/ 634 h 639"/>
                                <a:gd name="T66" fmla="*/ 953 w 2011"/>
                                <a:gd name="T67" fmla="*/ 639 h 639"/>
                                <a:gd name="T68" fmla="*/ 1162 w 2011"/>
                                <a:gd name="T69" fmla="*/ 639 h 639"/>
                                <a:gd name="T70" fmla="*/ 1367 w 2011"/>
                                <a:gd name="T71" fmla="*/ 619 h 639"/>
                                <a:gd name="T72" fmla="*/ 1557 w 2011"/>
                                <a:gd name="T73" fmla="*/ 589 h 639"/>
                                <a:gd name="T74" fmla="*/ 1741 w 2011"/>
                                <a:gd name="T75" fmla="*/ 544 h 6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011" h="639">
                                  <a:moveTo>
                                    <a:pt x="1741" y="544"/>
                                  </a:moveTo>
                                  <a:lnTo>
                                    <a:pt x="1741" y="544"/>
                                  </a:lnTo>
                                  <a:lnTo>
                                    <a:pt x="1811" y="519"/>
                                  </a:lnTo>
                                  <a:lnTo>
                                    <a:pt x="1871" y="494"/>
                                  </a:lnTo>
                                  <a:lnTo>
                                    <a:pt x="1921" y="469"/>
                                  </a:lnTo>
                                  <a:lnTo>
                                    <a:pt x="1961" y="444"/>
                                  </a:lnTo>
                                  <a:lnTo>
                                    <a:pt x="1991" y="419"/>
                                  </a:lnTo>
                                  <a:lnTo>
                                    <a:pt x="2011" y="395"/>
                                  </a:lnTo>
                                  <a:lnTo>
                                    <a:pt x="2011" y="380"/>
                                  </a:lnTo>
                                  <a:lnTo>
                                    <a:pt x="2011" y="370"/>
                                  </a:lnTo>
                                  <a:lnTo>
                                    <a:pt x="2006" y="360"/>
                                  </a:lnTo>
                                  <a:lnTo>
                                    <a:pt x="2001" y="345"/>
                                  </a:lnTo>
                                  <a:lnTo>
                                    <a:pt x="1986" y="335"/>
                                  </a:lnTo>
                                  <a:lnTo>
                                    <a:pt x="1971" y="320"/>
                                  </a:lnTo>
                                  <a:lnTo>
                                    <a:pt x="1921" y="300"/>
                                  </a:lnTo>
                                  <a:lnTo>
                                    <a:pt x="1856" y="280"/>
                                  </a:lnTo>
                                  <a:lnTo>
                                    <a:pt x="1776" y="270"/>
                                  </a:lnTo>
                                  <a:lnTo>
                                    <a:pt x="1682" y="255"/>
                                  </a:lnTo>
                                  <a:lnTo>
                                    <a:pt x="1567" y="250"/>
                                  </a:lnTo>
                                  <a:lnTo>
                                    <a:pt x="1437" y="245"/>
                                  </a:lnTo>
                                  <a:lnTo>
                                    <a:pt x="1287" y="245"/>
                                  </a:lnTo>
                                  <a:lnTo>
                                    <a:pt x="1307" y="205"/>
                                  </a:lnTo>
                                  <a:lnTo>
                                    <a:pt x="1312" y="165"/>
                                  </a:lnTo>
                                  <a:lnTo>
                                    <a:pt x="1312" y="130"/>
                                  </a:lnTo>
                                  <a:lnTo>
                                    <a:pt x="1297" y="100"/>
                                  </a:lnTo>
                                  <a:lnTo>
                                    <a:pt x="1272" y="70"/>
                                  </a:lnTo>
                                  <a:lnTo>
                                    <a:pt x="1237" y="50"/>
                                  </a:lnTo>
                                  <a:lnTo>
                                    <a:pt x="1192" y="30"/>
                                  </a:lnTo>
                                  <a:lnTo>
                                    <a:pt x="1138" y="15"/>
                                  </a:lnTo>
                                  <a:lnTo>
                                    <a:pt x="1088" y="10"/>
                                  </a:lnTo>
                                  <a:lnTo>
                                    <a:pt x="1028" y="0"/>
                                  </a:lnTo>
                                  <a:lnTo>
                                    <a:pt x="968" y="0"/>
                                  </a:lnTo>
                                  <a:lnTo>
                                    <a:pt x="898" y="0"/>
                                  </a:lnTo>
                                  <a:lnTo>
                                    <a:pt x="828" y="5"/>
                                  </a:lnTo>
                                  <a:lnTo>
                                    <a:pt x="753" y="15"/>
                                  </a:lnTo>
                                  <a:lnTo>
                                    <a:pt x="593" y="40"/>
                                  </a:lnTo>
                                  <a:lnTo>
                                    <a:pt x="439" y="7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244" y="140"/>
                                  </a:lnTo>
                                  <a:lnTo>
                                    <a:pt x="189" y="165"/>
                                  </a:lnTo>
                                  <a:lnTo>
                                    <a:pt x="139" y="190"/>
                                  </a:lnTo>
                                  <a:lnTo>
                                    <a:pt x="94" y="215"/>
                                  </a:lnTo>
                                  <a:lnTo>
                                    <a:pt x="59" y="245"/>
                                  </a:lnTo>
                                  <a:lnTo>
                                    <a:pt x="29" y="270"/>
                                  </a:lnTo>
                                  <a:lnTo>
                                    <a:pt x="10" y="300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5" y="350"/>
                                  </a:lnTo>
                                  <a:lnTo>
                                    <a:pt x="14" y="375"/>
                                  </a:lnTo>
                                  <a:lnTo>
                                    <a:pt x="34" y="400"/>
                                  </a:lnTo>
                                  <a:lnTo>
                                    <a:pt x="64" y="424"/>
                                  </a:lnTo>
                                  <a:lnTo>
                                    <a:pt x="89" y="439"/>
                                  </a:lnTo>
                                  <a:lnTo>
                                    <a:pt x="179" y="484"/>
                                  </a:lnTo>
                                  <a:lnTo>
                                    <a:pt x="274" y="524"/>
                                  </a:lnTo>
                                  <a:lnTo>
                                    <a:pt x="374" y="554"/>
                                  </a:lnTo>
                                  <a:lnTo>
                                    <a:pt x="479" y="584"/>
                                  </a:lnTo>
                                  <a:lnTo>
                                    <a:pt x="588" y="604"/>
                                  </a:lnTo>
                                  <a:lnTo>
                                    <a:pt x="703" y="624"/>
                                  </a:lnTo>
                                  <a:lnTo>
                                    <a:pt x="828" y="634"/>
                                  </a:lnTo>
                                  <a:lnTo>
                                    <a:pt x="953" y="639"/>
                                  </a:lnTo>
                                  <a:lnTo>
                                    <a:pt x="1063" y="639"/>
                                  </a:lnTo>
                                  <a:lnTo>
                                    <a:pt x="1162" y="639"/>
                                  </a:lnTo>
                                  <a:lnTo>
                                    <a:pt x="1267" y="629"/>
                                  </a:lnTo>
                                  <a:lnTo>
                                    <a:pt x="1367" y="619"/>
                                  </a:lnTo>
                                  <a:lnTo>
                                    <a:pt x="1462" y="609"/>
                                  </a:lnTo>
                                  <a:lnTo>
                                    <a:pt x="1557" y="589"/>
                                  </a:lnTo>
                                  <a:lnTo>
                                    <a:pt x="1652" y="569"/>
                                  </a:lnTo>
                                  <a:lnTo>
                                    <a:pt x="1741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17" name="Group 289"/>
                          <wpg:cNvGrpSpPr>
                            <a:grpSpLocks/>
                          </wpg:cNvGrpSpPr>
                          <wpg:grpSpPr bwMode="auto">
                            <a:xfrm>
                              <a:off x="8070" y="3150"/>
                              <a:ext cx="1732" cy="639"/>
                              <a:chOff x="8070" y="3150"/>
                              <a:chExt cx="1732" cy="639"/>
                            </a:xfrm>
                          </wpg:grpSpPr>
                          <wps:wsp>
                            <wps:cNvPr id="518" name="Freeform 272"/>
                            <wps:cNvSpPr>
                              <a:spLocks/>
                            </wps:cNvSpPr>
                            <wps:spPr bwMode="auto">
                              <a:xfrm>
                                <a:off x="8070" y="3150"/>
                                <a:ext cx="1312" cy="424"/>
                              </a:xfrm>
                              <a:custGeom>
                                <a:avLst/>
                                <a:gdLst>
                                  <a:gd name="T0" fmla="*/ 1138 w 1312"/>
                                  <a:gd name="T1" fmla="*/ 15 h 424"/>
                                  <a:gd name="T2" fmla="*/ 1138 w 1312"/>
                                  <a:gd name="T3" fmla="*/ 15 h 424"/>
                                  <a:gd name="T4" fmla="*/ 1088 w 1312"/>
                                  <a:gd name="T5" fmla="*/ 10 h 424"/>
                                  <a:gd name="T6" fmla="*/ 1028 w 1312"/>
                                  <a:gd name="T7" fmla="*/ 0 h 424"/>
                                  <a:gd name="T8" fmla="*/ 968 w 1312"/>
                                  <a:gd name="T9" fmla="*/ 0 h 424"/>
                                  <a:gd name="T10" fmla="*/ 898 w 1312"/>
                                  <a:gd name="T11" fmla="*/ 0 h 424"/>
                                  <a:gd name="T12" fmla="*/ 828 w 1312"/>
                                  <a:gd name="T13" fmla="*/ 5 h 424"/>
                                  <a:gd name="T14" fmla="*/ 753 w 1312"/>
                                  <a:gd name="T15" fmla="*/ 15 h 424"/>
                                  <a:gd name="T16" fmla="*/ 593 w 1312"/>
                                  <a:gd name="T17" fmla="*/ 40 h 424"/>
                                  <a:gd name="T18" fmla="*/ 593 w 1312"/>
                                  <a:gd name="T19" fmla="*/ 40 h 424"/>
                                  <a:gd name="T20" fmla="*/ 439 w 1312"/>
                                  <a:gd name="T21" fmla="*/ 75 h 424"/>
                                  <a:gd name="T22" fmla="*/ 304 w 1312"/>
                                  <a:gd name="T23" fmla="*/ 115 h 424"/>
                                  <a:gd name="T24" fmla="*/ 244 w 1312"/>
                                  <a:gd name="T25" fmla="*/ 140 h 424"/>
                                  <a:gd name="T26" fmla="*/ 189 w 1312"/>
                                  <a:gd name="T27" fmla="*/ 165 h 424"/>
                                  <a:gd name="T28" fmla="*/ 139 w 1312"/>
                                  <a:gd name="T29" fmla="*/ 190 h 424"/>
                                  <a:gd name="T30" fmla="*/ 94 w 1312"/>
                                  <a:gd name="T31" fmla="*/ 215 h 424"/>
                                  <a:gd name="T32" fmla="*/ 94 w 1312"/>
                                  <a:gd name="T33" fmla="*/ 215 h 424"/>
                                  <a:gd name="T34" fmla="*/ 59 w 1312"/>
                                  <a:gd name="T35" fmla="*/ 245 h 424"/>
                                  <a:gd name="T36" fmla="*/ 29 w 1312"/>
                                  <a:gd name="T37" fmla="*/ 270 h 424"/>
                                  <a:gd name="T38" fmla="*/ 10 w 1312"/>
                                  <a:gd name="T39" fmla="*/ 300 h 424"/>
                                  <a:gd name="T40" fmla="*/ 0 w 1312"/>
                                  <a:gd name="T41" fmla="*/ 325 h 424"/>
                                  <a:gd name="T42" fmla="*/ 5 w 1312"/>
                                  <a:gd name="T43" fmla="*/ 350 h 424"/>
                                  <a:gd name="T44" fmla="*/ 14 w 1312"/>
                                  <a:gd name="T45" fmla="*/ 375 h 424"/>
                                  <a:gd name="T46" fmla="*/ 34 w 1312"/>
                                  <a:gd name="T47" fmla="*/ 400 h 424"/>
                                  <a:gd name="T48" fmla="*/ 64 w 1312"/>
                                  <a:gd name="T49" fmla="*/ 424 h 424"/>
                                  <a:gd name="T50" fmla="*/ 64 w 1312"/>
                                  <a:gd name="T51" fmla="*/ 424 h 424"/>
                                  <a:gd name="T52" fmla="*/ 194 w 1312"/>
                                  <a:gd name="T53" fmla="*/ 390 h 424"/>
                                  <a:gd name="T54" fmla="*/ 329 w 1312"/>
                                  <a:gd name="T55" fmla="*/ 355 h 424"/>
                                  <a:gd name="T56" fmla="*/ 474 w 1312"/>
                                  <a:gd name="T57" fmla="*/ 330 h 424"/>
                                  <a:gd name="T58" fmla="*/ 623 w 1312"/>
                                  <a:gd name="T59" fmla="*/ 305 h 424"/>
                                  <a:gd name="T60" fmla="*/ 778 w 1312"/>
                                  <a:gd name="T61" fmla="*/ 285 h 424"/>
                                  <a:gd name="T62" fmla="*/ 943 w 1312"/>
                                  <a:gd name="T63" fmla="*/ 265 h 424"/>
                                  <a:gd name="T64" fmla="*/ 1113 w 1312"/>
                                  <a:gd name="T65" fmla="*/ 255 h 424"/>
                                  <a:gd name="T66" fmla="*/ 1287 w 1312"/>
                                  <a:gd name="T67" fmla="*/ 245 h 424"/>
                                  <a:gd name="T68" fmla="*/ 1287 w 1312"/>
                                  <a:gd name="T69" fmla="*/ 245 h 424"/>
                                  <a:gd name="T70" fmla="*/ 1307 w 1312"/>
                                  <a:gd name="T71" fmla="*/ 205 h 424"/>
                                  <a:gd name="T72" fmla="*/ 1312 w 1312"/>
                                  <a:gd name="T73" fmla="*/ 165 h 424"/>
                                  <a:gd name="T74" fmla="*/ 1312 w 1312"/>
                                  <a:gd name="T75" fmla="*/ 130 h 424"/>
                                  <a:gd name="T76" fmla="*/ 1297 w 1312"/>
                                  <a:gd name="T77" fmla="*/ 100 h 424"/>
                                  <a:gd name="T78" fmla="*/ 1272 w 1312"/>
                                  <a:gd name="T79" fmla="*/ 70 h 424"/>
                                  <a:gd name="T80" fmla="*/ 1237 w 1312"/>
                                  <a:gd name="T81" fmla="*/ 50 h 424"/>
                                  <a:gd name="T82" fmla="*/ 1192 w 1312"/>
                                  <a:gd name="T83" fmla="*/ 30 h 424"/>
                                  <a:gd name="T84" fmla="*/ 1138 w 1312"/>
                                  <a:gd name="T85" fmla="*/ 15 h 424"/>
                                  <a:gd name="T86" fmla="*/ 1138 w 1312"/>
                                  <a:gd name="T87" fmla="*/ 15 h 4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312" h="424">
                                    <a:moveTo>
                                      <a:pt x="1138" y="15"/>
                                    </a:moveTo>
                                    <a:lnTo>
                                      <a:pt x="1138" y="15"/>
                                    </a:lnTo>
                                    <a:lnTo>
                                      <a:pt x="1088" y="10"/>
                                    </a:lnTo>
                                    <a:lnTo>
                                      <a:pt x="1028" y="0"/>
                                    </a:lnTo>
                                    <a:lnTo>
                                      <a:pt x="968" y="0"/>
                                    </a:lnTo>
                                    <a:lnTo>
                                      <a:pt x="898" y="0"/>
                                    </a:lnTo>
                                    <a:lnTo>
                                      <a:pt x="828" y="5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593" y="40"/>
                                    </a:lnTo>
                                    <a:lnTo>
                                      <a:pt x="439" y="75"/>
                                    </a:lnTo>
                                    <a:lnTo>
                                      <a:pt x="304" y="115"/>
                                    </a:lnTo>
                                    <a:lnTo>
                                      <a:pt x="244" y="140"/>
                                    </a:lnTo>
                                    <a:lnTo>
                                      <a:pt x="189" y="165"/>
                                    </a:lnTo>
                                    <a:lnTo>
                                      <a:pt x="139" y="190"/>
                                    </a:lnTo>
                                    <a:lnTo>
                                      <a:pt x="94" y="215"/>
                                    </a:lnTo>
                                    <a:lnTo>
                                      <a:pt x="59" y="245"/>
                                    </a:lnTo>
                                    <a:lnTo>
                                      <a:pt x="29" y="270"/>
                                    </a:lnTo>
                                    <a:lnTo>
                                      <a:pt x="10" y="300"/>
                                    </a:lnTo>
                                    <a:lnTo>
                                      <a:pt x="0" y="325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14" y="375"/>
                                    </a:lnTo>
                                    <a:lnTo>
                                      <a:pt x="34" y="400"/>
                                    </a:lnTo>
                                    <a:lnTo>
                                      <a:pt x="64" y="424"/>
                                    </a:lnTo>
                                    <a:lnTo>
                                      <a:pt x="194" y="390"/>
                                    </a:lnTo>
                                    <a:lnTo>
                                      <a:pt x="329" y="355"/>
                                    </a:lnTo>
                                    <a:lnTo>
                                      <a:pt x="474" y="330"/>
                                    </a:lnTo>
                                    <a:lnTo>
                                      <a:pt x="623" y="305"/>
                                    </a:lnTo>
                                    <a:lnTo>
                                      <a:pt x="778" y="285"/>
                                    </a:lnTo>
                                    <a:lnTo>
                                      <a:pt x="943" y="265"/>
                                    </a:lnTo>
                                    <a:lnTo>
                                      <a:pt x="1113" y="255"/>
                                    </a:lnTo>
                                    <a:lnTo>
                                      <a:pt x="1287" y="245"/>
                                    </a:lnTo>
                                    <a:lnTo>
                                      <a:pt x="1307" y="205"/>
                                    </a:lnTo>
                                    <a:lnTo>
                                      <a:pt x="1312" y="165"/>
                                    </a:lnTo>
                                    <a:lnTo>
                                      <a:pt x="1312" y="130"/>
                                    </a:lnTo>
                                    <a:lnTo>
                                      <a:pt x="1297" y="100"/>
                                    </a:lnTo>
                                    <a:lnTo>
                                      <a:pt x="1272" y="70"/>
                                    </a:lnTo>
                                    <a:lnTo>
                                      <a:pt x="1237" y="50"/>
                                    </a:lnTo>
                                    <a:lnTo>
                                      <a:pt x="1192" y="30"/>
                                    </a:lnTo>
                                    <a:lnTo>
                                      <a:pt x="1138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9" name="Freeform 273"/>
                            <wps:cNvSpPr>
                              <a:spLocks/>
                            </wps:cNvSpPr>
                            <wps:spPr bwMode="auto">
                              <a:xfrm>
                                <a:off x="8514" y="3435"/>
                                <a:ext cx="1288" cy="354"/>
                              </a:xfrm>
                              <a:custGeom>
                                <a:avLst/>
                                <a:gdLst>
                                  <a:gd name="T0" fmla="*/ 494 w 1288"/>
                                  <a:gd name="T1" fmla="*/ 354 h 354"/>
                                  <a:gd name="T2" fmla="*/ 494 w 1288"/>
                                  <a:gd name="T3" fmla="*/ 354 h 354"/>
                                  <a:gd name="T4" fmla="*/ 509 w 1288"/>
                                  <a:gd name="T5" fmla="*/ 354 h 354"/>
                                  <a:gd name="T6" fmla="*/ 509 w 1288"/>
                                  <a:gd name="T7" fmla="*/ 354 h 354"/>
                                  <a:gd name="T8" fmla="*/ 614 w 1288"/>
                                  <a:gd name="T9" fmla="*/ 354 h 354"/>
                                  <a:gd name="T10" fmla="*/ 718 w 1288"/>
                                  <a:gd name="T11" fmla="*/ 354 h 354"/>
                                  <a:gd name="T12" fmla="*/ 818 w 1288"/>
                                  <a:gd name="T13" fmla="*/ 344 h 354"/>
                                  <a:gd name="T14" fmla="*/ 918 w 1288"/>
                                  <a:gd name="T15" fmla="*/ 334 h 354"/>
                                  <a:gd name="T16" fmla="*/ 1013 w 1288"/>
                                  <a:gd name="T17" fmla="*/ 324 h 354"/>
                                  <a:gd name="T18" fmla="*/ 1108 w 1288"/>
                                  <a:gd name="T19" fmla="*/ 304 h 354"/>
                                  <a:gd name="T20" fmla="*/ 1203 w 1288"/>
                                  <a:gd name="T21" fmla="*/ 284 h 354"/>
                                  <a:gd name="T22" fmla="*/ 1288 w 1288"/>
                                  <a:gd name="T23" fmla="*/ 259 h 354"/>
                                  <a:gd name="T24" fmla="*/ 314 w 1288"/>
                                  <a:gd name="T25" fmla="*/ 0 h 354"/>
                                  <a:gd name="T26" fmla="*/ 314 w 1288"/>
                                  <a:gd name="T27" fmla="*/ 0 h 354"/>
                                  <a:gd name="T28" fmla="*/ 149 w 1288"/>
                                  <a:gd name="T29" fmla="*/ 20 h 354"/>
                                  <a:gd name="T30" fmla="*/ 0 w 1288"/>
                                  <a:gd name="T31" fmla="*/ 50 h 354"/>
                                  <a:gd name="T32" fmla="*/ 494 w 1288"/>
                                  <a:gd name="T33" fmla="*/ 354 h 354"/>
                                  <a:gd name="T34" fmla="*/ 494 w 1288"/>
                                  <a:gd name="T35" fmla="*/ 354 h 3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288" h="354">
                                    <a:moveTo>
                                      <a:pt x="494" y="354"/>
                                    </a:moveTo>
                                    <a:lnTo>
                                      <a:pt x="494" y="354"/>
                                    </a:lnTo>
                                    <a:lnTo>
                                      <a:pt x="509" y="354"/>
                                    </a:lnTo>
                                    <a:lnTo>
                                      <a:pt x="614" y="354"/>
                                    </a:lnTo>
                                    <a:lnTo>
                                      <a:pt x="718" y="354"/>
                                    </a:lnTo>
                                    <a:lnTo>
                                      <a:pt x="818" y="344"/>
                                    </a:lnTo>
                                    <a:lnTo>
                                      <a:pt x="918" y="334"/>
                                    </a:lnTo>
                                    <a:lnTo>
                                      <a:pt x="1013" y="324"/>
                                    </a:lnTo>
                                    <a:lnTo>
                                      <a:pt x="1108" y="304"/>
                                    </a:lnTo>
                                    <a:lnTo>
                                      <a:pt x="1203" y="284"/>
                                    </a:lnTo>
                                    <a:lnTo>
                                      <a:pt x="1288" y="259"/>
                                    </a:lnTo>
                                    <a:lnTo>
                                      <a:pt x="314" y="0"/>
                                    </a:lnTo>
                                    <a:lnTo>
                                      <a:pt x="149" y="2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494" y="3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" name="Freeform 274"/>
                            <wps:cNvSpPr>
                              <a:spLocks/>
                            </wps:cNvSpPr>
                            <wps:spPr bwMode="auto">
                              <a:xfrm>
                                <a:off x="8644" y="3150"/>
                                <a:ext cx="409" cy="285"/>
                              </a:xfrm>
                              <a:custGeom>
                                <a:avLst/>
                                <a:gdLst>
                                  <a:gd name="T0" fmla="*/ 19 w 409"/>
                                  <a:gd name="T1" fmla="*/ 40 h 285"/>
                                  <a:gd name="T2" fmla="*/ 19 w 409"/>
                                  <a:gd name="T3" fmla="*/ 40 h 285"/>
                                  <a:gd name="T4" fmla="*/ 0 w 409"/>
                                  <a:gd name="T5" fmla="*/ 45 h 285"/>
                                  <a:gd name="T6" fmla="*/ 179 w 409"/>
                                  <a:gd name="T7" fmla="*/ 285 h 285"/>
                                  <a:gd name="T8" fmla="*/ 184 w 409"/>
                                  <a:gd name="T9" fmla="*/ 285 h 285"/>
                                  <a:gd name="T10" fmla="*/ 184 w 409"/>
                                  <a:gd name="T11" fmla="*/ 285 h 285"/>
                                  <a:gd name="T12" fmla="*/ 294 w 409"/>
                                  <a:gd name="T13" fmla="*/ 275 h 285"/>
                                  <a:gd name="T14" fmla="*/ 409 w 409"/>
                                  <a:gd name="T15" fmla="*/ 265 h 285"/>
                                  <a:gd name="T16" fmla="*/ 394 w 409"/>
                                  <a:gd name="T17" fmla="*/ 0 h 285"/>
                                  <a:gd name="T18" fmla="*/ 394 w 409"/>
                                  <a:gd name="T19" fmla="*/ 0 h 285"/>
                                  <a:gd name="T20" fmla="*/ 309 w 409"/>
                                  <a:gd name="T21" fmla="*/ 0 h 285"/>
                                  <a:gd name="T22" fmla="*/ 219 w 409"/>
                                  <a:gd name="T23" fmla="*/ 10 h 285"/>
                                  <a:gd name="T24" fmla="*/ 124 w 409"/>
                                  <a:gd name="T25" fmla="*/ 25 h 285"/>
                                  <a:gd name="T26" fmla="*/ 19 w 409"/>
                                  <a:gd name="T27" fmla="*/ 40 h 285"/>
                                  <a:gd name="T28" fmla="*/ 19 w 409"/>
                                  <a:gd name="T29" fmla="*/ 40 h 2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409" h="285">
                                    <a:moveTo>
                                      <a:pt x="19" y="40"/>
                                    </a:moveTo>
                                    <a:lnTo>
                                      <a:pt x="19" y="40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179" y="285"/>
                                    </a:lnTo>
                                    <a:lnTo>
                                      <a:pt x="184" y="285"/>
                                    </a:lnTo>
                                    <a:lnTo>
                                      <a:pt x="294" y="275"/>
                                    </a:lnTo>
                                    <a:lnTo>
                                      <a:pt x="409" y="265"/>
                                    </a:lnTo>
                                    <a:lnTo>
                                      <a:pt x="394" y="0"/>
                                    </a:lnTo>
                                    <a:lnTo>
                                      <a:pt x="309" y="0"/>
                                    </a:lnTo>
                                    <a:lnTo>
                                      <a:pt x="219" y="10"/>
                                    </a:lnTo>
                                    <a:lnTo>
                                      <a:pt x="124" y="25"/>
                                    </a:lnTo>
                                    <a:lnTo>
                                      <a:pt x="19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1" name="Freeform 275"/>
                            <wps:cNvSpPr>
                              <a:spLocks/>
                            </wps:cNvSpPr>
                            <wps:spPr bwMode="auto">
                              <a:xfrm>
                                <a:off x="8070" y="3320"/>
                                <a:ext cx="444" cy="254"/>
                              </a:xfrm>
                              <a:custGeom>
                                <a:avLst/>
                                <a:gdLst>
                                  <a:gd name="T0" fmla="*/ 94 w 444"/>
                                  <a:gd name="T1" fmla="*/ 45 h 254"/>
                                  <a:gd name="T2" fmla="*/ 94 w 444"/>
                                  <a:gd name="T3" fmla="*/ 45 h 254"/>
                                  <a:gd name="T4" fmla="*/ 59 w 444"/>
                                  <a:gd name="T5" fmla="*/ 75 h 254"/>
                                  <a:gd name="T6" fmla="*/ 29 w 444"/>
                                  <a:gd name="T7" fmla="*/ 100 h 254"/>
                                  <a:gd name="T8" fmla="*/ 10 w 444"/>
                                  <a:gd name="T9" fmla="*/ 130 h 254"/>
                                  <a:gd name="T10" fmla="*/ 0 w 444"/>
                                  <a:gd name="T11" fmla="*/ 155 h 254"/>
                                  <a:gd name="T12" fmla="*/ 5 w 444"/>
                                  <a:gd name="T13" fmla="*/ 180 h 254"/>
                                  <a:gd name="T14" fmla="*/ 14 w 444"/>
                                  <a:gd name="T15" fmla="*/ 205 h 254"/>
                                  <a:gd name="T16" fmla="*/ 34 w 444"/>
                                  <a:gd name="T17" fmla="*/ 230 h 254"/>
                                  <a:gd name="T18" fmla="*/ 64 w 444"/>
                                  <a:gd name="T19" fmla="*/ 254 h 254"/>
                                  <a:gd name="T20" fmla="*/ 64 w 444"/>
                                  <a:gd name="T21" fmla="*/ 254 h 254"/>
                                  <a:gd name="T22" fmla="*/ 244 w 444"/>
                                  <a:gd name="T23" fmla="*/ 205 h 254"/>
                                  <a:gd name="T24" fmla="*/ 444 w 444"/>
                                  <a:gd name="T25" fmla="*/ 165 h 254"/>
                                  <a:gd name="T26" fmla="*/ 174 w 444"/>
                                  <a:gd name="T27" fmla="*/ 0 h 254"/>
                                  <a:gd name="T28" fmla="*/ 174 w 444"/>
                                  <a:gd name="T29" fmla="*/ 0 h 254"/>
                                  <a:gd name="T30" fmla="*/ 94 w 444"/>
                                  <a:gd name="T31" fmla="*/ 45 h 254"/>
                                  <a:gd name="T32" fmla="*/ 94 w 444"/>
                                  <a:gd name="T33" fmla="*/ 45 h 2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444" h="254">
                                    <a:moveTo>
                                      <a:pt x="94" y="45"/>
                                    </a:moveTo>
                                    <a:lnTo>
                                      <a:pt x="94" y="45"/>
                                    </a:lnTo>
                                    <a:lnTo>
                                      <a:pt x="59" y="75"/>
                                    </a:lnTo>
                                    <a:lnTo>
                                      <a:pt x="29" y="100"/>
                                    </a:lnTo>
                                    <a:lnTo>
                                      <a:pt x="10" y="130"/>
                                    </a:lnTo>
                                    <a:lnTo>
                                      <a:pt x="0" y="155"/>
                                    </a:lnTo>
                                    <a:lnTo>
                                      <a:pt x="5" y="180"/>
                                    </a:lnTo>
                                    <a:lnTo>
                                      <a:pt x="14" y="205"/>
                                    </a:lnTo>
                                    <a:lnTo>
                                      <a:pt x="34" y="230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244" y="205"/>
                                    </a:lnTo>
                                    <a:lnTo>
                                      <a:pt x="444" y="165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94" y="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22" name="Group 316"/>
                        <wpg:cNvGrpSpPr>
                          <a:grpSpLocks/>
                        </wpg:cNvGrpSpPr>
                        <wpg:grpSpPr bwMode="auto">
                          <a:xfrm>
                            <a:off x="1781" y="9374"/>
                            <a:ext cx="3064" cy="1587"/>
                            <a:chOff x="10" y="10"/>
                            <a:chExt cx="3064" cy="1587"/>
                          </a:xfrm>
                        </wpg:grpSpPr>
                        <wps:wsp>
                          <wps:cNvPr id="523" name="Freeform 31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064" cy="1587"/>
                            </a:xfrm>
                            <a:custGeom>
                              <a:avLst/>
                              <a:gdLst>
                                <a:gd name="T0" fmla="*/ 3034 w 3064"/>
                                <a:gd name="T1" fmla="*/ 651 h 1587"/>
                                <a:gd name="T2" fmla="*/ 3064 w 3064"/>
                                <a:gd name="T3" fmla="*/ 541 h 1587"/>
                                <a:gd name="T4" fmla="*/ 3024 w 3064"/>
                                <a:gd name="T5" fmla="*/ 466 h 1587"/>
                                <a:gd name="T6" fmla="*/ 2809 w 3064"/>
                                <a:gd name="T7" fmla="*/ 486 h 1587"/>
                                <a:gd name="T8" fmla="*/ 2419 w 3064"/>
                                <a:gd name="T9" fmla="*/ 686 h 1587"/>
                                <a:gd name="T10" fmla="*/ 2214 w 3064"/>
                                <a:gd name="T11" fmla="*/ 546 h 1587"/>
                                <a:gd name="T12" fmla="*/ 2109 w 3064"/>
                                <a:gd name="T13" fmla="*/ 360 h 1587"/>
                                <a:gd name="T14" fmla="*/ 2194 w 3064"/>
                                <a:gd name="T15" fmla="*/ 245 h 1587"/>
                                <a:gd name="T16" fmla="*/ 2184 w 3064"/>
                                <a:gd name="T17" fmla="*/ 130 h 1587"/>
                                <a:gd name="T18" fmla="*/ 2099 w 3064"/>
                                <a:gd name="T19" fmla="*/ 45 h 1587"/>
                                <a:gd name="T20" fmla="*/ 1984 w 3064"/>
                                <a:gd name="T21" fmla="*/ 10 h 1587"/>
                                <a:gd name="T22" fmla="*/ 1839 w 3064"/>
                                <a:gd name="T23" fmla="*/ 85 h 1587"/>
                                <a:gd name="T24" fmla="*/ 1614 w 3064"/>
                                <a:gd name="T25" fmla="*/ 5 h 1587"/>
                                <a:gd name="T26" fmla="*/ 1370 w 3064"/>
                                <a:gd name="T27" fmla="*/ 20 h 1587"/>
                                <a:gd name="T28" fmla="*/ 1185 w 3064"/>
                                <a:gd name="T29" fmla="*/ 55 h 1587"/>
                                <a:gd name="T30" fmla="*/ 1070 w 3064"/>
                                <a:gd name="T31" fmla="*/ 10 h 1587"/>
                                <a:gd name="T32" fmla="*/ 920 w 3064"/>
                                <a:gd name="T33" fmla="*/ 70 h 1587"/>
                                <a:gd name="T34" fmla="*/ 860 w 3064"/>
                                <a:gd name="T35" fmla="*/ 170 h 1587"/>
                                <a:gd name="T36" fmla="*/ 875 w 3064"/>
                                <a:gd name="T37" fmla="*/ 285 h 1587"/>
                                <a:gd name="T38" fmla="*/ 950 w 3064"/>
                                <a:gd name="T39" fmla="*/ 360 h 1587"/>
                                <a:gd name="T40" fmla="*/ 805 w 3064"/>
                                <a:gd name="T41" fmla="*/ 651 h 1587"/>
                                <a:gd name="T42" fmla="*/ 535 w 3064"/>
                                <a:gd name="T43" fmla="*/ 616 h 1587"/>
                                <a:gd name="T44" fmla="*/ 175 w 3064"/>
                                <a:gd name="T45" fmla="*/ 466 h 1587"/>
                                <a:gd name="T46" fmla="*/ 40 w 3064"/>
                                <a:gd name="T47" fmla="*/ 466 h 1587"/>
                                <a:gd name="T48" fmla="*/ 0 w 3064"/>
                                <a:gd name="T49" fmla="*/ 576 h 1587"/>
                                <a:gd name="T50" fmla="*/ 55 w 3064"/>
                                <a:gd name="T51" fmla="*/ 696 h 1587"/>
                                <a:gd name="T52" fmla="*/ 185 w 3064"/>
                                <a:gd name="T53" fmla="*/ 836 h 1587"/>
                                <a:gd name="T54" fmla="*/ 465 w 3064"/>
                                <a:gd name="T55" fmla="*/ 1016 h 1587"/>
                                <a:gd name="T56" fmla="*/ 30 w 3064"/>
                                <a:gd name="T57" fmla="*/ 1277 h 1587"/>
                                <a:gd name="T58" fmla="*/ 125 w 3064"/>
                                <a:gd name="T59" fmla="*/ 1332 h 1587"/>
                                <a:gd name="T60" fmla="*/ 115 w 3064"/>
                                <a:gd name="T61" fmla="*/ 1437 h 1587"/>
                                <a:gd name="T62" fmla="*/ 240 w 3064"/>
                                <a:gd name="T63" fmla="*/ 1397 h 1587"/>
                                <a:gd name="T64" fmla="*/ 355 w 3064"/>
                                <a:gd name="T65" fmla="*/ 1422 h 1587"/>
                                <a:gd name="T66" fmla="*/ 930 w 3064"/>
                                <a:gd name="T67" fmla="*/ 1212 h 1587"/>
                                <a:gd name="T68" fmla="*/ 1020 w 3064"/>
                                <a:gd name="T69" fmla="*/ 1472 h 1587"/>
                                <a:gd name="T70" fmla="*/ 1085 w 3064"/>
                                <a:gd name="T71" fmla="*/ 1477 h 1587"/>
                                <a:gd name="T72" fmla="*/ 1130 w 3064"/>
                                <a:gd name="T73" fmla="*/ 1557 h 1587"/>
                                <a:gd name="T74" fmla="*/ 1175 w 3064"/>
                                <a:gd name="T75" fmla="*/ 1557 h 1587"/>
                                <a:gd name="T76" fmla="*/ 1260 w 3064"/>
                                <a:gd name="T77" fmla="*/ 1557 h 1587"/>
                                <a:gd name="T78" fmla="*/ 1350 w 3064"/>
                                <a:gd name="T79" fmla="*/ 1367 h 1587"/>
                                <a:gd name="T80" fmla="*/ 1609 w 3064"/>
                                <a:gd name="T81" fmla="*/ 1377 h 1587"/>
                                <a:gd name="T82" fmla="*/ 1759 w 3064"/>
                                <a:gd name="T83" fmla="*/ 1572 h 1587"/>
                                <a:gd name="T84" fmla="*/ 1844 w 3064"/>
                                <a:gd name="T85" fmla="*/ 1547 h 1587"/>
                                <a:gd name="T86" fmla="*/ 1904 w 3064"/>
                                <a:gd name="T87" fmla="*/ 1587 h 1587"/>
                                <a:gd name="T88" fmla="*/ 1934 w 3064"/>
                                <a:gd name="T89" fmla="*/ 1492 h 1587"/>
                                <a:gd name="T90" fmla="*/ 2014 w 3064"/>
                                <a:gd name="T91" fmla="*/ 1472 h 1587"/>
                                <a:gd name="T92" fmla="*/ 2029 w 3064"/>
                                <a:gd name="T93" fmla="*/ 1267 h 1587"/>
                                <a:gd name="T94" fmla="*/ 2229 w 3064"/>
                                <a:gd name="T95" fmla="*/ 1156 h 1587"/>
                                <a:gd name="T96" fmla="*/ 2734 w 3064"/>
                                <a:gd name="T97" fmla="*/ 1407 h 1587"/>
                                <a:gd name="T98" fmla="*/ 2864 w 3064"/>
                                <a:gd name="T99" fmla="*/ 1407 h 1587"/>
                                <a:gd name="T100" fmla="*/ 2934 w 3064"/>
                                <a:gd name="T101" fmla="*/ 1407 h 1587"/>
                                <a:gd name="T102" fmla="*/ 2954 w 3064"/>
                                <a:gd name="T103" fmla="*/ 1312 h 1587"/>
                                <a:gd name="T104" fmla="*/ 2414 w 3064"/>
                                <a:gd name="T105" fmla="*/ 1096 h 1587"/>
                                <a:gd name="T106" fmla="*/ 2674 w 3064"/>
                                <a:gd name="T107" fmla="*/ 971 h 1587"/>
                                <a:gd name="T108" fmla="*/ 2929 w 3064"/>
                                <a:gd name="T109" fmla="*/ 786 h 15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064" h="1587">
                                  <a:moveTo>
                                    <a:pt x="2979" y="736"/>
                                  </a:moveTo>
                                  <a:lnTo>
                                    <a:pt x="2979" y="736"/>
                                  </a:lnTo>
                                  <a:lnTo>
                                    <a:pt x="3009" y="696"/>
                                  </a:lnTo>
                                  <a:lnTo>
                                    <a:pt x="3034" y="651"/>
                                  </a:lnTo>
                                  <a:lnTo>
                                    <a:pt x="3054" y="616"/>
                                  </a:lnTo>
                                  <a:lnTo>
                                    <a:pt x="3064" y="576"/>
                                  </a:lnTo>
                                  <a:lnTo>
                                    <a:pt x="3064" y="541"/>
                                  </a:lnTo>
                                  <a:lnTo>
                                    <a:pt x="3059" y="516"/>
                                  </a:lnTo>
                                  <a:lnTo>
                                    <a:pt x="3044" y="491"/>
                                  </a:lnTo>
                                  <a:lnTo>
                                    <a:pt x="3024" y="466"/>
                                  </a:lnTo>
                                  <a:lnTo>
                                    <a:pt x="2994" y="461"/>
                                  </a:lnTo>
                                  <a:lnTo>
                                    <a:pt x="2959" y="461"/>
                                  </a:lnTo>
                                  <a:lnTo>
                                    <a:pt x="2889" y="466"/>
                                  </a:lnTo>
                                  <a:lnTo>
                                    <a:pt x="2809" y="486"/>
                                  </a:lnTo>
                                  <a:lnTo>
                                    <a:pt x="2719" y="516"/>
                                  </a:lnTo>
                                  <a:lnTo>
                                    <a:pt x="2629" y="561"/>
                                  </a:lnTo>
                                  <a:lnTo>
                                    <a:pt x="2524" y="616"/>
                                  </a:lnTo>
                                  <a:lnTo>
                                    <a:pt x="2419" y="686"/>
                                  </a:lnTo>
                                  <a:lnTo>
                                    <a:pt x="2304" y="771"/>
                                  </a:lnTo>
                                  <a:lnTo>
                                    <a:pt x="2259" y="651"/>
                                  </a:lnTo>
                                  <a:lnTo>
                                    <a:pt x="2214" y="546"/>
                                  </a:lnTo>
                                  <a:lnTo>
                                    <a:pt x="2164" y="446"/>
                                  </a:lnTo>
                                  <a:lnTo>
                                    <a:pt x="2109" y="360"/>
                                  </a:lnTo>
                                  <a:lnTo>
                                    <a:pt x="2149" y="325"/>
                                  </a:lnTo>
                                  <a:lnTo>
                                    <a:pt x="2179" y="285"/>
                                  </a:lnTo>
                                  <a:lnTo>
                                    <a:pt x="2194" y="245"/>
                                  </a:lnTo>
                                  <a:lnTo>
                                    <a:pt x="2199" y="205"/>
                                  </a:lnTo>
                                  <a:lnTo>
                                    <a:pt x="2194" y="170"/>
                                  </a:lnTo>
                                  <a:lnTo>
                                    <a:pt x="2184" y="130"/>
                                  </a:lnTo>
                                  <a:lnTo>
                                    <a:pt x="2164" y="100"/>
                                  </a:lnTo>
                                  <a:lnTo>
                                    <a:pt x="2134" y="70"/>
                                  </a:lnTo>
                                  <a:lnTo>
                                    <a:pt x="2099" y="45"/>
                                  </a:lnTo>
                                  <a:lnTo>
                                    <a:pt x="2064" y="25"/>
                                  </a:lnTo>
                                  <a:lnTo>
                                    <a:pt x="2024" y="15"/>
                                  </a:lnTo>
                                  <a:lnTo>
                                    <a:pt x="1984" y="10"/>
                                  </a:lnTo>
                                  <a:lnTo>
                                    <a:pt x="1944" y="15"/>
                                  </a:lnTo>
                                  <a:lnTo>
                                    <a:pt x="1904" y="30"/>
                                  </a:lnTo>
                                  <a:lnTo>
                                    <a:pt x="1869" y="55"/>
                                  </a:lnTo>
                                  <a:lnTo>
                                    <a:pt x="1839" y="85"/>
                                  </a:lnTo>
                                  <a:lnTo>
                                    <a:pt x="1764" y="45"/>
                                  </a:lnTo>
                                  <a:lnTo>
                                    <a:pt x="1689" y="20"/>
                                  </a:lnTo>
                                  <a:lnTo>
                                    <a:pt x="1614" y="5"/>
                                  </a:lnTo>
                                  <a:lnTo>
                                    <a:pt x="1530" y="0"/>
                                  </a:lnTo>
                                  <a:lnTo>
                                    <a:pt x="1450" y="5"/>
                                  </a:lnTo>
                                  <a:lnTo>
                                    <a:pt x="1370" y="20"/>
                                  </a:lnTo>
                                  <a:lnTo>
                                    <a:pt x="1290" y="50"/>
                                  </a:lnTo>
                                  <a:lnTo>
                                    <a:pt x="1220" y="90"/>
                                  </a:lnTo>
                                  <a:lnTo>
                                    <a:pt x="1185" y="55"/>
                                  </a:lnTo>
                                  <a:lnTo>
                                    <a:pt x="1150" y="30"/>
                                  </a:lnTo>
                                  <a:lnTo>
                                    <a:pt x="1110" y="15"/>
                                  </a:lnTo>
                                  <a:lnTo>
                                    <a:pt x="1070" y="10"/>
                                  </a:lnTo>
                                  <a:lnTo>
                                    <a:pt x="1030" y="15"/>
                                  </a:lnTo>
                                  <a:lnTo>
                                    <a:pt x="990" y="25"/>
                                  </a:lnTo>
                                  <a:lnTo>
                                    <a:pt x="955" y="45"/>
                                  </a:lnTo>
                                  <a:lnTo>
                                    <a:pt x="920" y="70"/>
                                  </a:lnTo>
                                  <a:lnTo>
                                    <a:pt x="890" y="100"/>
                                  </a:lnTo>
                                  <a:lnTo>
                                    <a:pt x="870" y="130"/>
                                  </a:lnTo>
                                  <a:lnTo>
                                    <a:pt x="860" y="170"/>
                                  </a:lnTo>
                                  <a:lnTo>
                                    <a:pt x="855" y="205"/>
                                  </a:lnTo>
                                  <a:lnTo>
                                    <a:pt x="860" y="245"/>
                                  </a:lnTo>
                                  <a:lnTo>
                                    <a:pt x="875" y="285"/>
                                  </a:lnTo>
                                  <a:lnTo>
                                    <a:pt x="905" y="325"/>
                                  </a:lnTo>
                                  <a:lnTo>
                                    <a:pt x="945" y="360"/>
                                  </a:lnTo>
                                  <a:lnTo>
                                    <a:pt x="950" y="360"/>
                                  </a:lnTo>
                                  <a:lnTo>
                                    <a:pt x="900" y="451"/>
                                  </a:lnTo>
                                  <a:lnTo>
                                    <a:pt x="850" y="546"/>
                                  </a:lnTo>
                                  <a:lnTo>
                                    <a:pt x="805" y="651"/>
                                  </a:lnTo>
                                  <a:lnTo>
                                    <a:pt x="760" y="771"/>
                                  </a:lnTo>
                                  <a:lnTo>
                                    <a:pt x="645" y="686"/>
                                  </a:lnTo>
                                  <a:lnTo>
                                    <a:pt x="535" y="616"/>
                                  </a:lnTo>
                                  <a:lnTo>
                                    <a:pt x="435" y="561"/>
                                  </a:lnTo>
                                  <a:lnTo>
                                    <a:pt x="340" y="516"/>
                                  </a:lnTo>
                                  <a:lnTo>
                                    <a:pt x="255" y="486"/>
                                  </a:lnTo>
                                  <a:lnTo>
                                    <a:pt x="175" y="466"/>
                                  </a:lnTo>
                                  <a:lnTo>
                                    <a:pt x="105" y="461"/>
                                  </a:lnTo>
                                  <a:lnTo>
                                    <a:pt x="70" y="461"/>
                                  </a:lnTo>
                                  <a:lnTo>
                                    <a:pt x="40" y="466"/>
                                  </a:lnTo>
                                  <a:lnTo>
                                    <a:pt x="15" y="491"/>
                                  </a:lnTo>
                                  <a:lnTo>
                                    <a:pt x="5" y="516"/>
                                  </a:lnTo>
                                  <a:lnTo>
                                    <a:pt x="0" y="541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10" y="616"/>
                                  </a:lnTo>
                                  <a:lnTo>
                                    <a:pt x="25" y="651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85" y="736"/>
                                  </a:lnTo>
                                  <a:lnTo>
                                    <a:pt x="135" y="786"/>
                                  </a:lnTo>
                                  <a:lnTo>
                                    <a:pt x="185" y="836"/>
                                  </a:lnTo>
                                  <a:lnTo>
                                    <a:pt x="245" y="886"/>
                                  </a:lnTo>
                                  <a:lnTo>
                                    <a:pt x="315" y="931"/>
                                  </a:lnTo>
                                  <a:lnTo>
                                    <a:pt x="385" y="971"/>
                                  </a:lnTo>
                                  <a:lnTo>
                                    <a:pt x="465" y="1016"/>
                                  </a:lnTo>
                                  <a:lnTo>
                                    <a:pt x="555" y="1056"/>
                                  </a:lnTo>
                                  <a:lnTo>
                                    <a:pt x="645" y="1096"/>
                                  </a:lnTo>
                                  <a:lnTo>
                                    <a:pt x="30" y="1277"/>
                                  </a:lnTo>
                                  <a:lnTo>
                                    <a:pt x="65" y="1287"/>
                                  </a:lnTo>
                                  <a:lnTo>
                                    <a:pt x="90" y="1297"/>
                                  </a:lnTo>
                                  <a:lnTo>
                                    <a:pt x="110" y="1312"/>
                                  </a:lnTo>
                                  <a:lnTo>
                                    <a:pt x="125" y="1332"/>
                                  </a:lnTo>
                                  <a:lnTo>
                                    <a:pt x="130" y="1352"/>
                                  </a:lnTo>
                                  <a:lnTo>
                                    <a:pt x="135" y="1377"/>
                                  </a:lnTo>
                                  <a:lnTo>
                                    <a:pt x="125" y="1407"/>
                                  </a:lnTo>
                                  <a:lnTo>
                                    <a:pt x="115" y="1437"/>
                                  </a:lnTo>
                                  <a:lnTo>
                                    <a:pt x="160" y="1422"/>
                                  </a:lnTo>
                                  <a:lnTo>
                                    <a:pt x="200" y="1407"/>
                                  </a:lnTo>
                                  <a:lnTo>
                                    <a:pt x="240" y="1397"/>
                                  </a:lnTo>
                                  <a:lnTo>
                                    <a:pt x="275" y="1397"/>
                                  </a:lnTo>
                                  <a:lnTo>
                                    <a:pt x="305" y="1397"/>
                                  </a:lnTo>
                                  <a:lnTo>
                                    <a:pt x="330" y="1407"/>
                                  </a:lnTo>
                                  <a:lnTo>
                                    <a:pt x="355" y="1422"/>
                                  </a:lnTo>
                                  <a:lnTo>
                                    <a:pt x="375" y="1437"/>
                                  </a:lnTo>
                                  <a:lnTo>
                                    <a:pt x="835" y="1156"/>
                                  </a:lnTo>
                                  <a:lnTo>
                                    <a:pt x="930" y="1212"/>
                                  </a:lnTo>
                                  <a:lnTo>
                                    <a:pt x="1025" y="1262"/>
                                  </a:lnTo>
                                  <a:lnTo>
                                    <a:pt x="1120" y="1302"/>
                                  </a:lnTo>
                                  <a:lnTo>
                                    <a:pt x="1220" y="1337"/>
                                  </a:lnTo>
                                  <a:lnTo>
                                    <a:pt x="1020" y="1472"/>
                                  </a:lnTo>
                                  <a:lnTo>
                                    <a:pt x="1045" y="1472"/>
                                  </a:lnTo>
                                  <a:lnTo>
                                    <a:pt x="1070" y="1472"/>
                                  </a:lnTo>
                                  <a:lnTo>
                                    <a:pt x="1085" y="1477"/>
                                  </a:lnTo>
                                  <a:lnTo>
                                    <a:pt x="1100" y="1492"/>
                                  </a:lnTo>
                                  <a:lnTo>
                                    <a:pt x="1115" y="1507"/>
                                  </a:lnTo>
                                  <a:lnTo>
                                    <a:pt x="1125" y="1527"/>
                                  </a:lnTo>
                                  <a:lnTo>
                                    <a:pt x="1130" y="1557"/>
                                  </a:lnTo>
                                  <a:lnTo>
                                    <a:pt x="1135" y="1587"/>
                                  </a:lnTo>
                                  <a:lnTo>
                                    <a:pt x="1155" y="1572"/>
                                  </a:lnTo>
                                  <a:lnTo>
                                    <a:pt x="1175" y="1557"/>
                                  </a:lnTo>
                                  <a:lnTo>
                                    <a:pt x="1195" y="1547"/>
                                  </a:lnTo>
                                  <a:lnTo>
                                    <a:pt x="1215" y="1547"/>
                                  </a:lnTo>
                                  <a:lnTo>
                                    <a:pt x="1235" y="1547"/>
                                  </a:lnTo>
                                  <a:lnTo>
                                    <a:pt x="1260" y="1557"/>
                                  </a:lnTo>
                                  <a:lnTo>
                                    <a:pt x="1280" y="1572"/>
                                  </a:lnTo>
                                  <a:lnTo>
                                    <a:pt x="1300" y="1587"/>
                                  </a:lnTo>
                                  <a:lnTo>
                                    <a:pt x="1350" y="1367"/>
                                  </a:lnTo>
                                  <a:lnTo>
                                    <a:pt x="1440" y="1377"/>
                                  </a:lnTo>
                                  <a:lnTo>
                                    <a:pt x="1530" y="1377"/>
                                  </a:lnTo>
                                  <a:lnTo>
                                    <a:pt x="1609" y="1377"/>
                                  </a:lnTo>
                                  <a:lnTo>
                                    <a:pt x="1684" y="1367"/>
                                  </a:lnTo>
                                  <a:lnTo>
                                    <a:pt x="1739" y="1587"/>
                                  </a:lnTo>
                                  <a:lnTo>
                                    <a:pt x="1759" y="1572"/>
                                  </a:lnTo>
                                  <a:lnTo>
                                    <a:pt x="1779" y="1557"/>
                                  </a:lnTo>
                                  <a:lnTo>
                                    <a:pt x="1799" y="1547"/>
                                  </a:lnTo>
                                  <a:lnTo>
                                    <a:pt x="1819" y="1547"/>
                                  </a:lnTo>
                                  <a:lnTo>
                                    <a:pt x="1844" y="1547"/>
                                  </a:lnTo>
                                  <a:lnTo>
                                    <a:pt x="1864" y="1557"/>
                                  </a:lnTo>
                                  <a:lnTo>
                                    <a:pt x="1884" y="1572"/>
                                  </a:lnTo>
                                  <a:lnTo>
                                    <a:pt x="1904" y="1587"/>
                                  </a:lnTo>
                                  <a:lnTo>
                                    <a:pt x="1909" y="1557"/>
                                  </a:lnTo>
                                  <a:lnTo>
                                    <a:pt x="1914" y="1527"/>
                                  </a:lnTo>
                                  <a:lnTo>
                                    <a:pt x="1924" y="1507"/>
                                  </a:lnTo>
                                  <a:lnTo>
                                    <a:pt x="1934" y="1492"/>
                                  </a:lnTo>
                                  <a:lnTo>
                                    <a:pt x="1949" y="1477"/>
                                  </a:lnTo>
                                  <a:lnTo>
                                    <a:pt x="1969" y="1472"/>
                                  </a:lnTo>
                                  <a:lnTo>
                                    <a:pt x="1989" y="1472"/>
                                  </a:lnTo>
                                  <a:lnTo>
                                    <a:pt x="2014" y="1472"/>
                                  </a:lnTo>
                                  <a:lnTo>
                                    <a:pt x="1824" y="1342"/>
                                  </a:lnTo>
                                  <a:lnTo>
                                    <a:pt x="1929" y="1312"/>
                                  </a:lnTo>
                                  <a:lnTo>
                                    <a:pt x="2029" y="1267"/>
                                  </a:lnTo>
                                  <a:lnTo>
                                    <a:pt x="2129" y="1217"/>
                                  </a:lnTo>
                                  <a:lnTo>
                                    <a:pt x="2224" y="1156"/>
                                  </a:lnTo>
                                  <a:lnTo>
                                    <a:pt x="2229" y="1156"/>
                                  </a:lnTo>
                                  <a:lnTo>
                                    <a:pt x="2689" y="1437"/>
                                  </a:lnTo>
                                  <a:lnTo>
                                    <a:pt x="2709" y="1422"/>
                                  </a:lnTo>
                                  <a:lnTo>
                                    <a:pt x="2734" y="1407"/>
                                  </a:lnTo>
                                  <a:lnTo>
                                    <a:pt x="2759" y="1397"/>
                                  </a:lnTo>
                                  <a:lnTo>
                                    <a:pt x="2789" y="1397"/>
                                  </a:lnTo>
                                  <a:lnTo>
                                    <a:pt x="2824" y="1397"/>
                                  </a:lnTo>
                                  <a:lnTo>
                                    <a:pt x="2864" y="1407"/>
                                  </a:lnTo>
                                  <a:lnTo>
                                    <a:pt x="2904" y="1422"/>
                                  </a:lnTo>
                                  <a:lnTo>
                                    <a:pt x="2949" y="1437"/>
                                  </a:lnTo>
                                  <a:lnTo>
                                    <a:pt x="2934" y="1407"/>
                                  </a:lnTo>
                                  <a:lnTo>
                                    <a:pt x="2929" y="1377"/>
                                  </a:lnTo>
                                  <a:lnTo>
                                    <a:pt x="2929" y="1352"/>
                                  </a:lnTo>
                                  <a:lnTo>
                                    <a:pt x="2939" y="1332"/>
                                  </a:lnTo>
                                  <a:lnTo>
                                    <a:pt x="2954" y="1312"/>
                                  </a:lnTo>
                                  <a:lnTo>
                                    <a:pt x="2974" y="1297"/>
                                  </a:lnTo>
                                  <a:lnTo>
                                    <a:pt x="2999" y="1287"/>
                                  </a:lnTo>
                                  <a:lnTo>
                                    <a:pt x="3034" y="1277"/>
                                  </a:lnTo>
                                  <a:lnTo>
                                    <a:pt x="2414" y="1096"/>
                                  </a:lnTo>
                                  <a:lnTo>
                                    <a:pt x="2509" y="1056"/>
                                  </a:lnTo>
                                  <a:lnTo>
                                    <a:pt x="2594" y="1016"/>
                                  </a:lnTo>
                                  <a:lnTo>
                                    <a:pt x="2674" y="971"/>
                                  </a:lnTo>
                                  <a:lnTo>
                                    <a:pt x="2749" y="931"/>
                                  </a:lnTo>
                                  <a:lnTo>
                                    <a:pt x="2814" y="886"/>
                                  </a:lnTo>
                                  <a:lnTo>
                                    <a:pt x="2874" y="836"/>
                                  </a:lnTo>
                                  <a:lnTo>
                                    <a:pt x="2929" y="786"/>
                                  </a:lnTo>
                                  <a:lnTo>
                                    <a:pt x="2979" y="7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318"/>
                          <wps:cNvSpPr>
                            <a:spLocks/>
                          </wps:cNvSpPr>
                          <wps:spPr bwMode="auto">
                            <a:xfrm>
                              <a:off x="2249" y="586"/>
                              <a:ext cx="650" cy="570"/>
                            </a:xfrm>
                            <a:custGeom>
                              <a:avLst/>
                              <a:gdLst>
                                <a:gd name="T0" fmla="*/ 0 w 650"/>
                                <a:gd name="T1" fmla="*/ 570 h 570"/>
                                <a:gd name="T2" fmla="*/ 0 w 650"/>
                                <a:gd name="T3" fmla="*/ 570 h 570"/>
                                <a:gd name="T4" fmla="*/ 60 w 650"/>
                                <a:gd name="T5" fmla="*/ 515 h 570"/>
                                <a:gd name="T6" fmla="*/ 125 w 650"/>
                                <a:gd name="T7" fmla="*/ 450 h 570"/>
                                <a:gd name="T8" fmla="*/ 125 w 650"/>
                                <a:gd name="T9" fmla="*/ 450 h 570"/>
                                <a:gd name="T10" fmla="*/ 265 w 650"/>
                                <a:gd name="T11" fmla="*/ 295 h 570"/>
                                <a:gd name="T12" fmla="*/ 265 w 650"/>
                                <a:gd name="T13" fmla="*/ 295 h 570"/>
                                <a:gd name="T14" fmla="*/ 355 w 650"/>
                                <a:gd name="T15" fmla="*/ 205 h 570"/>
                                <a:gd name="T16" fmla="*/ 450 w 650"/>
                                <a:gd name="T17" fmla="*/ 125 h 570"/>
                                <a:gd name="T18" fmla="*/ 550 w 650"/>
                                <a:gd name="T19" fmla="*/ 55 h 570"/>
                                <a:gd name="T20" fmla="*/ 600 w 650"/>
                                <a:gd name="T21" fmla="*/ 25 h 570"/>
                                <a:gd name="T22" fmla="*/ 650 w 650"/>
                                <a:gd name="T23" fmla="*/ 0 h 570"/>
                                <a:gd name="T24" fmla="*/ 650 w 650"/>
                                <a:gd name="T25" fmla="*/ 0 h 570"/>
                                <a:gd name="T26" fmla="*/ 555 w 650"/>
                                <a:gd name="T27" fmla="*/ 40 h 570"/>
                                <a:gd name="T28" fmla="*/ 505 w 650"/>
                                <a:gd name="T29" fmla="*/ 65 h 570"/>
                                <a:gd name="T30" fmla="*/ 455 w 650"/>
                                <a:gd name="T31" fmla="*/ 95 h 570"/>
                                <a:gd name="T32" fmla="*/ 405 w 650"/>
                                <a:gd name="T33" fmla="*/ 130 h 570"/>
                                <a:gd name="T34" fmla="*/ 355 w 650"/>
                                <a:gd name="T35" fmla="*/ 170 h 570"/>
                                <a:gd name="T36" fmla="*/ 305 w 650"/>
                                <a:gd name="T37" fmla="*/ 215 h 570"/>
                                <a:gd name="T38" fmla="*/ 255 w 650"/>
                                <a:gd name="T39" fmla="*/ 265 h 570"/>
                                <a:gd name="T40" fmla="*/ 115 w 650"/>
                                <a:gd name="T41" fmla="*/ 455 h 570"/>
                                <a:gd name="T42" fmla="*/ 115 w 650"/>
                                <a:gd name="T43" fmla="*/ 455 h 570"/>
                                <a:gd name="T44" fmla="*/ 50 w 650"/>
                                <a:gd name="T45" fmla="*/ 520 h 570"/>
                                <a:gd name="T46" fmla="*/ 0 w 650"/>
                                <a:gd name="T47" fmla="*/ 570 h 570"/>
                                <a:gd name="T48" fmla="*/ 0 w 650"/>
                                <a:gd name="T49" fmla="*/ 570 h 5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50" h="570">
                                  <a:moveTo>
                                    <a:pt x="0" y="570"/>
                                  </a:moveTo>
                                  <a:lnTo>
                                    <a:pt x="0" y="570"/>
                                  </a:lnTo>
                                  <a:lnTo>
                                    <a:pt x="60" y="515"/>
                                  </a:lnTo>
                                  <a:lnTo>
                                    <a:pt x="125" y="450"/>
                                  </a:lnTo>
                                  <a:lnTo>
                                    <a:pt x="265" y="295"/>
                                  </a:lnTo>
                                  <a:lnTo>
                                    <a:pt x="355" y="205"/>
                                  </a:lnTo>
                                  <a:lnTo>
                                    <a:pt x="450" y="125"/>
                                  </a:lnTo>
                                  <a:lnTo>
                                    <a:pt x="550" y="55"/>
                                  </a:lnTo>
                                  <a:lnTo>
                                    <a:pt x="600" y="25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555" y="40"/>
                                  </a:lnTo>
                                  <a:lnTo>
                                    <a:pt x="505" y="65"/>
                                  </a:lnTo>
                                  <a:lnTo>
                                    <a:pt x="455" y="95"/>
                                  </a:lnTo>
                                  <a:lnTo>
                                    <a:pt x="405" y="130"/>
                                  </a:lnTo>
                                  <a:lnTo>
                                    <a:pt x="355" y="170"/>
                                  </a:lnTo>
                                  <a:lnTo>
                                    <a:pt x="305" y="215"/>
                                  </a:lnTo>
                                  <a:lnTo>
                                    <a:pt x="255" y="265"/>
                                  </a:lnTo>
                                  <a:lnTo>
                                    <a:pt x="115" y="455"/>
                                  </a:lnTo>
                                  <a:lnTo>
                                    <a:pt x="50" y="520"/>
                                  </a:lnTo>
                                  <a:lnTo>
                                    <a:pt x="0" y="5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319"/>
                          <wps:cNvSpPr>
                            <a:spLocks/>
                          </wps:cNvSpPr>
                          <wps:spPr bwMode="auto">
                            <a:xfrm>
                              <a:off x="185" y="586"/>
                              <a:ext cx="650" cy="570"/>
                            </a:xfrm>
                            <a:custGeom>
                              <a:avLst/>
                              <a:gdLst>
                                <a:gd name="T0" fmla="*/ 390 w 650"/>
                                <a:gd name="T1" fmla="*/ 270 h 570"/>
                                <a:gd name="T2" fmla="*/ 390 w 650"/>
                                <a:gd name="T3" fmla="*/ 270 h 570"/>
                                <a:gd name="T4" fmla="*/ 340 w 650"/>
                                <a:gd name="T5" fmla="*/ 215 h 570"/>
                                <a:gd name="T6" fmla="*/ 290 w 650"/>
                                <a:gd name="T7" fmla="*/ 170 h 570"/>
                                <a:gd name="T8" fmla="*/ 240 w 650"/>
                                <a:gd name="T9" fmla="*/ 130 h 570"/>
                                <a:gd name="T10" fmla="*/ 190 w 650"/>
                                <a:gd name="T11" fmla="*/ 95 h 570"/>
                                <a:gd name="T12" fmla="*/ 140 w 650"/>
                                <a:gd name="T13" fmla="*/ 65 h 570"/>
                                <a:gd name="T14" fmla="*/ 95 w 650"/>
                                <a:gd name="T15" fmla="*/ 40 h 570"/>
                                <a:gd name="T16" fmla="*/ 45 w 650"/>
                                <a:gd name="T17" fmla="*/ 20 h 570"/>
                                <a:gd name="T18" fmla="*/ 0 w 650"/>
                                <a:gd name="T19" fmla="*/ 0 h 570"/>
                                <a:gd name="T20" fmla="*/ 0 w 650"/>
                                <a:gd name="T21" fmla="*/ 0 h 570"/>
                                <a:gd name="T22" fmla="*/ 50 w 650"/>
                                <a:gd name="T23" fmla="*/ 25 h 570"/>
                                <a:gd name="T24" fmla="*/ 100 w 650"/>
                                <a:gd name="T25" fmla="*/ 55 h 570"/>
                                <a:gd name="T26" fmla="*/ 195 w 650"/>
                                <a:gd name="T27" fmla="*/ 125 h 570"/>
                                <a:gd name="T28" fmla="*/ 290 w 650"/>
                                <a:gd name="T29" fmla="*/ 205 h 570"/>
                                <a:gd name="T30" fmla="*/ 385 w 650"/>
                                <a:gd name="T31" fmla="*/ 295 h 570"/>
                                <a:gd name="T32" fmla="*/ 385 w 650"/>
                                <a:gd name="T33" fmla="*/ 295 h 570"/>
                                <a:gd name="T34" fmla="*/ 520 w 650"/>
                                <a:gd name="T35" fmla="*/ 450 h 570"/>
                                <a:gd name="T36" fmla="*/ 520 w 650"/>
                                <a:gd name="T37" fmla="*/ 450 h 570"/>
                                <a:gd name="T38" fmla="*/ 590 w 650"/>
                                <a:gd name="T39" fmla="*/ 515 h 570"/>
                                <a:gd name="T40" fmla="*/ 650 w 650"/>
                                <a:gd name="T41" fmla="*/ 570 h 570"/>
                                <a:gd name="T42" fmla="*/ 650 w 650"/>
                                <a:gd name="T43" fmla="*/ 570 h 570"/>
                                <a:gd name="T44" fmla="*/ 600 w 650"/>
                                <a:gd name="T45" fmla="*/ 520 h 570"/>
                                <a:gd name="T46" fmla="*/ 535 w 650"/>
                                <a:gd name="T47" fmla="*/ 455 h 570"/>
                                <a:gd name="T48" fmla="*/ 390 w 650"/>
                                <a:gd name="T49" fmla="*/ 270 h 5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50" h="570">
                                  <a:moveTo>
                                    <a:pt x="390" y="270"/>
                                  </a:moveTo>
                                  <a:lnTo>
                                    <a:pt x="390" y="270"/>
                                  </a:lnTo>
                                  <a:lnTo>
                                    <a:pt x="340" y="215"/>
                                  </a:lnTo>
                                  <a:lnTo>
                                    <a:pt x="290" y="170"/>
                                  </a:lnTo>
                                  <a:lnTo>
                                    <a:pt x="240" y="130"/>
                                  </a:lnTo>
                                  <a:lnTo>
                                    <a:pt x="190" y="95"/>
                                  </a:lnTo>
                                  <a:lnTo>
                                    <a:pt x="140" y="65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100" y="55"/>
                                  </a:lnTo>
                                  <a:lnTo>
                                    <a:pt x="195" y="125"/>
                                  </a:lnTo>
                                  <a:lnTo>
                                    <a:pt x="290" y="205"/>
                                  </a:lnTo>
                                  <a:lnTo>
                                    <a:pt x="385" y="295"/>
                                  </a:lnTo>
                                  <a:lnTo>
                                    <a:pt x="520" y="450"/>
                                  </a:lnTo>
                                  <a:lnTo>
                                    <a:pt x="590" y="515"/>
                                  </a:lnTo>
                                  <a:lnTo>
                                    <a:pt x="650" y="570"/>
                                  </a:lnTo>
                                  <a:lnTo>
                                    <a:pt x="600" y="520"/>
                                  </a:lnTo>
                                  <a:lnTo>
                                    <a:pt x="535" y="455"/>
                                  </a:lnTo>
                                  <a:lnTo>
                                    <a:pt x="39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320"/>
                          <wps:cNvSpPr>
                            <a:spLocks/>
                          </wps:cNvSpPr>
                          <wps:spPr bwMode="auto">
                            <a:xfrm>
                              <a:off x="1809" y="15"/>
                              <a:ext cx="410" cy="391"/>
                            </a:xfrm>
                            <a:custGeom>
                              <a:avLst/>
                              <a:gdLst>
                                <a:gd name="T0" fmla="*/ 315 w 410"/>
                                <a:gd name="T1" fmla="*/ 360 h 391"/>
                                <a:gd name="T2" fmla="*/ 315 w 410"/>
                                <a:gd name="T3" fmla="*/ 360 h 391"/>
                                <a:gd name="T4" fmla="*/ 315 w 410"/>
                                <a:gd name="T5" fmla="*/ 360 h 391"/>
                                <a:gd name="T6" fmla="*/ 315 w 410"/>
                                <a:gd name="T7" fmla="*/ 360 h 391"/>
                                <a:gd name="T8" fmla="*/ 360 w 410"/>
                                <a:gd name="T9" fmla="*/ 325 h 391"/>
                                <a:gd name="T10" fmla="*/ 390 w 410"/>
                                <a:gd name="T11" fmla="*/ 285 h 391"/>
                                <a:gd name="T12" fmla="*/ 405 w 410"/>
                                <a:gd name="T13" fmla="*/ 245 h 391"/>
                                <a:gd name="T14" fmla="*/ 410 w 410"/>
                                <a:gd name="T15" fmla="*/ 225 h 391"/>
                                <a:gd name="T16" fmla="*/ 410 w 410"/>
                                <a:gd name="T17" fmla="*/ 200 h 391"/>
                                <a:gd name="T18" fmla="*/ 410 w 410"/>
                                <a:gd name="T19" fmla="*/ 200 h 391"/>
                                <a:gd name="T20" fmla="*/ 405 w 410"/>
                                <a:gd name="T21" fmla="*/ 160 h 391"/>
                                <a:gd name="T22" fmla="*/ 395 w 410"/>
                                <a:gd name="T23" fmla="*/ 125 h 391"/>
                                <a:gd name="T24" fmla="*/ 370 w 410"/>
                                <a:gd name="T25" fmla="*/ 90 h 391"/>
                                <a:gd name="T26" fmla="*/ 340 w 410"/>
                                <a:gd name="T27" fmla="*/ 55 h 391"/>
                                <a:gd name="T28" fmla="*/ 340 w 410"/>
                                <a:gd name="T29" fmla="*/ 55 h 391"/>
                                <a:gd name="T30" fmla="*/ 305 w 410"/>
                                <a:gd name="T31" fmla="*/ 30 h 391"/>
                                <a:gd name="T32" fmla="*/ 265 w 410"/>
                                <a:gd name="T33" fmla="*/ 10 h 391"/>
                                <a:gd name="T34" fmla="*/ 225 w 410"/>
                                <a:gd name="T35" fmla="*/ 0 h 391"/>
                                <a:gd name="T36" fmla="*/ 185 w 410"/>
                                <a:gd name="T37" fmla="*/ 0 h 391"/>
                                <a:gd name="T38" fmla="*/ 185 w 410"/>
                                <a:gd name="T39" fmla="*/ 0 h 391"/>
                                <a:gd name="T40" fmla="*/ 140 w 410"/>
                                <a:gd name="T41" fmla="*/ 5 h 391"/>
                                <a:gd name="T42" fmla="*/ 100 w 410"/>
                                <a:gd name="T43" fmla="*/ 15 h 391"/>
                                <a:gd name="T44" fmla="*/ 65 w 410"/>
                                <a:gd name="T45" fmla="*/ 40 h 391"/>
                                <a:gd name="T46" fmla="*/ 30 w 410"/>
                                <a:gd name="T47" fmla="*/ 75 h 391"/>
                                <a:gd name="T48" fmla="*/ 30 w 410"/>
                                <a:gd name="T49" fmla="*/ 75 h 391"/>
                                <a:gd name="T50" fmla="*/ 20 w 410"/>
                                <a:gd name="T51" fmla="*/ 90 h 391"/>
                                <a:gd name="T52" fmla="*/ 20 w 410"/>
                                <a:gd name="T53" fmla="*/ 90 h 391"/>
                                <a:gd name="T54" fmla="*/ 5 w 410"/>
                                <a:gd name="T55" fmla="*/ 110 h 391"/>
                                <a:gd name="T56" fmla="*/ 0 w 410"/>
                                <a:gd name="T57" fmla="*/ 135 h 391"/>
                                <a:gd name="T58" fmla="*/ 0 w 410"/>
                                <a:gd name="T59" fmla="*/ 165 h 391"/>
                                <a:gd name="T60" fmla="*/ 5 w 410"/>
                                <a:gd name="T61" fmla="*/ 200 h 391"/>
                                <a:gd name="T62" fmla="*/ 5 w 410"/>
                                <a:gd name="T63" fmla="*/ 200 h 391"/>
                                <a:gd name="T64" fmla="*/ 15 w 410"/>
                                <a:gd name="T65" fmla="*/ 230 h 391"/>
                                <a:gd name="T66" fmla="*/ 30 w 410"/>
                                <a:gd name="T67" fmla="*/ 260 h 391"/>
                                <a:gd name="T68" fmla="*/ 50 w 410"/>
                                <a:gd name="T69" fmla="*/ 285 h 391"/>
                                <a:gd name="T70" fmla="*/ 70 w 410"/>
                                <a:gd name="T71" fmla="*/ 315 h 391"/>
                                <a:gd name="T72" fmla="*/ 70 w 410"/>
                                <a:gd name="T73" fmla="*/ 315 h 391"/>
                                <a:gd name="T74" fmla="*/ 100 w 410"/>
                                <a:gd name="T75" fmla="*/ 340 h 391"/>
                                <a:gd name="T76" fmla="*/ 125 w 410"/>
                                <a:gd name="T77" fmla="*/ 360 h 391"/>
                                <a:gd name="T78" fmla="*/ 155 w 410"/>
                                <a:gd name="T79" fmla="*/ 375 h 391"/>
                                <a:gd name="T80" fmla="*/ 185 w 410"/>
                                <a:gd name="T81" fmla="*/ 385 h 391"/>
                                <a:gd name="T82" fmla="*/ 185 w 410"/>
                                <a:gd name="T83" fmla="*/ 385 h 391"/>
                                <a:gd name="T84" fmla="*/ 220 w 410"/>
                                <a:gd name="T85" fmla="*/ 391 h 391"/>
                                <a:gd name="T86" fmla="*/ 255 w 410"/>
                                <a:gd name="T87" fmla="*/ 391 h 391"/>
                                <a:gd name="T88" fmla="*/ 285 w 410"/>
                                <a:gd name="T89" fmla="*/ 380 h 391"/>
                                <a:gd name="T90" fmla="*/ 315 w 410"/>
                                <a:gd name="T91" fmla="*/ 360 h 391"/>
                                <a:gd name="T92" fmla="*/ 315 w 410"/>
                                <a:gd name="T93" fmla="*/ 36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10" h="391">
                                  <a:moveTo>
                                    <a:pt x="315" y="360"/>
                                  </a:moveTo>
                                  <a:lnTo>
                                    <a:pt x="315" y="360"/>
                                  </a:lnTo>
                                  <a:lnTo>
                                    <a:pt x="360" y="325"/>
                                  </a:lnTo>
                                  <a:lnTo>
                                    <a:pt x="390" y="285"/>
                                  </a:lnTo>
                                  <a:lnTo>
                                    <a:pt x="405" y="245"/>
                                  </a:lnTo>
                                  <a:lnTo>
                                    <a:pt x="410" y="225"/>
                                  </a:lnTo>
                                  <a:lnTo>
                                    <a:pt x="410" y="200"/>
                                  </a:lnTo>
                                  <a:lnTo>
                                    <a:pt x="405" y="160"/>
                                  </a:lnTo>
                                  <a:lnTo>
                                    <a:pt x="395" y="125"/>
                                  </a:lnTo>
                                  <a:lnTo>
                                    <a:pt x="370" y="90"/>
                                  </a:lnTo>
                                  <a:lnTo>
                                    <a:pt x="340" y="55"/>
                                  </a:lnTo>
                                  <a:lnTo>
                                    <a:pt x="305" y="30"/>
                                  </a:lnTo>
                                  <a:lnTo>
                                    <a:pt x="265" y="1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200"/>
                                  </a:lnTo>
                                  <a:lnTo>
                                    <a:pt x="15" y="230"/>
                                  </a:lnTo>
                                  <a:lnTo>
                                    <a:pt x="30" y="260"/>
                                  </a:lnTo>
                                  <a:lnTo>
                                    <a:pt x="50" y="285"/>
                                  </a:lnTo>
                                  <a:lnTo>
                                    <a:pt x="70" y="315"/>
                                  </a:lnTo>
                                  <a:lnTo>
                                    <a:pt x="100" y="340"/>
                                  </a:lnTo>
                                  <a:lnTo>
                                    <a:pt x="125" y="360"/>
                                  </a:lnTo>
                                  <a:lnTo>
                                    <a:pt x="155" y="375"/>
                                  </a:lnTo>
                                  <a:lnTo>
                                    <a:pt x="185" y="385"/>
                                  </a:lnTo>
                                  <a:lnTo>
                                    <a:pt x="220" y="391"/>
                                  </a:lnTo>
                                  <a:lnTo>
                                    <a:pt x="255" y="391"/>
                                  </a:lnTo>
                                  <a:lnTo>
                                    <a:pt x="285" y="380"/>
                                  </a:lnTo>
                                  <a:lnTo>
                                    <a:pt x="315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321"/>
                          <wps:cNvSpPr>
                            <a:spLocks/>
                          </wps:cNvSpPr>
                          <wps:spPr bwMode="auto">
                            <a:xfrm>
                              <a:off x="1834" y="681"/>
                              <a:ext cx="315" cy="671"/>
                            </a:xfrm>
                            <a:custGeom>
                              <a:avLst/>
                              <a:gdLst>
                                <a:gd name="T0" fmla="*/ 225 w 315"/>
                                <a:gd name="T1" fmla="*/ 400 h 671"/>
                                <a:gd name="T2" fmla="*/ 225 w 315"/>
                                <a:gd name="T3" fmla="*/ 400 h 671"/>
                                <a:gd name="T4" fmla="*/ 250 w 315"/>
                                <a:gd name="T5" fmla="*/ 355 h 671"/>
                                <a:gd name="T6" fmla="*/ 265 w 315"/>
                                <a:gd name="T7" fmla="*/ 310 h 671"/>
                                <a:gd name="T8" fmla="*/ 280 w 315"/>
                                <a:gd name="T9" fmla="*/ 265 h 671"/>
                                <a:gd name="T10" fmla="*/ 290 w 315"/>
                                <a:gd name="T11" fmla="*/ 215 h 671"/>
                                <a:gd name="T12" fmla="*/ 305 w 315"/>
                                <a:gd name="T13" fmla="*/ 115 h 671"/>
                                <a:gd name="T14" fmla="*/ 315 w 315"/>
                                <a:gd name="T15" fmla="*/ 0 h 671"/>
                                <a:gd name="T16" fmla="*/ 315 w 315"/>
                                <a:gd name="T17" fmla="*/ 0 h 671"/>
                                <a:gd name="T18" fmla="*/ 300 w 315"/>
                                <a:gd name="T19" fmla="*/ 105 h 671"/>
                                <a:gd name="T20" fmla="*/ 275 w 315"/>
                                <a:gd name="T21" fmla="*/ 200 h 671"/>
                                <a:gd name="T22" fmla="*/ 250 w 315"/>
                                <a:gd name="T23" fmla="*/ 285 h 671"/>
                                <a:gd name="T24" fmla="*/ 215 w 315"/>
                                <a:gd name="T25" fmla="*/ 355 h 671"/>
                                <a:gd name="T26" fmla="*/ 215 w 315"/>
                                <a:gd name="T27" fmla="*/ 355 h 671"/>
                                <a:gd name="T28" fmla="*/ 175 w 315"/>
                                <a:gd name="T29" fmla="*/ 425 h 671"/>
                                <a:gd name="T30" fmla="*/ 125 w 315"/>
                                <a:gd name="T31" fmla="*/ 505 h 671"/>
                                <a:gd name="T32" fmla="*/ 70 w 315"/>
                                <a:gd name="T33" fmla="*/ 586 h 671"/>
                                <a:gd name="T34" fmla="*/ 0 w 315"/>
                                <a:gd name="T35" fmla="*/ 671 h 671"/>
                                <a:gd name="T36" fmla="*/ 0 w 315"/>
                                <a:gd name="T37" fmla="*/ 671 h 671"/>
                                <a:gd name="T38" fmla="*/ 55 w 315"/>
                                <a:gd name="T39" fmla="*/ 616 h 671"/>
                                <a:gd name="T40" fmla="*/ 105 w 315"/>
                                <a:gd name="T41" fmla="*/ 566 h 671"/>
                                <a:gd name="T42" fmla="*/ 145 w 315"/>
                                <a:gd name="T43" fmla="*/ 520 h 671"/>
                                <a:gd name="T44" fmla="*/ 175 w 315"/>
                                <a:gd name="T45" fmla="*/ 480 h 671"/>
                                <a:gd name="T46" fmla="*/ 215 w 315"/>
                                <a:gd name="T47" fmla="*/ 420 h 671"/>
                                <a:gd name="T48" fmla="*/ 225 w 315"/>
                                <a:gd name="T49" fmla="*/ 400 h 671"/>
                                <a:gd name="T50" fmla="*/ 225 w 315"/>
                                <a:gd name="T51" fmla="*/ 400 h 6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15" h="671">
                                  <a:moveTo>
                                    <a:pt x="225" y="400"/>
                                  </a:moveTo>
                                  <a:lnTo>
                                    <a:pt x="225" y="400"/>
                                  </a:lnTo>
                                  <a:lnTo>
                                    <a:pt x="250" y="355"/>
                                  </a:lnTo>
                                  <a:lnTo>
                                    <a:pt x="265" y="310"/>
                                  </a:lnTo>
                                  <a:lnTo>
                                    <a:pt x="280" y="265"/>
                                  </a:lnTo>
                                  <a:lnTo>
                                    <a:pt x="290" y="215"/>
                                  </a:lnTo>
                                  <a:lnTo>
                                    <a:pt x="305" y="115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00" y="105"/>
                                  </a:lnTo>
                                  <a:lnTo>
                                    <a:pt x="275" y="200"/>
                                  </a:lnTo>
                                  <a:lnTo>
                                    <a:pt x="250" y="285"/>
                                  </a:lnTo>
                                  <a:lnTo>
                                    <a:pt x="215" y="355"/>
                                  </a:lnTo>
                                  <a:lnTo>
                                    <a:pt x="175" y="425"/>
                                  </a:lnTo>
                                  <a:lnTo>
                                    <a:pt x="125" y="505"/>
                                  </a:lnTo>
                                  <a:lnTo>
                                    <a:pt x="70" y="586"/>
                                  </a:lnTo>
                                  <a:lnTo>
                                    <a:pt x="0" y="671"/>
                                  </a:lnTo>
                                  <a:lnTo>
                                    <a:pt x="55" y="616"/>
                                  </a:lnTo>
                                  <a:lnTo>
                                    <a:pt x="105" y="566"/>
                                  </a:lnTo>
                                  <a:lnTo>
                                    <a:pt x="145" y="520"/>
                                  </a:lnTo>
                                  <a:lnTo>
                                    <a:pt x="175" y="480"/>
                                  </a:lnTo>
                                  <a:lnTo>
                                    <a:pt x="215" y="420"/>
                                  </a:lnTo>
                                  <a:lnTo>
                                    <a:pt x="225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322"/>
                          <wps:cNvSpPr>
                            <a:spLocks/>
                          </wps:cNvSpPr>
                          <wps:spPr bwMode="auto">
                            <a:xfrm>
                              <a:off x="855" y="15"/>
                              <a:ext cx="410" cy="391"/>
                            </a:xfrm>
                            <a:custGeom>
                              <a:avLst/>
                              <a:gdLst>
                                <a:gd name="T0" fmla="*/ 95 w 410"/>
                                <a:gd name="T1" fmla="*/ 360 h 391"/>
                                <a:gd name="T2" fmla="*/ 95 w 410"/>
                                <a:gd name="T3" fmla="*/ 360 h 391"/>
                                <a:gd name="T4" fmla="*/ 100 w 410"/>
                                <a:gd name="T5" fmla="*/ 365 h 391"/>
                                <a:gd name="T6" fmla="*/ 100 w 410"/>
                                <a:gd name="T7" fmla="*/ 365 h 391"/>
                                <a:gd name="T8" fmla="*/ 130 w 410"/>
                                <a:gd name="T9" fmla="*/ 380 h 391"/>
                                <a:gd name="T10" fmla="*/ 160 w 410"/>
                                <a:gd name="T11" fmla="*/ 391 h 391"/>
                                <a:gd name="T12" fmla="*/ 190 w 410"/>
                                <a:gd name="T13" fmla="*/ 391 h 391"/>
                                <a:gd name="T14" fmla="*/ 225 w 410"/>
                                <a:gd name="T15" fmla="*/ 385 h 391"/>
                                <a:gd name="T16" fmla="*/ 225 w 410"/>
                                <a:gd name="T17" fmla="*/ 385 h 391"/>
                                <a:gd name="T18" fmla="*/ 255 w 410"/>
                                <a:gd name="T19" fmla="*/ 375 h 391"/>
                                <a:gd name="T20" fmla="*/ 285 w 410"/>
                                <a:gd name="T21" fmla="*/ 360 h 391"/>
                                <a:gd name="T22" fmla="*/ 310 w 410"/>
                                <a:gd name="T23" fmla="*/ 340 h 391"/>
                                <a:gd name="T24" fmla="*/ 340 w 410"/>
                                <a:gd name="T25" fmla="*/ 315 h 391"/>
                                <a:gd name="T26" fmla="*/ 340 w 410"/>
                                <a:gd name="T27" fmla="*/ 315 h 391"/>
                                <a:gd name="T28" fmla="*/ 365 w 410"/>
                                <a:gd name="T29" fmla="*/ 285 h 391"/>
                                <a:gd name="T30" fmla="*/ 380 w 410"/>
                                <a:gd name="T31" fmla="*/ 260 h 391"/>
                                <a:gd name="T32" fmla="*/ 395 w 410"/>
                                <a:gd name="T33" fmla="*/ 230 h 391"/>
                                <a:gd name="T34" fmla="*/ 405 w 410"/>
                                <a:gd name="T35" fmla="*/ 200 h 391"/>
                                <a:gd name="T36" fmla="*/ 405 w 410"/>
                                <a:gd name="T37" fmla="*/ 200 h 391"/>
                                <a:gd name="T38" fmla="*/ 410 w 410"/>
                                <a:gd name="T39" fmla="*/ 165 h 391"/>
                                <a:gd name="T40" fmla="*/ 410 w 410"/>
                                <a:gd name="T41" fmla="*/ 135 h 391"/>
                                <a:gd name="T42" fmla="*/ 405 w 410"/>
                                <a:gd name="T43" fmla="*/ 110 h 391"/>
                                <a:gd name="T44" fmla="*/ 390 w 410"/>
                                <a:gd name="T45" fmla="*/ 90 h 391"/>
                                <a:gd name="T46" fmla="*/ 390 w 410"/>
                                <a:gd name="T47" fmla="*/ 90 h 391"/>
                                <a:gd name="T48" fmla="*/ 380 w 410"/>
                                <a:gd name="T49" fmla="*/ 80 h 391"/>
                                <a:gd name="T50" fmla="*/ 380 w 410"/>
                                <a:gd name="T51" fmla="*/ 80 h 391"/>
                                <a:gd name="T52" fmla="*/ 350 w 410"/>
                                <a:gd name="T53" fmla="*/ 45 h 391"/>
                                <a:gd name="T54" fmla="*/ 310 w 410"/>
                                <a:gd name="T55" fmla="*/ 20 h 391"/>
                                <a:gd name="T56" fmla="*/ 270 w 410"/>
                                <a:gd name="T57" fmla="*/ 5 h 391"/>
                                <a:gd name="T58" fmla="*/ 225 w 410"/>
                                <a:gd name="T59" fmla="*/ 0 h 391"/>
                                <a:gd name="T60" fmla="*/ 225 w 410"/>
                                <a:gd name="T61" fmla="*/ 0 h 391"/>
                                <a:gd name="T62" fmla="*/ 185 w 410"/>
                                <a:gd name="T63" fmla="*/ 0 h 391"/>
                                <a:gd name="T64" fmla="*/ 145 w 410"/>
                                <a:gd name="T65" fmla="*/ 10 h 391"/>
                                <a:gd name="T66" fmla="*/ 105 w 410"/>
                                <a:gd name="T67" fmla="*/ 30 h 391"/>
                                <a:gd name="T68" fmla="*/ 70 w 410"/>
                                <a:gd name="T69" fmla="*/ 55 h 391"/>
                                <a:gd name="T70" fmla="*/ 70 w 410"/>
                                <a:gd name="T71" fmla="*/ 55 h 391"/>
                                <a:gd name="T72" fmla="*/ 40 w 410"/>
                                <a:gd name="T73" fmla="*/ 90 h 391"/>
                                <a:gd name="T74" fmla="*/ 20 w 410"/>
                                <a:gd name="T75" fmla="*/ 125 h 391"/>
                                <a:gd name="T76" fmla="*/ 5 w 410"/>
                                <a:gd name="T77" fmla="*/ 160 h 391"/>
                                <a:gd name="T78" fmla="*/ 0 w 410"/>
                                <a:gd name="T79" fmla="*/ 200 h 391"/>
                                <a:gd name="T80" fmla="*/ 0 w 410"/>
                                <a:gd name="T81" fmla="*/ 200 h 391"/>
                                <a:gd name="T82" fmla="*/ 0 w 410"/>
                                <a:gd name="T83" fmla="*/ 225 h 391"/>
                                <a:gd name="T84" fmla="*/ 5 w 410"/>
                                <a:gd name="T85" fmla="*/ 245 h 391"/>
                                <a:gd name="T86" fmla="*/ 25 w 410"/>
                                <a:gd name="T87" fmla="*/ 285 h 391"/>
                                <a:gd name="T88" fmla="*/ 55 w 410"/>
                                <a:gd name="T89" fmla="*/ 325 h 391"/>
                                <a:gd name="T90" fmla="*/ 95 w 410"/>
                                <a:gd name="T91" fmla="*/ 360 h 391"/>
                                <a:gd name="T92" fmla="*/ 95 w 410"/>
                                <a:gd name="T93" fmla="*/ 36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10" h="391">
                                  <a:moveTo>
                                    <a:pt x="95" y="360"/>
                                  </a:moveTo>
                                  <a:lnTo>
                                    <a:pt x="95" y="360"/>
                                  </a:lnTo>
                                  <a:lnTo>
                                    <a:pt x="100" y="365"/>
                                  </a:lnTo>
                                  <a:lnTo>
                                    <a:pt x="130" y="380"/>
                                  </a:lnTo>
                                  <a:lnTo>
                                    <a:pt x="160" y="391"/>
                                  </a:lnTo>
                                  <a:lnTo>
                                    <a:pt x="190" y="391"/>
                                  </a:lnTo>
                                  <a:lnTo>
                                    <a:pt x="225" y="385"/>
                                  </a:lnTo>
                                  <a:lnTo>
                                    <a:pt x="255" y="375"/>
                                  </a:lnTo>
                                  <a:lnTo>
                                    <a:pt x="285" y="360"/>
                                  </a:lnTo>
                                  <a:lnTo>
                                    <a:pt x="310" y="340"/>
                                  </a:lnTo>
                                  <a:lnTo>
                                    <a:pt x="340" y="315"/>
                                  </a:lnTo>
                                  <a:lnTo>
                                    <a:pt x="365" y="285"/>
                                  </a:lnTo>
                                  <a:lnTo>
                                    <a:pt x="380" y="260"/>
                                  </a:lnTo>
                                  <a:lnTo>
                                    <a:pt x="395" y="230"/>
                                  </a:lnTo>
                                  <a:lnTo>
                                    <a:pt x="405" y="200"/>
                                  </a:lnTo>
                                  <a:lnTo>
                                    <a:pt x="410" y="165"/>
                                  </a:lnTo>
                                  <a:lnTo>
                                    <a:pt x="410" y="135"/>
                                  </a:lnTo>
                                  <a:lnTo>
                                    <a:pt x="405" y="110"/>
                                  </a:lnTo>
                                  <a:lnTo>
                                    <a:pt x="390" y="90"/>
                                  </a:lnTo>
                                  <a:lnTo>
                                    <a:pt x="380" y="80"/>
                                  </a:lnTo>
                                  <a:lnTo>
                                    <a:pt x="350" y="45"/>
                                  </a:lnTo>
                                  <a:lnTo>
                                    <a:pt x="310" y="20"/>
                                  </a:lnTo>
                                  <a:lnTo>
                                    <a:pt x="270" y="5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45" y="10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5" y="245"/>
                                  </a:lnTo>
                                  <a:lnTo>
                                    <a:pt x="25" y="285"/>
                                  </a:lnTo>
                                  <a:lnTo>
                                    <a:pt x="55" y="325"/>
                                  </a:lnTo>
                                  <a:lnTo>
                                    <a:pt x="95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323"/>
                          <wps:cNvSpPr>
                            <a:spLocks/>
                          </wps:cNvSpPr>
                          <wps:spPr bwMode="auto">
                            <a:xfrm>
                              <a:off x="970" y="120"/>
                              <a:ext cx="190" cy="185"/>
                            </a:xfrm>
                            <a:custGeom>
                              <a:avLst/>
                              <a:gdLst>
                                <a:gd name="T0" fmla="*/ 190 w 190"/>
                                <a:gd name="T1" fmla="*/ 25 h 185"/>
                                <a:gd name="T2" fmla="*/ 190 w 190"/>
                                <a:gd name="T3" fmla="*/ 25 h 185"/>
                                <a:gd name="T4" fmla="*/ 180 w 190"/>
                                <a:gd name="T5" fmla="*/ 10 h 185"/>
                                <a:gd name="T6" fmla="*/ 180 w 190"/>
                                <a:gd name="T7" fmla="*/ 10 h 185"/>
                                <a:gd name="T8" fmla="*/ 170 w 190"/>
                                <a:gd name="T9" fmla="*/ 5 h 185"/>
                                <a:gd name="T10" fmla="*/ 155 w 190"/>
                                <a:gd name="T11" fmla="*/ 0 h 185"/>
                                <a:gd name="T12" fmla="*/ 155 w 190"/>
                                <a:gd name="T13" fmla="*/ 0 h 185"/>
                                <a:gd name="T14" fmla="*/ 145 w 190"/>
                                <a:gd name="T15" fmla="*/ 5 h 185"/>
                                <a:gd name="T16" fmla="*/ 135 w 190"/>
                                <a:gd name="T17" fmla="*/ 10 h 185"/>
                                <a:gd name="T18" fmla="*/ 105 w 190"/>
                                <a:gd name="T19" fmla="*/ 35 h 185"/>
                                <a:gd name="T20" fmla="*/ 105 w 190"/>
                                <a:gd name="T21" fmla="*/ 35 h 185"/>
                                <a:gd name="T22" fmla="*/ 100 w 190"/>
                                <a:gd name="T23" fmla="*/ 35 h 185"/>
                                <a:gd name="T24" fmla="*/ 100 w 190"/>
                                <a:gd name="T25" fmla="*/ 35 h 185"/>
                                <a:gd name="T26" fmla="*/ 75 w 190"/>
                                <a:gd name="T27" fmla="*/ 40 h 185"/>
                                <a:gd name="T28" fmla="*/ 55 w 190"/>
                                <a:gd name="T29" fmla="*/ 50 h 185"/>
                                <a:gd name="T30" fmla="*/ 55 w 190"/>
                                <a:gd name="T31" fmla="*/ 50 h 185"/>
                                <a:gd name="T32" fmla="*/ 40 w 190"/>
                                <a:gd name="T33" fmla="*/ 70 h 185"/>
                                <a:gd name="T34" fmla="*/ 35 w 190"/>
                                <a:gd name="T35" fmla="*/ 95 h 185"/>
                                <a:gd name="T36" fmla="*/ 35 w 190"/>
                                <a:gd name="T37" fmla="*/ 95 h 185"/>
                                <a:gd name="T38" fmla="*/ 35 w 190"/>
                                <a:gd name="T39" fmla="*/ 105 h 185"/>
                                <a:gd name="T40" fmla="*/ 10 w 190"/>
                                <a:gd name="T41" fmla="*/ 130 h 185"/>
                                <a:gd name="T42" fmla="*/ 10 w 190"/>
                                <a:gd name="T43" fmla="*/ 130 h 185"/>
                                <a:gd name="T44" fmla="*/ 0 w 190"/>
                                <a:gd name="T45" fmla="*/ 140 h 185"/>
                                <a:gd name="T46" fmla="*/ 0 w 190"/>
                                <a:gd name="T47" fmla="*/ 150 h 185"/>
                                <a:gd name="T48" fmla="*/ 0 w 190"/>
                                <a:gd name="T49" fmla="*/ 150 h 185"/>
                                <a:gd name="T50" fmla="*/ 0 w 190"/>
                                <a:gd name="T51" fmla="*/ 165 h 185"/>
                                <a:gd name="T52" fmla="*/ 5 w 190"/>
                                <a:gd name="T53" fmla="*/ 175 h 185"/>
                                <a:gd name="T54" fmla="*/ 5 w 190"/>
                                <a:gd name="T55" fmla="*/ 175 h 185"/>
                                <a:gd name="T56" fmla="*/ 20 w 190"/>
                                <a:gd name="T57" fmla="*/ 185 h 185"/>
                                <a:gd name="T58" fmla="*/ 30 w 190"/>
                                <a:gd name="T59" fmla="*/ 185 h 185"/>
                                <a:gd name="T60" fmla="*/ 30 w 190"/>
                                <a:gd name="T61" fmla="*/ 185 h 185"/>
                                <a:gd name="T62" fmla="*/ 35 w 190"/>
                                <a:gd name="T63" fmla="*/ 185 h 185"/>
                                <a:gd name="T64" fmla="*/ 35 w 190"/>
                                <a:gd name="T65" fmla="*/ 185 h 185"/>
                                <a:gd name="T66" fmla="*/ 55 w 190"/>
                                <a:gd name="T67" fmla="*/ 180 h 185"/>
                                <a:gd name="T68" fmla="*/ 80 w 190"/>
                                <a:gd name="T69" fmla="*/ 150 h 185"/>
                                <a:gd name="T70" fmla="*/ 80 w 190"/>
                                <a:gd name="T71" fmla="*/ 150 h 185"/>
                                <a:gd name="T72" fmla="*/ 95 w 190"/>
                                <a:gd name="T73" fmla="*/ 155 h 185"/>
                                <a:gd name="T74" fmla="*/ 95 w 190"/>
                                <a:gd name="T75" fmla="*/ 155 h 185"/>
                                <a:gd name="T76" fmla="*/ 115 w 190"/>
                                <a:gd name="T77" fmla="*/ 150 h 185"/>
                                <a:gd name="T78" fmla="*/ 135 w 190"/>
                                <a:gd name="T79" fmla="*/ 135 h 185"/>
                                <a:gd name="T80" fmla="*/ 135 w 190"/>
                                <a:gd name="T81" fmla="*/ 135 h 185"/>
                                <a:gd name="T82" fmla="*/ 150 w 190"/>
                                <a:gd name="T83" fmla="*/ 120 h 185"/>
                                <a:gd name="T84" fmla="*/ 155 w 190"/>
                                <a:gd name="T85" fmla="*/ 95 h 185"/>
                                <a:gd name="T86" fmla="*/ 155 w 190"/>
                                <a:gd name="T87" fmla="*/ 95 h 185"/>
                                <a:gd name="T88" fmla="*/ 155 w 190"/>
                                <a:gd name="T89" fmla="*/ 85 h 185"/>
                                <a:gd name="T90" fmla="*/ 180 w 190"/>
                                <a:gd name="T91" fmla="*/ 60 h 185"/>
                                <a:gd name="T92" fmla="*/ 180 w 190"/>
                                <a:gd name="T93" fmla="*/ 60 h 185"/>
                                <a:gd name="T94" fmla="*/ 185 w 190"/>
                                <a:gd name="T95" fmla="*/ 50 h 185"/>
                                <a:gd name="T96" fmla="*/ 190 w 190"/>
                                <a:gd name="T97" fmla="*/ 35 h 185"/>
                                <a:gd name="T98" fmla="*/ 190 w 190"/>
                                <a:gd name="T99" fmla="*/ 35 h 185"/>
                                <a:gd name="T100" fmla="*/ 190 w 190"/>
                                <a:gd name="T101" fmla="*/ 25 h 185"/>
                                <a:gd name="T102" fmla="*/ 190 w 190"/>
                                <a:gd name="T103" fmla="*/ 2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90" h="185">
                                  <a:moveTo>
                                    <a:pt x="190" y="25"/>
                                  </a:moveTo>
                                  <a:lnTo>
                                    <a:pt x="190" y="25"/>
                                  </a:lnTo>
                                  <a:lnTo>
                                    <a:pt x="180" y="10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45" y="5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05" y="35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35" y="185"/>
                                  </a:lnTo>
                                  <a:lnTo>
                                    <a:pt x="55" y="180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95" y="155"/>
                                  </a:lnTo>
                                  <a:lnTo>
                                    <a:pt x="115" y="150"/>
                                  </a:lnTo>
                                  <a:lnTo>
                                    <a:pt x="135" y="135"/>
                                  </a:lnTo>
                                  <a:lnTo>
                                    <a:pt x="150" y="120"/>
                                  </a:lnTo>
                                  <a:lnTo>
                                    <a:pt x="155" y="95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80" y="60"/>
                                  </a:lnTo>
                                  <a:lnTo>
                                    <a:pt x="185" y="50"/>
                                  </a:lnTo>
                                  <a:lnTo>
                                    <a:pt x="190" y="35"/>
                                  </a:lnTo>
                                  <a:lnTo>
                                    <a:pt x="19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324"/>
                          <wps:cNvSpPr>
                            <a:spLocks/>
                          </wps:cNvSpPr>
                          <wps:spPr bwMode="auto">
                            <a:xfrm>
                              <a:off x="910" y="676"/>
                              <a:ext cx="320" cy="671"/>
                            </a:xfrm>
                            <a:custGeom>
                              <a:avLst/>
                              <a:gdLst>
                                <a:gd name="T0" fmla="*/ 0 w 320"/>
                                <a:gd name="T1" fmla="*/ 0 h 671"/>
                                <a:gd name="T2" fmla="*/ 0 w 320"/>
                                <a:gd name="T3" fmla="*/ 0 h 671"/>
                                <a:gd name="T4" fmla="*/ 0 w 320"/>
                                <a:gd name="T5" fmla="*/ 45 h 671"/>
                                <a:gd name="T6" fmla="*/ 5 w 320"/>
                                <a:gd name="T7" fmla="*/ 95 h 671"/>
                                <a:gd name="T8" fmla="*/ 10 w 320"/>
                                <a:gd name="T9" fmla="*/ 145 h 671"/>
                                <a:gd name="T10" fmla="*/ 20 w 320"/>
                                <a:gd name="T11" fmla="*/ 200 h 671"/>
                                <a:gd name="T12" fmla="*/ 35 w 320"/>
                                <a:gd name="T13" fmla="*/ 250 h 671"/>
                                <a:gd name="T14" fmla="*/ 55 w 320"/>
                                <a:gd name="T15" fmla="*/ 305 h 671"/>
                                <a:gd name="T16" fmla="*/ 70 w 320"/>
                                <a:gd name="T17" fmla="*/ 355 h 671"/>
                                <a:gd name="T18" fmla="*/ 95 w 320"/>
                                <a:gd name="T19" fmla="*/ 395 h 671"/>
                                <a:gd name="T20" fmla="*/ 95 w 320"/>
                                <a:gd name="T21" fmla="*/ 395 h 671"/>
                                <a:gd name="T22" fmla="*/ 135 w 320"/>
                                <a:gd name="T23" fmla="*/ 455 h 671"/>
                                <a:gd name="T24" fmla="*/ 185 w 320"/>
                                <a:gd name="T25" fmla="*/ 520 h 671"/>
                                <a:gd name="T26" fmla="*/ 320 w 320"/>
                                <a:gd name="T27" fmla="*/ 671 h 671"/>
                                <a:gd name="T28" fmla="*/ 320 w 320"/>
                                <a:gd name="T29" fmla="*/ 671 h 671"/>
                                <a:gd name="T30" fmla="*/ 250 w 320"/>
                                <a:gd name="T31" fmla="*/ 586 h 671"/>
                                <a:gd name="T32" fmla="*/ 190 w 320"/>
                                <a:gd name="T33" fmla="*/ 500 h 671"/>
                                <a:gd name="T34" fmla="*/ 140 w 320"/>
                                <a:gd name="T35" fmla="*/ 425 h 671"/>
                                <a:gd name="T36" fmla="*/ 100 w 320"/>
                                <a:gd name="T37" fmla="*/ 355 h 671"/>
                                <a:gd name="T38" fmla="*/ 100 w 320"/>
                                <a:gd name="T39" fmla="*/ 355 h 671"/>
                                <a:gd name="T40" fmla="*/ 70 w 320"/>
                                <a:gd name="T41" fmla="*/ 280 h 671"/>
                                <a:gd name="T42" fmla="*/ 40 w 320"/>
                                <a:gd name="T43" fmla="*/ 195 h 671"/>
                                <a:gd name="T44" fmla="*/ 20 w 320"/>
                                <a:gd name="T45" fmla="*/ 105 h 671"/>
                                <a:gd name="T46" fmla="*/ 0 w 320"/>
                                <a:gd name="T47" fmla="*/ 0 h 671"/>
                                <a:gd name="T48" fmla="*/ 0 w 320"/>
                                <a:gd name="T49" fmla="*/ 0 h 6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20" h="67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35" y="250"/>
                                  </a:lnTo>
                                  <a:lnTo>
                                    <a:pt x="55" y="305"/>
                                  </a:lnTo>
                                  <a:lnTo>
                                    <a:pt x="70" y="355"/>
                                  </a:lnTo>
                                  <a:lnTo>
                                    <a:pt x="95" y="395"/>
                                  </a:lnTo>
                                  <a:lnTo>
                                    <a:pt x="135" y="455"/>
                                  </a:lnTo>
                                  <a:lnTo>
                                    <a:pt x="185" y="520"/>
                                  </a:lnTo>
                                  <a:lnTo>
                                    <a:pt x="320" y="671"/>
                                  </a:lnTo>
                                  <a:lnTo>
                                    <a:pt x="250" y="586"/>
                                  </a:lnTo>
                                  <a:lnTo>
                                    <a:pt x="190" y="500"/>
                                  </a:lnTo>
                                  <a:lnTo>
                                    <a:pt x="140" y="425"/>
                                  </a:lnTo>
                                  <a:lnTo>
                                    <a:pt x="100" y="355"/>
                                  </a:lnTo>
                                  <a:lnTo>
                                    <a:pt x="70" y="280"/>
                                  </a:lnTo>
                                  <a:lnTo>
                                    <a:pt x="40" y="195"/>
                                  </a:lnTo>
                                  <a:lnTo>
                                    <a:pt x="20" y="1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325"/>
                          <wps:cNvSpPr>
                            <a:spLocks noEditPoints="1"/>
                          </wps:cNvSpPr>
                          <wps:spPr bwMode="auto">
                            <a:xfrm>
                              <a:off x="1075" y="566"/>
                              <a:ext cx="904" cy="826"/>
                            </a:xfrm>
                            <a:custGeom>
                              <a:avLst/>
                              <a:gdLst>
                                <a:gd name="T0" fmla="*/ 175 w 904"/>
                                <a:gd name="T1" fmla="*/ 155 h 826"/>
                                <a:gd name="T2" fmla="*/ 175 w 904"/>
                                <a:gd name="T3" fmla="*/ 155 h 826"/>
                                <a:gd name="T4" fmla="*/ 240 w 904"/>
                                <a:gd name="T5" fmla="*/ 175 h 826"/>
                                <a:gd name="T6" fmla="*/ 305 w 904"/>
                                <a:gd name="T7" fmla="*/ 185 h 826"/>
                                <a:gd name="T8" fmla="*/ 370 w 904"/>
                                <a:gd name="T9" fmla="*/ 195 h 826"/>
                                <a:gd name="T10" fmla="*/ 440 w 904"/>
                                <a:gd name="T11" fmla="*/ 195 h 826"/>
                                <a:gd name="T12" fmla="*/ 504 w 904"/>
                                <a:gd name="T13" fmla="*/ 195 h 826"/>
                                <a:gd name="T14" fmla="*/ 569 w 904"/>
                                <a:gd name="T15" fmla="*/ 185 h 826"/>
                                <a:gd name="T16" fmla="*/ 639 w 904"/>
                                <a:gd name="T17" fmla="*/ 175 h 826"/>
                                <a:gd name="T18" fmla="*/ 709 w 904"/>
                                <a:gd name="T19" fmla="*/ 155 h 826"/>
                                <a:gd name="T20" fmla="*/ 709 w 904"/>
                                <a:gd name="T21" fmla="*/ 155 h 826"/>
                                <a:gd name="T22" fmla="*/ 639 w 904"/>
                                <a:gd name="T23" fmla="*/ 185 h 826"/>
                                <a:gd name="T24" fmla="*/ 574 w 904"/>
                                <a:gd name="T25" fmla="*/ 200 h 826"/>
                                <a:gd name="T26" fmla="*/ 504 w 904"/>
                                <a:gd name="T27" fmla="*/ 210 h 826"/>
                                <a:gd name="T28" fmla="*/ 440 w 904"/>
                                <a:gd name="T29" fmla="*/ 215 h 826"/>
                                <a:gd name="T30" fmla="*/ 375 w 904"/>
                                <a:gd name="T31" fmla="*/ 210 h 826"/>
                                <a:gd name="T32" fmla="*/ 310 w 904"/>
                                <a:gd name="T33" fmla="*/ 200 h 826"/>
                                <a:gd name="T34" fmla="*/ 240 w 904"/>
                                <a:gd name="T35" fmla="*/ 185 h 826"/>
                                <a:gd name="T36" fmla="*/ 175 w 904"/>
                                <a:gd name="T37" fmla="*/ 155 h 826"/>
                                <a:gd name="T38" fmla="*/ 175 w 904"/>
                                <a:gd name="T39" fmla="*/ 155 h 826"/>
                                <a:gd name="T40" fmla="*/ 619 w 904"/>
                                <a:gd name="T41" fmla="*/ 816 h 826"/>
                                <a:gd name="T42" fmla="*/ 619 w 904"/>
                                <a:gd name="T43" fmla="*/ 811 h 826"/>
                                <a:gd name="T44" fmla="*/ 619 w 904"/>
                                <a:gd name="T45" fmla="*/ 811 h 826"/>
                                <a:gd name="T46" fmla="*/ 689 w 904"/>
                                <a:gd name="T47" fmla="*/ 721 h 826"/>
                                <a:gd name="T48" fmla="*/ 749 w 904"/>
                                <a:gd name="T49" fmla="*/ 630 h 826"/>
                                <a:gd name="T50" fmla="*/ 804 w 904"/>
                                <a:gd name="T51" fmla="*/ 530 h 826"/>
                                <a:gd name="T52" fmla="*/ 844 w 904"/>
                                <a:gd name="T53" fmla="*/ 430 h 826"/>
                                <a:gd name="T54" fmla="*/ 874 w 904"/>
                                <a:gd name="T55" fmla="*/ 330 h 826"/>
                                <a:gd name="T56" fmla="*/ 894 w 904"/>
                                <a:gd name="T57" fmla="*/ 220 h 826"/>
                                <a:gd name="T58" fmla="*/ 904 w 904"/>
                                <a:gd name="T59" fmla="*/ 115 h 826"/>
                                <a:gd name="T60" fmla="*/ 899 w 904"/>
                                <a:gd name="T61" fmla="*/ 0 h 826"/>
                                <a:gd name="T62" fmla="*/ 899 w 904"/>
                                <a:gd name="T63" fmla="*/ 0 h 826"/>
                                <a:gd name="T64" fmla="*/ 789 w 904"/>
                                <a:gd name="T65" fmla="*/ 40 h 826"/>
                                <a:gd name="T66" fmla="*/ 674 w 904"/>
                                <a:gd name="T67" fmla="*/ 70 h 826"/>
                                <a:gd name="T68" fmla="*/ 564 w 904"/>
                                <a:gd name="T69" fmla="*/ 85 h 826"/>
                                <a:gd name="T70" fmla="*/ 450 w 904"/>
                                <a:gd name="T71" fmla="*/ 90 h 826"/>
                                <a:gd name="T72" fmla="*/ 340 w 904"/>
                                <a:gd name="T73" fmla="*/ 85 h 826"/>
                                <a:gd name="T74" fmla="*/ 225 w 904"/>
                                <a:gd name="T75" fmla="*/ 70 h 826"/>
                                <a:gd name="T76" fmla="*/ 115 w 904"/>
                                <a:gd name="T77" fmla="*/ 40 h 826"/>
                                <a:gd name="T78" fmla="*/ 0 w 904"/>
                                <a:gd name="T79" fmla="*/ 0 h 826"/>
                                <a:gd name="T80" fmla="*/ 0 w 904"/>
                                <a:gd name="T81" fmla="*/ 0 h 826"/>
                                <a:gd name="T82" fmla="*/ 0 w 904"/>
                                <a:gd name="T83" fmla="*/ 115 h 826"/>
                                <a:gd name="T84" fmla="*/ 10 w 904"/>
                                <a:gd name="T85" fmla="*/ 220 h 826"/>
                                <a:gd name="T86" fmla="*/ 30 w 904"/>
                                <a:gd name="T87" fmla="*/ 330 h 826"/>
                                <a:gd name="T88" fmla="*/ 60 w 904"/>
                                <a:gd name="T89" fmla="*/ 430 h 826"/>
                                <a:gd name="T90" fmla="*/ 100 w 904"/>
                                <a:gd name="T91" fmla="*/ 530 h 826"/>
                                <a:gd name="T92" fmla="*/ 150 w 904"/>
                                <a:gd name="T93" fmla="*/ 630 h 826"/>
                                <a:gd name="T94" fmla="*/ 210 w 904"/>
                                <a:gd name="T95" fmla="*/ 721 h 826"/>
                                <a:gd name="T96" fmla="*/ 285 w 904"/>
                                <a:gd name="T97" fmla="*/ 811 h 826"/>
                                <a:gd name="T98" fmla="*/ 285 w 904"/>
                                <a:gd name="T99" fmla="*/ 811 h 826"/>
                                <a:gd name="T100" fmla="*/ 375 w 904"/>
                                <a:gd name="T101" fmla="*/ 821 h 826"/>
                                <a:gd name="T102" fmla="*/ 465 w 904"/>
                                <a:gd name="T103" fmla="*/ 826 h 826"/>
                                <a:gd name="T104" fmla="*/ 465 w 904"/>
                                <a:gd name="T105" fmla="*/ 826 h 826"/>
                                <a:gd name="T106" fmla="*/ 539 w 904"/>
                                <a:gd name="T107" fmla="*/ 821 h 826"/>
                                <a:gd name="T108" fmla="*/ 619 w 904"/>
                                <a:gd name="T109" fmla="*/ 816 h 826"/>
                                <a:gd name="T110" fmla="*/ 619 w 904"/>
                                <a:gd name="T111" fmla="*/ 816 h 8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04" h="826">
                                  <a:moveTo>
                                    <a:pt x="175" y="155"/>
                                  </a:moveTo>
                                  <a:lnTo>
                                    <a:pt x="175" y="155"/>
                                  </a:lnTo>
                                  <a:lnTo>
                                    <a:pt x="240" y="175"/>
                                  </a:lnTo>
                                  <a:lnTo>
                                    <a:pt x="305" y="185"/>
                                  </a:lnTo>
                                  <a:lnTo>
                                    <a:pt x="370" y="195"/>
                                  </a:lnTo>
                                  <a:lnTo>
                                    <a:pt x="440" y="195"/>
                                  </a:lnTo>
                                  <a:lnTo>
                                    <a:pt x="504" y="195"/>
                                  </a:lnTo>
                                  <a:lnTo>
                                    <a:pt x="569" y="185"/>
                                  </a:lnTo>
                                  <a:lnTo>
                                    <a:pt x="639" y="175"/>
                                  </a:lnTo>
                                  <a:lnTo>
                                    <a:pt x="709" y="155"/>
                                  </a:lnTo>
                                  <a:lnTo>
                                    <a:pt x="639" y="185"/>
                                  </a:lnTo>
                                  <a:lnTo>
                                    <a:pt x="574" y="200"/>
                                  </a:lnTo>
                                  <a:lnTo>
                                    <a:pt x="504" y="210"/>
                                  </a:lnTo>
                                  <a:lnTo>
                                    <a:pt x="440" y="215"/>
                                  </a:lnTo>
                                  <a:lnTo>
                                    <a:pt x="375" y="210"/>
                                  </a:lnTo>
                                  <a:lnTo>
                                    <a:pt x="310" y="200"/>
                                  </a:lnTo>
                                  <a:lnTo>
                                    <a:pt x="240" y="185"/>
                                  </a:lnTo>
                                  <a:lnTo>
                                    <a:pt x="175" y="155"/>
                                  </a:lnTo>
                                  <a:close/>
                                  <a:moveTo>
                                    <a:pt x="619" y="816"/>
                                  </a:moveTo>
                                  <a:lnTo>
                                    <a:pt x="619" y="811"/>
                                  </a:lnTo>
                                  <a:lnTo>
                                    <a:pt x="689" y="721"/>
                                  </a:lnTo>
                                  <a:lnTo>
                                    <a:pt x="749" y="630"/>
                                  </a:lnTo>
                                  <a:lnTo>
                                    <a:pt x="804" y="530"/>
                                  </a:lnTo>
                                  <a:lnTo>
                                    <a:pt x="844" y="430"/>
                                  </a:lnTo>
                                  <a:lnTo>
                                    <a:pt x="874" y="330"/>
                                  </a:lnTo>
                                  <a:lnTo>
                                    <a:pt x="894" y="220"/>
                                  </a:lnTo>
                                  <a:lnTo>
                                    <a:pt x="904" y="115"/>
                                  </a:lnTo>
                                  <a:lnTo>
                                    <a:pt x="899" y="0"/>
                                  </a:lnTo>
                                  <a:lnTo>
                                    <a:pt x="789" y="40"/>
                                  </a:lnTo>
                                  <a:lnTo>
                                    <a:pt x="674" y="70"/>
                                  </a:lnTo>
                                  <a:lnTo>
                                    <a:pt x="564" y="85"/>
                                  </a:lnTo>
                                  <a:lnTo>
                                    <a:pt x="450" y="90"/>
                                  </a:lnTo>
                                  <a:lnTo>
                                    <a:pt x="340" y="85"/>
                                  </a:lnTo>
                                  <a:lnTo>
                                    <a:pt x="225" y="70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0" y="220"/>
                                  </a:lnTo>
                                  <a:lnTo>
                                    <a:pt x="30" y="330"/>
                                  </a:lnTo>
                                  <a:lnTo>
                                    <a:pt x="60" y="430"/>
                                  </a:lnTo>
                                  <a:lnTo>
                                    <a:pt x="100" y="530"/>
                                  </a:lnTo>
                                  <a:lnTo>
                                    <a:pt x="150" y="630"/>
                                  </a:lnTo>
                                  <a:lnTo>
                                    <a:pt x="210" y="721"/>
                                  </a:lnTo>
                                  <a:lnTo>
                                    <a:pt x="285" y="811"/>
                                  </a:lnTo>
                                  <a:lnTo>
                                    <a:pt x="375" y="821"/>
                                  </a:lnTo>
                                  <a:lnTo>
                                    <a:pt x="465" y="826"/>
                                  </a:lnTo>
                                  <a:lnTo>
                                    <a:pt x="539" y="821"/>
                                  </a:lnTo>
                                  <a:lnTo>
                                    <a:pt x="619" y="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326"/>
                          <wps:cNvSpPr>
                            <a:spLocks/>
                          </wps:cNvSpPr>
                          <wps:spPr bwMode="auto">
                            <a:xfrm>
                              <a:off x="1255" y="721"/>
                              <a:ext cx="529" cy="60"/>
                            </a:xfrm>
                            <a:custGeom>
                              <a:avLst/>
                              <a:gdLst>
                                <a:gd name="T0" fmla="*/ 529 w 529"/>
                                <a:gd name="T1" fmla="*/ 0 h 60"/>
                                <a:gd name="T2" fmla="*/ 529 w 529"/>
                                <a:gd name="T3" fmla="*/ 0 h 60"/>
                                <a:gd name="T4" fmla="*/ 464 w 529"/>
                                <a:gd name="T5" fmla="*/ 15 h 60"/>
                                <a:gd name="T6" fmla="*/ 394 w 529"/>
                                <a:gd name="T7" fmla="*/ 30 h 60"/>
                                <a:gd name="T8" fmla="*/ 329 w 529"/>
                                <a:gd name="T9" fmla="*/ 35 h 60"/>
                                <a:gd name="T10" fmla="*/ 260 w 529"/>
                                <a:gd name="T11" fmla="*/ 40 h 60"/>
                                <a:gd name="T12" fmla="*/ 195 w 529"/>
                                <a:gd name="T13" fmla="*/ 35 h 60"/>
                                <a:gd name="T14" fmla="*/ 130 w 529"/>
                                <a:gd name="T15" fmla="*/ 30 h 60"/>
                                <a:gd name="T16" fmla="*/ 65 w 529"/>
                                <a:gd name="T17" fmla="*/ 15 h 60"/>
                                <a:gd name="T18" fmla="*/ 0 w 529"/>
                                <a:gd name="T19" fmla="*/ 0 h 60"/>
                                <a:gd name="T20" fmla="*/ 0 w 529"/>
                                <a:gd name="T21" fmla="*/ 0 h 60"/>
                                <a:gd name="T22" fmla="*/ 65 w 529"/>
                                <a:gd name="T23" fmla="*/ 25 h 60"/>
                                <a:gd name="T24" fmla="*/ 130 w 529"/>
                                <a:gd name="T25" fmla="*/ 45 h 60"/>
                                <a:gd name="T26" fmla="*/ 195 w 529"/>
                                <a:gd name="T27" fmla="*/ 55 h 60"/>
                                <a:gd name="T28" fmla="*/ 265 w 529"/>
                                <a:gd name="T29" fmla="*/ 60 h 60"/>
                                <a:gd name="T30" fmla="*/ 329 w 529"/>
                                <a:gd name="T31" fmla="*/ 55 h 60"/>
                                <a:gd name="T32" fmla="*/ 394 w 529"/>
                                <a:gd name="T33" fmla="*/ 45 h 60"/>
                                <a:gd name="T34" fmla="*/ 464 w 529"/>
                                <a:gd name="T35" fmla="*/ 25 h 60"/>
                                <a:gd name="T36" fmla="*/ 529 w 529"/>
                                <a:gd name="T37" fmla="*/ 0 h 60"/>
                                <a:gd name="T38" fmla="*/ 529 w 529"/>
                                <a:gd name="T3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9" h="60">
                                  <a:moveTo>
                                    <a:pt x="529" y="0"/>
                                  </a:moveTo>
                                  <a:lnTo>
                                    <a:pt x="529" y="0"/>
                                  </a:lnTo>
                                  <a:lnTo>
                                    <a:pt x="464" y="15"/>
                                  </a:lnTo>
                                  <a:lnTo>
                                    <a:pt x="394" y="30"/>
                                  </a:lnTo>
                                  <a:lnTo>
                                    <a:pt x="329" y="35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195" y="35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95" y="55"/>
                                  </a:lnTo>
                                  <a:lnTo>
                                    <a:pt x="265" y="60"/>
                                  </a:lnTo>
                                  <a:lnTo>
                                    <a:pt x="329" y="55"/>
                                  </a:lnTo>
                                  <a:lnTo>
                                    <a:pt x="394" y="45"/>
                                  </a:lnTo>
                                  <a:lnTo>
                                    <a:pt x="464" y="25"/>
                                  </a:lnTo>
                                  <a:lnTo>
                                    <a:pt x="5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327"/>
                          <wps:cNvSpPr>
                            <a:spLocks/>
                          </wps:cNvSpPr>
                          <wps:spPr bwMode="auto">
                            <a:xfrm>
                              <a:off x="1919" y="120"/>
                              <a:ext cx="195" cy="185"/>
                            </a:xfrm>
                            <a:custGeom>
                              <a:avLst/>
                              <a:gdLst>
                                <a:gd name="T0" fmla="*/ 95 w 195"/>
                                <a:gd name="T1" fmla="*/ 35 h 185"/>
                                <a:gd name="T2" fmla="*/ 95 w 195"/>
                                <a:gd name="T3" fmla="*/ 35 h 185"/>
                                <a:gd name="T4" fmla="*/ 85 w 195"/>
                                <a:gd name="T5" fmla="*/ 35 h 185"/>
                                <a:gd name="T6" fmla="*/ 60 w 195"/>
                                <a:gd name="T7" fmla="*/ 10 h 185"/>
                                <a:gd name="T8" fmla="*/ 60 w 195"/>
                                <a:gd name="T9" fmla="*/ 10 h 185"/>
                                <a:gd name="T10" fmla="*/ 50 w 195"/>
                                <a:gd name="T11" fmla="*/ 5 h 185"/>
                                <a:gd name="T12" fmla="*/ 35 w 195"/>
                                <a:gd name="T13" fmla="*/ 0 h 185"/>
                                <a:gd name="T14" fmla="*/ 35 w 195"/>
                                <a:gd name="T15" fmla="*/ 0 h 185"/>
                                <a:gd name="T16" fmla="*/ 20 w 195"/>
                                <a:gd name="T17" fmla="*/ 5 h 185"/>
                                <a:gd name="T18" fmla="*/ 10 w 195"/>
                                <a:gd name="T19" fmla="*/ 10 h 185"/>
                                <a:gd name="T20" fmla="*/ 10 w 195"/>
                                <a:gd name="T21" fmla="*/ 10 h 185"/>
                                <a:gd name="T22" fmla="*/ 5 w 195"/>
                                <a:gd name="T23" fmla="*/ 25 h 185"/>
                                <a:gd name="T24" fmla="*/ 5 w 195"/>
                                <a:gd name="T25" fmla="*/ 25 h 185"/>
                                <a:gd name="T26" fmla="*/ 0 w 195"/>
                                <a:gd name="T27" fmla="*/ 35 h 185"/>
                                <a:gd name="T28" fmla="*/ 0 w 195"/>
                                <a:gd name="T29" fmla="*/ 35 h 185"/>
                                <a:gd name="T30" fmla="*/ 5 w 195"/>
                                <a:gd name="T31" fmla="*/ 50 h 185"/>
                                <a:gd name="T32" fmla="*/ 15 w 195"/>
                                <a:gd name="T33" fmla="*/ 60 h 185"/>
                                <a:gd name="T34" fmla="*/ 40 w 195"/>
                                <a:gd name="T35" fmla="*/ 85 h 185"/>
                                <a:gd name="T36" fmla="*/ 40 w 195"/>
                                <a:gd name="T37" fmla="*/ 85 h 185"/>
                                <a:gd name="T38" fmla="*/ 40 w 195"/>
                                <a:gd name="T39" fmla="*/ 95 h 185"/>
                                <a:gd name="T40" fmla="*/ 40 w 195"/>
                                <a:gd name="T41" fmla="*/ 95 h 185"/>
                                <a:gd name="T42" fmla="*/ 45 w 195"/>
                                <a:gd name="T43" fmla="*/ 120 h 185"/>
                                <a:gd name="T44" fmla="*/ 55 w 195"/>
                                <a:gd name="T45" fmla="*/ 135 h 185"/>
                                <a:gd name="T46" fmla="*/ 55 w 195"/>
                                <a:gd name="T47" fmla="*/ 135 h 185"/>
                                <a:gd name="T48" fmla="*/ 75 w 195"/>
                                <a:gd name="T49" fmla="*/ 150 h 185"/>
                                <a:gd name="T50" fmla="*/ 100 w 195"/>
                                <a:gd name="T51" fmla="*/ 155 h 185"/>
                                <a:gd name="T52" fmla="*/ 100 w 195"/>
                                <a:gd name="T53" fmla="*/ 155 h 185"/>
                                <a:gd name="T54" fmla="*/ 110 w 195"/>
                                <a:gd name="T55" fmla="*/ 150 h 185"/>
                                <a:gd name="T56" fmla="*/ 140 w 195"/>
                                <a:gd name="T57" fmla="*/ 180 h 185"/>
                                <a:gd name="T58" fmla="*/ 140 w 195"/>
                                <a:gd name="T59" fmla="*/ 180 h 185"/>
                                <a:gd name="T60" fmla="*/ 145 w 195"/>
                                <a:gd name="T61" fmla="*/ 185 h 185"/>
                                <a:gd name="T62" fmla="*/ 155 w 195"/>
                                <a:gd name="T63" fmla="*/ 185 h 185"/>
                                <a:gd name="T64" fmla="*/ 155 w 195"/>
                                <a:gd name="T65" fmla="*/ 185 h 185"/>
                                <a:gd name="T66" fmla="*/ 160 w 195"/>
                                <a:gd name="T67" fmla="*/ 185 h 185"/>
                                <a:gd name="T68" fmla="*/ 160 w 195"/>
                                <a:gd name="T69" fmla="*/ 185 h 185"/>
                                <a:gd name="T70" fmla="*/ 175 w 195"/>
                                <a:gd name="T71" fmla="*/ 185 h 185"/>
                                <a:gd name="T72" fmla="*/ 185 w 195"/>
                                <a:gd name="T73" fmla="*/ 175 h 185"/>
                                <a:gd name="T74" fmla="*/ 185 w 195"/>
                                <a:gd name="T75" fmla="*/ 175 h 185"/>
                                <a:gd name="T76" fmla="*/ 190 w 195"/>
                                <a:gd name="T77" fmla="*/ 165 h 185"/>
                                <a:gd name="T78" fmla="*/ 195 w 195"/>
                                <a:gd name="T79" fmla="*/ 150 h 185"/>
                                <a:gd name="T80" fmla="*/ 195 w 195"/>
                                <a:gd name="T81" fmla="*/ 150 h 185"/>
                                <a:gd name="T82" fmla="*/ 190 w 195"/>
                                <a:gd name="T83" fmla="*/ 140 h 185"/>
                                <a:gd name="T84" fmla="*/ 185 w 195"/>
                                <a:gd name="T85" fmla="*/ 130 h 185"/>
                                <a:gd name="T86" fmla="*/ 155 w 195"/>
                                <a:gd name="T87" fmla="*/ 105 h 185"/>
                                <a:gd name="T88" fmla="*/ 155 w 195"/>
                                <a:gd name="T89" fmla="*/ 105 h 185"/>
                                <a:gd name="T90" fmla="*/ 155 w 195"/>
                                <a:gd name="T91" fmla="*/ 95 h 185"/>
                                <a:gd name="T92" fmla="*/ 155 w 195"/>
                                <a:gd name="T93" fmla="*/ 95 h 185"/>
                                <a:gd name="T94" fmla="*/ 150 w 195"/>
                                <a:gd name="T95" fmla="*/ 70 h 185"/>
                                <a:gd name="T96" fmla="*/ 140 w 195"/>
                                <a:gd name="T97" fmla="*/ 50 h 185"/>
                                <a:gd name="T98" fmla="*/ 140 w 195"/>
                                <a:gd name="T99" fmla="*/ 50 h 185"/>
                                <a:gd name="T100" fmla="*/ 120 w 195"/>
                                <a:gd name="T101" fmla="*/ 40 h 185"/>
                                <a:gd name="T102" fmla="*/ 95 w 195"/>
                                <a:gd name="T103" fmla="*/ 35 h 185"/>
                                <a:gd name="T104" fmla="*/ 95 w 195"/>
                                <a:gd name="T105" fmla="*/ 3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95" h="185">
                                  <a:moveTo>
                                    <a:pt x="95" y="35"/>
                                  </a:moveTo>
                                  <a:lnTo>
                                    <a:pt x="95" y="35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45" y="120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75" y="150"/>
                                  </a:lnTo>
                                  <a:lnTo>
                                    <a:pt x="100" y="155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40" y="180"/>
                                  </a:lnTo>
                                  <a:lnTo>
                                    <a:pt x="14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60" y="185"/>
                                  </a:lnTo>
                                  <a:lnTo>
                                    <a:pt x="175" y="185"/>
                                  </a:lnTo>
                                  <a:lnTo>
                                    <a:pt x="185" y="175"/>
                                  </a:lnTo>
                                  <a:lnTo>
                                    <a:pt x="190" y="165"/>
                                  </a:lnTo>
                                  <a:lnTo>
                                    <a:pt x="195" y="150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85" y="130"/>
                                  </a:lnTo>
                                  <a:lnTo>
                                    <a:pt x="155" y="105"/>
                                  </a:lnTo>
                                  <a:lnTo>
                                    <a:pt x="155" y="95"/>
                                  </a:lnTo>
                                  <a:lnTo>
                                    <a:pt x="150" y="70"/>
                                  </a:lnTo>
                                  <a:lnTo>
                                    <a:pt x="140" y="5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9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1065"/>
                        <wpg:cNvGrpSpPr>
                          <a:grpSpLocks/>
                        </wpg:cNvGrpSpPr>
                        <wpg:grpSpPr bwMode="auto">
                          <a:xfrm>
                            <a:off x="12239" y="9930"/>
                            <a:ext cx="1483" cy="1281"/>
                            <a:chOff x="10" y="10"/>
                            <a:chExt cx="3114" cy="2691"/>
                          </a:xfrm>
                        </wpg:grpSpPr>
                        <wps:wsp>
                          <wps:cNvPr id="535" name="Freeform 1066"/>
                          <wps:cNvSpPr>
                            <a:spLocks/>
                          </wps:cNvSpPr>
                          <wps:spPr bwMode="auto">
                            <a:xfrm>
                              <a:off x="210" y="523"/>
                              <a:ext cx="2660" cy="2178"/>
                            </a:xfrm>
                            <a:custGeom>
                              <a:avLst/>
                              <a:gdLst>
                                <a:gd name="T0" fmla="*/ 79 w 2660"/>
                                <a:gd name="T1" fmla="*/ 70 h 2178"/>
                                <a:gd name="T2" fmla="*/ 99 w 2660"/>
                                <a:gd name="T3" fmla="*/ 205 h 2178"/>
                                <a:gd name="T4" fmla="*/ 124 w 2660"/>
                                <a:gd name="T5" fmla="*/ 434 h 2178"/>
                                <a:gd name="T6" fmla="*/ 154 w 2660"/>
                                <a:gd name="T7" fmla="*/ 857 h 2178"/>
                                <a:gd name="T8" fmla="*/ 149 w 2660"/>
                                <a:gd name="T9" fmla="*/ 1251 h 2178"/>
                                <a:gd name="T10" fmla="*/ 119 w 2660"/>
                                <a:gd name="T11" fmla="*/ 1610 h 2178"/>
                                <a:gd name="T12" fmla="*/ 89 w 2660"/>
                                <a:gd name="T13" fmla="*/ 1779 h 2178"/>
                                <a:gd name="T14" fmla="*/ 259 w 2660"/>
                                <a:gd name="T15" fmla="*/ 1789 h 2178"/>
                                <a:gd name="T16" fmla="*/ 394 w 2660"/>
                                <a:gd name="T17" fmla="*/ 1819 h 2178"/>
                                <a:gd name="T18" fmla="*/ 499 w 2660"/>
                                <a:gd name="T19" fmla="*/ 1864 h 2178"/>
                                <a:gd name="T20" fmla="*/ 564 w 2660"/>
                                <a:gd name="T21" fmla="*/ 1929 h 2178"/>
                                <a:gd name="T22" fmla="*/ 54 w 2660"/>
                                <a:gd name="T23" fmla="*/ 1929 h 2178"/>
                                <a:gd name="T24" fmla="*/ 0 w 2660"/>
                                <a:gd name="T25" fmla="*/ 2128 h 2178"/>
                                <a:gd name="T26" fmla="*/ 294 w 2660"/>
                                <a:gd name="T27" fmla="*/ 2148 h 2178"/>
                                <a:gd name="T28" fmla="*/ 923 w 2660"/>
                                <a:gd name="T29" fmla="*/ 2178 h 2178"/>
                                <a:gd name="T30" fmla="*/ 1587 w 2660"/>
                                <a:gd name="T31" fmla="*/ 2178 h 2178"/>
                                <a:gd name="T32" fmla="*/ 2290 w 2660"/>
                                <a:gd name="T33" fmla="*/ 2148 h 2178"/>
                                <a:gd name="T34" fmla="*/ 2660 w 2660"/>
                                <a:gd name="T35" fmla="*/ 2128 h 2178"/>
                                <a:gd name="T36" fmla="*/ 2510 w 2660"/>
                                <a:gd name="T37" fmla="*/ 2083 h 2178"/>
                                <a:gd name="T38" fmla="*/ 2380 w 2660"/>
                                <a:gd name="T39" fmla="*/ 2009 h 2178"/>
                                <a:gd name="T40" fmla="*/ 2275 w 2660"/>
                                <a:gd name="T41" fmla="*/ 1899 h 2178"/>
                                <a:gd name="T42" fmla="*/ 2195 w 2660"/>
                                <a:gd name="T43" fmla="*/ 1759 h 2178"/>
                                <a:gd name="T44" fmla="*/ 2160 w 2660"/>
                                <a:gd name="T45" fmla="*/ 1680 h 2178"/>
                                <a:gd name="T46" fmla="*/ 2131 w 2660"/>
                                <a:gd name="T47" fmla="*/ 1585 h 2178"/>
                                <a:gd name="T48" fmla="*/ 973 w 2660"/>
                                <a:gd name="T49" fmla="*/ 1550 h 2178"/>
                                <a:gd name="T50" fmla="*/ 953 w 2660"/>
                                <a:gd name="T51" fmla="*/ 1550 h 2178"/>
                                <a:gd name="T52" fmla="*/ 913 w 2660"/>
                                <a:gd name="T53" fmla="*/ 1535 h 2178"/>
                                <a:gd name="T54" fmla="*/ 883 w 2660"/>
                                <a:gd name="T55" fmla="*/ 1510 h 2178"/>
                                <a:gd name="T56" fmla="*/ 838 w 2660"/>
                                <a:gd name="T57" fmla="*/ 1445 h 2178"/>
                                <a:gd name="T58" fmla="*/ 823 w 2660"/>
                                <a:gd name="T59" fmla="*/ 1411 h 2178"/>
                                <a:gd name="T60" fmla="*/ 793 w 2660"/>
                                <a:gd name="T61" fmla="*/ 1271 h 2178"/>
                                <a:gd name="T62" fmla="*/ 773 w 2660"/>
                                <a:gd name="T63" fmla="*/ 1012 h 2178"/>
                                <a:gd name="T64" fmla="*/ 788 w 2660"/>
                                <a:gd name="T65" fmla="*/ 668 h 2178"/>
                                <a:gd name="T66" fmla="*/ 833 w 2660"/>
                                <a:gd name="T67" fmla="*/ 239 h 2178"/>
                                <a:gd name="T68" fmla="*/ 863 w 2660"/>
                                <a:gd name="T69" fmla="*/ 0 h 2178"/>
                                <a:gd name="T70" fmla="*/ 688 w 2660"/>
                                <a:gd name="T71" fmla="*/ 0 h 2178"/>
                                <a:gd name="T72" fmla="*/ 678 w 2660"/>
                                <a:gd name="T73" fmla="*/ 234 h 2178"/>
                                <a:gd name="T74" fmla="*/ 658 w 2660"/>
                                <a:gd name="T75" fmla="*/ 479 h 2178"/>
                                <a:gd name="T76" fmla="*/ 613 w 2660"/>
                                <a:gd name="T77" fmla="*/ 857 h 2178"/>
                                <a:gd name="T78" fmla="*/ 569 w 2660"/>
                                <a:gd name="T79" fmla="*/ 1062 h 2178"/>
                                <a:gd name="T80" fmla="*/ 539 w 2660"/>
                                <a:gd name="T81" fmla="*/ 1151 h 2178"/>
                                <a:gd name="T82" fmla="*/ 499 w 2660"/>
                                <a:gd name="T83" fmla="*/ 1206 h 2178"/>
                                <a:gd name="T84" fmla="*/ 459 w 2660"/>
                                <a:gd name="T85" fmla="*/ 1231 h 2178"/>
                                <a:gd name="T86" fmla="*/ 434 w 2660"/>
                                <a:gd name="T87" fmla="*/ 1231 h 2178"/>
                                <a:gd name="T88" fmla="*/ 394 w 2660"/>
                                <a:gd name="T89" fmla="*/ 1201 h 2178"/>
                                <a:gd name="T90" fmla="*/ 359 w 2660"/>
                                <a:gd name="T91" fmla="*/ 1141 h 2178"/>
                                <a:gd name="T92" fmla="*/ 324 w 2660"/>
                                <a:gd name="T93" fmla="*/ 1052 h 2178"/>
                                <a:gd name="T94" fmla="*/ 274 w 2660"/>
                                <a:gd name="T95" fmla="*/ 788 h 2178"/>
                                <a:gd name="T96" fmla="*/ 249 w 2660"/>
                                <a:gd name="T97" fmla="*/ 409 h 2178"/>
                                <a:gd name="T98" fmla="*/ 239 w 2660"/>
                                <a:gd name="T99" fmla="*/ 180 h 2178"/>
                                <a:gd name="T100" fmla="*/ 239 w 2660"/>
                                <a:gd name="T101" fmla="*/ 70 h 2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660" h="2178">
                                  <a:moveTo>
                                    <a:pt x="239" y="70"/>
                                  </a:moveTo>
                                  <a:lnTo>
                                    <a:pt x="79" y="70"/>
                                  </a:lnTo>
                                  <a:lnTo>
                                    <a:pt x="99" y="205"/>
                                  </a:lnTo>
                                  <a:lnTo>
                                    <a:pt x="124" y="434"/>
                                  </a:lnTo>
                                  <a:lnTo>
                                    <a:pt x="139" y="648"/>
                                  </a:lnTo>
                                  <a:lnTo>
                                    <a:pt x="154" y="857"/>
                                  </a:lnTo>
                                  <a:lnTo>
                                    <a:pt x="154" y="1057"/>
                                  </a:lnTo>
                                  <a:lnTo>
                                    <a:pt x="149" y="1251"/>
                                  </a:lnTo>
                                  <a:lnTo>
                                    <a:pt x="139" y="1435"/>
                                  </a:lnTo>
                                  <a:lnTo>
                                    <a:pt x="119" y="1610"/>
                                  </a:lnTo>
                                  <a:lnTo>
                                    <a:pt x="89" y="1779"/>
                                  </a:lnTo>
                                  <a:lnTo>
                                    <a:pt x="179" y="1784"/>
                                  </a:lnTo>
                                  <a:lnTo>
                                    <a:pt x="259" y="1789"/>
                                  </a:lnTo>
                                  <a:lnTo>
                                    <a:pt x="334" y="1804"/>
                                  </a:lnTo>
                                  <a:lnTo>
                                    <a:pt x="394" y="1819"/>
                                  </a:lnTo>
                                  <a:lnTo>
                                    <a:pt x="449" y="1839"/>
                                  </a:lnTo>
                                  <a:lnTo>
                                    <a:pt x="499" y="1864"/>
                                  </a:lnTo>
                                  <a:lnTo>
                                    <a:pt x="534" y="1894"/>
                                  </a:lnTo>
                                  <a:lnTo>
                                    <a:pt x="564" y="1929"/>
                                  </a:lnTo>
                                  <a:lnTo>
                                    <a:pt x="54" y="1929"/>
                                  </a:lnTo>
                                  <a:lnTo>
                                    <a:pt x="25" y="2043"/>
                                  </a:lnTo>
                                  <a:lnTo>
                                    <a:pt x="0" y="2128"/>
                                  </a:lnTo>
                                  <a:lnTo>
                                    <a:pt x="294" y="2148"/>
                                  </a:lnTo>
                                  <a:lnTo>
                                    <a:pt x="603" y="2168"/>
                                  </a:lnTo>
                                  <a:lnTo>
                                    <a:pt x="923" y="2178"/>
                                  </a:lnTo>
                                  <a:lnTo>
                                    <a:pt x="1247" y="2178"/>
                                  </a:lnTo>
                                  <a:lnTo>
                                    <a:pt x="1587" y="2178"/>
                                  </a:lnTo>
                                  <a:lnTo>
                                    <a:pt x="1936" y="2168"/>
                                  </a:lnTo>
                                  <a:lnTo>
                                    <a:pt x="2290" y="2148"/>
                                  </a:lnTo>
                                  <a:lnTo>
                                    <a:pt x="2660" y="2128"/>
                                  </a:lnTo>
                                  <a:lnTo>
                                    <a:pt x="2585" y="2108"/>
                                  </a:lnTo>
                                  <a:lnTo>
                                    <a:pt x="2510" y="2083"/>
                                  </a:lnTo>
                                  <a:lnTo>
                                    <a:pt x="2445" y="2048"/>
                                  </a:lnTo>
                                  <a:lnTo>
                                    <a:pt x="2380" y="2009"/>
                                  </a:lnTo>
                                  <a:lnTo>
                                    <a:pt x="2325" y="1959"/>
                                  </a:lnTo>
                                  <a:lnTo>
                                    <a:pt x="2275" y="1899"/>
                                  </a:lnTo>
                                  <a:lnTo>
                                    <a:pt x="2230" y="1834"/>
                                  </a:lnTo>
                                  <a:lnTo>
                                    <a:pt x="2195" y="1759"/>
                                  </a:lnTo>
                                  <a:lnTo>
                                    <a:pt x="2160" y="1680"/>
                                  </a:lnTo>
                                  <a:lnTo>
                                    <a:pt x="2131" y="1585"/>
                                  </a:lnTo>
                                  <a:lnTo>
                                    <a:pt x="2121" y="1550"/>
                                  </a:lnTo>
                                  <a:lnTo>
                                    <a:pt x="973" y="1550"/>
                                  </a:lnTo>
                                  <a:lnTo>
                                    <a:pt x="953" y="1550"/>
                                  </a:lnTo>
                                  <a:lnTo>
                                    <a:pt x="933" y="1545"/>
                                  </a:lnTo>
                                  <a:lnTo>
                                    <a:pt x="913" y="1535"/>
                                  </a:lnTo>
                                  <a:lnTo>
                                    <a:pt x="898" y="1525"/>
                                  </a:lnTo>
                                  <a:lnTo>
                                    <a:pt x="883" y="1510"/>
                                  </a:lnTo>
                                  <a:lnTo>
                                    <a:pt x="868" y="1490"/>
                                  </a:lnTo>
                                  <a:lnTo>
                                    <a:pt x="838" y="1445"/>
                                  </a:lnTo>
                                  <a:lnTo>
                                    <a:pt x="823" y="1411"/>
                                  </a:lnTo>
                                  <a:lnTo>
                                    <a:pt x="813" y="1371"/>
                                  </a:lnTo>
                                  <a:lnTo>
                                    <a:pt x="793" y="1271"/>
                                  </a:lnTo>
                                  <a:lnTo>
                                    <a:pt x="778" y="1151"/>
                                  </a:lnTo>
                                  <a:lnTo>
                                    <a:pt x="773" y="1012"/>
                                  </a:lnTo>
                                  <a:lnTo>
                                    <a:pt x="778" y="852"/>
                                  </a:lnTo>
                                  <a:lnTo>
                                    <a:pt x="788" y="668"/>
                                  </a:lnTo>
                                  <a:lnTo>
                                    <a:pt x="808" y="464"/>
                                  </a:lnTo>
                                  <a:lnTo>
                                    <a:pt x="833" y="239"/>
                                  </a:lnTo>
                                  <a:lnTo>
                                    <a:pt x="863" y="0"/>
                                  </a:lnTo>
                                  <a:lnTo>
                                    <a:pt x="688" y="0"/>
                                  </a:lnTo>
                                  <a:lnTo>
                                    <a:pt x="683" y="120"/>
                                  </a:lnTo>
                                  <a:lnTo>
                                    <a:pt x="678" y="234"/>
                                  </a:lnTo>
                                  <a:lnTo>
                                    <a:pt x="658" y="479"/>
                                  </a:lnTo>
                                  <a:lnTo>
                                    <a:pt x="638" y="683"/>
                                  </a:lnTo>
                                  <a:lnTo>
                                    <a:pt x="613" y="857"/>
                                  </a:lnTo>
                                  <a:lnTo>
                                    <a:pt x="588" y="1002"/>
                                  </a:lnTo>
                                  <a:lnTo>
                                    <a:pt x="569" y="1062"/>
                                  </a:lnTo>
                                  <a:lnTo>
                                    <a:pt x="554" y="1112"/>
                                  </a:lnTo>
                                  <a:lnTo>
                                    <a:pt x="539" y="1151"/>
                                  </a:lnTo>
                                  <a:lnTo>
                                    <a:pt x="519" y="1186"/>
                                  </a:lnTo>
                                  <a:lnTo>
                                    <a:pt x="499" y="1206"/>
                                  </a:lnTo>
                                  <a:lnTo>
                                    <a:pt x="479" y="1226"/>
                                  </a:lnTo>
                                  <a:lnTo>
                                    <a:pt x="459" y="1231"/>
                                  </a:lnTo>
                                  <a:lnTo>
                                    <a:pt x="434" y="1231"/>
                                  </a:lnTo>
                                  <a:lnTo>
                                    <a:pt x="414" y="1221"/>
                                  </a:lnTo>
                                  <a:lnTo>
                                    <a:pt x="394" y="1201"/>
                                  </a:lnTo>
                                  <a:lnTo>
                                    <a:pt x="374" y="1171"/>
                                  </a:lnTo>
                                  <a:lnTo>
                                    <a:pt x="359" y="1141"/>
                                  </a:lnTo>
                                  <a:lnTo>
                                    <a:pt x="339" y="1097"/>
                                  </a:lnTo>
                                  <a:lnTo>
                                    <a:pt x="324" y="1052"/>
                                  </a:lnTo>
                                  <a:lnTo>
                                    <a:pt x="299" y="932"/>
                                  </a:lnTo>
                                  <a:lnTo>
                                    <a:pt x="274" y="788"/>
                                  </a:lnTo>
                                  <a:lnTo>
                                    <a:pt x="259" y="613"/>
                                  </a:lnTo>
                                  <a:lnTo>
                                    <a:pt x="249" y="409"/>
                                  </a:lnTo>
                                  <a:lnTo>
                                    <a:pt x="239" y="180"/>
                                  </a:lnTo>
                                  <a:lnTo>
                                    <a:pt x="239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1067"/>
                          <wps:cNvSpPr>
                            <a:spLocks/>
                          </wps:cNvSpPr>
                          <wps:spPr bwMode="auto">
                            <a:xfrm>
                              <a:off x="1018" y="498"/>
                              <a:ext cx="2106" cy="1809"/>
                            </a:xfrm>
                            <a:custGeom>
                              <a:avLst/>
                              <a:gdLst>
                                <a:gd name="T0" fmla="*/ 958 w 2106"/>
                                <a:gd name="T1" fmla="*/ 50 h 1809"/>
                                <a:gd name="T2" fmla="*/ 828 w 2106"/>
                                <a:gd name="T3" fmla="*/ 110 h 1809"/>
                                <a:gd name="T4" fmla="*/ 744 w 2106"/>
                                <a:gd name="T5" fmla="*/ 160 h 1809"/>
                                <a:gd name="T6" fmla="*/ 604 w 2106"/>
                                <a:gd name="T7" fmla="*/ 274 h 1809"/>
                                <a:gd name="T8" fmla="*/ 544 w 2106"/>
                                <a:gd name="T9" fmla="*/ 349 h 1809"/>
                                <a:gd name="T10" fmla="*/ 449 w 2106"/>
                                <a:gd name="T11" fmla="*/ 514 h 1809"/>
                                <a:gd name="T12" fmla="*/ 339 w 2106"/>
                                <a:gd name="T13" fmla="*/ 773 h 1809"/>
                                <a:gd name="T14" fmla="*/ 275 w 2106"/>
                                <a:gd name="T15" fmla="*/ 957 h 1809"/>
                                <a:gd name="T16" fmla="*/ 225 w 2106"/>
                                <a:gd name="T17" fmla="*/ 1087 h 1809"/>
                                <a:gd name="T18" fmla="*/ 180 w 2106"/>
                                <a:gd name="T19" fmla="*/ 1196 h 1809"/>
                                <a:gd name="T20" fmla="*/ 100 w 2106"/>
                                <a:gd name="T21" fmla="*/ 1356 h 1809"/>
                                <a:gd name="T22" fmla="*/ 30 w 2106"/>
                                <a:gd name="T23" fmla="*/ 1470 h 1809"/>
                                <a:gd name="T24" fmla="*/ 0 w 2106"/>
                                <a:gd name="T25" fmla="*/ 1510 h 1809"/>
                                <a:gd name="T26" fmla="*/ 60 w 2106"/>
                                <a:gd name="T27" fmla="*/ 1560 h 1809"/>
                                <a:gd name="T28" fmla="*/ 205 w 2106"/>
                                <a:gd name="T29" fmla="*/ 1650 h 1809"/>
                                <a:gd name="T30" fmla="*/ 379 w 2106"/>
                                <a:gd name="T31" fmla="*/ 1720 h 1809"/>
                                <a:gd name="T32" fmla="*/ 579 w 2106"/>
                                <a:gd name="T33" fmla="*/ 1769 h 1809"/>
                                <a:gd name="T34" fmla="*/ 689 w 2106"/>
                                <a:gd name="T35" fmla="*/ 1789 h 1809"/>
                                <a:gd name="T36" fmla="*/ 863 w 2106"/>
                                <a:gd name="T37" fmla="*/ 1804 h 1809"/>
                                <a:gd name="T38" fmla="*/ 1038 w 2106"/>
                                <a:gd name="T39" fmla="*/ 1809 h 1809"/>
                                <a:gd name="T40" fmla="*/ 1387 w 2106"/>
                                <a:gd name="T41" fmla="*/ 1784 h 1809"/>
                                <a:gd name="T42" fmla="*/ 1552 w 2106"/>
                                <a:gd name="T43" fmla="*/ 1755 h 1809"/>
                                <a:gd name="T44" fmla="*/ 1512 w 2106"/>
                                <a:gd name="T45" fmla="*/ 1725 h 1809"/>
                                <a:gd name="T46" fmla="*/ 1457 w 2106"/>
                                <a:gd name="T47" fmla="*/ 1655 h 1809"/>
                                <a:gd name="T48" fmla="*/ 1442 w 2106"/>
                                <a:gd name="T49" fmla="*/ 1615 h 1809"/>
                                <a:gd name="T50" fmla="*/ 1622 w 2106"/>
                                <a:gd name="T51" fmla="*/ 1605 h 1809"/>
                                <a:gd name="T52" fmla="*/ 1777 w 2106"/>
                                <a:gd name="T53" fmla="*/ 1565 h 1809"/>
                                <a:gd name="T54" fmla="*/ 1896 w 2106"/>
                                <a:gd name="T55" fmla="*/ 1495 h 1809"/>
                                <a:gd name="T56" fmla="*/ 1991 w 2106"/>
                                <a:gd name="T57" fmla="*/ 1391 h 1809"/>
                                <a:gd name="T58" fmla="*/ 2021 w 2106"/>
                                <a:gd name="T59" fmla="*/ 1326 h 1809"/>
                                <a:gd name="T60" fmla="*/ 2051 w 2106"/>
                                <a:gd name="T61" fmla="*/ 1256 h 1809"/>
                                <a:gd name="T62" fmla="*/ 2101 w 2106"/>
                                <a:gd name="T63" fmla="*/ 1052 h 1809"/>
                                <a:gd name="T64" fmla="*/ 2106 w 2106"/>
                                <a:gd name="T65" fmla="*/ 848 h 1809"/>
                                <a:gd name="T66" fmla="*/ 2096 w 2106"/>
                                <a:gd name="T67" fmla="*/ 763 h 1809"/>
                                <a:gd name="T68" fmla="*/ 2051 w 2106"/>
                                <a:gd name="T69" fmla="*/ 598 h 1809"/>
                                <a:gd name="T70" fmla="*/ 2021 w 2106"/>
                                <a:gd name="T71" fmla="*/ 514 h 1809"/>
                                <a:gd name="T72" fmla="*/ 1936 w 2106"/>
                                <a:gd name="T73" fmla="*/ 364 h 1809"/>
                                <a:gd name="T74" fmla="*/ 1832 w 2106"/>
                                <a:gd name="T75" fmla="*/ 240 h 1809"/>
                                <a:gd name="T76" fmla="*/ 1707 w 2106"/>
                                <a:gd name="T77" fmla="*/ 140 h 1809"/>
                                <a:gd name="T78" fmla="*/ 1557 w 2106"/>
                                <a:gd name="T79" fmla="*/ 65 h 1809"/>
                                <a:gd name="T80" fmla="*/ 1527 w 2106"/>
                                <a:gd name="T81" fmla="*/ 50 h 1809"/>
                                <a:gd name="T82" fmla="*/ 1497 w 2106"/>
                                <a:gd name="T83" fmla="*/ 40 h 1809"/>
                                <a:gd name="T84" fmla="*/ 1362 w 2106"/>
                                <a:gd name="T85" fmla="*/ 10 h 1809"/>
                                <a:gd name="T86" fmla="*/ 1228 w 2106"/>
                                <a:gd name="T87" fmla="*/ 0 h 1809"/>
                                <a:gd name="T88" fmla="*/ 1093 w 2106"/>
                                <a:gd name="T89" fmla="*/ 15 h 1809"/>
                                <a:gd name="T90" fmla="*/ 958 w 2106"/>
                                <a:gd name="T91" fmla="*/ 50 h 18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106" h="1809">
                                  <a:moveTo>
                                    <a:pt x="958" y="50"/>
                                  </a:moveTo>
                                  <a:lnTo>
                                    <a:pt x="958" y="50"/>
                                  </a:lnTo>
                                  <a:lnTo>
                                    <a:pt x="888" y="80"/>
                                  </a:lnTo>
                                  <a:lnTo>
                                    <a:pt x="828" y="110"/>
                                  </a:lnTo>
                                  <a:lnTo>
                                    <a:pt x="744" y="160"/>
                                  </a:lnTo>
                                  <a:lnTo>
                                    <a:pt x="674" y="215"/>
                                  </a:lnTo>
                                  <a:lnTo>
                                    <a:pt x="604" y="274"/>
                                  </a:lnTo>
                                  <a:lnTo>
                                    <a:pt x="544" y="349"/>
                                  </a:lnTo>
                                  <a:lnTo>
                                    <a:pt x="499" y="419"/>
                                  </a:lnTo>
                                  <a:lnTo>
                                    <a:pt x="449" y="514"/>
                                  </a:lnTo>
                                  <a:lnTo>
                                    <a:pt x="399" y="633"/>
                                  </a:lnTo>
                                  <a:lnTo>
                                    <a:pt x="339" y="773"/>
                                  </a:lnTo>
                                  <a:lnTo>
                                    <a:pt x="275" y="957"/>
                                  </a:lnTo>
                                  <a:lnTo>
                                    <a:pt x="225" y="1087"/>
                                  </a:lnTo>
                                  <a:lnTo>
                                    <a:pt x="180" y="1196"/>
                                  </a:lnTo>
                                  <a:lnTo>
                                    <a:pt x="140" y="1281"/>
                                  </a:lnTo>
                                  <a:lnTo>
                                    <a:pt x="100" y="1356"/>
                                  </a:lnTo>
                                  <a:lnTo>
                                    <a:pt x="65" y="1421"/>
                                  </a:lnTo>
                                  <a:lnTo>
                                    <a:pt x="30" y="1470"/>
                                  </a:lnTo>
                                  <a:lnTo>
                                    <a:pt x="0" y="1510"/>
                                  </a:lnTo>
                                  <a:lnTo>
                                    <a:pt x="60" y="1560"/>
                                  </a:lnTo>
                                  <a:lnTo>
                                    <a:pt x="130" y="1605"/>
                                  </a:lnTo>
                                  <a:lnTo>
                                    <a:pt x="205" y="1650"/>
                                  </a:lnTo>
                                  <a:lnTo>
                                    <a:pt x="289" y="1685"/>
                                  </a:lnTo>
                                  <a:lnTo>
                                    <a:pt x="379" y="1720"/>
                                  </a:lnTo>
                                  <a:lnTo>
                                    <a:pt x="474" y="1745"/>
                                  </a:lnTo>
                                  <a:lnTo>
                                    <a:pt x="579" y="1769"/>
                                  </a:lnTo>
                                  <a:lnTo>
                                    <a:pt x="689" y="1789"/>
                                  </a:lnTo>
                                  <a:lnTo>
                                    <a:pt x="779" y="1799"/>
                                  </a:lnTo>
                                  <a:lnTo>
                                    <a:pt x="863" y="1804"/>
                                  </a:lnTo>
                                  <a:lnTo>
                                    <a:pt x="948" y="1809"/>
                                  </a:lnTo>
                                  <a:lnTo>
                                    <a:pt x="1038" y="1809"/>
                                  </a:lnTo>
                                  <a:lnTo>
                                    <a:pt x="1213" y="1804"/>
                                  </a:lnTo>
                                  <a:lnTo>
                                    <a:pt x="1387" y="1784"/>
                                  </a:lnTo>
                                  <a:lnTo>
                                    <a:pt x="1552" y="1755"/>
                                  </a:lnTo>
                                  <a:lnTo>
                                    <a:pt x="1512" y="1725"/>
                                  </a:lnTo>
                                  <a:lnTo>
                                    <a:pt x="1482" y="1690"/>
                                  </a:lnTo>
                                  <a:lnTo>
                                    <a:pt x="1457" y="1655"/>
                                  </a:lnTo>
                                  <a:lnTo>
                                    <a:pt x="1442" y="1615"/>
                                  </a:lnTo>
                                  <a:lnTo>
                                    <a:pt x="1537" y="1615"/>
                                  </a:lnTo>
                                  <a:lnTo>
                                    <a:pt x="1622" y="1605"/>
                                  </a:lnTo>
                                  <a:lnTo>
                                    <a:pt x="1702" y="1590"/>
                                  </a:lnTo>
                                  <a:lnTo>
                                    <a:pt x="1777" y="1565"/>
                                  </a:lnTo>
                                  <a:lnTo>
                                    <a:pt x="1842" y="1535"/>
                                  </a:lnTo>
                                  <a:lnTo>
                                    <a:pt x="1896" y="1495"/>
                                  </a:lnTo>
                                  <a:lnTo>
                                    <a:pt x="1946" y="1446"/>
                                  </a:lnTo>
                                  <a:lnTo>
                                    <a:pt x="1991" y="1391"/>
                                  </a:lnTo>
                                  <a:lnTo>
                                    <a:pt x="2021" y="1326"/>
                                  </a:lnTo>
                                  <a:lnTo>
                                    <a:pt x="2051" y="1256"/>
                                  </a:lnTo>
                                  <a:lnTo>
                                    <a:pt x="2081" y="1152"/>
                                  </a:lnTo>
                                  <a:lnTo>
                                    <a:pt x="2101" y="1052"/>
                                  </a:lnTo>
                                  <a:lnTo>
                                    <a:pt x="2106" y="947"/>
                                  </a:lnTo>
                                  <a:lnTo>
                                    <a:pt x="2106" y="848"/>
                                  </a:lnTo>
                                  <a:lnTo>
                                    <a:pt x="2096" y="763"/>
                                  </a:lnTo>
                                  <a:lnTo>
                                    <a:pt x="2076" y="678"/>
                                  </a:lnTo>
                                  <a:lnTo>
                                    <a:pt x="2051" y="598"/>
                                  </a:lnTo>
                                  <a:lnTo>
                                    <a:pt x="2021" y="514"/>
                                  </a:lnTo>
                                  <a:lnTo>
                                    <a:pt x="1981" y="434"/>
                                  </a:lnTo>
                                  <a:lnTo>
                                    <a:pt x="1936" y="364"/>
                                  </a:lnTo>
                                  <a:lnTo>
                                    <a:pt x="1886" y="299"/>
                                  </a:lnTo>
                                  <a:lnTo>
                                    <a:pt x="1832" y="240"/>
                                  </a:lnTo>
                                  <a:lnTo>
                                    <a:pt x="1772" y="185"/>
                                  </a:lnTo>
                                  <a:lnTo>
                                    <a:pt x="1707" y="140"/>
                                  </a:lnTo>
                                  <a:lnTo>
                                    <a:pt x="1632" y="100"/>
                                  </a:lnTo>
                                  <a:lnTo>
                                    <a:pt x="1557" y="65"/>
                                  </a:lnTo>
                                  <a:lnTo>
                                    <a:pt x="1527" y="50"/>
                                  </a:lnTo>
                                  <a:lnTo>
                                    <a:pt x="1497" y="40"/>
                                  </a:lnTo>
                                  <a:lnTo>
                                    <a:pt x="1432" y="20"/>
                                  </a:lnTo>
                                  <a:lnTo>
                                    <a:pt x="1362" y="10"/>
                                  </a:lnTo>
                                  <a:lnTo>
                                    <a:pt x="1298" y="0"/>
                                  </a:lnTo>
                                  <a:lnTo>
                                    <a:pt x="1228" y="0"/>
                                  </a:lnTo>
                                  <a:lnTo>
                                    <a:pt x="1163" y="5"/>
                                  </a:lnTo>
                                  <a:lnTo>
                                    <a:pt x="1093" y="15"/>
                                  </a:lnTo>
                                  <a:lnTo>
                                    <a:pt x="1028" y="30"/>
                                  </a:lnTo>
                                  <a:lnTo>
                                    <a:pt x="95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1068"/>
                          <wps:cNvSpPr>
                            <a:spLocks/>
                          </wps:cNvSpPr>
                          <wps:spPr bwMode="auto">
                            <a:xfrm>
                              <a:off x="1357" y="608"/>
                              <a:ext cx="654" cy="887"/>
                            </a:xfrm>
                            <a:custGeom>
                              <a:avLst/>
                              <a:gdLst>
                                <a:gd name="T0" fmla="*/ 205 w 654"/>
                                <a:gd name="T1" fmla="*/ 239 h 887"/>
                                <a:gd name="T2" fmla="*/ 205 w 654"/>
                                <a:gd name="T3" fmla="*/ 239 h 887"/>
                                <a:gd name="T4" fmla="*/ 160 w 654"/>
                                <a:gd name="T5" fmla="*/ 309 h 887"/>
                                <a:gd name="T6" fmla="*/ 110 w 654"/>
                                <a:gd name="T7" fmla="*/ 404 h 887"/>
                                <a:gd name="T8" fmla="*/ 60 w 654"/>
                                <a:gd name="T9" fmla="*/ 523 h 887"/>
                                <a:gd name="T10" fmla="*/ 0 w 654"/>
                                <a:gd name="T11" fmla="*/ 663 h 887"/>
                                <a:gd name="T12" fmla="*/ 479 w 654"/>
                                <a:gd name="T13" fmla="*/ 887 h 887"/>
                                <a:gd name="T14" fmla="*/ 479 w 654"/>
                                <a:gd name="T15" fmla="*/ 887 h 887"/>
                                <a:gd name="T16" fmla="*/ 484 w 654"/>
                                <a:gd name="T17" fmla="*/ 842 h 887"/>
                                <a:gd name="T18" fmla="*/ 494 w 654"/>
                                <a:gd name="T19" fmla="*/ 802 h 887"/>
                                <a:gd name="T20" fmla="*/ 509 w 654"/>
                                <a:gd name="T21" fmla="*/ 767 h 887"/>
                                <a:gd name="T22" fmla="*/ 524 w 654"/>
                                <a:gd name="T23" fmla="*/ 728 h 887"/>
                                <a:gd name="T24" fmla="*/ 549 w 654"/>
                                <a:gd name="T25" fmla="*/ 698 h 887"/>
                                <a:gd name="T26" fmla="*/ 579 w 654"/>
                                <a:gd name="T27" fmla="*/ 668 h 887"/>
                                <a:gd name="T28" fmla="*/ 614 w 654"/>
                                <a:gd name="T29" fmla="*/ 638 h 887"/>
                                <a:gd name="T30" fmla="*/ 654 w 654"/>
                                <a:gd name="T31" fmla="*/ 608 h 887"/>
                                <a:gd name="T32" fmla="*/ 654 w 654"/>
                                <a:gd name="T33" fmla="*/ 608 h 887"/>
                                <a:gd name="T34" fmla="*/ 604 w 654"/>
                                <a:gd name="T35" fmla="*/ 478 h 887"/>
                                <a:gd name="T36" fmla="*/ 559 w 654"/>
                                <a:gd name="T37" fmla="*/ 329 h 887"/>
                                <a:gd name="T38" fmla="*/ 519 w 654"/>
                                <a:gd name="T39" fmla="*/ 169 h 887"/>
                                <a:gd name="T40" fmla="*/ 489 w 654"/>
                                <a:gd name="T41" fmla="*/ 0 h 887"/>
                                <a:gd name="T42" fmla="*/ 489 w 654"/>
                                <a:gd name="T43" fmla="*/ 0 h 887"/>
                                <a:gd name="T44" fmla="*/ 405 w 654"/>
                                <a:gd name="T45" fmla="*/ 50 h 887"/>
                                <a:gd name="T46" fmla="*/ 335 w 654"/>
                                <a:gd name="T47" fmla="*/ 105 h 887"/>
                                <a:gd name="T48" fmla="*/ 265 w 654"/>
                                <a:gd name="T49" fmla="*/ 164 h 887"/>
                                <a:gd name="T50" fmla="*/ 205 w 654"/>
                                <a:gd name="T51" fmla="*/ 239 h 887"/>
                                <a:gd name="T52" fmla="*/ 205 w 654"/>
                                <a:gd name="T53" fmla="*/ 239 h 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654" h="887">
                                  <a:moveTo>
                                    <a:pt x="205" y="239"/>
                                  </a:moveTo>
                                  <a:lnTo>
                                    <a:pt x="205" y="239"/>
                                  </a:lnTo>
                                  <a:lnTo>
                                    <a:pt x="160" y="309"/>
                                  </a:lnTo>
                                  <a:lnTo>
                                    <a:pt x="110" y="404"/>
                                  </a:lnTo>
                                  <a:lnTo>
                                    <a:pt x="60" y="523"/>
                                  </a:lnTo>
                                  <a:lnTo>
                                    <a:pt x="0" y="663"/>
                                  </a:lnTo>
                                  <a:lnTo>
                                    <a:pt x="479" y="887"/>
                                  </a:lnTo>
                                  <a:lnTo>
                                    <a:pt x="484" y="842"/>
                                  </a:lnTo>
                                  <a:lnTo>
                                    <a:pt x="494" y="802"/>
                                  </a:lnTo>
                                  <a:lnTo>
                                    <a:pt x="509" y="767"/>
                                  </a:lnTo>
                                  <a:lnTo>
                                    <a:pt x="524" y="728"/>
                                  </a:lnTo>
                                  <a:lnTo>
                                    <a:pt x="549" y="698"/>
                                  </a:lnTo>
                                  <a:lnTo>
                                    <a:pt x="579" y="668"/>
                                  </a:lnTo>
                                  <a:lnTo>
                                    <a:pt x="614" y="638"/>
                                  </a:lnTo>
                                  <a:lnTo>
                                    <a:pt x="654" y="608"/>
                                  </a:lnTo>
                                  <a:lnTo>
                                    <a:pt x="604" y="478"/>
                                  </a:lnTo>
                                  <a:lnTo>
                                    <a:pt x="559" y="329"/>
                                  </a:lnTo>
                                  <a:lnTo>
                                    <a:pt x="519" y="169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405" y="50"/>
                                  </a:lnTo>
                                  <a:lnTo>
                                    <a:pt x="335" y="105"/>
                                  </a:lnTo>
                                  <a:lnTo>
                                    <a:pt x="265" y="164"/>
                                  </a:lnTo>
                                  <a:lnTo>
                                    <a:pt x="205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1069"/>
                          <wps:cNvSpPr>
                            <a:spLocks/>
                          </wps:cNvSpPr>
                          <wps:spPr bwMode="auto">
                            <a:xfrm>
                              <a:off x="1836" y="1495"/>
                              <a:ext cx="345" cy="384"/>
                            </a:xfrm>
                            <a:custGeom>
                              <a:avLst/>
                              <a:gdLst>
                                <a:gd name="T0" fmla="*/ 345 w 345"/>
                                <a:gd name="T1" fmla="*/ 145 h 384"/>
                                <a:gd name="T2" fmla="*/ 345 w 345"/>
                                <a:gd name="T3" fmla="*/ 145 h 384"/>
                                <a:gd name="T4" fmla="*/ 325 w 345"/>
                                <a:gd name="T5" fmla="*/ 120 h 384"/>
                                <a:gd name="T6" fmla="*/ 310 w 345"/>
                                <a:gd name="T7" fmla="*/ 95 h 384"/>
                                <a:gd name="T8" fmla="*/ 300 w 345"/>
                                <a:gd name="T9" fmla="*/ 65 h 384"/>
                                <a:gd name="T10" fmla="*/ 300 w 345"/>
                                <a:gd name="T11" fmla="*/ 30 h 384"/>
                                <a:gd name="T12" fmla="*/ 0 w 345"/>
                                <a:gd name="T13" fmla="*/ 0 h 384"/>
                                <a:gd name="T14" fmla="*/ 0 w 345"/>
                                <a:gd name="T15" fmla="*/ 0 h 384"/>
                                <a:gd name="T16" fmla="*/ 0 w 345"/>
                                <a:gd name="T17" fmla="*/ 55 h 384"/>
                                <a:gd name="T18" fmla="*/ 0 w 345"/>
                                <a:gd name="T19" fmla="*/ 110 h 384"/>
                                <a:gd name="T20" fmla="*/ 5 w 345"/>
                                <a:gd name="T21" fmla="*/ 164 h 384"/>
                                <a:gd name="T22" fmla="*/ 15 w 345"/>
                                <a:gd name="T23" fmla="*/ 214 h 384"/>
                                <a:gd name="T24" fmla="*/ 30 w 345"/>
                                <a:gd name="T25" fmla="*/ 259 h 384"/>
                                <a:gd name="T26" fmla="*/ 50 w 345"/>
                                <a:gd name="T27" fmla="*/ 304 h 384"/>
                                <a:gd name="T28" fmla="*/ 70 w 345"/>
                                <a:gd name="T29" fmla="*/ 344 h 384"/>
                                <a:gd name="T30" fmla="*/ 95 w 345"/>
                                <a:gd name="T31" fmla="*/ 384 h 384"/>
                                <a:gd name="T32" fmla="*/ 345 w 345"/>
                                <a:gd name="T33" fmla="*/ 145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45" h="384">
                                  <a:moveTo>
                                    <a:pt x="345" y="145"/>
                                  </a:moveTo>
                                  <a:lnTo>
                                    <a:pt x="345" y="145"/>
                                  </a:lnTo>
                                  <a:lnTo>
                                    <a:pt x="325" y="120"/>
                                  </a:lnTo>
                                  <a:lnTo>
                                    <a:pt x="310" y="95"/>
                                  </a:lnTo>
                                  <a:lnTo>
                                    <a:pt x="300" y="65"/>
                                  </a:lnTo>
                                  <a:lnTo>
                                    <a:pt x="300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5" y="164"/>
                                  </a:lnTo>
                                  <a:lnTo>
                                    <a:pt x="15" y="214"/>
                                  </a:lnTo>
                                  <a:lnTo>
                                    <a:pt x="30" y="259"/>
                                  </a:lnTo>
                                  <a:lnTo>
                                    <a:pt x="50" y="304"/>
                                  </a:lnTo>
                                  <a:lnTo>
                                    <a:pt x="70" y="344"/>
                                  </a:lnTo>
                                  <a:lnTo>
                                    <a:pt x="95" y="384"/>
                                  </a:lnTo>
                                  <a:lnTo>
                                    <a:pt x="345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1070"/>
                          <wps:cNvSpPr>
                            <a:spLocks/>
                          </wps:cNvSpPr>
                          <wps:spPr bwMode="auto">
                            <a:xfrm>
                              <a:off x="2136" y="1470"/>
                              <a:ext cx="70" cy="55"/>
                            </a:xfrm>
                            <a:custGeom>
                              <a:avLst/>
                              <a:gdLst>
                                <a:gd name="T0" fmla="*/ 15 w 70"/>
                                <a:gd name="T1" fmla="*/ 0 h 55"/>
                                <a:gd name="T2" fmla="*/ 15 w 70"/>
                                <a:gd name="T3" fmla="*/ 0 h 55"/>
                                <a:gd name="T4" fmla="*/ 5 w 70"/>
                                <a:gd name="T5" fmla="*/ 25 h 55"/>
                                <a:gd name="T6" fmla="*/ 0 w 70"/>
                                <a:gd name="T7" fmla="*/ 55 h 55"/>
                                <a:gd name="T8" fmla="*/ 70 w 70"/>
                                <a:gd name="T9" fmla="*/ 55 h 55"/>
                                <a:gd name="T10" fmla="*/ 70 w 70"/>
                                <a:gd name="T11" fmla="*/ 55 h 55"/>
                                <a:gd name="T12" fmla="*/ 65 w 70"/>
                                <a:gd name="T13" fmla="*/ 40 h 55"/>
                                <a:gd name="T14" fmla="*/ 70 w 70"/>
                                <a:gd name="T15" fmla="*/ 20 h 55"/>
                                <a:gd name="T16" fmla="*/ 15 w 7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55">
                                  <a:moveTo>
                                    <a:pt x="1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1071"/>
                          <wps:cNvSpPr>
                            <a:spLocks/>
                          </wps:cNvSpPr>
                          <wps:spPr bwMode="auto">
                            <a:xfrm>
                              <a:off x="2181" y="1525"/>
                              <a:ext cx="115" cy="139"/>
                            </a:xfrm>
                            <a:custGeom>
                              <a:avLst/>
                              <a:gdLst>
                                <a:gd name="T0" fmla="*/ 60 w 115"/>
                                <a:gd name="T1" fmla="*/ 0 h 139"/>
                                <a:gd name="T2" fmla="*/ 60 w 115"/>
                                <a:gd name="T3" fmla="*/ 0 h 139"/>
                                <a:gd name="T4" fmla="*/ 40 w 115"/>
                                <a:gd name="T5" fmla="*/ 5 h 139"/>
                                <a:gd name="T6" fmla="*/ 25 w 115"/>
                                <a:gd name="T7" fmla="*/ 0 h 139"/>
                                <a:gd name="T8" fmla="*/ 0 w 115"/>
                                <a:gd name="T9" fmla="*/ 115 h 139"/>
                                <a:gd name="T10" fmla="*/ 0 w 115"/>
                                <a:gd name="T11" fmla="*/ 115 h 139"/>
                                <a:gd name="T12" fmla="*/ 20 w 115"/>
                                <a:gd name="T13" fmla="*/ 130 h 139"/>
                                <a:gd name="T14" fmla="*/ 45 w 115"/>
                                <a:gd name="T15" fmla="*/ 134 h 139"/>
                                <a:gd name="T16" fmla="*/ 75 w 115"/>
                                <a:gd name="T17" fmla="*/ 139 h 139"/>
                                <a:gd name="T18" fmla="*/ 115 w 115"/>
                                <a:gd name="T19" fmla="*/ 139 h 139"/>
                                <a:gd name="T20" fmla="*/ 60 w 115"/>
                                <a:gd name="T21" fmla="*/ 0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39">
                                  <a:moveTo>
                                    <a:pt x="60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0" y="130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115" y="139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1072"/>
                          <wps:cNvSpPr>
                            <a:spLocks/>
                          </wps:cNvSpPr>
                          <wps:spPr bwMode="auto">
                            <a:xfrm>
                              <a:off x="2241" y="1395"/>
                              <a:ext cx="244" cy="185"/>
                            </a:xfrm>
                            <a:custGeom>
                              <a:avLst/>
                              <a:gdLst>
                                <a:gd name="T0" fmla="*/ 15 w 244"/>
                                <a:gd name="T1" fmla="*/ 100 h 185"/>
                                <a:gd name="T2" fmla="*/ 15 w 244"/>
                                <a:gd name="T3" fmla="*/ 100 h 185"/>
                                <a:gd name="T4" fmla="*/ 10 w 244"/>
                                <a:gd name="T5" fmla="*/ 115 h 185"/>
                                <a:gd name="T6" fmla="*/ 0 w 244"/>
                                <a:gd name="T7" fmla="*/ 130 h 185"/>
                                <a:gd name="T8" fmla="*/ 199 w 244"/>
                                <a:gd name="T9" fmla="*/ 185 h 185"/>
                                <a:gd name="T10" fmla="*/ 199 w 244"/>
                                <a:gd name="T11" fmla="*/ 185 h 185"/>
                                <a:gd name="T12" fmla="*/ 219 w 244"/>
                                <a:gd name="T13" fmla="*/ 140 h 185"/>
                                <a:gd name="T14" fmla="*/ 234 w 244"/>
                                <a:gd name="T15" fmla="*/ 95 h 185"/>
                                <a:gd name="T16" fmla="*/ 244 w 244"/>
                                <a:gd name="T17" fmla="*/ 45 h 185"/>
                                <a:gd name="T18" fmla="*/ 239 w 244"/>
                                <a:gd name="T19" fmla="*/ 0 h 185"/>
                                <a:gd name="T20" fmla="*/ 0 w 244"/>
                                <a:gd name="T21" fmla="*/ 70 h 185"/>
                                <a:gd name="T22" fmla="*/ 0 w 244"/>
                                <a:gd name="T23" fmla="*/ 70 h 185"/>
                                <a:gd name="T24" fmla="*/ 15 w 244"/>
                                <a:gd name="T25" fmla="*/ 80 h 185"/>
                                <a:gd name="T26" fmla="*/ 15 w 244"/>
                                <a:gd name="T27" fmla="*/ 100 h 185"/>
                                <a:gd name="T28" fmla="*/ 15 w 244"/>
                                <a:gd name="T29" fmla="*/ 10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4" h="185">
                                  <a:moveTo>
                                    <a:pt x="15" y="100"/>
                                  </a:moveTo>
                                  <a:lnTo>
                                    <a:pt x="15" y="100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99" y="185"/>
                                  </a:lnTo>
                                  <a:lnTo>
                                    <a:pt x="219" y="140"/>
                                  </a:lnTo>
                                  <a:lnTo>
                                    <a:pt x="234" y="95"/>
                                  </a:lnTo>
                                  <a:lnTo>
                                    <a:pt x="244" y="45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5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1073"/>
                          <wps:cNvSpPr>
                            <a:spLocks/>
                          </wps:cNvSpPr>
                          <wps:spPr bwMode="auto">
                            <a:xfrm>
                              <a:off x="2296" y="1580"/>
                              <a:ext cx="713" cy="533"/>
                            </a:xfrm>
                            <a:custGeom>
                              <a:avLst/>
                              <a:gdLst>
                                <a:gd name="T0" fmla="*/ 144 w 713"/>
                                <a:gd name="T1" fmla="*/ 0 h 533"/>
                                <a:gd name="T2" fmla="*/ 144 w 713"/>
                                <a:gd name="T3" fmla="*/ 0 h 533"/>
                                <a:gd name="T4" fmla="*/ 119 w 713"/>
                                <a:gd name="T5" fmla="*/ 25 h 533"/>
                                <a:gd name="T6" fmla="*/ 89 w 713"/>
                                <a:gd name="T7" fmla="*/ 50 h 533"/>
                                <a:gd name="T8" fmla="*/ 50 w 713"/>
                                <a:gd name="T9" fmla="*/ 70 h 533"/>
                                <a:gd name="T10" fmla="*/ 0 w 713"/>
                                <a:gd name="T11" fmla="*/ 84 h 533"/>
                                <a:gd name="T12" fmla="*/ 0 w 713"/>
                                <a:gd name="T13" fmla="*/ 84 h 533"/>
                                <a:gd name="T14" fmla="*/ 30 w 713"/>
                                <a:gd name="T15" fmla="*/ 204 h 533"/>
                                <a:gd name="T16" fmla="*/ 64 w 713"/>
                                <a:gd name="T17" fmla="*/ 319 h 533"/>
                                <a:gd name="T18" fmla="*/ 109 w 713"/>
                                <a:gd name="T19" fmla="*/ 428 h 533"/>
                                <a:gd name="T20" fmla="*/ 164 w 713"/>
                                <a:gd name="T21" fmla="*/ 533 h 533"/>
                                <a:gd name="T22" fmla="*/ 164 w 713"/>
                                <a:gd name="T23" fmla="*/ 533 h 533"/>
                                <a:gd name="T24" fmla="*/ 259 w 713"/>
                                <a:gd name="T25" fmla="*/ 533 h 533"/>
                                <a:gd name="T26" fmla="*/ 344 w 713"/>
                                <a:gd name="T27" fmla="*/ 523 h 533"/>
                                <a:gd name="T28" fmla="*/ 424 w 713"/>
                                <a:gd name="T29" fmla="*/ 508 h 533"/>
                                <a:gd name="T30" fmla="*/ 499 w 713"/>
                                <a:gd name="T31" fmla="*/ 483 h 533"/>
                                <a:gd name="T32" fmla="*/ 564 w 713"/>
                                <a:gd name="T33" fmla="*/ 453 h 533"/>
                                <a:gd name="T34" fmla="*/ 618 w 713"/>
                                <a:gd name="T35" fmla="*/ 413 h 533"/>
                                <a:gd name="T36" fmla="*/ 668 w 713"/>
                                <a:gd name="T37" fmla="*/ 364 h 533"/>
                                <a:gd name="T38" fmla="*/ 713 w 713"/>
                                <a:gd name="T39" fmla="*/ 309 h 533"/>
                                <a:gd name="T40" fmla="*/ 713 w 713"/>
                                <a:gd name="T41" fmla="*/ 309 h 533"/>
                                <a:gd name="T42" fmla="*/ 638 w 713"/>
                                <a:gd name="T43" fmla="*/ 284 h 533"/>
                                <a:gd name="T44" fmla="*/ 564 w 713"/>
                                <a:gd name="T45" fmla="*/ 254 h 533"/>
                                <a:gd name="T46" fmla="*/ 489 w 713"/>
                                <a:gd name="T47" fmla="*/ 219 h 533"/>
                                <a:gd name="T48" fmla="*/ 419 w 713"/>
                                <a:gd name="T49" fmla="*/ 184 h 533"/>
                                <a:gd name="T50" fmla="*/ 349 w 713"/>
                                <a:gd name="T51" fmla="*/ 139 h 533"/>
                                <a:gd name="T52" fmla="*/ 279 w 713"/>
                                <a:gd name="T53" fmla="*/ 99 h 533"/>
                                <a:gd name="T54" fmla="*/ 209 w 713"/>
                                <a:gd name="T55" fmla="*/ 50 h 533"/>
                                <a:gd name="T56" fmla="*/ 144 w 713"/>
                                <a:gd name="T57" fmla="*/ 0 h 533"/>
                                <a:gd name="T58" fmla="*/ 144 w 713"/>
                                <a:gd name="T59" fmla="*/ 0 h 5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713" h="533">
                                  <a:moveTo>
                                    <a:pt x="144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89" y="50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64" y="319"/>
                                  </a:lnTo>
                                  <a:lnTo>
                                    <a:pt x="109" y="428"/>
                                  </a:lnTo>
                                  <a:lnTo>
                                    <a:pt x="164" y="533"/>
                                  </a:lnTo>
                                  <a:lnTo>
                                    <a:pt x="259" y="533"/>
                                  </a:lnTo>
                                  <a:lnTo>
                                    <a:pt x="344" y="523"/>
                                  </a:lnTo>
                                  <a:lnTo>
                                    <a:pt x="424" y="508"/>
                                  </a:lnTo>
                                  <a:lnTo>
                                    <a:pt x="499" y="483"/>
                                  </a:lnTo>
                                  <a:lnTo>
                                    <a:pt x="564" y="453"/>
                                  </a:lnTo>
                                  <a:lnTo>
                                    <a:pt x="618" y="413"/>
                                  </a:lnTo>
                                  <a:lnTo>
                                    <a:pt x="668" y="364"/>
                                  </a:lnTo>
                                  <a:lnTo>
                                    <a:pt x="713" y="309"/>
                                  </a:lnTo>
                                  <a:lnTo>
                                    <a:pt x="638" y="284"/>
                                  </a:lnTo>
                                  <a:lnTo>
                                    <a:pt x="564" y="254"/>
                                  </a:lnTo>
                                  <a:lnTo>
                                    <a:pt x="489" y="219"/>
                                  </a:lnTo>
                                  <a:lnTo>
                                    <a:pt x="419" y="184"/>
                                  </a:lnTo>
                                  <a:lnTo>
                                    <a:pt x="349" y="139"/>
                                  </a:lnTo>
                                  <a:lnTo>
                                    <a:pt x="279" y="99"/>
                                  </a:lnTo>
                                  <a:lnTo>
                                    <a:pt x="209" y="50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1074"/>
                          <wps:cNvSpPr>
                            <a:spLocks/>
                          </wps:cNvSpPr>
                          <wps:spPr bwMode="auto">
                            <a:xfrm>
                              <a:off x="2011" y="1191"/>
                              <a:ext cx="260" cy="279"/>
                            </a:xfrm>
                            <a:custGeom>
                              <a:avLst/>
                              <a:gdLst>
                                <a:gd name="T0" fmla="*/ 230 w 260"/>
                                <a:gd name="T1" fmla="*/ 274 h 279"/>
                                <a:gd name="T2" fmla="*/ 260 w 260"/>
                                <a:gd name="T3" fmla="*/ 10 h 279"/>
                                <a:gd name="T4" fmla="*/ 260 w 260"/>
                                <a:gd name="T5" fmla="*/ 10 h 279"/>
                                <a:gd name="T6" fmla="*/ 205 w 260"/>
                                <a:gd name="T7" fmla="*/ 0 h 279"/>
                                <a:gd name="T8" fmla="*/ 140 w 260"/>
                                <a:gd name="T9" fmla="*/ 0 h 279"/>
                                <a:gd name="T10" fmla="*/ 75 w 260"/>
                                <a:gd name="T11" fmla="*/ 10 h 279"/>
                                <a:gd name="T12" fmla="*/ 0 w 260"/>
                                <a:gd name="T13" fmla="*/ 25 h 279"/>
                                <a:gd name="T14" fmla="*/ 140 w 260"/>
                                <a:gd name="T15" fmla="*/ 279 h 279"/>
                                <a:gd name="T16" fmla="*/ 140 w 260"/>
                                <a:gd name="T17" fmla="*/ 279 h 279"/>
                                <a:gd name="T18" fmla="*/ 160 w 260"/>
                                <a:gd name="T19" fmla="*/ 269 h 279"/>
                                <a:gd name="T20" fmla="*/ 180 w 260"/>
                                <a:gd name="T21" fmla="*/ 264 h 279"/>
                                <a:gd name="T22" fmla="*/ 205 w 260"/>
                                <a:gd name="T23" fmla="*/ 269 h 279"/>
                                <a:gd name="T24" fmla="*/ 230 w 260"/>
                                <a:gd name="T25" fmla="*/ 274 h 279"/>
                                <a:gd name="T26" fmla="*/ 230 w 260"/>
                                <a:gd name="T27" fmla="*/ 274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0" h="279">
                                  <a:moveTo>
                                    <a:pt x="230" y="274"/>
                                  </a:moveTo>
                                  <a:lnTo>
                                    <a:pt x="260" y="1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40" y="279"/>
                                  </a:lnTo>
                                  <a:lnTo>
                                    <a:pt x="160" y="269"/>
                                  </a:lnTo>
                                  <a:lnTo>
                                    <a:pt x="180" y="264"/>
                                  </a:lnTo>
                                  <a:lnTo>
                                    <a:pt x="205" y="269"/>
                                  </a:lnTo>
                                  <a:lnTo>
                                    <a:pt x="23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1075"/>
                          <wps:cNvSpPr>
                            <a:spLocks/>
                          </wps:cNvSpPr>
                          <wps:spPr bwMode="auto">
                            <a:xfrm>
                              <a:off x="2271" y="563"/>
                              <a:ext cx="853" cy="832"/>
                            </a:xfrm>
                            <a:custGeom>
                              <a:avLst/>
                              <a:gdLst>
                                <a:gd name="T0" fmla="*/ 0 w 853"/>
                                <a:gd name="T1" fmla="*/ 638 h 832"/>
                                <a:gd name="T2" fmla="*/ 0 w 853"/>
                                <a:gd name="T3" fmla="*/ 638 h 832"/>
                                <a:gd name="T4" fmla="*/ 40 w 853"/>
                                <a:gd name="T5" fmla="*/ 653 h 832"/>
                                <a:gd name="T6" fmla="*/ 80 w 853"/>
                                <a:gd name="T7" fmla="*/ 673 h 832"/>
                                <a:gd name="T8" fmla="*/ 114 w 853"/>
                                <a:gd name="T9" fmla="*/ 693 h 832"/>
                                <a:gd name="T10" fmla="*/ 144 w 853"/>
                                <a:gd name="T11" fmla="*/ 718 h 832"/>
                                <a:gd name="T12" fmla="*/ 169 w 853"/>
                                <a:gd name="T13" fmla="*/ 743 h 832"/>
                                <a:gd name="T14" fmla="*/ 189 w 853"/>
                                <a:gd name="T15" fmla="*/ 768 h 832"/>
                                <a:gd name="T16" fmla="*/ 204 w 853"/>
                                <a:gd name="T17" fmla="*/ 802 h 832"/>
                                <a:gd name="T18" fmla="*/ 209 w 853"/>
                                <a:gd name="T19" fmla="*/ 832 h 832"/>
                                <a:gd name="T20" fmla="*/ 853 w 853"/>
                                <a:gd name="T21" fmla="*/ 783 h 832"/>
                                <a:gd name="T22" fmla="*/ 853 w 853"/>
                                <a:gd name="T23" fmla="*/ 783 h 832"/>
                                <a:gd name="T24" fmla="*/ 843 w 853"/>
                                <a:gd name="T25" fmla="*/ 698 h 832"/>
                                <a:gd name="T26" fmla="*/ 823 w 853"/>
                                <a:gd name="T27" fmla="*/ 613 h 832"/>
                                <a:gd name="T28" fmla="*/ 798 w 853"/>
                                <a:gd name="T29" fmla="*/ 533 h 832"/>
                                <a:gd name="T30" fmla="*/ 768 w 853"/>
                                <a:gd name="T31" fmla="*/ 449 h 832"/>
                                <a:gd name="T32" fmla="*/ 768 w 853"/>
                                <a:gd name="T33" fmla="*/ 449 h 832"/>
                                <a:gd name="T34" fmla="*/ 728 w 853"/>
                                <a:gd name="T35" fmla="*/ 369 h 832"/>
                                <a:gd name="T36" fmla="*/ 683 w 853"/>
                                <a:gd name="T37" fmla="*/ 299 h 832"/>
                                <a:gd name="T38" fmla="*/ 633 w 853"/>
                                <a:gd name="T39" fmla="*/ 234 h 832"/>
                                <a:gd name="T40" fmla="*/ 579 w 853"/>
                                <a:gd name="T41" fmla="*/ 175 h 832"/>
                                <a:gd name="T42" fmla="*/ 519 w 853"/>
                                <a:gd name="T43" fmla="*/ 120 h 832"/>
                                <a:gd name="T44" fmla="*/ 454 w 853"/>
                                <a:gd name="T45" fmla="*/ 75 h 832"/>
                                <a:gd name="T46" fmla="*/ 379 w 853"/>
                                <a:gd name="T47" fmla="*/ 35 h 832"/>
                                <a:gd name="T48" fmla="*/ 304 w 853"/>
                                <a:gd name="T49" fmla="*/ 0 h 832"/>
                                <a:gd name="T50" fmla="*/ 304 w 853"/>
                                <a:gd name="T51" fmla="*/ 0 h 832"/>
                                <a:gd name="T52" fmla="*/ 254 w 853"/>
                                <a:gd name="T53" fmla="*/ 70 h 832"/>
                                <a:gd name="T54" fmla="*/ 204 w 853"/>
                                <a:gd name="T55" fmla="*/ 145 h 832"/>
                                <a:gd name="T56" fmla="*/ 164 w 853"/>
                                <a:gd name="T57" fmla="*/ 219 h 832"/>
                                <a:gd name="T58" fmla="*/ 124 w 853"/>
                                <a:gd name="T59" fmla="*/ 299 h 832"/>
                                <a:gd name="T60" fmla="*/ 84 w 853"/>
                                <a:gd name="T61" fmla="*/ 384 h 832"/>
                                <a:gd name="T62" fmla="*/ 55 w 853"/>
                                <a:gd name="T63" fmla="*/ 464 h 832"/>
                                <a:gd name="T64" fmla="*/ 25 w 853"/>
                                <a:gd name="T65" fmla="*/ 553 h 832"/>
                                <a:gd name="T66" fmla="*/ 0 w 853"/>
                                <a:gd name="T67" fmla="*/ 638 h 832"/>
                                <a:gd name="T68" fmla="*/ 0 w 853"/>
                                <a:gd name="T69" fmla="*/ 638 h 8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53" h="832">
                                  <a:moveTo>
                                    <a:pt x="0" y="638"/>
                                  </a:moveTo>
                                  <a:lnTo>
                                    <a:pt x="0" y="638"/>
                                  </a:lnTo>
                                  <a:lnTo>
                                    <a:pt x="40" y="653"/>
                                  </a:lnTo>
                                  <a:lnTo>
                                    <a:pt x="80" y="673"/>
                                  </a:lnTo>
                                  <a:lnTo>
                                    <a:pt x="114" y="693"/>
                                  </a:lnTo>
                                  <a:lnTo>
                                    <a:pt x="144" y="718"/>
                                  </a:lnTo>
                                  <a:lnTo>
                                    <a:pt x="169" y="743"/>
                                  </a:lnTo>
                                  <a:lnTo>
                                    <a:pt x="189" y="768"/>
                                  </a:lnTo>
                                  <a:lnTo>
                                    <a:pt x="204" y="802"/>
                                  </a:lnTo>
                                  <a:lnTo>
                                    <a:pt x="209" y="832"/>
                                  </a:lnTo>
                                  <a:lnTo>
                                    <a:pt x="853" y="783"/>
                                  </a:lnTo>
                                  <a:lnTo>
                                    <a:pt x="843" y="698"/>
                                  </a:lnTo>
                                  <a:lnTo>
                                    <a:pt x="823" y="613"/>
                                  </a:lnTo>
                                  <a:lnTo>
                                    <a:pt x="798" y="533"/>
                                  </a:lnTo>
                                  <a:lnTo>
                                    <a:pt x="768" y="449"/>
                                  </a:lnTo>
                                  <a:lnTo>
                                    <a:pt x="728" y="369"/>
                                  </a:lnTo>
                                  <a:lnTo>
                                    <a:pt x="683" y="299"/>
                                  </a:lnTo>
                                  <a:lnTo>
                                    <a:pt x="633" y="234"/>
                                  </a:lnTo>
                                  <a:lnTo>
                                    <a:pt x="579" y="175"/>
                                  </a:lnTo>
                                  <a:lnTo>
                                    <a:pt x="519" y="120"/>
                                  </a:lnTo>
                                  <a:lnTo>
                                    <a:pt x="454" y="75"/>
                                  </a:lnTo>
                                  <a:lnTo>
                                    <a:pt x="379" y="35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254" y="70"/>
                                  </a:lnTo>
                                  <a:lnTo>
                                    <a:pt x="204" y="145"/>
                                  </a:lnTo>
                                  <a:lnTo>
                                    <a:pt x="164" y="219"/>
                                  </a:lnTo>
                                  <a:lnTo>
                                    <a:pt x="124" y="299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55" y="464"/>
                                  </a:lnTo>
                                  <a:lnTo>
                                    <a:pt x="25" y="553"/>
                                  </a:lnTo>
                                  <a:lnTo>
                                    <a:pt x="0" y="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1076"/>
                          <wps:cNvSpPr>
                            <a:spLocks/>
                          </wps:cNvSpPr>
                          <wps:spPr bwMode="auto">
                            <a:xfrm>
                              <a:off x="1018" y="1694"/>
                              <a:ext cx="1552" cy="613"/>
                            </a:xfrm>
                            <a:custGeom>
                              <a:avLst/>
                              <a:gdLst>
                                <a:gd name="T0" fmla="*/ 1178 w 1552"/>
                                <a:gd name="T1" fmla="*/ 379 h 613"/>
                                <a:gd name="T2" fmla="*/ 1178 w 1552"/>
                                <a:gd name="T3" fmla="*/ 379 h 613"/>
                                <a:gd name="T4" fmla="*/ 1108 w 1552"/>
                                <a:gd name="T5" fmla="*/ 344 h 613"/>
                                <a:gd name="T6" fmla="*/ 1038 w 1552"/>
                                <a:gd name="T7" fmla="*/ 299 h 613"/>
                                <a:gd name="T8" fmla="*/ 973 w 1552"/>
                                <a:gd name="T9" fmla="*/ 250 h 613"/>
                                <a:gd name="T10" fmla="*/ 913 w 1552"/>
                                <a:gd name="T11" fmla="*/ 185 h 613"/>
                                <a:gd name="T12" fmla="*/ 913 w 1552"/>
                                <a:gd name="T13" fmla="*/ 185 h 613"/>
                                <a:gd name="T14" fmla="*/ 813 w 1552"/>
                                <a:gd name="T15" fmla="*/ 180 h 613"/>
                                <a:gd name="T16" fmla="*/ 719 w 1552"/>
                                <a:gd name="T17" fmla="*/ 170 h 613"/>
                                <a:gd name="T18" fmla="*/ 624 w 1552"/>
                                <a:gd name="T19" fmla="*/ 155 h 613"/>
                                <a:gd name="T20" fmla="*/ 529 w 1552"/>
                                <a:gd name="T21" fmla="*/ 135 h 613"/>
                                <a:gd name="T22" fmla="*/ 439 w 1552"/>
                                <a:gd name="T23" fmla="*/ 110 h 613"/>
                                <a:gd name="T24" fmla="*/ 349 w 1552"/>
                                <a:gd name="T25" fmla="*/ 80 h 613"/>
                                <a:gd name="T26" fmla="*/ 265 w 1552"/>
                                <a:gd name="T27" fmla="*/ 45 h 613"/>
                                <a:gd name="T28" fmla="*/ 180 w 1552"/>
                                <a:gd name="T29" fmla="*/ 0 h 613"/>
                                <a:gd name="T30" fmla="*/ 180 w 1552"/>
                                <a:gd name="T31" fmla="*/ 0 h 613"/>
                                <a:gd name="T32" fmla="*/ 140 w 1552"/>
                                <a:gd name="T33" fmla="*/ 85 h 613"/>
                                <a:gd name="T34" fmla="*/ 100 w 1552"/>
                                <a:gd name="T35" fmla="*/ 160 h 613"/>
                                <a:gd name="T36" fmla="*/ 65 w 1552"/>
                                <a:gd name="T37" fmla="*/ 225 h 613"/>
                                <a:gd name="T38" fmla="*/ 30 w 1552"/>
                                <a:gd name="T39" fmla="*/ 274 h 613"/>
                                <a:gd name="T40" fmla="*/ 30 w 1552"/>
                                <a:gd name="T41" fmla="*/ 274 h 613"/>
                                <a:gd name="T42" fmla="*/ 0 w 1552"/>
                                <a:gd name="T43" fmla="*/ 314 h 613"/>
                                <a:gd name="T44" fmla="*/ 0 w 1552"/>
                                <a:gd name="T45" fmla="*/ 314 h 613"/>
                                <a:gd name="T46" fmla="*/ 60 w 1552"/>
                                <a:gd name="T47" fmla="*/ 364 h 613"/>
                                <a:gd name="T48" fmla="*/ 130 w 1552"/>
                                <a:gd name="T49" fmla="*/ 409 h 613"/>
                                <a:gd name="T50" fmla="*/ 205 w 1552"/>
                                <a:gd name="T51" fmla="*/ 454 h 613"/>
                                <a:gd name="T52" fmla="*/ 289 w 1552"/>
                                <a:gd name="T53" fmla="*/ 489 h 613"/>
                                <a:gd name="T54" fmla="*/ 379 w 1552"/>
                                <a:gd name="T55" fmla="*/ 524 h 613"/>
                                <a:gd name="T56" fmla="*/ 474 w 1552"/>
                                <a:gd name="T57" fmla="*/ 549 h 613"/>
                                <a:gd name="T58" fmla="*/ 579 w 1552"/>
                                <a:gd name="T59" fmla="*/ 573 h 613"/>
                                <a:gd name="T60" fmla="*/ 689 w 1552"/>
                                <a:gd name="T61" fmla="*/ 593 h 613"/>
                                <a:gd name="T62" fmla="*/ 689 w 1552"/>
                                <a:gd name="T63" fmla="*/ 593 h 613"/>
                                <a:gd name="T64" fmla="*/ 779 w 1552"/>
                                <a:gd name="T65" fmla="*/ 603 h 613"/>
                                <a:gd name="T66" fmla="*/ 863 w 1552"/>
                                <a:gd name="T67" fmla="*/ 608 h 613"/>
                                <a:gd name="T68" fmla="*/ 948 w 1552"/>
                                <a:gd name="T69" fmla="*/ 613 h 613"/>
                                <a:gd name="T70" fmla="*/ 1038 w 1552"/>
                                <a:gd name="T71" fmla="*/ 613 h 613"/>
                                <a:gd name="T72" fmla="*/ 1213 w 1552"/>
                                <a:gd name="T73" fmla="*/ 608 h 613"/>
                                <a:gd name="T74" fmla="*/ 1387 w 1552"/>
                                <a:gd name="T75" fmla="*/ 588 h 613"/>
                                <a:gd name="T76" fmla="*/ 1387 w 1552"/>
                                <a:gd name="T77" fmla="*/ 588 h 613"/>
                                <a:gd name="T78" fmla="*/ 1552 w 1552"/>
                                <a:gd name="T79" fmla="*/ 559 h 613"/>
                                <a:gd name="T80" fmla="*/ 1552 w 1552"/>
                                <a:gd name="T81" fmla="*/ 559 h 613"/>
                                <a:gd name="T82" fmla="*/ 1512 w 1552"/>
                                <a:gd name="T83" fmla="*/ 529 h 613"/>
                                <a:gd name="T84" fmla="*/ 1482 w 1552"/>
                                <a:gd name="T85" fmla="*/ 494 h 613"/>
                                <a:gd name="T86" fmla="*/ 1457 w 1552"/>
                                <a:gd name="T87" fmla="*/ 459 h 613"/>
                                <a:gd name="T88" fmla="*/ 1442 w 1552"/>
                                <a:gd name="T89" fmla="*/ 419 h 613"/>
                                <a:gd name="T90" fmla="*/ 1442 w 1552"/>
                                <a:gd name="T91" fmla="*/ 419 h 613"/>
                                <a:gd name="T92" fmla="*/ 1382 w 1552"/>
                                <a:gd name="T93" fmla="*/ 419 h 613"/>
                                <a:gd name="T94" fmla="*/ 1323 w 1552"/>
                                <a:gd name="T95" fmla="*/ 414 h 613"/>
                                <a:gd name="T96" fmla="*/ 1323 w 1552"/>
                                <a:gd name="T97" fmla="*/ 414 h 613"/>
                                <a:gd name="T98" fmla="*/ 1248 w 1552"/>
                                <a:gd name="T99" fmla="*/ 404 h 613"/>
                                <a:gd name="T100" fmla="*/ 1213 w 1552"/>
                                <a:gd name="T101" fmla="*/ 394 h 613"/>
                                <a:gd name="T102" fmla="*/ 1178 w 1552"/>
                                <a:gd name="T103" fmla="*/ 379 h 613"/>
                                <a:gd name="T104" fmla="*/ 1178 w 1552"/>
                                <a:gd name="T105" fmla="*/ 379 h 6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552" h="613">
                                  <a:moveTo>
                                    <a:pt x="1178" y="379"/>
                                  </a:moveTo>
                                  <a:lnTo>
                                    <a:pt x="1178" y="379"/>
                                  </a:lnTo>
                                  <a:lnTo>
                                    <a:pt x="1108" y="344"/>
                                  </a:lnTo>
                                  <a:lnTo>
                                    <a:pt x="1038" y="299"/>
                                  </a:lnTo>
                                  <a:lnTo>
                                    <a:pt x="973" y="250"/>
                                  </a:lnTo>
                                  <a:lnTo>
                                    <a:pt x="913" y="185"/>
                                  </a:lnTo>
                                  <a:lnTo>
                                    <a:pt x="813" y="180"/>
                                  </a:lnTo>
                                  <a:lnTo>
                                    <a:pt x="719" y="170"/>
                                  </a:lnTo>
                                  <a:lnTo>
                                    <a:pt x="624" y="155"/>
                                  </a:lnTo>
                                  <a:lnTo>
                                    <a:pt x="529" y="135"/>
                                  </a:lnTo>
                                  <a:lnTo>
                                    <a:pt x="439" y="110"/>
                                  </a:lnTo>
                                  <a:lnTo>
                                    <a:pt x="349" y="80"/>
                                  </a:lnTo>
                                  <a:lnTo>
                                    <a:pt x="265" y="45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40" y="85"/>
                                  </a:lnTo>
                                  <a:lnTo>
                                    <a:pt x="100" y="160"/>
                                  </a:lnTo>
                                  <a:lnTo>
                                    <a:pt x="65" y="225"/>
                                  </a:lnTo>
                                  <a:lnTo>
                                    <a:pt x="30" y="27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60" y="364"/>
                                  </a:lnTo>
                                  <a:lnTo>
                                    <a:pt x="130" y="409"/>
                                  </a:lnTo>
                                  <a:lnTo>
                                    <a:pt x="205" y="454"/>
                                  </a:lnTo>
                                  <a:lnTo>
                                    <a:pt x="289" y="489"/>
                                  </a:lnTo>
                                  <a:lnTo>
                                    <a:pt x="379" y="524"/>
                                  </a:lnTo>
                                  <a:lnTo>
                                    <a:pt x="474" y="549"/>
                                  </a:lnTo>
                                  <a:lnTo>
                                    <a:pt x="579" y="573"/>
                                  </a:lnTo>
                                  <a:lnTo>
                                    <a:pt x="689" y="593"/>
                                  </a:lnTo>
                                  <a:lnTo>
                                    <a:pt x="779" y="603"/>
                                  </a:lnTo>
                                  <a:lnTo>
                                    <a:pt x="863" y="608"/>
                                  </a:lnTo>
                                  <a:lnTo>
                                    <a:pt x="948" y="613"/>
                                  </a:lnTo>
                                  <a:lnTo>
                                    <a:pt x="1038" y="613"/>
                                  </a:lnTo>
                                  <a:lnTo>
                                    <a:pt x="1213" y="608"/>
                                  </a:lnTo>
                                  <a:lnTo>
                                    <a:pt x="1387" y="588"/>
                                  </a:lnTo>
                                  <a:lnTo>
                                    <a:pt x="1552" y="559"/>
                                  </a:lnTo>
                                  <a:lnTo>
                                    <a:pt x="1512" y="529"/>
                                  </a:lnTo>
                                  <a:lnTo>
                                    <a:pt x="1482" y="494"/>
                                  </a:lnTo>
                                  <a:lnTo>
                                    <a:pt x="1457" y="459"/>
                                  </a:lnTo>
                                  <a:lnTo>
                                    <a:pt x="1442" y="419"/>
                                  </a:lnTo>
                                  <a:lnTo>
                                    <a:pt x="1382" y="419"/>
                                  </a:lnTo>
                                  <a:lnTo>
                                    <a:pt x="1323" y="414"/>
                                  </a:lnTo>
                                  <a:lnTo>
                                    <a:pt x="1248" y="404"/>
                                  </a:lnTo>
                                  <a:lnTo>
                                    <a:pt x="1213" y="394"/>
                                  </a:lnTo>
                                  <a:lnTo>
                                    <a:pt x="1178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1077"/>
                          <wps:cNvSpPr>
                            <a:spLocks/>
                          </wps:cNvSpPr>
                          <wps:spPr bwMode="auto">
                            <a:xfrm>
                              <a:off x="719" y="10"/>
                              <a:ext cx="603" cy="757"/>
                            </a:xfrm>
                            <a:custGeom>
                              <a:avLst/>
                              <a:gdLst>
                                <a:gd name="T0" fmla="*/ 124 w 603"/>
                                <a:gd name="T1" fmla="*/ 115 h 757"/>
                                <a:gd name="T2" fmla="*/ 124 w 603"/>
                                <a:gd name="T3" fmla="*/ 115 h 757"/>
                                <a:gd name="T4" fmla="*/ 104 w 603"/>
                                <a:gd name="T5" fmla="*/ 140 h 757"/>
                                <a:gd name="T6" fmla="*/ 84 w 603"/>
                                <a:gd name="T7" fmla="*/ 169 h 757"/>
                                <a:gd name="T8" fmla="*/ 50 w 603"/>
                                <a:gd name="T9" fmla="*/ 234 h 757"/>
                                <a:gd name="T10" fmla="*/ 25 w 603"/>
                                <a:gd name="T11" fmla="*/ 309 h 757"/>
                                <a:gd name="T12" fmla="*/ 5 w 603"/>
                                <a:gd name="T13" fmla="*/ 389 h 757"/>
                                <a:gd name="T14" fmla="*/ 5 w 603"/>
                                <a:gd name="T15" fmla="*/ 389 h 757"/>
                                <a:gd name="T16" fmla="*/ 0 w 603"/>
                                <a:gd name="T17" fmla="*/ 463 h 757"/>
                                <a:gd name="T18" fmla="*/ 5 w 603"/>
                                <a:gd name="T19" fmla="*/ 528 h 757"/>
                                <a:gd name="T20" fmla="*/ 10 w 603"/>
                                <a:gd name="T21" fmla="*/ 563 h 757"/>
                                <a:gd name="T22" fmla="*/ 20 w 603"/>
                                <a:gd name="T23" fmla="*/ 593 h 757"/>
                                <a:gd name="T24" fmla="*/ 30 w 603"/>
                                <a:gd name="T25" fmla="*/ 618 h 757"/>
                                <a:gd name="T26" fmla="*/ 45 w 603"/>
                                <a:gd name="T27" fmla="*/ 648 h 757"/>
                                <a:gd name="T28" fmla="*/ 45 w 603"/>
                                <a:gd name="T29" fmla="*/ 648 h 757"/>
                                <a:gd name="T30" fmla="*/ 69 w 603"/>
                                <a:gd name="T31" fmla="*/ 683 h 757"/>
                                <a:gd name="T32" fmla="*/ 99 w 603"/>
                                <a:gd name="T33" fmla="*/ 708 h 757"/>
                                <a:gd name="T34" fmla="*/ 134 w 603"/>
                                <a:gd name="T35" fmla="*/ 733 h 757"/>
                                <a:gd name="T36" fmla="*/ 169 w 603"/>
                                <a:gd name="T37" fmla="*/ 747 h 757"/>
                                <a:gd name="T38" fmla="*/ 169 w 603"/>
                                <a:gd name="T39" fmla="*/ 747 h 757"/>
                                <a:gd name="T40" fmla="*/ 224 w 603"/>
                                <a:gd name="T41" fmla="*/ 757 h 757"/>
                                <a:gd name="T42" fmla="*/ 224 w 603"/>
                                <a:gd name="T43" fmla="*/ 757 h 757"/>
                                <a:gd name="T44" fmla="*/ 274 w 603"/>
                                <a:gd name="T45" fmla="*/ 757 h 757"/>
                                <a:gd name="T46" fmla="*/ 324 w 603"/>
                                <a:gd name="T47" fmla="*/ 752 h 757"/>
                                <a:gd name="T48" fmla="*/ 324 w 603"/>
                                <a:gd name="T49" fmla="*/ 752 h 757"/>
                                <a:gd name="T50" fmla="*/ 364 w 603"/>
                                <a:gd name="T51" fmla="*/ 743 h 757"/>
                                <a:gd name="T52" fmla="*/ 404 w 603"/>
                                <a:gd name="T53" fmla="*/ 723 h 757"/>
                                <a:gd name="T54" fmla="*/ 439 w 603"/>
                                <a:gd name="T55" fmla="*/ 698 h 757"/>
                                <a:gd name="T56" fmla="*/ 474 w 603"/>
                                <a:gd name="T57" fmla="*/ 673 h 757"/>
                                <a:gd name="T58" fmla="*/ 474 w 603"/>
                                <a:gd name="T59" fmla="*/ 673 h 757"/>
                                <a:gd name="T60" fmla="*/ 504 w 603"/>
                                <a:gd name="T61" fmla="*/ 643 h 757"/>
                                <a:gd name="T62" fmla="*/ 524 w 603"/>
                                <a:gd name="T63" fmla="*/ 613 h 757"/>
                                <a:gd name="T64" fmla="*/ 544 w 603"/>
                                <a:gd name="T65" fmla="*/ 578 h 757"/>
                                <a:gd name="T66" fmla="*/ 564 w 603"/>
                                <a:gd name="T67" fmla="*/ 548 h 757"/>
                                <a:gd name="T68" fmla="*/ 579 w 603"/>
                                <a:gd name="T69" fmla="*/ 508 h 757"/>
                                <a:gd name="T70" fmla="*/ 588 w 603"/>
                                <a:gd name="T71" fmla="*/ 468 h 757"/>
                                <a:gd name="T72" fmla="*/ 598 w 603"/>
                                <a:gd name="T73" fmla="*/ 429 h 757"/>
                                <a:gd name="T74" fmla="*/ 603 w 603"/>
                                <a:gd name="T75" fmla="*/ 384 h 757"/>
                                <a:gd name="T76" fmla="*/ 603 w 603"/>
                                <a:gd name="T77" fmla="*/ 384 h 757"/>
                                <a:gd name="T78" fmla="*/ 603 w 603"/>
                                <a:gd name="T79" fmla="*/ 309 h 757"/>
                                <a:gd name="T80" fmla="*/ 603 w 603"/>
                                <a:gd name="T81" fmla="*/ 274 h 757"/>
                                <a:gd name="T82" fmla="*/ 593 w 603"/>
                                <a:gd name="T83" fmla="*/ 244 h 757"/>
                                <a:gd name="T84" fmla="*/ 588 w 603"/>
                                <a:gd name="T85" fmla="*/ 209 h 757"/>
                                <a:gd name="T86" fmla="*/ 574 w 603"/>
                                <a:gd name="T87" fmla="*/ 179 h 757"/>
                                <a:gd name="T88" fmla="*/ 559 w 603"/>
                                <a:gd name="T89" fmla="*/ 149 h 757"/>
                                <a:gd name="T90" fmla="*/ 539 w 603"/>
                                <a:gd name="T91" fmla="*/ 120 h 757"/>
                                <a:gd name="T92" fmla="*/ 539 w 603"/>
                                <a:gd name="T93" fmla="*/ 120 h 757"/>
                                <a:gd name="T94" fmla="*/ 519 w 603"/>
                                <a:gd name="T95" fmla="*/ 95 h 757"/>
                                <a:gd name="T96" fmla="*/ 499 w 603"/>
                                <a:gd name="T97" fmla="*/ 70 h 757"/>
                                <a:gd name="T98" fmla="*/ 474 w 603"/>
                                <a:gd name="T99" fmla="*/ 50 h 757"/>
                                <a:gd name="T100" fmla="*/ 449 w 603"/>
                                <a:gd name="T101" fmla="*/ 35 h 757"/>
                                <a:gd name="T102" fmla="*/ 424 w 603"/>
                                <a:gd name="T103" fmla="*/ 20 h 757"/>
                                <a:gd name="T104" fmla="*/ 394 w 603"/>
                                <a:gd name="T105" fmla="*/ 10 h 757"/>
                                <a:gd name="T106" fmla="*/ 364 w 603"/>
                                <a:gd name="T107" fmla="*/ 5 h 757"/>
                                <a:gd name="T108" fmla="*/ 334 w 603"/>
                                <a:gd name="T109" fmla="*/ 0 h 757"/>
                                <a:gd name="T110" fmla="*/ 334 w 603"/>
                                <a:gd name="T111" fmla="*/ 0 h 757"/>
                                <a:gd name="T112" fmla="*/ 274 w 603"/>
                                <a:gd name="T113" fmla="*/ 15 h 757"/>
                                <a:gd name="T114" fmla="*/ 219 w 603"/>
                                <a:gd name="T115" fmla="*/ 35 h 757"/>
                                <a:gd name="T116" fmla="*/ 169 w 603"/>
                                <a:gd name="T117" fmla="*/ 70 h 757"/>
                                <a:gd name="T118" fmla="*/ 124 w 603"/>
                                <a:gd name="T119" fmla="*/ 115 h 757"/>
                                <a:gd name="T120" fmla="*/ 124 w 603"/>
                                <a:gd name="T121" fmla="*/ 115 h 7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03" h="757">
                                  <a:moveTo>
                                    <a:pt x="124" y="115"/>
                                  </a:moveTo>
                                  <a:lnTo>
                                    <a:pt x="124" y="115"/>
                                  </a:lnTo>
                                  <a:lnTo>
                                    <a:pt x="104" y="140"/>
                                  </a:lnTo>
                                  <a:lnTo>
                                    <a:pt x="84" y="169"/>
                                  </a:lnTo>
                                  <a:lnTo>
                                    <a:pt x="50" y="234"/>
                                  </a:lnTo>
                                  <a:lnTo>
                                    <a:pt x="25" y="309"/>
                                  </a:lnTo>
                                  <a:lnTo>
                                    <a:pt x="5" y="389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5" y="528"/>
                                  </a:lnTo>
                                  <a:lnTo>
                                    <a:pt x="10" y="563"/>
                                  </a:lnTo>
                                  <a:lnTo>
                                    <a:pt x="20" y="593"/>
                                  </a:lnTo>
                                  <a:lnTo>
                                    <a:pt x="30" y="618"/>
                                  </a:lnTo>
                                  <a:lnTo>
                                    <a:pt x="45" y="648"/>
                                  </a:lnTo>
                                  <a:lnTo>
                                    <a:pt x="69" y="683"/>
                                  </a:lnTo>
                                  <a:lnTo>
                                    <a:pt x="99" y="708"/>
                                  </a:lnTo>
                                  <a:lnTo>
                                    <a:pt x="134" y="733"/>
                                  </a:lnTo>
                                  <a:lnTo>
                                    <a:pt x="169" y="747"/>
                                  </a:lnTo>
                                  <a:lnTo>
                                    <a:pt x="224" y="757"/>
                                  </a:lnTo>
                                  <a:lnTo>
                                    <a:pt x="274" y="757"/>
                                  </a:lnTo>
                                  <a:lnTo>
                                    <a:pt x="324" y="752"/>
                                  </a:lnTo>
                                  <a:lnTo>
                                    <a:pt x="364" y="743"/>
                                  </a:lnTo>
                                  <a:lnTo>
                                    <a:pt x="404" y="723"/>
                                  </a:lnTo>
                                  <a:lnTo>
                                    <a:pt x="439" y="698"/>
                                  </a:lnTo>
                                  <a:lnTo>
                                    <a:pt x="474" y="673"/>
                                  </a:lnTo>
                                  <a:lnTo>
                                    <a:pt x="504" y="643"/>
                                  </a:lnTo>
                                  <a:lnTo>
                                    <a:pt x="524" y="613"/>
                                  </a:lnTo>
                                  <a:lnTo>
                                    <a:pt x="544" y="578"/>
                                  </a:lnTo>
                                  <a:lnTo>
                                    <a:pt x="564" y="548"/>
                                  </a:lnTo>
                                  <a:lnTo>
                                    <a:pt x="579" y="508"/>
                                  </a:lnTo>
                                  <a:lnTo>
                                    <a:pt x="588" y="468"/>
                                  </a:lnTo>
                                  <a:lnTo>
                                    <a:pt x="598" y="429"/>
                                  </a:lnTo>
                                  <a:lnTo>
                                    <a:pt x="603" y="384"/>
                                  </a:lnTo>
                                  <a:lnTo>
                                    <a:pt x="603" y="309"/>
                                  </a:lnTo>
                                  <a:lnTo>
                                    <a:pt x="603" y="274"/>
                                  </a:lnTo>
                                  <a:lnTo>
                                    <a:pt x="593" y="244"/>
                                  </a:lnTo>
                                  <a:lnTo>
                                    <a:pt x="588" y="209"/>
                                  </a:lnTo>
                                  <a:lnTo>
                                    <a:pt x="574" y="179"/>
                                  </a:lnTo>
                                  <a:lnTo>
                                    <a:pt x="559" y="149"/>
                                  </a:lnTo>
                                  <a:lnTo>
                                    <a:pt x="539" y="120"/>
                                  </a:lnTo>
                                  <a:lnTo>
                                    <a:pt x="519" y="95"/>
                                  </a:lnTo>
                                  <a:lnTo>
                                    <a:pt x="499" y="70"/>
                                  </a:lnTo>
                                  <a:lnTo>
                                    <a:pt x="474" y="50"/>
                                  </a:lnTo>
                                  <a:lnTo>
                                    <a:pt x="449" y="35"/>
                                  </a:lnTo>
                                  <a:lnTo>
                                    <a:pt x="424" y="20"/>
                                  </a:lnTo>
                                  <a:lnTo>
                                    <a:pt x="394" y="10"/>
                                  </a:lnTo>
                                  <a:lnTo>
                                    <a:pt x="364" y="5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19" y="35"/>
                                  </a:lnTo>
                                  <a:lnTo>
                                    <a:pt x="169" y="70"/>
                                  </a:lnTo>
                                  <a:lnTo>
                                    <a:pt x="124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107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14" cy="718"/>
                            </a:xfrm>
                            <a:custGeom>
                              <a:avLst/>
                              <a:gdLst>
                                <a:gd name="T0" fmla="*/ 534 w 614"/>
                                <a:gd name="T1" fmla="*/ 623 h 718"/>
                                <a:gd name="T2" fmla="*/ 584 w 614"/>
                                <a:gd name="T3" fmla="*/ 543 h 718"/>
                                <a:gd name="T4" fmla="*/ 609 w 614"/>
                                <a:gd name="T5" fmla="*/ 448 h 718"/>
                                <a:gd name="T6" fmla="*/ 614 w 614"/>
                                <a:gd name="T7" fmla="*/ 379 h 718"/>
                                <a:gd name="T8" fmla="*/ 604 w 614"/>
                                <a:gd name="T9" fmla="*/ 254 h 718"/>
                                <a:gd name="T10" fmla="*/ 584 w 614"/>
                                <a:gd name="T11" fmla="*/ 184 h 718"/>
                                <a:gd name="T12" fmla="*/ 554 w 614"/>
                                <a:gd name="T13" fmla="*/ 125 h 718"/>
                                <a:gd name="T14" fmla="*/ 534 w 614"/>
                                <a:gd name="T15" fmla="*/ 95 h 718"/>
                                <a:gd name="T16" fmla="*/ 489 w 614"/>
                                <a:gd name="T17" fmla="*/ 55 h 718"/>
                                <a:gd name="T18" fmla="*/ 434 w 614"/>
                                <a:gd name="T19" fmla="*/ 25 h 718"/>
                                <a:gd name="T20" fmla="*/ 369 w 614"/>
                                <a:gd name="T21" fmla="*/ 5 h 718"/>
                                <a:gd name="T22" fmla="*/ 299 w 614"/>
                                <a:gd name="T23" fmla="*/ 0 h 718"/>
                                <a:gd name="T24" fmla="*/ 264 w 614"/>
                                <a:gd name="T25" fmla="*/ 5 h 718"/>
                                <a:gd name="T26" fmla="*/ 200 w 614"/>
                                <a:gd name="T27" fmla="*/ 15 h 718"/>
                                <a:gd name="T28" fmla="*/ 145 w 614"/>
                                <a:gd name="T29" fmla="*/ 40 h 718"/>
                                <a:gd name="T30" fmla="*/ 100 w 614"/>
                                <a:gd name="T31" fmla="*/ 80 h 718"/>
                                <a:gd name="T32" fmla="*/ 60 w 614"/>
                                <a:gd name="T33" fmla="*/ 125 h 718"/>
                                <a:gd name="T34" fmla="*/ 35 w 614"/>
                                <a:gd name="T35" fmla="*/ 184 h 718"/>
                                <a:gd name="T36" fmla="*/ 10 w 614"/>
                                <a:gd name="T37" fmla="*/ 289 h 718"/>
                                <a:gd name="T38" fmla="*/ 0 w 614"/>
                                <a:gd name="T39" fmla="*/ 379 h 718"/>
                                <a:gd name="T40" fmla="*/ 20 w 614"/>
                                <a:gd name="T41" fmla="*/ 518 h 718"/>
                                <a:gd name="T42" fmla="*/ 45 w 614"/>
                                <a:gd name="T43" fmla="*/ 578 h 718"/>
                                <a:gd name="T44" fmla="*/ 80 w 614"/>
                                <a:gd name="T45" fmla="*/ 628 h 718"/>
                                <a:gd name="T46" fmla="*/ 100 w 614"/>
                                <a:gd name="T47" fmla="*/ 648 h 718"/>
                                <a:gd name="T48" fmla="*/ 150 w 614"/>
                                <a:gd name="T49" fmla="*/ 683 h 718"/>
                                <a:gd name="T50" fmla="*/ 205 w 614"/>
                                <a:gd name="T51" fmla="*/ 708 h 718"/>
                                <a:gd name="T52" fmla="*/ 264 w 614"/>
                                <a:gd name="T53" fmla="*/ 718 h 718"/>
                                <a:gd name="T54" fmla="*/ 299 w 614"/>
                                <a:gd name="T55" fmla="*/ 718 h 718"/>
                                <a:gd name="T56" fmla="*/ 314 w 614"/>
                                <a:gd name="T57" fmla="*/ 718 h 718"/>
                                <a:gd name="T58" fmla="*/ 379 w 614"/>
                                <a:gd name="T59" fmla="*/ 713 h 718"/>
                                <a:gd name="T60" fmla="*/ 439 w 614"/>
                                <a:gd name="T61" fmla="*/ 693 h 718"/>
                                <a:gd name="T62" fmla="*/ 489 w 614"/>
                                <a:gd name="T63" fmla="*/ 663 h 718"/>
                                <a:gd name="T64" fmla="*/ 534 w 614"/>
                                <a:gd name="T65" fmla="*/ 623 h 7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14" h="718">
                                  <a:moveTo>
                                    <a:pt x="534" y="623"/>
                                  </a:moveTo>
                                  <a:lnTo>
                                    <a:pt x="534" y="623"/>
                                  </a:lnTo>
                                  <a:lnTo>
                                    <a:pt x="569" y="568"/>
                                  </a:lnTo>
                                  <a:lnTo>
                                    <a:pt x="584" y="543"/>
                                  </a:lnTo>
                                  <a:lnTo>
                                    <a:pt x="594" y="513"/>
                                  </a:lnTo>
                                  <a:lnTo>
                                    <a:pt x="609" y="448"/>
                                  </a:lnTo>
                                  <a:lnTo>
                                    <a:pt x="614" y="379"/>
                                  </a:lnTo>
                                  <a:lnTo>
                                    <a:pt x="609" y="294"/>
                                  </a:lnTo>
                                  <a:lnTo>
                                    <a:pt x="604" y="254"/>
                                  </a:lnTo>
                                  <a:lnTo>
                                    <a:pt x="594" y="214"/>
                                  </a:lnTo>
                                  <a:lnTo>
                                    <a:pt x="584" y="184"/>
                                  </a:lnTo>
                                  <a:lnTo>
                                    <a:pt x="569" y="149"/>
                                  </a:lnTo>
                                  <a:lnTo>
                                    <a:pt x="554" y="125"/>
                                  </a:lnTo>
                                  <a:lnTo>
                                    <a:pt x="534" y="95"/>
                                  </a:lnTo>
                                  <a:lnTo>
                                    <a:pt x="509" y="75"/>
                                  </a:lnTo>
                                  <a:lnTo>
                                    <a:pt x="489" y="55"/>
                                  </a:lnTo>
                                  <a:lnTo>
                                    <a:pt x="459" y="40"/>
                                  </a:lnTo>
                                  <a:lnTo>
                                    <a:pt x="434" y="25"/>
                                  </a:lnTo>
                                  <a:lnTo>
                                    <a:pt x="404" y="15"/>
                                  </a:lnTo>
                                  <a:lnTo>
                                    <a:pt x="369" y="5"/>
                                  </a:lnTo>
                                  <a:lnTo>
                                    <a:pt x="334" y="5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00" y="15"/>
                                  </a:lnTo>
                                  <a:lnTo>
                                    <a:pt x="170" y="30"/>
                                  </a:lnTo>
                                  <a:lnTo>
                                    <a:pt x="145" y="40"/>
                                  </a:lnTo>
                                  <a:lnTo>
                                    <a:pt x="120" y="60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80" y="100"/>
                                  </a:lnTo>
                                  <a:lnTo>
                                    <a:pt x="60" y="125"/>
                                  </a:lnTo>
                                  <a:lnTo>
                                    <a:pt x="45" y="154"/>
                                  </a:lnTo>
                                  <a:lnTo>
                                    <a:pt x="35" y="184"/>
                                  </a:lnTo>
                                  <a:lnTo>
                                    <a:pt x="20" y="214"/>
                                  </a:lnTo>
                                  <a:lnTo>
                                    <a:pt x="10" y="289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5" y="453"/>
                                  </a:lnTo>
                                  <a:lnTo>
                                    <a:pt x="20" y="518"/>
                                  </a:lnTo>
                                  <a:lnTo>
                                    <a:pt x="30" y="548"/>
                                  </a:lnTo>
                                  <a:lnTo>
                                    <a:pt x="45" y="578"/>
                                  </a:lnTo>
                                  <a:lnTo>
                                    <a:pt x="60" y="603"/>
                                  </a:lnTo>
                                  <a:lnTo>
                                    <a:pt x="80" y="628"/>
                                  </a:lnTo>
                                  <a:lnTo>
                                    <a:pt x="100" y="648"/>
                                  </a:lnTo>
                                  <a:lnTo>
                                    <a:pt x="125" y="668"/>
                                  </a:lnTo>
                                  <a:lnTo>
                                    <a:pt x="150" y="683"/>
                                  </a:lnTo>
                                  <a:lnTo>
                                    <a:pt x="175" y="698"/>
                                  </a:lnTo>
                                  <a:lnTo>
                                    <a:pt x="205" y="708"/>
                                  </a:lnTo>
                                  <a:lnTo>
                                    <a:pt x="235" y="713"/>
                                  </a:lnTo>
                                  <a:lnTo>
                                    <a:pt x="264" y="718"/>
                                  </a:lnTo>
                                  <a:lnTo>
                                    <a:pt x="299" y="718"/>
                                  </a:lnTo>
                                  <a:lnTo>
                                    <a:pt x="314" y="718"/>
                                  </a:lnTo>
                                  <a:lnTo>
                                    <a:pt x="349" y="718"/>
                                  </a:lnTo>
                                  <a:lnTo>
                                    <a:pt x="379" y="713"/>
                                  </a:lnTo>
                                  <a:lnTo>
                                    <a:pt x="409" y="703"/>
                                  </a:lnTo>
                                  <a:lnTo>
                                    <a:pt x="439" y="693"/>
                                  </a:lnTo>
                                  <a:lnTo>
                                    <a:pt x="489" y="663"/>
                                  </a:lnTo>
                                  <a:lnTo>
                                    <a:pt x="534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1079"/>
                          <wps:cNvSpPr>
                            <a:spLocks/>
                          </wps:cNvSpPr>
                          <wps:spPr bwMode="auto">
                            <a:xfrm>
                              <a:off x="913" y="224"/>
                              <a:ext cx="165" cy="324"/>
                            </a:xfrm>
                            <a:custGeom>
                              <a:avLst/>
                              <a:gdLst>
                                <a:gd name="T0" fmla="*/ 15 w 165"/>
                                <a:gd name="T1" fmla="*/ 269 h 324"/>
                                <a:gd name="T2" fmla="*/ 15 w 165"/>
                                <a:gd name="T3" fmla="*/ 269 h 324"/>
                                <a:gd name="T4" fmla="*/ 25 w 165"/>
                                <a:gd name="T5" fmla="*/ 284 h 324"/>
                                <a:gd name="T6" fmla="*/ 35 w 165"/>
                                <a:gd name="T7" fmla="*/ 299 h 324"/>
                                <a:gd name="T8" fmla="*/ 35 w 165"/>
                                <a:gd name="T9" fmla="*/ 299 h 324"/>
                                <a:gd name="T10" fmla="*/ 40 w 165"/>
                                <a:gd name="T11" fmla="*/ 309 h 324"/>
                                <a:gd name="T12" fmla="*/ 50 w 165"/>
                                <a:gd name="T13" fmla="*/ 314 h 324"/>
                                <a:gd name="T14" fmla="*/ 60 w 165"/>
                                <a:gd name="T15" fmla="*/ 319 h 324"/>
                                <a:gd name="T16" fmla="*/ 75 w 165"/>
                                <a:gd name="T17" fmla="*/ 324 h 324"/>
                                <a:gd name="T18" fmla="*/ 75 w 165"/>
                                <a:gd name="T19" fmla="*/ 324 h 324"/>
                                <a:gd name="T20" fmla="*/ 90 w 165"/>
                                <a:gd name="T21" fmla="*/ 319 h 324"/>
                                <a:gd name="T22" fmla="*/ 105 w 165"/>
                                <a:gd name="T23" fmla="*/ 319 h 324"/>
                                <a:gd name="T24" fmla="*/ 115 w 165"/>
                                <a:gd name="T25" fmla="*/ 309 h 324"/>
                                <a:gd name="T26" fmla="*/ 130 w 165"/>
                                <a:gd name="T27" fmla="*/ 299 h 324"/>
                                <a:gd name="T28" fmla="*/ 130 w 165"/>
                                <a:gd name="T29" fmla="*/ 299 h 324"/>
                                <a:gd name="T30" fmla="*/ 140 w 165"/>
                                <a:gd name="T31" fmla="*/ 274 h 324"/>
                                <a:gd name="T32" fmla="*/ 155 w 165"/>
                                <a:gd name="T33" fmla="*/ 244 h 324"/>
                                <a:gd name="T34" fmla="*/ 160 w 165"/>
                                <a:gd name="T35" fmla="*/ 210 h 324"/>
                                <a:gd name="T36" fmla="*/ 165 w 165"/>
                                <a:gd name="T37" fmla="*/ 165 h 324"/>
                                <a:gd name="T38" fmla="*/ 165 w 165"/>
                                <a:gd name="T39" fmla="*/ 165 h 324"/>
                                <a:gd name="T40" fmla="*/ 165 w 165"/>
                                <a:gd name="T41" fmla="*/ 135 h 324"/>
                                <a:gd name="T42" fmla="*/ 165 w 165"/>
                                <a:gd name="T43" fmla="*/ 110 h 324"/>
                                <a:gd name="T44" fmla="*/ 150 w 165"/>
                                <a:gd name="T45" fmla="*/ 55 h 324"/>
                                <a:gd name="T46" fmla="*/ 150 w 165"/>
                                <a:gd name="T47" fmla="*/ 55 h 324"/>
                                <a:gd name="T48" fmla="*/ 140 w 165"/>
                                <a:gd name="T49" fmla="*/ 30 h 324"/>
                                <a:gd name="T50" fmla="*/ 125 w 165"/>
                                <a:gd name="T51" fmla="*/ 15 h 324"/>
                                <a:gd name="T52" fmla="*/ 110 w 165"/>
                                <a:gd name="T53" fmla="*/ 5 h 324"/>
                                <a:gd name="T54" fmla="*/ 90 w 165"/>
                                <a:gd name="T55" fmla="*/ 0 h 324"/>
                                <a:gd name="T56" fmla="*/ 90 w 165"/>
                                <a:gd name="T57" fmla="*/ 0 h 324"/>
                                <a:gd name="T58" fmla="*/ 75 w 165"/>
                                <a:gd name="T59" fmla="*/ 0 h 324"/>
                                <a:gd name="T60" fmla="*/ 60 w 165"/>
                                <a:gd name="T61" fmla="*/ 10 h 324"/>
                                <a:gd name="T62" fmla="*/ 45 w 165"/>
                                <a:gd name="T63" fmla="*/ 25 h 324"/>
                                <a:gd name="T64" fmla="*/ 30 w 165"/>
                                <a:gd name="T65" fmla="*/ 50 h 324"/>
                                <a:gd name="T66" fmla="*/ 30 w 165"/>
                                <a:gd name="T67" fmla="*/ 50 h 324"/>
                                <a:gd name="T68" fmla="*/ 15 w 165"/>
                                <a:gd name="T69" fmla="*/ 75 h 324"/>
                                <a:gd name="T70" fmla="*/ 10 w 165"/>
                                <a:gd name="T71" fmla="*/ 100 h 324"/>
                                <a:gd name="T72" fmla="*/ 0 w 165"/>
                                <a:gd name="T73" fmla="*/ 130 h 324"/>
                                <a:gd name="T74" fmla="*/ 0 w 165"/>
                                <a:gd name="T75" fmla="*/ 160 h 324"/>
                                <a:gd name="T76" fmla="*/ 0 w 165"/>
                                <a:gd name="T77" fmla="*/ 160 h 324"/>
                                <a:gd name="T78" fmla="*/ 0 w 165"/>
                                <a:gd name="T79" fmla="*/ 190 h 324"/>
                                <a:gd name="T80" fmla="*/ 0 w 165"/>
                                <a:gd name="T81" fmla="*/ 220 h 324"/>
                                <a:gd name="T82" fmla="*/ 10 w 165"/>
                                <a:gd name="T83" fmla="*/ 244 h 324"/>
                                <a:gd name="T84" fmla="*/ 15 w 165"/>
                                <a:gd name="T85" fmla="*/ 269 h 324"/>
                                <a:gd name="T86" fmla="*/ 15 w 165"/>
                                <a:gd name="T87" fmla="*/ 269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65" h="324">
                                  <a:moveTo>
                                    <a:pt x="15" y="269"/>
                                  </a:moveTo>
                                  <a:lnTo>
                                    <a:pt x="15" y="269"/>
                                  </a:lnTo>
                                  <a:lnTo>
                                    <a:pt x="25" y="284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40" y="309"/>
                                  </a:lnTo>
                                  <a:lnTo>
                                    <a:pt x="50" y="314"/>
                                  </a:lnTo>
                                  <a:lnTo>
                                    <a:pt x="60" y="319"/>
                                  </a:lnTo>
                                  <a:lnTo>
                                    <a:pt x="75" y="324"/>
                                  </a:lnTo>
                                  <a:lnTo>
                                    <a:pt x="90" y="319"/>
                                  </a:lnTo>
                                  <a:lnTo>
                                    <a:pt x="105" y="319"/>
                                  </a:lnTo>
                                  <a:lnTo>
                                    <a:pt x="115" y="309"/>
                                  </a:lnTo>
                                  <a:lnTo>
                                    <a:pt x="130" y="299"/>
                                  </a:lnTo>
                                  <a:lnTo>
                                    <a:pt x="140" y="274"/>
                                  </a:lnTo>
                                  <a:lnTo>
                                    <a:pt x="155" y="244"/>
                                  </a:lnTo>
                                  <a:lnTo>
                                    <a:pt x="160" y="210"/>
                                  </a:lnTo>
                                  <a:lnTo>
                                    <a:pt x="165" y="165"/>
                                  </a:lnTo>
                                  <a:lnTo>
                                    <a:pt x="165" y="135"/>
                                  </a:lnTo>
                                  <a:lnTo>
                                    <a:pt x="165" y="110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40" y="30"/>
                                  </a:lnTo>
                                  <a:lnTo>
                                    <a:pt x="125" y="15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10" y="244"/>
                                  </a:lnTo>
                                  <a:lnTo>
                                    <a:pt x="15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1080"/>
                          <wps:cNvSpPr>
                            <a:spLocks/>
                          </wps:cNvSpPr>
                          <wps:spPr bwMode="auto">
                            <a:xfrm>
                              <a:off x="230" y="244"/>
                              <a:ext cx="154" cy="284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155 h 284"/>
                                <a:gd name="T2" fmla="*/ 0 w 154"/>
                                <a:gd name="T3" fmla="*/ 155 h 284"/>
                                <a:gd name="T4" fmla="*/ 5 w 154"/>
                                <a:gd name="T5" fmla="*/ 209 h 284"/>
                                <a:gd name="T6" fmla="*/ 10 w 154"/>
                                <a:gd name="T7" fmla="*/ 229 h 284"/>
                                <a:gd name="T8" fmla="*/ 20 w 154"/>
                                <a:gd name="T9" fmla="*/ 249 h 284"/>
                                <a:gd name="T10" fmla="*/ 30 w 154"/>
                                <a:gd name="T11" fmla="*/ 264 h 284"/>
                                <a:gd name="T12" fmla="*/ 44 w 154"/>
                                <a:gd name="T13" fmla="*/ 274 h 284"/>
                                <a:gd name="T14" fmla="*/ 59 w 154"/>
                                <a:gd name="T15" fmla="*/ 279 h 284"/>
                                <a:gd name="T16" fmla="*/ 74 w 154"/>
                                <a:gd name="T17" fmla="*/ 284 h 284"/>
                                <a:gd name="T18" fmla="*/ 74 w 154"/>
                                <a:gd name="T19" fmla="*/ 284 h 284"/>
                                <a:gd name="T20" fmla="*/ 89 w 154"/>
                                <a:gd name="T21" fmla="*/ 279 h 284"/>
                                <a:gd name="T22" fmla="*/ 104 w 154"/>
                                <a:gd name="T23" fmla="*/ 274 h 284"/>
                                <a:gd name="T24" fmla="*/ 114 w 154"/>
                                <a:gd name="T25" fmla="*/ 264 h 284"/>
                                <a:gd name="T26" fmla="*/ 124 w 154"/>
                                <a:gd name="T27" fmla="*/ 249 h 284"/>
                                <a:gd name="T28" fmla="*/ 144 w 154"/>
                                <a:gd name="T29" fmla="*/ 209 h 284"/>
                                <a:gd name="T30" fmla="*/ 154 w 154"/>
                                <a:gd name="T31" fmla="*/ 150 h 284"/>
                                <a:gd name="T32" fmla="*/ 154 w 154"/>
                                <a:gd name="T33" fmla="*/ 150 h 284"/>
                                <a:gd name="T34" fmla="*/ 149 w 154"/>
                                <a:gd name="T35" fmla="*/ 85 h 284"/>
                                <a:gd name="T36" fmla="*/ 144 w 154"/>
                                <a:gd name="T37" fmla="*/ 60 h 284"/>
                                <a:gd name="T38" fmla="*/ 139 w 154"/>
                                <a:gd name="T39" fmla="*/ 40 h 284"/>
                                <a:gd name="T40" fmla="*/ 129 w 154"/>
                                <a:gd name="T41" fmla="*/ 20 h 284"/>
                                <a:gd name="T42" fmla="*/ 114 w 154"/>
                                <a:gd name="T43" fmla="*/ 10 h 284"/>
                                <a:gd name="T44" fmla="*/ 99 w 154"/>
                                <a:gd name="T45" fmla="*/ 5 h 284"/>
                                <a:gd name="T46" fmla="*/ 79 w 154"/>
                                <a:gd name="T47" fmla="*/ 0 h 284"/>
                                <a:gd name="T48" fmla="*/ 79 w 154"/>
                                <a:gd name="T49" fmla="*/ 0 h 284"/>
                                <a:gd name="T50" fmla="*/ 64 w 154"/>
                                <a:gd name="T51" fmla="*/ 5 h 284"/>
                                <a:gd name="T52" fmla="*/ 49 w 154"/>
                                <a:gd name="T53" fmla="*/ 15 h 284"/>
                                <a:gd name="T54" fmla="*/ 34 w 154"/>
                                <a:gd name="T55" fmla="*/ 30 h 284"/>
                                <a:gd name="T56" fmla="*/ 25 w 154"/>
                                <a:gd name="T57" fmla="*/ 45 h 284"/>
                                <a:gd name="T58" fmla="*/ 25 w 154"/>
                                <a:gd name="T59" fmla="*/ 45 h 284"/>
                                <a:gd name="T60" fmla="*/ 15 w 154"/>
                                <a:gd name="T61" fmla="*/ 70 h 284"/>
                                <a:gd name="T62" fmla="*/ 5 w 154"/>
                                <a:gd name="T63" fmla="*/ 95 h 284"/>
                                <a:gd name="T64" fmla="*/ 0 w 154"/>
                                <a:gd name="T65" fmla="*/ 125 h 284"/>
                                <a:gd name="T66" fmla="*/ 0 w 154"/>
                                <a:gd name="T67" fmla="*/ 155 h 284"/>
                                <a:gd name="T68" fmla="*/ 0 w 154"/>
                                <a:gd name="T69" fmla="*/ 155 h 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54" h="284">
                                  <a:moveTo>
                                    <a:pt x="0" y="155"/>
                                  </a:moveTo>
                                  <a:lnTo>
                                    <a:pt x="0" y="155"/>
                                  </a:lnTo>
                                  <a:lnTo>
                                    <a:pt x="5" y="209"/>
                                  </a:lnTo>
                                  <a:lnTo>
                                    <a:pt x="10" y="229"/>
                                  </a:lnTo>
                                  <a:lnTo>
                                    <a:pt x="20" y="249"/>
                                  </a:lnTo>
                                  <a:lnTo>
                                    <a:pt x="30" y="264"/>
                                  </a:lnTo>
                                  <a:lnTo>
                                    <a:pt x="44" y="274"/>
                                  </a:lnTo>
                                  <a:lnTo>
                                    <a:pt x="59" y="279"/>
                                  </a:lnTo>
                                  <a:lnTo>
                                    <a:pt x="74" y="284"/>
                                  </a:lnTo>
                                  <a:lnTo>
                                    <a:pt x="89" y="279"/>
                                  </a:lnTo>
                                  <a:lnTo>
                                    <a:pt x="104" y="274"/>
                                  </a:lnTo>
                                  <a:lnTo>
                                    <a:pt x="114" y="264"/>
                                  </a:lnTo>
                                  <a:lnTo>
                                    <a:pt x="124" y="249"/>
                                  </a:lnTo>
                                  <a:lnTo>
                                    <a:pt x="144" y="209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9" y="85"/>
                                  </a:lnTo>
                                  <a:lnTo>
                                    <a:pt x="144" y="6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29" y="20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5" o:spid="_x0000_s1026" style="position:absolute;margin-left:0;margin-top:0;width:725.8pt;height:534.8pt;z-index:251656192;mso-position-horizontal:center;mso-position-horizontal-relative:margin;mso-position-vertical:center;mso-position-vertical-relative:margin" coordorigin="793,706" coordsize="14516,10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">
                <v:group id="Group 1394" o:spid="_x0000_s1027" style="position:absolute;left:11687;top:706;width:3018;height:5232" coordorigin="11687,706" coordsize="3018,5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1082" o:spid="_x0000_s1028" style="position:absolute;left:11687;top:1308;width:2470;height:1642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Kr9cYA&#10;AADcAAAADwAAAGRycy9kb3ducmV2LnhtbESP3WrCQBSE74W+w3IK3ummJbYSsxHbVLAXSv15gEP2&#10;mKTNno3Zrca37woFL4eZ+YZJ571pxJk6V1tW8DSOQBAXVtdcKjjsl6MpCOeRNTaWScGVHMyzh0GK&#10;ibYX3tJ550sRIOwSVFB53yZSuqIig25sW+LgHW1n0AfZlVJ3eAlw08jnKHqRBmsOCxW29F5R8bP7&#10;NQq+8vXpzUxeF/ix3piJ3eSf38tcqeFjv5iB8NT7e/i/vdIK4jiG2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Kr9cYAAADcAAAADwAAAAAAAAAAAAAAAACYAgAAZHJz&#10;L2Rvd25yZXYueG1sUEsFBgAAAAAEAAQA9QAAAIsDAAAAAA==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<v:path arrowok="t" o:connecttype="custom" o:connectlocs="599,184;441,255;432,369;388,404;237,413;149,492;158,615;79,729;0,869;53,1027;26,1247;219,1326;246,1458;379,1528;511,1440;669,1537;809,1519;923,1458;1125,1598;1274,1581;1353,1642;1511,1589;1599,1493;1678,1589;1803,1589;1935,1466;2057,1422;2198,1370;2233,1256;2251,1194;2356,1185;2409,1062;2426,922;2470,781;2382,667;2321,623;2382,518;2312,395;2084,342;2101,228;1970,149;1777,228;1785,79;1705,9;1538,35;1415,35;1310,0;1169,105;1002,61;801,61;739,149" o:connectangles="0,0,0,0,0,0,0,0,0,0,0,0,0,0,0,0,0,0,0,0,0,0,0,0,0,0,0,0,0,0,0,0,0,0,0,0,0,0,0,0,0,0,0,0,0,0,0,0,0,0,0"/>
                  </v:shape>
                  <v:shape id="Freeform 1083" o:spid="_x0000_s1029" style="position:absolute;left:12781;top:2383;width:1161;height:3555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0sM8UA&#10;AADcAAAADwAAAGRycy9kb3ducmV2LnhtbESPzWrDMBCE74W+g9hCL6WRY1yTOlFCSSn0FIh/7ou1&#10;sU2tlbEUx83TR4VAj8PMfMNsdrPpxUSj6ywrWC4iEMS11R03Csri63UFwnlkjb1lUvBLDnbbx4cN&#10;Ztpe+EhT7hsRIOwyVNB6P2RSurolg25hB+Lgnexo0Ac5NlKPeAlw08s4ilJpsOOw0OJA+5bqn/xs&#10;FMQvxbX2n+WSprQ5Hqis3nVRKfX8NH+sQXia/X/43v7WCpLkDf7Oh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rSwzxQAAANwAAAAPAAAAAAAAAAAAAAAAAJgCAABkcnMv&#10;ZG93bnJldi54bWxQSwUGAAAAAAQABAD1AAAAigMAAAAA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<v:path arrowok="t" o:connecttype="custom" o:connectlocs="685,61;386,0;386,0;378,272;369,483;351,658;325,781;299,851;290,869;272,878;255,869;237,851;202,781;79,1071;79,1071;141,1176;193,1282;237,1396;272,1519;299,1641;307,1773;316,1914;316,2054;307,2203;290,2352;263,2510;228,2668;184,2844;132,3011;70,3195;0,3379;931,3555;808,3406;1161,3406;1161,3406;1080,3274;1010,3134;940,2984;878,2818;826,2651;773,2467;738,2273;703,2072;676,1861;659,1633;641,1396;641,1150;641,895;650,632;667,351;685,61;685,61" o:connectangles="0,0,0,0,0,0,0,0,0,0,0,0,0,0,0,0,0,0,0,0,0,0,0,0,0,0,0,0,0,0,0,0,0,0,0,0,0,0,0,0,0,0,0,0,0,0,0,0,0,0,0,0"/>
                  </v:shape>
                  <v:shape id="Freeform 1084" o:spid="_x0000_s1030" style="position:absolute;left:13167;top:2383;width:775;height:3406;visibility:visible;mso-wrap-style:square;v-text-anchor:top" coordsize="441,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6vMIA&#10;AADcAAAADwAAAGRycy9kb3ducmV2LnhtbESPwWrDMBBE74X8g9hCb42cEtzgRgkhYOg1jg89LtbW&#10;MrZWrrVJ3L+vCoEch5l5w2z3sx/UlabYBTawWmagiJtgO24N1OfydQMqCrLFITAZ+KUI+93iaYuF&#10;DTc+0bWSViUIxwINOJGx0Do2jjzGZRiJk/cdJo+S5NRqO+Etwf2g37Is1x47TgsORzo6avrq4g28&#10;/9Snzq3yks+Hr1mkqsv+0hvz8jwfPkAJzfII39uf1sB6ncP/mXQE9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M3q8wgAAANwAAAAPAAAAAAAAAAAAAAAAAJgCAABkcnMvZG93&#10;bnJldi54bWxQSwUGAAAAAAQABAD1AAAAhwMAAAAA&#10;" path="m170,35l,,,55,105,75,90,235,85,385,80,535,75,675r5,135l85,940r10,125l110,1185r15,115l145,1410r25,100l200,1605r30,95l265,1785r40,80l350,1940r91,l395,1865r-40,-80l315,1700r-35,-95l250,1510,220,1405,200,1295,180,1180,165,1060,155,930,145,795r,-140l145,510r5,-150l160,200,170,35xe" strokeweight="1pt">
                    <v:path arrowok="t" o:connecttype="custom" o:connectlocs="299,61;0,0;0,0;0,97;185,132;185,132;158,413;149,676;141,939;132,1185;141,1422;149,1650;167,1870;193,2080;220,2282;255,2475;299,2651;351,2818;404,2985;466,3134;536,3274;615,3406;775,3406;775,3406;694,3274;624,3134;554,2985;492,2818;439,2651;387,2467;351,2274;316,2072;290,1861;272,1633;255,1396;255,1150;255,895;264,632;281,351;299,61;299,61" o:connectangles="0,0,0,0,0,0,0,0,0,0,0,0,0,0,0,0,0,0,0,0,0,0,0,0,0,0,0,0,0,0,0,0,0,0,0,0,0,0,0,0,0"/>
                  </v:shape>
                  <v:shape id="Freeform 1085" o:spid="_x0000_s1031" style="position:absolute;left:11892;top:706;width:2813;height:1984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bG8QA&#10;AADcAAAADwAAAGRycy9kb3ducmV2LnhtbESPUWvCMBSF3wf+h3AHvgxNJ+JKZxQRFBl7aecPuDR3&#10;TVlzU5rMRn/9Igh7PJxzvsNZb6PtxIUG3zpW8DrPQBDXTrfcKDh/HWY5CB+QNXaOScGVPGw3k6c1&#10;FtqNXNKlCo1IEPYFKjAh9IWUvjZk0c9dT5y8bzdYDEkOjdQDjgluO7nIspW02HJaMNjT3lD9U/1a&#10;BZ39KMtxdXzJcxMPn4zmtq+iUtPnuHsHESiG//CjfdIKlss3uJ9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HmxvEAAAA3AAAAA8AAAAAAAAAAAAAAAAAmAIAAGRycy9k&#10;b3ducmV2LnhtbFBLBQYAAAAABAAEAPUAAACJAwAAAAA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<v:path arrowok="t" o:connecttype="custom" o:connectlocs="722,228;544,263;483,369;536,518;342,474;211,536;158,667;237,808;9,974;9,1071;53,1238;18,1475;123,1589;255,1677;316,1800;430,1835;555,1765;695,1817;827,1861;968,1782;1073,1835;1205,1931;1433,1870;1503,1966;1626,1966;1749,1879;1819,1800;1907,1923;2049,1914;2172,1800;2339,1712;2471,1677;2532,1554;2479,1405;2620,1448;2708,1396;2725,1203;2778,1089;2804,939;2743,825;2602,781;2699,658;2681,527;2558,439;2365,413;2392,272;2304,193;2084,219;2040,176;1995,44;1863,0;1714,70;1626,70;1547,0;1371,70;1257,158;1055,53;906,79;836,184" o:connectangles="0,0,0,0,0,0,0,0,0,0,0,0,0,0,0,0,0,0,0,0,0,0,0,0,0,0,0,0,0,0,0,0,0,0,0,0,0,0,0,0,0,0,0,0,0,0,0,0,0,0,0,0,0,0,0,0,0,0,0"/>
                  </v:shape>
                  <v:shape id="Freeform 1086" o:spid="_x0000_s1032" style="position:absolute;left:13171;top:1032;width:427;height:344;visibility:visible;mso-wrap-style:square;v-text-anchor:top" coordsize="15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flsEA&#10;AADcAAAADwAAAGRycy9kb3ducmV2LnhtbERPS2vCQBC+F/oflhF6qxsfhJK6ihQEb1Kr0uM0OybR&#10;3dmYXTXtr+8cCj1+fO/ZovdO3aiLTWADo2EGirgMtuHKwO5j9fwCKiZkiy4wGfimCIv548MMCxvu&#10;/E63baqUhHAs0ECdUltoHcuaPMZhaImFO4bOYxLYVdp2eJdw7/Q4y3LtsWFpqLGlt5rK8/bqpWSX&#10;f/rNVz75cXw44cWt940LxjwN+uUrqER9+hf/udfWwHQqa+WMHAE9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hX5bBAAAA3AAAAA8AAAAAAAAAAAAAAAAAmAIAAGRycy9kb3du&#10;cmV2LnhtbFBLBQYAAAAABAAEAPUAAACGAwAAAAA=&#10;" path="m15,r,l5,30,,60,,90r5,10l10,115r15,5l40,125r20,l85,120r30,-10l155,95r-25,5l105,105r-25,l50,100,40,90,30,80,20,65,15,50r,-20l15,xe" strokeweight="1pt">
                    <v:path arrowok="t" o:connecttype="custom" o:connectlocs="41,0;41,0;14,83;0,165;0,248;14,275;28,316;69,330;110,344;165,344;234,330;317,303;427,261;427,261;358,275;289,289;220,289;138,275;110,248;83,220;55,179;41,138;41,83;41,0;41,0" o:connectangles="0,0,0,0,0,0,0,0,0,0,0,0,0,0,0,0,0,0,0,0,0,0,0,0,0"/>
                  </v:shape>
                  <v:shape id="Freeform 1087" o:spid="_x0000_s1033" style="position:absolute;left:12239;top:1542;width:600;height:484;visibility:visible;mso-wrap-style:square;v-text-anchor:top" coordsize="15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36DcQA&#10;AADcAAAADwAAAGRycy9kb3ducmV2LnhtbESPS2vCQBSF94X+h+EW3OnEVkKNTkIpFNyJjxaX18xt&#10;kjpzJ82MGv31jlDo8nAeH2de9NaIE3W+caxgPEpAEJdON1wp2G4+hq8gfEDWaByTggt5KPLHhzlm&#10;2p15Rad1qEQcYZ+hgjqENpPSlzVZ9CPXEkfv23UWQ5RdJXWH5zhujXxOklRabDgSamzpvabysD7a&#10;CNmmO7vcpy9Xw18/+GsWn41xSg2e+rcZiEB9+A//tRdawWQyhfuZeAR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t+g3EAAAA3AAAAA8AAAAAAAAAAAAAAAAAmAIAAGRycy9k&#10;b3ducmV2LnhtbFBLBQYAAAAABAAEAPUAAACJAwAAAAA=&#10;" path="m15,r,l5,30,,60,,85r5,15l10,110r15,10l40,125r20,l85,120r30,-10l155,95r-25,5l105,105r-25,l55,95,40,90,30,80,25,65,15,45r,-20l15,xe" strokeweight="1pt">
                    <v:path arrowok="t" o:connecttype="custom" o:connectlocs="58,0;58,0;19,116;0,232;0,329;19,387;39,426;97,465;155,484;232,484;329,465;445,426;600,368;600,368;503,387;406,407;310,407;213,368;155,348;116,310;97,252;58,174;58,97;58,0;58,0" o:connectangles="0,0,0,0,0,0,0,0,0,0,0,0,0,0,0,0,0,0,0,0,0,0,0,0,0"/>
                  </v:shape>
                  <v:shape id="Freeform 1088" o:spid="_x0000_s1034" style="position:absolute;left:13598;top:2160;width:272;height:219;visibility:visible;mso-wrap-style:square;v-text-anchor:top" coordsize="15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7FTcEA&#10;AADcAAAADwAAAGRycy9kb3ducmV2LnhtbERPS2vCQBC+C/6HZYTedGMfQaKrSKHgrdRq6XHMjkna&#10;3dk0u9Xor+8cCh4/vvdi1XunTtTFJrCB6SQDRVwG23BlYPf+Mp6BignZogtMBi4UYbUcDhZY2HDm&#10;NzptU6UkhGOBBuqU2kLrWNbkMU5CSyzcMXQek8Cu0rbDs4R7p++zLNceG5aGGlt6rqn83v56Kdnl&#10;n/71kD9cHX984Y/b7BsXjLkb9es5qER9uon/3Rtr4PFJ5ssZOQJ6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OxU3BAAAA3AAAAA8AAAAAAAAAAAAAAAAAmAIAAGRycy9kb3du&#10;cmV2LnhtbFBLBQYAAAAABAAEAPUAAACGAwAAAAA=&#10;" path="m15,r,l5,30,,55,5,85r,15l15,110r10,10l40,120r20,5l85,120r35,-10l155,90r-25,10l110,100r-30,l55,95,45,85,35,75,25,65,20,45,15,25,15,xe" strokeweight="1pt">
                    <v:path arrowok="t" o:connecttype="custom" o:connectlocs="26,0;26,0;9,53;0,96;9,149;9,175;26,193;44,210;70,210;105,219;149,210;211,193;272,158;272,158;228,175;193,175;140,175;97,166;79,149;61,131;44,114;35,79;26,44;26,0;26,0" o:connectangles="0,0,0,0,0,0,0,0,0,0,0,0,0,0,0,0,0,0,0,0,0,0,0,0,0"/>
                  </v:shape>
                  <v:shape id="Freeform 1089" o:spid="_x0000_s1035" style="position:absolute;left:14096;top:1500;width:263;height:220;visibility:visible;mso-wrap-style:square;v-text-anchor:top" coordsize="15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9chcUA&#10;AADcAAAADwAAAGRycy9kb3ducmV2LnhtbESPT2sCMRTE70K/Q3gFb5q11CKrUaRgux5a/7SIx8fm&#10;uVm6eVmSqOu3bwoFj8PM/IaZLTrbiAv5UDtWMBpmIIhLp2uuFHx/rQYTECEia2wck4IbBVjMH3oz&#10;zLW78o4u+1iJBOGQowITY5tLGUpDFsPQtcTJOzlvMSbpK6k9XhPcNvIpy16kxZrTgsGWXg2VP/uz&#10;VbDevfMn08dy5YvNsTHFm9mOD0r1H7vlFESkLt7D/+1CK3gej+D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L1yFxQAAANwAAAAPAAAAAAAAAAAAAAAAAJgCAABkcnMv&#10;ZG93bnJldi54bWxQSwUGAAAAAAQABAD1AAAAigMAAAAA&#10;" path="m15,r,l5,30,,60,,90r5,10l10,115r10,5l35,125r20,l85,120r30,-10l150,95r-20,5l105,105r-25,l50,100,40,90,30,80,20,65,15,50,10,30,15,xe" strokeweight="1pt">
                    <v:path arrowok="t" o:connecttype="custom" o:connectlocs="26,0;26,0;9,53;0,106;0,158;9,176;18,202;35,211;61,220;96,220;149,211;202,194;263,167;263,167;228,176;184,185;140,185;88,176;70,158;53,141;35,114;26,88;18,53;26,0;26,0" o:connectangles="0,0,0,0,0,0,0,0,0,0,0,0,0,0,0,0,0,0,0,0,0,0,0,0,0"/>
                  </v:shape>
                </v:group>
                <v:shape id="Freeform 173" o:spid="_x0000_s1036" style="position:absolute;left:793;top:3381;width:14516;height:8021;flip:x;visibility:visible;mso-wrap-style:square;v-text-anchor:top" coordsize="14841,10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rkYMYA&#10;AADcAAAADwAAAGRycy9kb3ducmV2LnhtbESP0WrCQBRE3wv+w3ILfQl1U6lRoqtIaKEihVbzAZfs&#10;NYnN3g27q6Z/3xWEPg4zc4ZZrgfTiQs531pW8DJOQRBXVrdcKygP789zED4ga+wsk4Jf8rBejR6W&#10;mGt75W+67EMtIoR9jgqaEPpcSl81ZNCPbU8cvaN1BkOUrpba4TXCTScnaZpJgy3HhQZ7KhqqfvZn&#10;o+CwLbIy2Z6+XPKZ6NlOl7Pi/KbU0+OwWYAINIT/8L39oRW8TidwO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rkYMYAAADcAAAADwAAAAAAAAAAAAAAAACYAgAAZHJz&#10;L2Rvd25yZXYueG1sUEsFBgAAAAAEAAQA9QAAAIsDAAAAAA==&#10;" path="m14163,r,l13695,27r-235,53l13230,133r-492,160l12269,480r-563,240l11120,934r-446,133l10233,1174r-914,186l8827,1440r-493,54l7842,1547r-443,19l7330,1573r-422,l6486,1573r-422,-26l5642,1467,5244,1333,4845,1174,4469,1040,4075,907,3771,827,3466,773,2833,720,2177,667r-330,l1543,693r-323,27l915,800,609,880,305,987,,1120r66,9794l14841,10989,14820,r-657,xe" strokeweight="1pt">
                  <v:path arrowok="t" o:connecttype="custom" o:connectlocs="13853,0;13853,0;13395,20;13165,58;12940,97;12940,97;12459,214;12000,350;12000,350;11450,526;10876,682;10876,682;10440,779;10009,857;9115,993;9115,993;8634,1051;8151,1090;7670,1129;7237,1143;7169,1148;6757,1148;6344,1148;5931,1129;5518,1071;5518,1071;5129,973;4739,857;4371,759;3986,662;3986,662;3688,604;3390,564;2771,526;2771,526;2129,487;1807,487;1509,506;1193,526;895,584;596,642;298,720;298,720;0,818;65,7966;14516,8021;14495,0;14495,0;13853,0;13853,0" o:connectangles="0,0,0,0,0,0,0,0,0,0,0,0,0,0,0,0,0,0,0,0,0,0,0,0,0,0,0,0,0,0,0,0,0,0,0,0,0,0,0,0,0,0,0,0,0,0,0,0,0,0"/>
                </v:shape>
                <v:group id="Group 291" o:spid="_x0000_s1037" style="position:absolute;left:797;top:2068;width:4674;height:2112" coordorigin="9991,2749" coordsize="4674,2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292" o:spid="_x0000_s1038" style="position:absolute;left:9991;top:3026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c3VMMA&#10;AADcAAAADwAAAGRycy9kb3ducmV2LnhtbESPT2sCMRTE7wW/Q3iCl1Kz/i9bo5SC6LWrF2+PzXOz&#10;dfOyJNHdfvtGEHocZuY3zHrb20bcyYfasYLJOANBXDpdc6XgdNy9vYMIEVlj45gU/FKA7WbwssZc&#10;u46/6V7ESiQIhxwVmBjbXMpQGrIYxq4lTt7FeYsxSV9J7bFLcNvIaZYtpcWa04LBlr4MldfiZhWs&#10;6v3OnEPnV6+3TF8W3exH9jOlRsP+8wNEpD7+h5/tg1YwX8zhcSYd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c3VMMAAADc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</v:shape>
                  <v:shape id="Freeform 293" o:spid="_x0000_s1039" style="position:absolute;left:9991;top:3518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uSz8QA&#10;AADcAAAADwAAAGRycy9kb3ducmV2LnhtbESPT2sCMRTE74LfITyhF9Gs1dWyNYoUxF79c/H22Dw3&#10;225eliS6229vCoUeh5n5DbPe9rYRD/KhdqxgNs1AEJdO11wpuJz3kzcQISJrbByTgh8KsN0MB2ss&#10;tOv4SI9TrESCcChQgYmxLaQMpSGLYepa4uTdnLcYk/SV1B67BLeNfM2ypbRYc1ow2NKHofL7dLcK&#10;VvVhb66h86vxPdO3vJt/yX6u1Muo372DiNTH//Bf+1MrWOQ5/J5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rks/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</v:shape>
                  <v:shape id="Freeform 294" o:spid="_x0000_s1040" style="position:absolute;left:9991;top:4202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MuMQA&#10;AADcAAAADwAAAGRycy9kb3ducmV2LnhtbESPzWrDMBCE74G+g9hCLqGR2/ziWAmlENpr0l56W6y1&#10;5cRaGUmJnbevCoEch5n5hil2g23FlXxoHCt4nWYgiEunG64V/HzvX9YgQkTW2DomBTcKsNs+jQrM&#10;tev5QNdjrEWCcMhRgYmxy6UMpSGLYeo64uRVzluMSfpaao99gttWvmXZUlpsOC0Y7OjDUHk+XqyC&#10;VfO5N7+h96vJJdPVop+d5DBTavw8vG9ARBriI3xvf2kF88US/s+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5DLj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</v:shape>
                  <v:shape id="Freeform 295" o:spid="_x0000_s1041" style="position:absolute;left:9991;top:356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5A8MUA&#10;AADcAAAADwAAAGRycy9kb3ducmV2LnhtbESP3WrCQBSE7wt9h+UUvKsbi/UndQ1FDLT0oqn6AKfZ&#10;YxLMng27G41v7xYKXg4z8w2zygbTijM531hWMBknIIhLqxuuFBz2+fMChA/IGlvLpOBKHrL148MK&#10;U20v/EPnXahEhLBPUUEdQpdK6cuaDPqx7Yijd7TOYIjSVVI7vES4aeVLksykwYbjQo0dbWoqT7ve&#10;KFj23WwStJv3n4XVv9uvvvjOSanR0/D+BiLQEO7h//aHVjB9ncPfmX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kDwxQAAANwAAAAPAAAAAAAAAAAAAAAAAJgCAABkcnMv&#10;ZG93bnJldi54bWxQSwUGAAAAAAQABAD1AAAAigMAAAAA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</v:shape>
                  <v:shape id="Freeform 296" o:spid="_x0000_s1042" style="position:absolute;left:11457;top:3731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UgsIA&#10;AADcAAAADwAAAGRycy9kb3ducmV2LnhtbERP3WrCMBS+H/gO4Qi7m6my1a0ai4wVJrvwZ3uAY3Ns&#10;i81JSVLbvf1yIezy4/tf56NpxY2cbywrmM8SEMSl1Q1XCn6+i6dXED4ga2wtk4Jf8pBvJg9rzLQd&#10;+Ei3U6hEDGGfoYI6hC6T0pc1GfQz2xFH7mKdwRChq6R2OMRw08pFkqTSYMOxocaO3msqr6feKHjr&#10;u3QetFv2u4PV54+v/rAvSKnH6bhdgQg0hn/x3f2pFTy/xLXxTD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dSCwgAAANwAAAAPAAAAAAAAAAAAAAAAAJgCAABkcnMvZG93&#10;bnJldi54bWxQSwUGAAAAAAQABAD1AAAAhwMAAAAA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</v:shape>
                  <v:shape id="Freeform 297" o:spid="_x0000_s1043" style="position:absolute;left:12964;top:399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1xGcQA&#10;AADcAAAADwAAAGRycy9kb3ducmV2LnhtbESP3WoCMRSE74W+QziCd5q1+FO3RilFQemFP/UBjpvT&#10;3cXNyZJkdX17UxC8HGbmG2a+bE0lruR8aVnBcJCAIM6sLjlXcPpd9z9A+ICssbJMCu7kYbl468wx&#10;1fbGB7oeQy4ihH2KCooQ6lRKnxVk0A9sTRy9P+sMhihdLrXDW4SbSr4nyUQaLDkuFFjTd0HZ5dgY&#10;BbOmngyDdtNmu7f6vPpp9rs1KdXrtl+fIAK14RV+tjdawWg8g/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tcRn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</v:shape>
                </v:group>
                <v:group id="Group 200" o:spid="_x0000_s1044" style="position:absolute;left:8948;top:3175;width:2179;height:3252" coordorigin="19,19" coordsize="3834,5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192" o:spid="_x0000_s1045" style="position:absolute;left:486;top:4181;width:1421;height:1560;visibility:visible;mso-wrap-style:square;v-text-anchor:top" coordsize="1421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F9cMA&#10;AADcAAAADwAAAGRycy9kb3ducmV2LnhtbESPT4vCMBTE74LfITxhb5q6SJFqFFH2z9FVweuzeW2K&#10;zUttstr1028EweMwM79h5svO1uJKra8cKxiPEhDEudMVlwoO+4/hFIQPyBprx6TgjzwsF/3eHDPt&#10;bvxD110oRYSwz1CBCaHJpPS5IYt+5Bri6BWutRiibEupW7xFuK3le5Kk0mLFccFgQ2tD+Xn3axUU&#10;++nXalt8bo+b7p5OTl6ay10q9TboVjMQgbrwCj/b31rBJB3D40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uF9cMAAADcAAAADwAAAAAAAAAAAAAAAACYAgAAZHJzL2Rv&#10;d25yZXYueG1sUEsFBgAAAAAEAAQA9QAAAIgDAAAAAA==&#10;" path="m905,234l720,r10,166l750,322r38,156l827,634r59,146l954,926r78,146l1119,1209r-146,l837,1218r-146,10l555,1248r-146,29l273,1306r-136,39l,1394r526,l49,1550r107,10l283,1560r145,l584,1540r380,-58l1421,1384r-97,-127l1246,1131,1168,994,1100,858,1041,712,983,556,934,400,905,234xe" strokeweight="1pt">
                    <v:path arrowok="t" o:connecttype="custom" o:connectlocs="905,234;720,0;720,0;730,166;750,322;788,478;827,634;886,780;954,926;1032,1072;1119,1209;1119,1209;973,1209;837,1218;691,1228;555,1248;409,1277;273,1306;137,1345;0,1394;526,1394;49,1550;49,1550;156,1560;283,1560;428,1560;584,1540;964,1482;1421,1384;1421,1384;1324,1257;1246,1131;1168,994;1100,858;1041,712;983,556;934,400;905,234;905,234" o:connectangles="0,0,0,0,0,0,0,0,0,0,0,0,0,0,0,0,0,0,0,0,0,0,0,0,0,0,0,0,0,0,0,0,0,0,0,0,0,0,0"/>
                  </v:shape>
                  <v:shape id="Freeform 193" o:spid="_x0000_s1046" style="position:absolute;left:195;top:497;width:3658;height:4220;visibility:visible;mso-wrap-style:square;v-text-anchor:top" coordsize="3658,4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jJ8IA&#10;AADcAAAADwAAAGRycy9kb3ducmV2LnhtbESPzarCMBSE9xd8h3AEd9fUH0SqUaSguBO9Ci6PzbEt&#10;NieliW19eyMIdznMzDfMct2ZUjRUu8KygtEwAkGcWl1wpuD8t/2dg3AeWWNpmRS8yMF61ftZYqxt&#10;y0dqTj4TAcIuRgW591UspUtzMuiGtiIO3t3WBn2QdSZ1jW2Am1KOo2gmDRYcFnKsKMkpfZyeRsFh&#10;4ppke7vQg0372svkujviVKlBv9ssQHjq/H/4295rBdPZGD5nwhG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NKMnwgAAANwAAAAPAAAAAAAAAAAAAAAAAJgCAABkcnMvZG93&#10;bnJldi54bWxQSwUGAAAAAAQABAD1AAAAhwMAAAAA&#10;" path="m2120,68r,l1994,29,1858,10,1722,,1576,20r-78,19l1420,68r-88,30l1255,137r-78,38l1099,224,953,341r29,39l1002,419r29,29l1070,468r39,19l1157,497r39,l1255,497r-146,68l1050,604r-39,49l972,692r-29,39l924,770r-10,49l914,858r10,58l953,975r39,58l1041,1082r,10l1118,1150r98,59l1060,1335,914,1462,788,1589,661,1715,544,1842r-97,127l350,2095r-78,127l194,2349r-58,117l87,2583,48,2700,19,2817,,2934r,107l,3148r19,107l38,3353r39,97l126,3538r58,88l243,3704r78,78l408,3850r107,68l622,3986r127,59l875,4084r136,48l1167,4162r156,29l1488,4220r175,l1838,4210r185,-39l2218,4113r185,-78l2578,3947r175,-107l2918,3713r166,-146l3220,3411r126,-156l3453,3080r49,-88l3541,2895r39,-98l3609,2700r19,-98l3648,2505r,-98l3658,2300r-10,-127l3628,2047r-19,-107l3570,1842r-39,-68l3482,1725r-38,-29l3395,1686r-49,10l3298,1725r-30,49l3229,1832r-19,98l3200,2037r-9,127l3200,2300r-19,-136l3142,2037r-39,-97l3054,1862r-48,-49l2957,1784r-39,-10l2870,1793r-49,20l2792,1862r-29,58l2743,1988r,88l2753,2164r19,87l2821,2349r-311,97l2247,2515r-234,39l1916,2563r-87,l1751,2563r-68,-9l1624,2534r-48,-29l1537,2476r-29,-39l1488,2388r-10,-59l1478,2281r10,-59l1527,2086r68,-156l1702,1735r127,-215l1984,1277r185,-273l2393,712r29,-49l2441,624r20,-49l2471,526r,-39l2461,439r-10,-49l2432,341r-49,-78l2315,185r-88,-58l2120,68xe" strokeweight="1pt">
                    <v:path arrowok="t" o:connecttype="custom" o:connectlocs="1994,29;1576,20;1420,68;1177,175;953,341;1031,448;1157,497;1255,497;1011,653;924,770;914,819;914,819;924,916;1041,1082;1118,1150;1060,1335;661,1715;350,2095;194,2349;48,2700;0,3041;19,3255;126,3538;321,3782;515,3918;875,4084;1323,4191;1663,4220;2218,4113;2578,3947;2918,3713;3346,3255;3502,2992;3609,2700;3648,2407;3648,2173;3570,1842;3482,1725;3395,1686;3268,1774;3210,1930;3200,2300;3142,2037;3054,1862;2918,1774;2821,1813;2743,1988;2753,2164;2821,2349;2013,2554;1751,2563;1576,2505;1488,2388;1478,2281;1595,1930;1984,1277;2393,712;2461,575;2461,439;2432,341;2227,127" o:connectangles="0,0,0,0,0,0,0,0,0,0,0,0,0,0,0,0,0,0,0,0,0,0,0,0,0,0,0,0,0,0,0,0,0,0,0,0,0,0,0,0,0,0,0,0,0,0,0,0,0,0,0,0,0,0,0,0,0,0,0,0,0"/>
                  </v:shape>
                  <v:shape id="Freeform 194" o:spid="_x0000_s1047" style="position:absolute;left:19;top:19;width:1596;height:1648;visibility:visible;mso-wrap-style:square;v-text-anchor:top" coordsize="1596,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a7MQA&#10;AADcAAAADwAAAGRycy9kb3ducmV2LnhtbESPT2sCMRTE74LfITyhN836B2u3RpHSSsGL3ZaeH5vX&#10;zeLmZUlSTb99Iwgeh5n5DbPeJtuJM/nQOlYwnRQgiGunW24UfH2+jVcgQkTW2DkmBX8UYLsZDtZY&#10;anfhDzpXsREZwqFEBSbGvpQy1IYshonribP347zFmKVvpPZ4yXDbyVlRLKXFlvOCwZ5eDNWn6tcq&#10;SN+z/Tw9mid/ONnVzh2LqUuvSj2M0u4ZRKQU7+Fb+10rWCzncD2Tj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wWuzEAAAA3AAAAA8AAAAAAAAAAAAAAAAAmAIAAGRycy9k&#10;b3ducmV2LnhtbFBLBQYAAAAABAAEAPUAAACJAwAAAAA=&#10;" path="m555,488r,l526,283,497,147,477,78,448,30,409,,360,,312,10,263,20,214,39,176,69,137,98r-30,39l78,186,49,234,20,332,,439,10,556,39,673r20,68l88,800r29,58l156,917r49,48l253,1014r117,88l438,1151r78,39l604,1219r87,29l779,1267r97,20l983,1297r107,l973,1345r-107,39l740,1414r-127,9l487,1423r-146,-9l205,1394,49,1365r39,49l137,1462r48,39l244,1540r58,39l370,1599r59,19l506,1638r156,10l827,1648r185,-30l1217,1560r175,-156l1460,1326r58,-68l1557,1190r29,-59l1596,1073r,-49l1586,985r-19,-39l1528,917r-59,-30l1411,858r-78,-19l1236,829,1129,819r-126,29l934,858r-48,l827,848r-39,-9l740,819,701,800,652,741,613,673,574,595,555,488xe" strokeweight="1pt">
                    <v:path arrowok="t" o:connecttype="custom" o:connectlocs="555,488;497,147;477,78;409,0;360,0;263,20;176,69;107,137;49,234;20,332;10,556;39,673;88,800;156,917;253,1014;370,1102;516,1190;691,1248;876,1287;1090,1297;1090,1297;1090,1297;973,1345;740,1414;487,1423;205,1394;49,1365;137,1462;244,1540;370,1599;506,1638;827,1648;1217,1560;1392,1404;1518,1258;1586,1131;1596,1024;1567,946;1469,887;1333,839;1129,819;1003,848;886,858;788,839;701,800;652,741;574,595;555,488" o:connectangles="0,0,0,0,0,0,0,0,0,0,0,0,0,0,0,0,0,0,0,0,0,0,0,0,0,0,0,0,0,0,0,0,0,0,0,0,0,0,0,0,0,0,0,0,0,0,0,0"/>
                  </v:shape>
                  <v:shape id="Freeform 195" o:spid="_x0000_s1048" style="position:absolute;left:1557;top:672;width:476;height:273;visibility:visible;mso-wrap-style:square;v-text-anchor:top" coordsize="476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OYRsYA&#10;AADcAAAADwAAAGRycy9kb3ducmV2LnhtbESP0WrCQBRE3wX/YbmFvulGSdWmrhJLA4IPttYPuGRv&#10;k9Ds3ZBdk7Rf7wqCj8PMnGHW28HUoqPWVZYVzKYRCOLc6ooLBefvbLIC4TyyxtoyKfgjB9vNeLTG&#10;RNuev6g7+UIECLsEFZTeN4mULi/JoJvahjh4P7Y16INsC6lb7APc1HIeRQtpsOKwUGJD7yXlv6eL&#10;UdC//NvjKkv94XOWfyyXu+jVNGelnp+G9A2Ep8E/wvf2XiuIFzHczoQj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OYRsYAAADcAAAADwAAAAAAAAAAAAAAAACYAgAAZHJz&#10;L2Rvd25yZXYueG1sUEsFBgAAAAAEAAQA9QAAAIsDAAAAAA==&#10;" path="m350,10r,l311,,262,,223,10,184,30,136,59,97,88,,176,97,108,184,59,262,39r29,l330,49r30,10l389,69r19,29l428,117r19,69l457,273r10,-48l476,176r-9,-49l457,88,447,59,418,39,389,20,350,10xe" strokeweight="1pt">
                    <v:path arrowok="t" o:connecttype="custom" o:connectlocs="350,10;350,10;311,0;262,0;223,10;184,30;136,59;97,88;0,176;0,176;97,108;184,59;262,39;291,39;330,49;330,49;360,59;389,69;408,98;428,117;447,186;457,273;457,273;467,225;476,176;467,127;457,88;447,59;418,39;389,20;350,10;350,10" o:connectangles="0,0,0,0,0,0,0,0,0,0,0,0,0,0,0,0,0,0,0,0,0,0,0,0,0,0,0,0,0,0,0,0"/>
                  </v:shape>
                  <v:shape id="Freeform 196" o:spid="_x0000_s1049" style="position:absolute;left:1664;top:3401;width:1186;height:985;visibility:visible;mso-wrap-style:square;v-text-anchor:top" coordsize="1186,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75rMUA&#10;AADcAAAADwAAAGRycy9kb3ducmV2LnhtbESP32rCMBTG7wd7h3AG3s10Y+pWTWUbKIII6vYAx+bY&#10;FJuT2sRafXojDHb58f358U2mna1ES40vHSt46ScgiHOnSy4U/P7Mnt9B+ICssXJMCi7kYZo9Pkww&#10;1e7MG2q3oRBxhH2KCkwIdSqlzw1Z9H1XE0dv7xqLIcqmkLrBcxy3lXxNkqG0WHIkGKzp21B+2J5s&#10;5JrN6Gv0cbyuVn6+WF+Ou7CWS6V6T93nGESgLvyH/9oLreBtOID7mXg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3vmsxQAAANwAAAAPAAAAAAAAAAAAAAAAAJgCAABkcnMv&#10;ZG93bnJldi54bWxQSwUGAAAAAAQABAD1AAAAigMAAAAA&#10;" path="m1186,351r,l1186,293r-9,-59l1157,186r-19,-49l1109,88,1079,59,1041,30,1011,10,963,,914,,865,10,827,39,778,78r-39,59l690,195r-39,78l700,215r49,-59l797,108,836,78,885,59,924,49r48,l1011,59r30,19l1070,108r19,29l1109,186r19,39l1128,273r,108l1118,449r-19,58l1079,566r-38,58l1002,683r-39,48l904,770r-58,49l768,868r-87,39l583,936,476,956,369,975r-116,l126,975,,965r146,20l291,985r127,l544,975,661,946r97,-29l856,878r87,-49l1002,780r48,-49l1099,673r29,-59l1157,556r20,-68l1186,420r,-69xe" strokeweight="1pt">
                    <v:path arrowok="t" o:connecttype="custom" o:connectlocs="1186,351;1177,234;1138,137;1109,88;1041,30;1011,10;914,0;827,39;739,137;651,273;700,215;797,108;885,59;972,49;1011,59;1070,108;1109,186;1128,225;1128,381;1118,449;1079,566;1002,683;904,770;846,819;681,907;476,956;253,975;0,965;146,985;418,985;661,946;856,878;943,829;1050,731;1128,614;1177,488;1186,351" o:connectangles="0,0,0,0,0,0,0,0,0,0,0,0,0,0,0,0,0,0,0,0,0,0,0,0,0,0,0,0,0,0,0,0,0,0,0,0,0"/>
                  </v:shape>
                  <v:shape id="Freeform 197" o:spid="_x0000_s1050" style="position:absolute;left:1683;top:3304;width:632;height:370;visibility:visible;mso-wrap-style:square;v-text-anchor:top" coordsize="63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XdVMMA&#10;AADcAAAADwAAAGRycy9kb3ducmV2LnhtbESPT4vCMBTE74LfITxhb5oqUqQaRYRl9+LBKgt7eyTP&#10;/rF5qU1Wu9/eCILHYWZ+w6w2vW3EjTpfOVYwnSQgiLUzFRcKTsfP8QKED8gGG8ek4J88bNbDwQoz&#10;4+58oFseChEh7DNUUIbQZlJ6XZJFP3EtcfTOrrMYouwKaTq8R7ht5CxJUmmx4rhQYku7kvQl/7MK&#10;6qquf697l/PZzH60TmT75aVSH6N+uwQRqA/v8Kv9bRTM0xS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XdVMMAAADcAAAADwAAAAAAAAAAAAAAAACYAgAAZHJzL2Rv&#10;d25yZXYueG1sUEsFBgAAAAAEAAQA9QAAAIgDAAAAAA==&#10;" path="m117,117r,l156,88,204,68,243,58r59,-9l360,58r49,10l457,97r49,30l545,175r39,59l613,292r19,78l623,283,594,205,564,146,516,88,467,49,418,19,360,10,302,,243,10r-48,9l146,49,97,78,58,127,29,175,10,234,,302,20,244,39,205,68,156r49,-39xe" strokeweight="1pt">
                    <v:path arrowok="t" o:connecttype="custom" o:connectlocs="117,117;117,117;156,88;204,68;243,58;302,49;302,49;360,58;409,68;457,97;506,127;545,175;584,234;613,292;632,370;632,370;623,283;594,205;564,146;516,88;516,88;467,49;418,19;360,10;302,0;302,0;243,10;195,19;146,49;97,78;97,78;58,127;29,175;10,234;0,302;0,302;20,244;39,205;68,156;117,117;117,117" o:connectangles="0,0,0,0,0,0,0,0,0,0,0,0,0,0,0,0,0,0,0,0,0,0,0,0,0,0,0,0,0,0,0,0,0,0,0,0,0,0,0,0,0"/>
                  </v:shape>
                  <v:shape id="Freeform 198" o:spid="_x0000_s1051" style="position:absolute;left:1323;top:3528;width:360;height:146;visibility:visible;mso-wrap-style:square;v-text-anchor:top" coordsize="36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oAsMA&#10;AADcAAAADwAAAGRycy9kb3ducmV2LnhtbESPS4sCMRCE78L+h9CCF9GMsj4YjSIL4oInX/d20k4G&#10;J51hEjX77zfCwh6LqvqKWq6jrcWTWl85VjAaZiCIC6crLhWcT9vBHIQPyBprx6TghzysVx+dJeba&#10;vfhAz2MoRYKwz1GBCaHJpfSFIYt+6Bri5N1cazEk2ZZSt/hKcFvLcZZNpcWK04LBhr4MFffjwyq4&#10;bgzO/GUyH/fL3X1ko9/HU6FUrxs3CxCBYvgP/7W/tYLP6QzeZ9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xoAsMAAADcAAAADwAAAAAAAAAAAAAAAACYAgAAZHJzL2Rv&#10;d25yZXYueG1sUEsFBgAAAAAEAAQA9QAAAIgDAAAAAA==&#10;" path="m360,78r,l292,39,234,10,175,,136,,88,20,58,49,29,88,,146,29,98,68,68,107,49,146,29r49,l243,39r59,10l360,78xe" strokeweight="1pt">
                    <v:path arrowok="t" o:connecttype="custom" o:connectlocs="360,78;360,78;292,39;234,10;175,0;136,0;88,20;58,49;29,88;0,146;0,146;29,98;68,68;107,49;146,29;195,29;243,39;302,49;360,78;360,78" o:connectangles="0,0,0,0,0,0,0,0,0,0,0,0,0,0,0,0,0,0,0,0"/>
                  </v:shape>
                  <v:shape id="Freeform 199" o:spid="_x0000_s1052" style="position:absolute;left:1450;top:3889;width:943;height:1306;visibility:visible;mso-wrap-style:square;v-text-anchor:top" coordsize="943,1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YTtr4A&#10;AADcAAAADwAAAGRycy9kb3ducmV2LnhtbERPuwrCMBTdBf8hXMFFNFVEpBpFBdHFwQeI26W5tsXm&#10;pjax1r83g+B4OO/5sjGFqKlyuWUFw0EEgjixOudUweW87U9BOI+ssbBMCj7kYLlot+YYa/vmI9Un&#10;n4oQwi5GBZn3ZSylSzIy6Aa2JA7c3VYGfYBVKnWF7xBuCjmKook0mHNoyLCkTUbJ4/QyCnrX88pp&#10;PV5TfXsd6Ln1n930oFS306xmIDw1/i/+ufdawXgS1oYz4QjIx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KGE7a+AAAA3AAAAA8AAAAAAAAAAAAAAAAAmAIAAGRycy9kb3ducmV2&#10;LnhtbFBLBQYAAAAABAAEAPUAAACDAwAAAAA=&#10;" path="m651,1306r,l681,1296r19,-20l729,1247r29,-48l807,1091,856,935,895,731,924,507,943,263,943,,661,429,476,39,389,477,,185,58,380r78,195l223,770,330,955r98,156l515,1228r39,29l583,1286r39,20l651,1306xe" strokeweight="1pt">
                    <v:path arrowok="t" o:connecttype="custom" o:connectlocs="651,1306;651,1306;681,1296;700,1276;729,1247;758,1199;807,1091;856,935;856,935;895,731;924,507;943,263;943,0;661,429;476,39;389,477;0,185;0,185;58,380;136,575;223,770;330,955;330,955;428,1111;515,1228;554,1257;583,1286;622,1306;651,1306;651,1306" o:connectangles="0,0,0,0,0,0,0,0,0,0,0,0,0,0,0,0,0,0,0,0,0,0,0,0,0,0,0,0,0,0"/>
                  </v:shape>
                </v:group>
                <v:shape id="Freeform 203" o:spid="_x0000_s1053" style="position:absolute;left:2011;top:8000;width:11692;height:2571;visibility:visible;mso-wrap-style:square;v-text-anchor:top" coordsize="8445,4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Z9cQA&#10;AADcAAAADwAAAGRycy9kb3ducmV2LnhtbESPwW7CMBBE70j8g7WVegMHqFATMAghUHvpIaEfsMRL&#10;khKvrdiQ9O/rSkgcRzPzRrPeDqYVd+p8Y1nBbJqAIC6tbrhS8H06Tt5B+ICssbVMCn7Jw3YzHq0x&#10;07bnnO5FqESEsM9QQR2Cy6T0ZU0G/dQ64uhdbGcwRNlVUnfYR7hp5TxJltJgw3GhRkf7msprcTMK&#10;8vRj8XN15+prfzr0mM6G48XlSr2+DLsViEBDeIYf7U+t4G2Zwv+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X2fXEAAAA3AAAAA8AAAAAAAAAAAAAAAAAmAIAAGRycy9k&#10;b3ducmV2LnhtbFBLBQYAAAAABAAEAPUAAACJAwAAAAA=&#10;" path="m3116,370v-270,11,-471,13,-720,58c2264,452,2134,504,2007,545v-69,22,-174,38,-234,78c1681,685,1737,655,1598,701v-22,7,-37,29,-58,39c1521,749,1501,753,1481,759v-82,62,-167,118,-253,175c1209,947,1189,960,1170,973v-19,13,-58,39,-58,39c1006,1170,1147,976,1014,1109v-17,17,-22,42,-39,59c959,1185,935,1192,917,1207v-93,77,-27,33,-97,116c773,1380,761,1382,703,1421v-70,104,-23,42,-156,175c443,1700,422,1842,294,1927v-15,45,-70,161,-97,194c182,2139,158,2147,139,2160v-62,93,-31,36,-78,175c54,2355,41,2394,41,2394,,2857,,2767,41,3522v5,98,43,210,98,292c177,3931,285,4092,392,4164v58,39,125,67,175,117c632,4346,667,4396,742,4437v51,28,110,43,156,78c924,4534,946,4559,975,4573v24,12,53,11,78,20c1080,4603,1104,4621,1131,4631v25,9,53,11,78,20c1236,4661,1260,4680,1287,4690v113,42,236,59,350,97c1676,4800,1754,4826,1754,4826v237,-12,440,-11,661,-78c2474,4730,2532,4710,2591,4690v19,-6,39,-13,58,-20c2668,4664,2707,4651,2707,4651v20,-13,38,-29,59,-39c2784,4603,2806,4603,2824,4593v109,-60,192,-156,311,-195c3200,4301,3155,4353,3291,4262v23,-15,40,-38,58,-59c3364,4185,3370,4159,3388,4145v16,-13,39,-13,59,-19c3486,4100,3539,4087,3564,4048v51,-79,18,-46,97,-98c3769,3789,3627,3975,3758,3873v44,-34,71,-86,117,-117c3894,3743,3914,3730,3933,3717v77,-115,217,-196,331,-273c4287,3429,4301,3403,4322,3386v61,-51,130,-91,195,-136c4592,3197,4663,3142,4751,3114v227,-152,578,-188,836,-195c5944,2909,6301,2906,6658,2900v43,-3,418,-29,486,-39c7273,2843,7405,2806,7533,2783v83,-15,152,-58,234,-78c7793,2692,7818,2676,7845,2666v25,-9,53,-7,77,-19c7964,2626,8000,2595,8039,2569v20,-13,59,-39,59,-39c8142,2462,8186,2419,8253,2374v7,-19,10,-40,20,-58c8296,2275,8351,2199,8351,2199v26,-78,57,-111,77,-195c8420,1861,8445,1708,8389,1576v-9,-21,-29,-37,-38,-58c8302,1406,8284,1298,8175,1226v-13,-26,-20,-56,-39,-78c8121,1130,8096,1124,8078,1109v-28,-24,-54,-50,-78,-78c7985,1013,7977,989,7961,973v-16,-16,-40,-24,-58,-39c7815,860,7742,777,7631,740,7522,657,7395,622,7280,545v-132,-89,31,15,-155,-78c7104,456,7088,436,7066,428v-100,-37,-77,1,-155,-39c6890,378,6873,360,6852,350,6737,293,6550,268,6424,234v-85,-23,-167,-56,-253,-78c6037,122,5898,118,5762,97,5485,54,5206,21,4926,,4660,7,4394,6,4128,20v-98,5,-292,39,-292,39c3691,106,3571,186,3427,234v-22,7,-37,30,-58,39c3313,298,3252,312,3194,331v-20,7,-39,12,-59,19c3116,356,3057,370,3077,370v13,,26,,39,xe" strokeweight="1pt">
                  <v:path arrowok="t" o:connecttype="custom" o:connectlocs="3317,228;2455,332;2132,394;1700,498;1540,539;1350,622;1135,705;757,850;273,1130;84,1244;57,1876;543,2218;1027,2364;1350,2436;1566,2467;1782,2499;2428,2571;3587,2499;3748,2478;3910,2447;4556,2271;4691,2208;4934,2157;5203,2063;5445,1980;5984,1804;6578,1659;9218,1545;10429,1483;10861,1420;11130,1369;11426,1265;11562,1171;11614,840;11318,653;11184,591;11022,518;10565,394;9864,249;9568,207;8894,125;7977,52;5715,11;4745,125;4422,176;4260,197" o:connectangles="0,0,0,0,0,0,0,0,0,0,0,0,0,0,0,0,0,0,0,0,0,0,0,0,0,0,0,0,0,0,0,0,0,0,0,0,0,0,0,0,0,0,0,0,0,0"/>
                </v:shape>
                <v:group id="Group 204" o:spid="_x0000_s1054" style="position:absolute;left:9060;top:6698;width:4035;height:1785" coordorigin="9991,2749" coordsize="4674,2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205" o:spid="_x0000_s1055" style="position:absolute;left:9991;top:3026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IrMMA&#10;AADcAAAADwAAAGRycy9kb3ducmV2LnhtbESPQWsCMRSE7wX/Q3hCL0WzatuVrVFEEL1We+ntsXlu&#10;tm5eliS6239vBMHjMDPfMItVbxtxJR9qxwom4wwEcel0zZWCn+N2NAcRIrLGxjEp+KcAq+XgZYGF&#10;dh1/0/UQK5EgHApUYGJsCylDachiGLuWOHkn5y3GJH0ltccuwW0jp1n2KS3WnBYMtrQxVJ4PF6sg&#10;r3db8xs6n79dMn366GZ/sp8p9Trs118gIvXxGX6091rBez6B+5l0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XIrMMAAADc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</v:shape>
                  <v:shape id="Freeform 206" o:spid="_x0000_s1056" style="position:absolute;left:9991;top:3518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W28MA&#10;AADcAAAADwAAAGRycy9kb3ducmV2LnhtbESPQWsCMRSE7wX/Q3iCl6JZte3K1igiiF6rvfT22Dw3&#10;WzcvSxLd9d8bodDjMDPfMMt1bxtxIx9qxwqmkwwEcel0zZWC79NuvAARIrLGxjEpuFOA9WrwssRC&#10;u46/6HaMlUgQDgUqMDG2hZShNGQxTFxLnLyz8xZjkr6S2mOX4LaRsyz7kBZrTgsGW9oaKi/Hq1WQ&#10;1/ud+Qmdz1+vmT6/d/Nf2c+VGg37zSeISH38D/+1D1rBWz6D55l0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dW28MAAADc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</v:shape>
                  <v:shape id="Freeform 207" o:spid="_x0000_s1057" style="position:absolute;left:9991;top:4202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vzQMQA&#10;AADcAAAADwAAAGRycy9kb3ducmV2LnhtbESPQWsCMRSE74X+h/AKXopm61pXVqMUQdqrtpfeHpvn&#10;ZnXzsiTRXf99UxA8DjPzDbPaDLYVV/KhcazgbZKBIK6cbrhW8PO9Gy9AhIissXVMCm4UYLN+flph&#10;qV3Pe7oeYi0ShEOJCkyMXSllqAxZDBPXESfv6LzFmKSvpfbYJ7ht5TTL5tJiw2nBYEdbQ9X5cLEK&#10;iuZzZ35D74vXS6aP731+kkOu1Ohl+FiCiDTER/je/tIKZkUO/2fS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780D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</v:shape>
                  <v:shape id="Freeform 208" o:spid="_x0000_s1058" style="position:absolute;left:9991;top:356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mC58MA&#10;AADcAAAADwAAAGRycy9kb3ducmV2LnhtbESP3YrCMBSE74V9h3AWvNNUEXW7RllEQfHCn/UBjs3Z&#10;tmxzUpJU69sbQfBymJlvmNmiNZW4kvOlZQWDfgKCOLO65FzB+Xfdm4LwAVljZZkU3MnDYv7RmWGq&#10;7Y2PdD2FXEQI+xQVFCHUqZQ+K8ig79uaOHp/1hkMUbpcaoe3CDeVHCbJWBosOS4UWNOyoOz/1BgF&#10;X009HgTtJs32YPVltWsO+zUp1f1sf75BBGrDO/xqb7SC0WQE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mC58MAAADc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</v:shape>
                  <v:shape id="Freeform 209" o:spid="_x0000_s1059" style="position:absolute;left:11457;top:3731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nfMUA&#10;AADcAAAADwAAAGRycy9kb3ducmV2LnhtbESP3WrCQBSE7wt9h+UUvKsbi/UndQ1FDLT0oqn6AKfZ&#10;YxLMng27G41v7xYKXg4z8w2zygbTijM531hWMBknIIhLqxuuFBz2+fMChA/IGlvLpOBKHrL148MK&#10;U20v/EPnXahEhLBPUUEdQpdK6cuaDPqx7Yijd7TOYIjSVVI7vES4aeVLksykwYbjQo0dbWoqT7ve&#10;KFj23WwStJv3n4XVv9uvvvjOSanR0/D+BiLQEO7h//aHVjCdv8LfmX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Sd8xQAAANwAAAAPAAAAAAAAAAAAAAAAAJgCAABkcnMv&#10;ZG93bnJldi54bWxQSwUGAAAAAAQABAD1AAAAigMAAAAA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</v:shape>
                  <v:shape id="Freeform 210" o:spid="_x0000_s1060" style="position:absolute;left:12964;top:399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5C8QA&#10;AADcAAAADwAAAGRycy9kb3ducmV2LnhtbESP3WrCQBSE74W+w3IKvdONUqJGN6EUBUsv6t8DHLOn&#10;SWj2bNjdaHz7bqHg5TAz3zDrYjCtuJLzjWUF00kCgri0uuFKwfm0HS9A+ICssbVMCu7kocifRmvM&#10;tL3xga7HUIkIYZ+hgjqELpPSlzUZ9BPbEUfv2zqDIUpXSe3wFuGmlbMkSaXBhuNCjR2911T+HHuj&#10;YNl36TRoN+8/9lZfNp/9/mtLSr08D28rEIGG8Aj/t3dawes8hb8z8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HuQv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</v:shape>
                </v:group>
                <v:group id="Group 238" o:spid="_x0000_s1061" style="position:absolute;left:13223;top:7286;width:1265;height:1754;rotation:1097360fd" coordorigin="2076,7305" coordsize="1764,2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AvIfFAAAA3AAA&#10;AA8AAAAAAAAAAAAAAAAAqgIAAGRycy9kb3ducmV2LnhtbFBLBQYAAAAABAAEAPoAAACcAwAAAAA=&#10;">
                  <v:shape id="Freeform 217" o:spid="_x0000_s1062" style="position:absolute;left:2212;top:7305;width:1527;height:1068;visibility:visible;mso-wrap-style:square;v-text-anchor:top" coordsize="1736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B+VsEA&#10;AADcAAAADwAAAGRycy9kb3ducmV2LnhtbERPTYvCMBC9C/6HMII3TRVR6RpFFnZZ9aQVYW9jM7bF&#10;ZlKTqPXfbw4LHh/ve7FqTS0e5HxlWcFomIAgzq2uuFBwzL4GcxA+IGusLZOCF3lYLbudBabaPnlP&#10;j0MoRAxhn6KCMoQmldLnJRn0Q9sQR+5incEQoSukdviM4aaW4ySZSoMVx4YSG/osKb8e7kbBr/5O&#10;dqfb8XSeZvOwa9aZ22wzpfq9dv0BIlAb3uJ/949WMJnFtfFMP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QflbBAAAA3AAAAA8AAAAAAAAAAAAAAAAAmAIAAGRycy9kb3du&#10;cmV2LnhtbFBLBQYAAAAABAAEAPUAAACGAwAAAAA=&#10;" path="m76,794r,l81,819r15,25l111,859r15,10l156,879r30,l221,874r30,-10l276,849r25,-20l347,779r-31,55l291,889r-10,45l281,974r5,20l296,1014r15,15l326,1039r21,10l372,1054r30,l432,1054r10,25l452,1099r15,15l482,1129r20,5l517,1139r20,l557,1134r20,-10l597,1109r15,-20l627,1069r15,-30l652,1009r10,-70l662,1024r16,70l683,1119r15,30l713,1169r15,20l748,1204r20,10l793,1214r20,l838,1204r25,-15l893,1169r25,-25l973,1174r41,15l1034,1194r15,l1064,1189r10,-5l1084,1169r10,-15l1104,1119r,-55l1094,994r15,50l1129,1089r25,35l1179,1154r25,25l1234,1194r30,10l1294,1204r26,-5l1345,1189r25,-15l1390,1154r20,-30l1425,1094r5,-40l1435,1014r80,-35l1545,959r25,-20l1585,919r15,-20l1605,879r,-20l1600,839r-10,-25l1570,789r-20,-20l1520,744r-35,-25l1395,669r100,40l1535,724r40,10l1610,744r30,l1671,739r25,-10l1711,719r15,-15l1731,684r5,-20l1731,634r-10,-25l1706,574r-25,-35l1706,464r5,-34l1711,405r,-25l1701,360r-10,-15l1676,330r-20,-5l1635,320r-30,l1575,320r-75,20l1405,370r40,-25l1475,320r25,-25l1520,275r15,-25l1540,225r5,-20l1540,185r-5,-20l1520,150r-15,-15l1485,125r-25,-10l1435,115r-70,-5l1360,85,1350,60,1335,40,1325,20,1309,10,1289,r-20,l1249,r-25,5l1204,15r-20,15l1159,50r-20,20l1119,95r-35,70l999,100,958,75,923,55,883,40,848,30,813,20r-35,l748,20,713,30,683,40,652,55,627,75r-30,25l572,125r-25,35l512,125,472,95,437,70,397,50,362,40,331,35r-35,l271,45r-25,5l226,65,211,80r-15,20l191,120r,20l196,160r15,25l146,215r-25,20l106,250,91,270r-5,20l81,310r,20l91,350r15,15l121,385r25,15l176,415r40,10l301,450,206,440r-45,l126,445r-35,5l66,459,41,474,21,489,10,509,5,529,,549r10,25l21,599r15,25l61,649r25,25l76,704r-5,30l71,764r5,30xe" strokeweight="1pt">
                    <v:path arrowok="t" o:connecttype="custom" o:connectlocs="84,742;137,773;221,760;305,685;247,822;260,892;327,927;389,949;424,993;490,998;538,958;582,826;601,984;640,1046;715,1068;807,1006;910,1050;953,1028;962,874;1015,989;1085,1050;1161,1055;1223,1015;1262,892;1381,826;1412,756;1363,677;1227,589;1416,655;1492,641;1527,584;1479,474;1505,356;1474,290;1385,282;1271,304;1350,220;1355,163;1306,110;1201,97;1165,18;1099,0;1041,26;953,145;812,48;684,18;574,48;481,141;384,62;291,31;216,44;172,88;186,163;93,220;71,290;106,339;265,396;111,391;18,430;0,483;32,549;67,619;67,699" o:connectangles="0,0,0,0,0,0,0,0,0,0,0,0,0,0,0,0,0,0,0,0,0,0,0,0,0,0,0,0,0,0,0,0,0,0,0,0,0,0,0,0,0,0,0,0,0,0,0,0,0,0,0,0,0,0,0,0,0,0,0,0,0,0,0"/>
                  </v:shape>
                  <v:group id="Group 237" o:spid="_x0000_s1063" style="position:absolute;left:2076;top:7340;width:1764;height:2412" coordorigin="2076,7340" coordsize="1764,2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  <v:shape id="Freeform 215" o:spid="_x0000_s1064" style="position:absolute;left:2768;top:8412;width:393;height:1340;visibility:visible;mso-wrap-style:square;v-text-anchor:top" coordsize="44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Qb8EA&#10;AADcAAAADwAAAGRycy9kb3ducmV2LnhtbERPy2oCMRTdF/yHcAvuasZWioxGqbZiu3Dh4wMuyXUS&#10;nNyMk6jj3zcLweXhvKfzztfiSm10gRUMBwUIYh2M40rBYb96G4OICdlgHZgU3CnCfNZ7mWJpwo23&#10;dN2lSuQQjiUqsCk1pZRRW/IYB6EhztwxtB5Thm0lTYu3HO5r+V4Un9Kj49xgsaGlJX3aXbwCedFu&#10;U/2Zj2NcL9x5+GP16nurVP+1+5qASNSlp/jh/jUKRuM8P5/JR0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GUG/BAAAA3AAAAA8AAAAAAAAAAAAAAAAAmAIAAGRycy9kb3du&#10;cmV2LnhtbFBLBQYAAAAABAAEAPUAAACGAwAAAAA=&#10;" path="m91,l15,,5,105,,209,,314,5,414,15,514,25,614,41,714r20,95l86,904r30,90l146,1088r35,90l221,1268r45,85l316,1438r51,85l447,1523,392,1418,336,1313,286,1213,246,1113r-40,-99l171,914,141,819,116,724,96,629,81,534,71,444,66,349r,-90l66,174,76,85,91,xe" strokeweight="1pt">
                      <v:path arrowok="t" o:connecttype="custom" o:connectlocs="80,0;13,0;13,0;4,92;0,184;0,276;4,364;13,452;22,540;36,628;54,712;76,795;102,875;128,957;159,1036;194,1116;234,1190;278,1265;323,1340;393,1340;393,1340;345,1248;295,1155;251,1067;216,979;181,892;150,804;124,721;102,637;84,553;71,470;62,391;58,307;58,228;58,153;67,75;80,0;80,0" o:connectangles="0,0,0,0,0,0,0,0,0,0,0,0,0,0,0,0,0,0,0,0,0,0,0,0,0,0,0,0,0,0,0,0,0,0,0,0,0,0"/>
                    </v:shape>
                    <v:group id="Group 236" o:spid="_x0000_s1065" style="position:absolute;left:2076;top:7340;width:1764;height:2412" coordorigin="2076,7340" coordsize="1764,2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    <v:shape id="Freeform 214" o:spid="_x0000_s1066" style="position:absolute;left:2483;top:8680;width:607;height:1072;visibility:visible;mso-wrap-style:square;v-text-anchor:top" coordsize="1465,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cjDMQA&#10;AADcAAAADwAAAGRycy9kb3ducmV2LnhtbESPQWvCQBSE70L/w/IK3nRTkSLRVUyLpb21KujxkX0m&#10;wezbdPdV47/vFgoeh5n5hlmseteqC4XYeDbwNM5AEZfeNlwZ2O82oxmoKMgWW89k4EYRVsuHwQJz&#10;66/8RZetVCpBOOZooBbpcq1jWZPDOPYdcfJOPjiUJEOlbcBrgrtWT7LsWTtsOC3U2NFLTeV5++MM&#10;HPxb8ZFJ4T6LIN+38+b12PU7Y4aP/XoOSqiXe/i//W4NTGcT+DuTj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3IwzEAAAA3AAAAA8AAAAAAAAAAAAAAAAAmAIAAGRycy9k&#10;b3ducmV2LnhtbFBLBQYAAAAABAAEAPUAAACJAwAAAAA=&#10;" path="m577,664r,l517,605,411,505,296,400,206,300,150,230,95,155,45,80,,,5,230,20,425r10,85l40,590r15,69l75,724r25,70l130,859r36,60l211,974r45,50l311,1074r55,40l431,1154r45,20l532,1204r55,35l647,1284r60,50l777,1389r141,135l1179,1773r75,65l1329,1898r70,55l1465,2003r-66,-135l1334,1738r-70,-115l1194,1519r-50,-65l1088,1389r-55,-65l968,1264,853,1149r-61,-65l757,1029,722,969,692,904,667,834,657,789,637,749,612,704,577,664xe" strokeweight="1pt">
                        <v:path arrowok="t" o:connecttype="custom" o:connectlocs="239,355;170,270;123,214;85,161;39,83;0,0;2,123;12,273;23,353;31,387;54,460;87,521;129,575;179,618;197,628;243,663;293,714;380,816;489,949;520,984;580,1045;607,1072;553,930;495,813;474,778;428,709;401,676;328,580;314,551;287,484;276,446;264,401;239,355" o:connectangles="0,0,0,0,0,0,0,0,0,0,0,0,0,0,0,0,0,0,0,0,0,0,0,0,0,0,0,0,0,0,0,0,0"/>
                      </v:shape>
                      <v:shape id="Freeform 216" o:spid="_x0000_s1067" style="position:absolute;left:2076;top:7644;width:1764;height:1036;visibility:visible;mso-wrap-style:square;v-text-anchor:top" coordsize="2006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xx4cUA&#10;AADcAAAADwAAAGRycy9kb3ducmV2LnhtbESPQWvCQBSE7wX/w/IEb3VjraIxGxFLqVUQjB48PrLP&#10;JJh9G7Jbk/77bqHQ4zAz3zDJuje1eFDrKssKJuMIBHFudcWFgsv5/XkBwnlkjbVlUvBNDtbp4CnB&#10;WNuOT/TIfCEChF2MCkrvm1hKl5dk0I1tQxy8m20N+iDbQuoWuwA3tXyJork0WHFYKLGhbUn5Pfsy&#10;CvCY7e3blg67ZW+vur7Mus+PmVKjYb9ZgfDU+//wX3unFbwupv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HHhxQAAANwAAAAPAAAAAAAAAAAAAAAAAJgCAABkcnMv&#10;ZG93bnJldi54bWxQSwUGAAAAAAQABAD1AAAAigMAAAAA&#10;" path="m165,544r,l211,534r50,-20l306,479r65,-35l311,484r-50,30l231,534r-20,25l196,584r-15,20l171,629r-6,20l165,674r6,20l181,714r15,20l211,744r25,10l261,759r35,l331,759r40,-5l361,794r,35l366,864r10,30l386,914r20,15l426,939r25,l481,934r31,-15l542,899r30,-30l602,834r30,-40l662,749r25,-55l642,809r-30,90l607,934r-5,30l602,994r5,19l622,1038r20,20l667,1073r25,10l712,1088r20,l752,1083r20,-5l817,1053r41,-35l888,1068r35,45l958,1143r40,20l1038,1178r40,l1113,1168r41,-20l1189,1113r30,-35l1249,1028r20,-59l1289,899r15,-80l1309,734r,-95l1344,709r40,60l1429,824r51,40l1525,889r40,20l1610,919r45,l1695,909r30,-20l1755,864r25,-30l1795,789r11,-45l1806,694r-11,-55l1856,639r50,-15l1946,604r15,-15l1976,574r20,-35l2006,509r,-35l1996,439r-20,-35l1951,374r-35,-20l1876,339r-55,-10l1755,324r-70,-5l1610,324,456,10,381,,306,,241,5,181,15,130,25,90,45,55,65,30,89,10,114,,144r,25l5,199r15,30l40,254r30,25l110,299,75,319,45,344,30,374,15,404r-5,30l15,459r10,25l40,509r25,20l90,539r35,5l165,544xe" strokeweight="1pt">
                        <v:path arrowok="t" o:connecttype="custom" o:connectlocs="186,470;269,421;273,426;203,470;159,531;145,571;150,610;186,654;260,668;326,663;322,760;339,804;397,826;450,808;503,764;582,659;565,711;529,848;534,891;587,944;626,957;679,948;754,895;842,1005;913,1036;1015,1010;1072,948;1116,852;1151,646;1182,624;1301,760;1376,799;1455,808;1543,760;1578,694;1578,562;1676,549;1738,505;1764,448;1755,386;1685,311;1601,289;1416,285;335,0;159,13;79,40;26,78;0,149;18,201;97,263;40,303;13,355;22,426;57,465;145,478" o:connectangles="0,0,0,0,0,0,0,0,0,0,0,0,0,0,0,0,0,0,0,0,0,0,0,0,0,0,0,0,0,0,0,0,0,0,0,0,0,0,0,0,0,0,0,0,0,0,0,0,0,0,0,0,0,0,0"/>
                      </v:shape>
                      <v:shape id="Freeform 218" o:spid="_x0000_s1068" style="position:absolute;left:2371;top:7340;width:1213;height:861;visibility:visible;mso-wrap-style:square;v-text-anchor:top" coordsize="1379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p6ycMA&#10;AADcAAAADwAAAGRycy9kb3ducmV2LnhtbESPQWvCQBSE7wX/w/IEb83GEtqQuooIFU8tifX+yD6z&#10;wezbmF1j/PfdQqHHYWa+YVabyXZipMG3jhUskxQEce10y42C7+PHcw7CB2SNnWNS8CAPm/XsaYWF&#10;dncuaaxCIyKEfYEKTAh9IaWvDVn0ieuJo3d2g8UQ5dBIPeA9wm0nX9L0VVpsOS4Y7GlnqL5UN6sg&#10;nLZv+4xL2Z8eZvo60rUeP69KLebT9h1EoCn8h//aB60gyzP4PROP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p6ycMAAADcAAAADwAAAAAAAAAAAAAAAACYAgAAZHJzL2Rv&#10;d25yZXYueG1sUEsFBgAAAAAEAAQA9QAAAIgDAAAAAA==&#10;" path="m1369,629r,l1379,599r-5,-30l1359,534r-25,-40l1294,454r-50,-39l1179,375r-81,-35l1128,310r26,-25l1169,260r5,-30l1179,205r-5,-25l1164,160r-20,-20l1123,120r-20,-10l1073,100r-30,-5l1008,95r-35,5l938,110r-35,15l898,95,893,65,883,45,863,25,838,15,818,5,787,,757,,727,5,702,15,677,25,657,40,637,60,627,85r-5,25l622,140,567,95,507,60,451,30,396,15,351,10r-45,l271,20,236,30,211,50,191,70,181,95r5,25l196,150r20,25l246,200r40,20l226,235r-55,15l120,275,80,305,45,335,25,365,10,390,,419r,30l10,469r20,20l55,504r35,5l130,509r51,-10l236,479r-50,35l145,554r-30,35l95,634r-5,35l90,704r5,30l115,759r20,20l161,789r30,5l221,784r35,-15l286,744r30,-30l346,674r-25,45l311,764r-10,45l306,849r10,35l331,914r25,20l381,944r35,5l446,944r30,-10l507,909r35,-35l562,829r20,-55l597,714r5,55l612,819r20,50l657,909r25,25l707,959r30,10l762,979r30,l813,969r20,-15l848,929r5,-30l853,859,843,814,823,764r50,55l923,864r50,30l1028,914r40,10l1108,929r31,-10l1169,904r20,-25l1204,854r,-35l1194,784r-15,-45l1149,694r-46,-40l1053,609r55,35l1159,664r50,15l1259,684r40,l1329,674r25,-20l1369,629xe" strokeweight="1pt">
                        <v:path arrowok="t" o:connecttype="custom" o:connectlocs="1213,527;1173,434;1094,365;966,299;1028,229;1037,180;1006,123;970,97;917,84;825,97;790,84;759,22;720,4;666,0;596,22;560,53;547,123;446,53;348,13;238,18;186,44;164,106;190,154;252,193;106,242;40,295;0,368;9,412;48,443;159,439;164,452;84,558;79,619;101,668;168,698;225,676;304,593;274,672;269,747;313,821;366,835;446,799;494,729;525,628;556,764;600,821;670,861;715,852;746,817;742,716;768,720;904,804;975,817;1028,795;1059,720;1037,650;926,536;1019,584;1107,602;1191,575" o:connectangles="0,0,0,0,0,0,0,0,0,0,0,0,0,0,0,0,0,0,0,0,0,0,0,0,0,0,0,0,0,0,0,0,0,0,0,0,0,0,0,0,0,0,0,0,0,0,0,0,0,0,0,0,0,0,0,0,0,0,0,0"/>
                      </v:shape>
                      <v:shape id="Freeform 222" o:spid="_x0000_s1069" style="position:absolute;left:2794;top:7520;width:371;height:303;visibility:visible;mso-wrap-style:square;v-text-anchor:top" coordsize="422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XM8MQA&#10;AADcAAAADwAAAGRycy9kb3ducmV2LnhtbESPT2sCMRTE74LfITzBm2brnyKrUbS0RdBLbfH8TJ67&#10;Szcv6yZ1t9/eCILHYWZ+wyxWrS3FlWpfOFbwMkxAEGtnCs4U/Hx/DGYgfEA2WDomBf/kYbXsdhaY&#10;GtfwF10PIRMRwj5FBXkIVSql1zlZ9ENXEUfv7GqLIco6k6bGJsJtKUdJ8iotFhwXcqzoLSf9e/iz&#10;Ck7j/TvJy9FOJ22z07vNHpNPrVS/167nIAK14Rl+tLdGwWQ2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lzPDEAAAA3AAAAA8AAAAAAAAAAAAAAAAAmAIAAGRycy9k&#10;b3ducmV2LnhtbFBLBQYAAAAABAAEAPUAAACJAwAAAAA=&#10;" path="m16,105r,l21,115r10,10l61,140,41,150,26,165,11,180,6,195,,210r,9l6,234r5,15l21,259r15,10l46,274r15,l81,274r15,-5l111,264r20,-15l126,269r,20l131,304r5,15l151,334r10,5l171,344r15,-5l196,339r15,-20l216,304r5,-15l221,269r,-20l241,284r15,10l271,304r25,5l321,304r21,-15l357,264r,-15l357,234,347,200r30,5l392,200r10,-5l417,180r5,-20l417,135,402,120r-10,-5l377,110r-30,l352,95r5,-15l357,65,352,55,342,35,316,20r-25,l266,25,256,35,246,45,226,80r,-35l221,30,211,20,196,5,171,,151,5,136,20,126,35r-5,10l121,80,86,60,66,55,51,50,31,55,21,60,16,70,11,85r5,20xe" strokeweight="1pt">
                        <v:path arrowok="t" o:connecttype="custom" o:connectlocs="14,92;27,110;54,123;23,145;5,172;0,185;5,206;10,219;32,237;54,241;71,241;98,233;115,219;111,255;120,281;133,294;150,303;164,299;186,281;190,268;194,237;194,219;225,259;238,268;282,268;301,255;314,233;314,206;305,176;345,176;353,172;371,141;367,119;353,106;331,97;305,97;314,70;309,48;301,31;278,18;234,22;225,31;199,70;199,40;186,18;172,4;150,0;120,18;111,31;106,70;76,53;45,44;27,48;14,62;10,75;14,92" o:connectangles="0,0,0,0,0,0,0,0,0,0,0,0,0,0,0,0,0,0,0,0,0,0,0,0,0,0,0,0,0,0,0,0,0,0,0,0,0,0,0,0,0,0,0,0,0,0,0,0,0,0,0,0,0,0,0,0"/>
                      </v:shape>
                      <v:shape id="Freeform 223" o:spid="_x0000_s1070" style="position:absolute;left:2993;top:8835;width:393;height:917;visibility:visible;mso-wrap-style:square;v-text-anchor:top" coordsize="1234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k2qccA&#10;AADcAAAADwAAAGRycy9kb3ducmV2LnhtbESPQWvCQBSE74X+h+UVeim6aZUQo6uUlELpRaqC12f2&#10;mUSzb9PsamJ/vSsUPA4z8w0zW/SmFmdqXWVZweswAkGcW11xoWCz/hwkIJxH1lhbJgUXcrCYPz7M&#10;MNW24x86r3whAoRdigpK75tUSpeXZNANbUMcvL1tDfog20LqFrsAN7V8i6JYGqw4LJTYUFZSflyd&#10;jILsQ47+sk01MfGy2x1+96fD9vtFqeen/n0KwlPv7+H/9pdWME5iuJ0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5NqnHAAAA3AAAAA8AAAAAAAAAAAAAAAAAmAIAAGRy&#10;cy9kb3ducmV2LnhtbFBLBQYAAAAABAAEAPUAAACMAwAAAAA=&#10;" path="m191,1029r,l146,1049r-40,30l75,1109r-30,40l25,1189r-15,39l5,1273,,1318r5,50l15,1413r15,50l50,1508r30,45l111,1593r40,40l191,1668r10,-45l216,1573r20,-45l256,1483r25,-45l311,1393r35,-45l381,1303r81,-80l562,1139r115,-85l808,964r80,-60l958,844r60,-65l1068,714r36,-70l1119,609r10,-35l1139,539r5,-35l1144,469r,-35l1139,394r5,-45l1149,299r10,-54l1189,130,1234,r-75,60l1084,120r-61,55l968,230r-50,54l878,334r-30,50l823,434,768,534r-56,90l652,704r-65,70l547,814r-40,35l457,884r-46,30l306,974r-115,55xe" strokeweight="1pt">
                        <v:path arrowok="t" o:connecttype="custom" o:connectlocs="61,566;34,593;14,632;8,654;2,700;0,725;5,777;16,829;25,854;48,898;61,917;69,865;82,815;99,766;121,716;147,672;216,579;257,530;305,464;340,393;352,354;360,316;364,277;364,239;363,217;366,164;379,71;393,0;345,66;308,126;280,184;262,239;245,294;208,387;187,426;161,467;131,502;61,566" o:connectangles="0,0,0,0,0,0,0,0,0,0,0,0,0,0,0,0,0,0,0,0,0,0,0,0,0,0,0,0,0,0,0,0,0,0,0,0,0,0"/>
                      </v:shape>
                    </v:group>
                  </v:group>
                </v:group>
                <v:group id="Group 239" o:spid="_x0000_s1071" style="position:absolute;left:12033;top:7777;width:1429;height:1983;rotation:2448823fd;flip:x" coordorigin="2076,7305" coordsize="1764,2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Xb+3wwAAANwAAAAP&#10;AAAAAAAAAAAAAAAAAKoCAABkcnMvZG93bnJldi54bWxQSwUGAAAAAAQABAD6AAAAmgMAAAAA&#10;">
                  <v:shape id="Freeform 240" o:spid="_x0000_s1072" style="position:absolute;left:2212;top:7305;width:1527;height:1068;visibility:visible;mso-wrap-style:square;v-text-anchor:top" coordsize="1736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OccMA&#10;AADcAAAADwAAAGRycy9kb3ducmV2LnhtbERPz2vCMBS+D/wfwhN2m6ljSOmMUgTHNk+zpbDbs3m2&#10;xealS7La/ffLQfD48f1ebyfTi5Gc7ywrWC4SEMS11R03Cspi/5SC8AFZY2+ZFPyRh+1m9rDGTNsr&#10;f9F4DI2IIewzVNCGMGRS+rolg35hB+LIna0zGCJ0jdQOrzHc9PI5SVbSYMexocWBdi3Vl+OvUfCt&#10;35JD9VNWp1WRhsOQF+7js1DqcT7lryACTeEuvrnftYKXNK6NZ+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UOccMAAADcAAAADwAAAAAAAAAAAAAAAACYAgAAZHJzL2Rv&#10;d25yZXYueG1sUEsFBgAAAAAEAAQA9QAAAIgDAAAAAA==&#10;" path="m76,794r,l81,819r15,25l111,859r15,10l156,879r30,l221,874r30,-10l276,849r25,-20l347,779r-31,55l291,889r-10,45l281,974r5,20l296,1014r15,15l326,1039r21,10l372,1054r30,l432,1054r10,25l452,1099r15,15l482,1129r20,5l517,1139r20,l557,1134r20,-10l597,1109r15,-20l627,1069r15,-30l652,1009r10,-70l662,1024r16,70l683,1119r15,30l713,1169r15,20l748,1204r20,10l793,1214r20,l838,1204r25,-15l893,1169r25,-25l973,1174r41,15l1034,1194r15,l1064,1189r10,-5l1084,1169r10,-15l1104,1119r,-55l1094,994r15,50l1129,1089r25,35l1179,1154r25,25l1234,1194r30,10l1294,1204r26,-5l1345,1189r25,-15l1390,1154r20,-30l1425,1094r5,-40l1435,1014r80,-35l1545,959r25,-20l1585,919r15,-20l1605,879r,-20l1600,839r-10,-25l1570,789r-20,-20l1520,744r-35,-25l1395,669r100,40l1535,724r40,10l1610,744r30,l1671,739r25,-10l1711,719r15,-15l1731,684r5,-20l1731,634r-10,-25l1706,574r-25,-35l1706,464r5,-34l1711,405r,-25l1701,360r-10,-15l1676,330r-20,-5l1635,320r-30,l1575,320r-75,20l1405,370r40,-25l1475,320r25,-25l1520,275r15,-25l1540,225r5,-20l1540,185r-5,-20l1520,150r-15,-15l1485,125r-25,-10l1435,115r-70,-5l1360,85,1350,60,1335,40,1325,20,1309,10,1289,r-20,l1249,r-25,5l1204,15r-20,15l1159,50r-20,20l1119,95r-35,70l999,100,958,75,923,55,883,40,848,30,813,20r-35,l748,20,713,30,683,40,652,55,627,75r-30,25l572,125r-25,35l512,125,472,95,437,70,397,50,362,40,331,35r-35,l271,45r-25,5l226,65,211,80r-15,20l191,120r,20l196,160r15,25l146,215r-25,20l106,250,91,270r-5,20l81,310r,20l91,350r15,15l121,385r25,15l176,415r40,10l301,450,206,440r-45,l126,445r-35,5l66,459,41,474,21,489,10,509,5,529,,549r10,25l21,599r15,25l61,649r25,25l76,704r-5,30l71,764r5,30xe" strokeweight="1pt">
                    <v:path arrowok="t" o:connecttype="custom" o:connectlocs="84,742;137,773;221,760;305,685;247,822;260,892;327,927;389,949;424,993;490,998;538,958;582,826;601,984;640,1046;715,1068;807,1006;910,1050;953,1028;962,874;1015,989;1085,1050;1161,1055;1223,1015;1262,892;1381,826;1412,756;1363,677;1227,589;1416,655;1492,641;1527,584;1479,474;1505,356;1474,290;1385,282;1271,304;1350,220;1355,163;1306,110;1201,97;1165,18;1099,0;1041,26;953,145;812,48;684,18;574,48;481,141;384,62;291,31;216,44;172,88;186,163;93,220;71,290;106,339;265,396;111,391;18,430;0,483;32,549;67,619;67,699" o:connectangles="0,0,0,0,0,0,0,0,0,0,0,0,0,0,0,0,0,0,0,0,0,0,0,0,0,0,0,0,0,0,0,0,0,0,0,0,0,0,0,0,0,0,0,0,0,0,0,0,0,0,0,0,0,0,0,0,0,0,0,0,0,0,0"/>
                  </v:shape>
                  <v:group id="Group 241" o:spid="_x0000_s1073" style="position:absolute;left:2076;top:7340;width:1764;height:2412" coordorigin="2076,7340" coordsize="1764,2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  <v:shape id="Freeform 242" o:spid="_x0000_s1074" style="position:absolute;left:2768;top:8412;width:393;height:1340;visibility:visible;mso-wrap-style:square;v-text-anchor:top" coordsize="44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/GssEA&#10;AADcAAAADwAAAGRycy9kb3ducmV2LnhtbERPS27CMBDdV+IO1iB1VxxKVUHAIApFLQsWfA4wsofY&#10;Ih6H2EB6+3pRqcun958tOl+LO7XRBVYwHBQgiHUwjisFp+PmZQwiJmSDdWBS8EMRFvPe0wxLEx68&#10;p/shVSKHcCxRgU2pKaWM2pLHOAgNcebOofWYMmwraVp85HBfy9eieJceHecGiw2tLOnL4eYVyJt2&#10;u2prRuf49eGuw0+rN+u9Us/9bjkFkahL/+I/97dR8DbJ8/OZfAT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fxrLBAAAA3AAAAA8AAAAAAAAAAAAAAAAAmAIAAGRycy9kb3du&#10;cmV2LnhtbFBLBQYAAAAABAAEAPUAAACGAwAAAAA=&#10;" path="m91,l15,,5,105,,209,,314,5,414,15,514,25,614,41,714r20,95l86,904r30,90l146,1088r35,90l221,1268r45,85l316,1438r51,85l447,1523,392,1418,336,1313,286,1213,246,1113r-40,-99l171,914,141,819,116,724,96,629,81,534,71,444,66,349r,-90l66,174,76,85,91,xe" strokeweight="1pt">
                      <v:path arrowok="t" o:connecttype="custom" o:connectlocs="80,0;13,0;13,0;4,92;0,184;0,276;4,364;13,452;22,540;36,628;54,712;76,795;102,875;128,957;159,1036;194,1116;234,1190;278,1265;323,1340;393,1340;393,1340;345,1248;295,1155;251,1067;216,979;181,892;150,804;124,721;102,637;84,553;71,470;62,391;58,307;58,228;58,153;67,75;80,0;80,0" o:connectangles="0,0,0,0,0,0,0,0,0,0,0,0,0,0,0,0,0,0,0,0,0,0,0,0,0,0,0,0,0,0,0,0,0,0,0,0,0,0"/>
                    </v:shape>
                    <v:group id="Group 243" o:spid="_x0000_s1075" style="position:absolute;left:2076;top:7340;width:1764;height:2412" coordorigin="2076,7340" coordsize="1764,2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  <v:shape id="Freeform 244" o:spid="_x0000_s1076" style="position:absolute;left:2483;top:8680;width:607;height:1072;visibility:visible;mso-wrap-style:square;v-text-anchor:top" coordsize="1465,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610cUA&#10;AADcAAAADwAAAGRycy9kb3ducmV2LnhtbESPX2vCQBDE3wv9DscWfKuXSik1ekrTouhb/QPt45Jb&#10;k2BuL71bNX77nlDo4zAzv2Gm89616kwhNp4NPA0zUMSltw1XBva7xeMrqCjIFlvPZOBKEeaz+7sp&#10;5tZfeEPnrVQqQTjmaKAW6XKtY1mTwzj0HXHyDj44lCRDpW3AS4K7Vo+y7EU7bDgt1NjRe03lcXty&#10;Br78slhnUrjPIsjP9bj4+O76nTGDh/5tAkqol//wX3tlDTyPR3A7k46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rXRxQAAANwAAAAPAAAAAAAAAAAAAAAAAJgCAABkcnMv&#10;ZG93bnJldi54bWxQSwUGAAAAAAQABAD1AAAAigMAAAAA&#10;" path="m577,664r,l517,605,411,505,296,400,206,300,150,230,95,155,45,80,,,5,230,20,425r10,85l40,590r15,69l75,724r25,70l130,859r36,60l211,974r45,50l311,1074r55,40l431,1154r45,20l532,1204r55,35l647,1284r60,50l777,1389r141,135l1179,1773r75,65l1329,1898r70,55l1465,2003r-66,-135l1334,1738r-70,-115l1194,1519r-50,-65l1088,1389r-55,-65l968,1264,853,1149r-61,-65l757,1029,722,969,692,904,667,834,657,789,637,749,612,704,577,664xe" strokeweight="1pt">
                        <v:path arrowok="t" o:connecttype="custom" o:connectlocs="239,355;170,270;123,214;85,161;39,83;0,0;2,123;12,273;23,353;31,387;54,460;87,521;129,575;179,618;197,628;243,663;293,714;380,816;489,949;520,984;580,1045;607,1072;553,930;495,813;474,778;428,709;401,676;328,580;314,551;287,484;276,446;264,401;239,355" o:connectangles="0,0,0,0,0,0,0,0,0,0,0,0,0,0,0,0,0,0,0,0,0,0,0,0,0,0,0,0,0,0,0,0,0"/>
                      </v:shape>
                      <v:shape id="Freeform 245" o:spid="_x0000_s1077" style="position:absolute;left:2076;top:7644;width:1764;height:1036;visibility:visible;mso-wrap-style:square;v-text-anchor:top" coordsize="2006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XnPMUA&#10;AADcAAAADwAAAGRycy9kb3ducmV2LnhtbESPQWvCQBSE7wX/w/IEb3VjraIxGxFLqVUQjB48PrLP&#10;JJh9G7Jbk/77bqHQ4zAz3zDJuje1eFDrKssKJuMIBHFudcWFgsv5/XkBwnlkjbVlUvBNDtbp4CnB&#10;WNuOT/TIfCEChF2MCkrvm1hKl5dk0I1tQxy8m20N+iDbQuoWuwA3tXyJork0WHFYKLGhbUn5Pfsy&#10;CvCY7e3blg67ZW+vur7Mus+PmVKjYb9ZgfDU+//wX3unFbwup/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ec8xQAAANwAAAAPAAAAAAAAAAAAAAAAAJgCAABkcnMv&#10;ZG93bnJldi54bWxQSwUGAAAAAAQABAD1AAAAigMAAAAA&#10;" path="m165,544r,l211,534r50,-20l306,479r65,-35l311,484r-50,30l231,534r-20,25l196,584r-15,20l171,629r-6,20l165,674r6,20l181,714r15,20l211,744r25,10l261,759r35,l331,759r40,-5l361,794r,35l366,864r10,30l386,914r20,15l426,939r25,l481,934r31,-15l542,899r30,-30l602,834r30,-40l662,749r25,-55l642,809r-30,90l607,934r-5,30l602,994r5,19l622,1038r20,20l667,1073r25,10l712,1088r20,l752,1083r20,-5l817,1053r41,-35l888,1068r35,45l958,1143r40,20l1038,1178r40,l1113,1168r41,-20l1189,1113r30,-35l1249,1028r20,-59l1289,899r15,-80l1309,734r,-95l1344,709r40,60l1429,824r51,40l1525,889r40,20l1610,919r45,l1695,909r30,-20l1755,864r25,-30l1795,789r11,-45l1806,694r-11,-55l1856,639r50,-15l1946,604r15,-15l1976,574r20,-35l2006,509r,-35l1996,439r-20,-35l1951,374r-35,-20l1876,339r-55,-10l1755,324r-70,-5l1610,324,456,10,381,,306,,241,5,181,15,130,25,90,45,55,65,30,89,10,114,,144r,25l5,199r15,30l40,254r30,25l110,299,75,319,45,344,30,374,15,404r-5,30l15,459r10,25l40,509r25,20l90,539r35,5l165,544xe" strokeweight="1pt">
                        <v:path arrowok="t" o:connecttype="custom" o:connectlocs="186,470;269,421;273,426;203,470;159,531;145,571;150,610;186,654;260,668;326,663;322,760;339,804;397,826;450,808;503,764;582,659;565,711;529,848;534,891;587,944;626,957;679,948;754,895;842,1005;913,1036;1015,1010;1072,948;1116,852;1151,646;1182,624;1301,760;1376,799;1455,808;1543,760;1578,694;1578,562;1676,549;1738,505;1764,448;1755,386;1685,311;1601,289;1416,285;335,0;159,13;79,40;26,78;0,149;18,201;97,263;40,303;13,355;22,426;57,465;145,478" o:connectangles="0,0,0,0,0,0,0,0,0,0,0,0,0,0,0,0,0,0,0,0,0,0,0,0,0,0,0,0,0,0,0,0,0,0,0,0,0,0,0,0,0,0,0,0,0,0,0,0,0,0,0,0,0,0,0"/>
                      </v:shape>
                      <v:shape id="Freeform 246" o:spid="_x0000_s1078" style="position:absolute;left:2371;top:7340;width:1213;height:861;visibility:visible;mso-wrap-style:square;v-text-anchor:top" coordsize="1379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sFMQA&#10;AADcAAAADwAAAGRycy9kb3ducmV2LnhtbESPQWvCQBSE7wX/w/KE3urGEtoaXUMQKj21ROv9kX1m&#10;g9m3MbvG5N93C4Ueh5n5htnko23FQL1vHCtYLhIQxJXTDdcKvo/vT28gfEDW2DomBRN5yLezhw1m&#10;2t25pOEQahEh7DNUYELoMil9ZciiX7iOOHpn11sMUfa11D3eI9y28jlJXqTFhuOCwY52hqrL4WYV&#10;hFPxuk+5lN1pMuPXka7V8HlV6nE+FmsQgcbwH/5rf2gF6SqF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D7BTEAAAA3AAAAA8AAAAAAAAAAAAAAAAAmAIAAGRycy9k&#10;b3ducmV2LnhtbFBLBQYAAAAABAAEAPUAAACJAwAAAAA=&#10;" path="m1369,629r,l1379,599r-5,-30l1359,534r-25,-40l1294,454r-50,-39l1179,375r-81,-35l1128,310r26,-25l1169,260r5,-30l1179,205r-5,-25l1164,160r-20,-20l1123,120r-20,-10l1073,100r-30,-5l1008,95r-35,5l938,110r-35,15l898,95,893,65,883,45,863,25,838,15,818,5,787,,757,,727,5,702,15,677,25,657,40,637,60,627,85r-5,25l622,140,567,95,507,60,451,30,396,15,351,10r-45,l271,20,236,30,211,50,191,70,181,95r5,25l196,150r20,25l246,200r40,20l226,235r-55,15l120,275,80,305,45,335,25,365,10,390,,419r,30l10,469r20,20l55,504r35,5l130,509r51,-10l236,479r-50,35l145,554r-30,35l95,634r-5,35l90,704r5,30l115,759r20,20l161,789r30,5l221,784r35,-15l286,744r30,-30l346,674r-25,45l311,764r-10,45l306,849r10,35l331,914r25,20l381,944r35,5l446,944r30,-10l507,909r35,-35l562,829r20,-55l597,714r5,55l612,819r20,50l657,909r25,25l707,959r30,10l762,979r30,l813,969r20,-15l848,929r5,-30l853,859,843,814,823,764r50,55l923,864r50,30l1028,914r40,10l1108,929r31,-10l1169,904r20,-25l1204,854r,-35l1194,784r-15,-45l1149,694r-46,-40l1053,609r55,35l1159,664r50,15l1259,684r40,l1329,674r25,-20l1369,629xe" strokeweight="1pt">
                        <v:path arrowok="t" o:connecttype="custom" o:connectlocs="1213,527;1173,434;1094,365;966,299;1028,229;1037,180;1006,123;970,97;917,84;825,97;790,84;759,22;720,4;666,0;596,22;560,53;547,123;446,53;348,13;238,18;186,44;164,106;190,154;252,193;106,242;40,295;0,368;9,412;48,443;159,439;164,452;84,558;79,619;101,668;168,698;225,676;304,593;274,672;269,747;313,821;366,835;446,799;494,729;525,628;556,764;600,821;670,861;715,852;746,817;742,716;768,720;904,804;975,817;1028,795;1059,720;1037,650;926,536;1019,584;1107,602;1191,575" o:connectangles="0,0,0,0,0,0,0,0,0,0,0,0,0,0,0,0,0,0,0,0,0,0,0,0,0,0,0,0,0,0,0,0,0,0,0,0,0,0,0,0,0,0,0,0,0,0,0,0,0,0,0,0,0,0,0,0,0,0,0,0"/>
                      </v:shape>
                      <v:shape id="Freeform 247" o:spid="_x0000_s1079" style="position:absolute;left:2794;top:7520;width:371;height:303;visibility:visible;mso-wrap-style:square;v-text-anchor:top" coordsize="422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xaLcUA&#10;AADcAAAADwAAAGRycy9kb3ducmV2LnhtbESPT2sCMRTE74LfITyhN8221aKrUWxpi6AX/+D5mbzu&#10;Lm5etpvUXb+9EYQeh5n5DTNbtLYUF6p94VjB8yABQaydKThTcNh/9ccgfEA2WDomBVfysJh3OzNM&#10;jWt4S5ddyESEsE9RQR5ClUrpdU4W/cBVxNH7cbXFEGWdSVNjE+G2lC9J8iYtFhwXcqzoIyd93v1Z&#10;BafXzSfJ36MdDdtmrdfvG0y+tVJPvXY5BRGoDf/hR3tlFAwn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FotxQAAANwAAAAPAAAAAAAAAAAAAAAAAJgCAABkcnMv&#10;ZG93bnJldi54bWxQSwUGAAAAAAQABAD1AAAAigMAAAAA&#10;" path="m16,105r,l21,115r10,10l61,140,41,150,26,165,11,180,6,195,,210r,9l6,234r5,15l21,259r15,10l46,274r15,l81,274r15,-5l111,264r20,-15l126,269r,20l131,304r5,15l151,334r10,5l171,344r15,-5l196,339r15,-20l216,304r5,-15l221,269r,-20l241,284r15,10l271,304r25,5l321,304r21,-15l357,264r,-15l357,234,347,200r30,5l392,200r10,-5l417,180r5,-20l417,135,402,120r-10,-5l377,110r-30,l352,95r5,-15l357,65,352,55,342,35,316,20r-25,l266,25,256,35,246,45,226,80r,-35l221,30,211,20,196,5,171,,151,5,136,20,126,35r-5,10l121,80,86,60,66,55,51,50,31,55,21,60,16,70,11,85r5,20xe" strokeweight="1pt">
                        <v:path arrowok="t" o:connecttype="custom" o:connectlocs="14,92;27,110;54,123;23,145;5,172;0,185;5,206;10,219;32,237;54,241;71,241;98,233;115,219;111,255;120,281;133,294;150,303;164,299;186,281;190,268;194,237;194,219;225,259;238,268;282,268;301,255;314,233;314,206;305,176;345,176;353,172;371,141;367,119;353,106;331,97;305,97;314,70;309,48;301,31;278,18;234,22;225,31;199,70;199,40;186,18;172,4;150,0;120,18;111,31;106,70;76,53;45,44;27,48;14,62;10,75;14,92" o:connectangles="0,0,0,0,0,0,0,0,0,0,0,0,0,0,0,0,0,0,0,0,0,0,0,0,0,0,0,0,0,0,0,0,0,0,0,0,0,0,0,0,0,0,0,0,0,0,0,0,0,0,0,0,0,0,0,0"/>
                      </v:shape>
                      <v:shape id="Freeform 248" o:spid="_x0000_s1080" style="position:absolute;left:2993;top:8835;width:393;height:917;visibility:visible;mso-wrap-style:square;v-text-anchor:top" coordsize="1234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gdMYA&#10;AADcAAAADwAAAGRycy9kb3ducmV2LnhtbESPQWvCQBSE70L/w/IKvYhu2krQ1FVKiiBeRCt4fWaf&#10;SWz2bZpdTeqvdwWhx2FmvmGm885U4kKNKy0reB1GIIgzq0vOFey+F4MxCOeRNVaWScEfOZjPnnpT&#10;TLRteUOXrc9FgLBLUEHhfZ1I6bKCDLqhrYmDd7SNQR9kk0vdYBvgppJvURRLgyWHhQJrSgvKfrZn&#10;oyD9ku/XdFdOTLxuD6ff4/m0X/WVennuPj9AeOr8f/jRXmoFo0kM9zPh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CgdMYAAADcAAAADwAAAAAAAAAAAAAAAACYAgAAZHJz&#10;L2Rvd25yZXYueG1sUEsFBgAAAAAEAAQA9QAAAIsDAAAAAA==&#10;" path="m191,1029r,l146,1049r-40,30l75,1109r-30,40l25,1189r-15,39l5,1273,,1318r5,50l15,1413r15,50l50,1508r30,45l111,1593r40,40l191,1668r10,-45l216,1573r20,-45l256,1483r25,-45l311,1393r35,-45l381,1303r81,-80l562,1139r115,-85l808,964r80,-60l958,844r60,-65l1068,714r36,-70l1119,609r10,-35l1139,539r5,-35l1144,469r,-35l1139,394r5,-45l1149,299r10,-54l1189,130,1234,r-75,60l1084,120r-61,55l968,230r-50,54l878,334r-30,50l823,434,768,534r-56,90l652,704r-65,70l547,814r-40,35l457,884r-46,30l306,974r-115,55xe" strokeweight="1pt">
                        <v:path arrowok="t" o:connecttype="custom" o:connectlocs="61,566;34,593;14,632;8,654;2,700;0,725;5,777;16,829;25,854;48,898;61,917;69,865;82,815;99,766;121,716;147,672;216,579;257,530;305,464;340,393;352,354;360,316;364,277;364,239;363,217;366,164;379,71;393,0;345,66;308,126;280,184;262,239;245,294;208,387;187,426;161,467;131,502;61,566" o:connectangles="0,0,0,0,0,0,0,0,0,0,0,0,0,0,0,0,0,0,0,0,0,0,0,0,0,0,0,0,0,0,0,0,0,0,0,0,0,0"/>
                      </v:shape>
                    </v:group>
                  </v:group>
                </v:group>
                <v:group id="Group 269" o:spid="_x0000_s1081" style="position:absolute;left:4721;top:6123;width:2276;height:2879" coordorigin="10,10" coordsize="2276,2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252" o:spid="_x0000_s1082" style="position:absolute;left:275;top:2250;width:2011;height:639;visibility:visible;mso-wrap-style:square;v-text-anchor:top" coordsize="2011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mUwb8A&#10;AADcAAAADwAAAGRycy9kb3ducmV2LnhtbERPS27CMBDdV+IO1iCxKw6hoDZgEOIjdQv0AKN4GkfE&#10;48h2SHJ7vKjU5dP7b/eDbcSTfKgdK1jMMxDEpdM1Vwp+7pf3TxAhImtsHJOCkQLsd5O3LRba9Xyl&#10;5y1WIoVwKFCBibEtpAylIYth7lrixP06bzEm6CupPfYp3DYyz7K1tFhzajDY0tFQ+bh1VkE/Ditz&#10;PPXc+eWhO4+LvH4sc6Vm0+GwARFpiP/iP/e3VvDxldamM+kI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OZTBvwAAANwAAAAPAAAAAAAAAAAAAAAAAJgCAABkcnMvZG93bnJl&#10;di54bWxQSwUGAAAAAAQABAD1AAAAhAMAAAAA&#10;" path="m1741,544r,l1811,519r60,-25l1921,469r40,-25l1991,419r20,-24l2011,380r,-10l2006,360r-5,-15l1986,335r-15,-15l1921,300r-65,-20l1776,270r-94,-15l1567,250r-130,-5l1287,245r20,-40l1312,165r,-35l1297,100,1272,70,1237,50,1192,30,1138,15r-50,-5l1028,,968,,898,,828,5,753,15,593,40,439,75,304,115r-60,25l189,165r-50,25l94,215,59,245,29,270,10,300,,325r5,25l14,375r20,25l64,424r25,15l179,484r95,40l374,554r105,30l588,604r115,20l828,634r125,5l1063,639r99,l1267,629r100,-10l1462,609r95,-20l1652,569r89,-25xe" strokeweight="1pt">
                    <v:path arrowok="t" o:connecttype="custom" o:connectlocs="1741,544;1871,494;1961,444;1991,419;2011,380;2006,360;2001,345;1971,320;1856,280;1682,255;1437,245;1287,245;1312,165;1297,100;1237,50;1138,15;1088,10;968,0;828,5;593,40;439,75;244,140;139,190;94,215;29,270;0,325;14,375;64,424;89,439;179,484;374,554;588,604;828,634;953,639;1162,639;1367,619;1557,589;1741,544" o:connectangles="0,0,0,0,0,0,0,0,0,0,0,0,0,0,0,0,0,0,0,0,0,0,0,0,0,0,0,0,0,0,0,0,0,0,0,0,0,0"/>
                  </v:shape>
                  <v:shape id="Freeform 253" o:spid="_x0000_s1083" style="position:absolute;left:275;top:2250;width:1312;height:424;visibility:visible;mso-wrap-style:square;v-text-anchor:top" coordsize="1312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W4cQA&#10;AADcAAAADwAAAGRycy9kb3ducmV2LnhtbESPT2sCMRTE7wW/Q3iCF6lZbbF1NUqRFuzNf4ceH5vn&#10;ZnHzsiTpuvrpG0HocZiZ3zCLVWdr0ZIPlWMF41EGgrhwuuJSwfHw9fwOIkRkjbVjUnClAKtl72mB&#10;uXYX3lG7j6VIEA45KjAxNrmUoTBkMYxcQ5y8k/MWY5K+lNrjJcFtLSdZNpUWK04LBhtaGyrO+1+r&#10;4OXHv/HNH2/0bbbu8zophm0MSg363cccRKQu/ocf7Y1W8Dqbwf1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IFuHEAAAA3AAAAA8AAAAAAAAAAAAAAAAAmAIAAGRycy9k&#10;b3ducmV2LnhtbFBLBQYAAAAABAAEAPUAAACJAwAAAAA=&#10;" path="m1138,15r,l1088,10,1028,,968,,898,,828,5,753,15,593,40,439,75,304,115r-60,25l189,165r-50,25l94,215,59,245,29,270,10,300,,325r5,25l14,375r20,25l64,424,194,390,329,355,474,330,623,305,778,285,943,265r170,-10l1287,245r20,-40l1312,165r,-35l1297,100,1272,70,1237,50,1192,30,1138,15xe" strokeweight="1pt">
                    <v:path arrowok="t" o:connecttype="custom" o:connectlocs="1138,15;1138,15;1088,10;1028,0;968,0;898,0;828,5;753,15;593,40;593,40;439,75;304,115;244,140;189,165;139,190;94,215;94,215;59,245;29,270;10,300;0,325;5,350;14,375;34,400;64,424;64,424;194,390;329,355;474,330;623,305;778,285;943,265;1113,255;1287,245;1287,245;1307,205;1312,165;1312,130;1297,100;1272,70;1237,50;1192,30;1138,15;1138,15" o:connectangles="0,0,0,0,0,0,0,0,0,0,0,0,0,0,0,0,0,0,0,0,0,0,0,0,0,0,0,0,0,0,0,0,0,0,0,0,0,0,0,0,0,0,0,0"/>
                  </v:shape>
                  <v:shape id="Freeform 254" o:spid="_x0000_s1084" style="position:absolute;left:719;top:2535;width:1288;height:354;visibility:visible;mso-wrap-style:square;v-text-anchor:top" coordsize="1288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ZP78IA&#10;AADcAAAADwAAAGRycy9kb3ducmV2LnhtbERPy2rCQBTdF/yH4QrdNROlPogZJRRK3daK4O6auSbR&#10;zJ04M03Sv+8sCl0ezjvfjaYVPTnfWFYwS1IQxKXVDVcKjl/vL2sQPiBrbC2Tgh/ysNtOnnLMtB34&#10;k/pDqEQMYZ+hgjqELpPSlzUZ9IntiCN3tc5giNBVUjscYrhp5TxNl9Jgw7Ghxo7eairvh2+jYPUx&#10;vp5veFvI2WXvirA8DY/TXKnn6VhsQAQaw7/4z73XChZpnB/Px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5k/vwgAAANwAAAAPAAAAAAAAAAAAAAAAAJgCAABkcnMvZG93&#10;bnJldi54bWxQSwUGAAAAAAQABAD1AAAAhwMAAAAA&#10;" path="m494,354r,l509,354r105,l718,354,818,344,918,334r95,-10l1108,304r95,-20l1288,259,314,,149,20,,50,494,354xe" strokeweight="1pt">
                    <v:path arrowok="t" o:connecttype="custom" o:connectlocs="494,354;494,354;509,354;509,354;614,354;718,354;818,344;918,334;1013,324;1108,304;1203,284;1288,259;314,0;314,0;149,20;0,50;494,354;494,354" o:connectangles="0,0,0,0,0,0,0,0,0,0,0,0,0,0,0,0,0,0"/>
                  </v:shape>
                  <v:shape id="Freeform 255" o:spid="_x0000_s1085" style="position:absolute;left:849;top:2250;width:409;height:285;visibility:visible;mso-wrap-style:square;v-text-anchor:top" coordsize="409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a0osUA&#10;AADcAAAADwAAAGRycy9kb3ducmV2LnhtbESPT2sCMRTE74V+h/AEbzVrYUW2RikLSvHiv7b0+Ehe&#10;d7duXpYk1dVPb4RCj8PM/IaZLXrbihP50DhWMB5lIIi1Mw1XCt4Py6cpiBCRDbaOScGFAizmjw8z&#10;LIw7845O+1iJBOFQoII6xq6QMuiaLIaR64iT9+28xZikr6TxeE5w28rnLJtIiw2nhRo7KmvSx/2v&#10;VVB+lJv1qtkuPyf5dSW/fnTuWSs1HPSvLyAi9fE//Nd+MwrybAz3M+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rSixQAAANwAAAAPAAAAAAAAAAAAAAAAAJgCAABkcnMv&#10;ZG93bnJldi54bWxQSwUGAAAAAAQABAD1AAAAigMAAAAA&#10;" path="m19,40r,l,45,179,285r5,l294,275,409,265,394,,309,,219,10,124,25,19,40xe" strokeweight="1pt">
                    <v:path arrowok="t" o:connecttype="custom" o:connectlocs="19,40;19,40;0,45;179,285;184,285;184,285;294,275;409,265;394,0;394,0;309,0;219,10;124,25;19,40;19,40" o:connectangles="0,0,0,0,0,0,0,0,0,0,0,0,0,0,0"/>
                  </v:shape>
                  <v:shape id="Freeform 256" o:spid="_x0000_s1086" style="position:absolute;left:275;top:2420;width:444;height:254;visibility:visible;mso-wrap-style:square;v-text-anchor:top" coordsize="44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ctcUA&#10;AADcAAAADwAAAGRycy9kb3ducmV2LnhtbESPUUvDMBSF3wX/Q7iCby5pQZFu2ZjK1D2IrtsPuGvu&#10;mrLmpjSx6/79MhB8PJxzvsOZLUbXioH60HjWkE0UCOLKm4ZrDbvt6uEZRIjIBlvPpOFMARbz25sZ&#10;FsafeENDGWuRIBwK1GBj7AopQ2XJYZj4jjh5B987jEn2tTQ9nhLctTJX6kk6bDgtWOzo1VJ1LH+d&#10;Bve9+fHrDyr3Nhte3tVXli/fVlrf343LKYhIY/wP/7U/jYZHlcP1TDoC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kBy1xQAAANwAAAAPAAAAAAAAAAAAAAAAAJgCAABkcnMv&#10;ZG93bnJldi54bWxQSwUGAAAAAAQABAD1AAAAigMAAAAA&#10;" path="m94,45r,l59,75,29,100,10,130,,155r5,25l14,205r20,25l64,254,244,205,444,165,174,,94,45xe" strokeweight="1pt">
                    <v:path arrowok="t" o:connecttype="custom" o:connectlocs="94,45;94,45;59,75;29,100;10,130;0,155;5,180;14,205;34,230;64,254;64,254;244,205;444,165;174,0;174,0;94,45;94,45" o:connectangles="0,0,0,0,0,0,0,0,0,0,0,0,0,0,0,0,0"/>
                  </v:shape>
                  <v:shape id="Freeform 257" o:spid="_x0000_s1087" style="position:absolute;left:10;top:279;width:394;height:435;visibility:visible;mso-wrap-style:square;v-text-anchor:top" coordsize="39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wl68IA&#10;AADcAAAADwAAAGRycy9kb3ducmV2LnhtbESPQYvCMBSE74L/ITzBm6auqKVrFFkVvK4V9/q2edvW&#10;Ni+liVr/vVkQPA4z8w2zXHemFjdqXWlZwWQcgSDOrC45V3BK96MYhPPIGmvLpOBBDtarfm+JibZ3&#10;/qbb0eciQNglqKDwvkmkdFlBBt3YNsTB+7OtQR9km0vd4j3ATS0/omguDZYcFgps6KugrDpejYJL&#10;WjXVeWF+OTY/utq57WkSp0oNB93mE4Snzr/Dr/ZBK5hFU/g/E4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/CXrwgAAANwAAAAPAAAAAAAAAAAAAAAAAJgCAABkcnMvZG93&#10;bnJldi54bWxQSwUGAAAAAAQABAD1AAAAhwMAAAAA&#10;" path="m394,125r,l349,80,299,45,250,20,200,5,155,,115,5,80,25,50,50,25,80,5,120,,160r,50l10,265r20,55l60,375r40,60l394,125xe" strokeweight="1pt">
                    <v:path arrowok="t" o:connecttype="custom" o:connectlocs="394,125;394,125;349,80;299,45;250,20;200,5;200,5;155,0;115,5;80,25;50,50;50,50;25,80;5,120;0,160;0,210;0,210;10,265;30,320;60,375;100,435;394,125;394,125" o:connectangles="0,0,0,0,0,0,0,0,0,0,0,0,0,0,0,0,0,0,0,0,0,0,0"/>
                  </v:shape>
                  <v:shape id="Freeform 258" o:spid="_x0000_s1088" style="position:absolute;left:509;top:10;width:419;height:334;visibility:visible;mso-wrap-style:square;v-text-anchor:top" coordsize="41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iFsIA&#10;AADcAAAADwAAAGRycy9kb3ducmV2LnhtbESPS2sCMRSF94X+h3AL7mqmotKORikFwZXgY2F3l+Q2&#10;Mzi5mSbRGf+9EQSXh/P4OPNl7xpxoRBrzwo+hgUIYu1NzVbBYb96/wQRE7LBxjMpuFKE5eL1ZY6l&#10;8R1v6bJLVuQRjiUqqFJqSymjrshhHPqWOHt/PjhMWQYrTcAuj7tGjopiKh3WnAkVtvRTkT7tzi5D&#10;Rpvfsf/f285uA351U32cSK3U4K3/noFI1Kdn+NFeGwWTYgz3M/kI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CSIWwgAAANwAAAAPAAAAAAAAAAAAAAAAAJgCAABkcnMvZG93&#10;bnJldi54bWxQSwUGAAAAAAQABAD1AAAAhwMAAAAA&#10;" path="m55,95r,l30,145,10,205,,264r,70l419,279,409,210,394,150,369,100,340,60,310,30,275,10,235,,195,,155,10,120,30,85,60,55,95xe" strokeweight="1pt">
                    <v:path arrowok="t" o:connecttype="custom" o:connectlocs="55,95;55,95;30,145;10,205;0,264;0,334;419,279;419,279;409,210;394,150;369,100;340,60;340,60;310,30;275,10;235,0;195,0;195,0;155,10;120,30;85,60;55,95;55,95" o:connectangles="0,0,0,0,0,0,0,0,0,0,0,0,0,0,0,0,0,0,0,0,0,0,0"/>
                  </v:shape>
                  <v:shape id="Freeform 259" o:spid="_x0000_s1089" style="position:absolute;left:494;top:893;width:195;height:280;visibility:visible;mso-wrap-style:square;v-text-anchor:top" coordsize="19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eB9MUA&#10;AADcAAAADwAAAGRycy9kb3ducmV2LnhtbESPS2sCMRSF9wX/Q7hCd5pR6oPRKG2x2IUIPhDdXZLr&#10;zODkZpik4/TfN4LQ5eE8Ps582dpSNFT7wrGCQT8BQaydKThTcDx89aYgfEA2WDomBb/kYbnovMwx&#10;Ne7OO2r2IRNxhH2KCvIQqlRKr3Oy6PuuIo7e1dUWQ5R1Jk2N9zhuSzlMkrG0WHAk5FjRZ076tv+x&#10;EbL62G70+nQerlfTt+Yy0fZabJR67bbvMxCB2vAffra/jYJRMoLH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94H0xQAAANwAAAAPAAAAAAAAAAAAAAAAAJgCAABkcnMv&#10;ZG93bnJldi54bWxQSwUGAAAAAAQABAD1AAAAigMAAAAA&#10;" path="m125,280r10,-50l195,200,120,185,,,80,195,35,265,85,250r40,30xe" strokeweight="1pt">
                    <v:path arrowok="t" o:connecttype="custom" o:connectlocs="125,280;135,230;195,200;120,185;0,0;80,195;35,265;85,250;125,280;125,280" o:connectangles="0,0,0,0,0,0,0,0,0,0"/>
                  </v:shape>
                  <v:shape id="Freeform 260" o:spid="_x0000_s1090" style="position:absolute;left:729;top:783;width:194;height:280;visibility:visible;mso-wrap-style:square;v-text-anchor:top" coordsize="194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gscUA&#10;AADcAAAADwAAAGRycy9kb3ducmV2LnhtbESPQWvCQBSE74X+h+UVeqsbLYYQXaUUFAUPNnrQ2yP7&#10;TIK7b0N2a9J/7wpCj8PMfMPMl4M14kadbxwrGI8SEMSl0w1XCo6H1UcGwgdkjcYxKfgjD8vF68sc&#10;c+16/qFbESoRIexzVFCH0OZS+rImi37kWuLoXVxnMUTZVVJ32Ee4NXKSJKm02HBcqLGl75rKa/Fr&#10;FZi9SbefO5ett60zfTY5HcbnjVLvb8PXDESgIfyHn+2NVjBNUn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KCxxQAAANwAAAAPAAAAAAAAAAAAAAAAAJgCAABkcnMv&#10;ZG93bnJldi54bWxQSwUGAAAAAAQABAD1AAAAigMAAAAA&#10;" path="m85,250r40,30l134,230r60,-30l125,185,,,80,195,40,265,85,250xe" strokeweight="1pt">
                    <v:path arrowok="t" o:connecttype="custom" o:connectlocs="85,250;125,280;134,230;194,200;125,185;0,0;80,195;40,265;85,250;85,250" o:connectangles="0,0,0,0,0,0,0,0,0,0"/>
                  </v:shape>
                  <v:shape id="Freeform 261" o:spid="_x0000_s1091" style="position:absolute;left:314;top:923;width:684;height:584;visibility:visible;mso-wrap-style:square;v-text-anchor:top" coordsize="684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yeMYA&#10;AADcAAAADwAAAGRycy9kb3ducmV2LnhtbESP0WrCQBRE34X+w3ILfRHdVK2W6CpFUxH6UIx+wCV7&#10;m0Szd0N266Z/3y0UfBxm5gyz2vSmETfqXG1ZwfM4AUFcWF1zqeB8eh+9gnAeWWNjmRT8kIPN+mGw&#10;wlTbwEe65b4UEcIuRQWV920qpSsqMujGtiWO3pftDPoou1LqDkOEm0ZOkmQuDdYcFypsaVtRcc2/&#10;jYIDZWE2k+EjCy6/7Ie7bPrZXpV6euzfliA89f4e/m8ftIKXZAF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ayeMYAAADcAAAADwAAAAAAAAAAAAAAAACYAgAAZHJz&#10;L2Rvd25yZXYueG1sUEsFBgAAAAAEAAQA9QAAAIsDAAAAAA==&#10;" path="m664,584l629,509r55,-45l594,449r15,-90l505,474r-75,-5l365,459,300,444,245,429,200,409,155,389,120,364,90,334,65,304,50,270,40,235,35,195r,-45l45,105,60,55,80,,50,55,25,110,10,160,,205r,45l5,289r15,35l45,359r25,30l110,414r45,25l205,459r60,15l335,489r75,10l490,509r174,75xe" strokeweight="1pt">
                    <v:path arrowok="t" o:connecttype="custom" o:connectlocs="664,584;629,509;684,464;594,449;609,359;505,474;505,474;430,469;365,459;300,444;245,429;200,409;155,389;120,364;90,334;65,304;50,270;40,235;35,195;35,150;45,105;60,55;80,0;80,0;50,55;25,110;10,160;0,205;0,250;5,289;20,324;45,359;70,389;110,414;155,439;205,459;265,474;335,489;410,499;490,509;664,584;664,584" o:connectangles="0,0,0,0,0,0,0,0,0,0,0,0,0,0,0,0,0,0,0,0,0,0,0,0,0,0,0,0,0,0,0,0,0,0,0,0,0,0,0,0,0,0"/>
                  </v:shape>
                  <v:shape id="Freeform 262" o:spid="_x0000_s1092" style="position:absolute;left:829;top:724;width:813;height:1466;visibility:visible;mso-wrap-style:square;v-text-anchor:top" coordsize="813,1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XTcAA&#10;AADcAAAADwAAAGRycy9kb3ducmV2LnhtbERPzYrCMBC+L/gOYQRva6rgItUoKgii68HWBxiasS0m&#10;k9hE7b795rCwx4/vf7nurREv6kLrWMFknIEgrpxuuVZwLfefcxAhIms0jknBDwVYrwYfS8y1e/OF&#10;XkWsRQrhkKOCJkafSxmqhiyGsfPEibu5zmJMsKul7vCdwq2R0yz7khZbTg0Neto1VN2Lp1XgT/f5&#10;5mwq+10ey4cvTkdz2z6UGg37zQJEpD7+i//cB61glqW16Uw6An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AXTcAAAADcAAAADwAAAAAAAAAAAAAAAACYAgAAZHJzL2Rvd25y&#10;ZXYueG1sUEsFBgAAAAAEAAQA9QAAAIUDAAAAAA==&#10;" path="m813,1442l668,1222r,-95l658,1037,643,948,628,863,604,778,574,693,539,613,499,538,454,464,404,389,349,319,289,249,224,184,154,119,79,59,,,69,64r70,65l199,199r60,65l309,334r50,70l404,474r40,69l484,623r35,85l549,793r25,85l594,967r14,95l618,1152r5,100l544,1461r89,-79l673,1466r40,-84l813,1442xe" strokeweight="1pt">
                    <v:path arrowok="t" o:connecttype="custom" o:connectlocs="813,1442;668,1222;668,1222;668,1127;658,1037;643,948;628,863;604,778;574,693;539,613;499,538;454,464;404,389;349,319;289,249;224,184;154,119;79,59;0,0;0,0;69,64;139,129;199,199;259,264;309,334;359,404;404,474;444,543;444,543;484,623;519,708;549,793;574,878;594,967;608,1062;618,1152;623,1252;544,1461;633,1382;673,1466;713,1382;813,1442;813,1442" o:connectangles="0,0,0,0,0,0,0,0,0,0,0,0,0,0,0,0,0,0,0,0,0,0,0,0,0,0,0,0,0,0,0,0,0,0,0,0,0,0,0,0,0,0,0"/>
                  </v:shape>
                  <v:shape id="Freeform 263" o:spid="_x0000_s1093" style="position:absolute;left:50;top:334;width:294;height:325;visibility:visible;mso-wrap-style:square;v-text-anchor:top" coordsize="294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C8j8QA&#10;AADcAAAADwAAAGRycy9kb3ducmV2LnhtbESPQWsCMRSE70L/Q3gFL1KTClvs1iilKOipVMXzY/Oa&#10;Xbp5WZPorv/eFAo9DjPzDbNYDa4VVwqx8azheapAEFfeNGw1HA+bpzmImJANtp5Jw40irJYPowWW&#10;xvf8Rdd9siJDOJaooU6pK6WMVU0O49R3xNn79sFhyjJYaQL2Ge5aOVPqRTpsOC/U2NFHTdXP/uI0&#10;hOJgq6KZrHf+3PdHe3afan3Sevw4vL+BSDSk//Bfe2s0FOoVfs/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wvI/EAAAA3AAAAA8AAAAAAAAAAAAAAAAAmAIAAGRycy9k&#10;b3ducmV2LnhtbFBLBQYAAAAABAAEAPUAAACJAwAAAAA=&#10;" path="m,155r,l5,195r15,40l45,280r30,45l294,90,259,55,225,30,185,10,150,,115,,85,5,60,15,35,35,20,60,5,85,,120r,35xe" strokeweight="1pt">
                    <v:path arrowok="t" o:connecttype="custom" o:connectlocs="0,155;0,155;5,195;20,235;45,280;75,325;294,90;294,90;259,55;225,30;185,10;150,0;150,0;115,0;85,5;60,15;35,35;35,35;20,60;5,85;0,120;0,155;0,155" o:connectangles="0,0,0,0,0,0,0,0,0,0,0,0,0,0,0,0,0,0,0,0,0,0,0"/>
                  </v:shape>
                  <v:shape id="Freeform 264" o:spid="_x0000_s1094" style="position:absolute;left:554;top:60;width:314;height:254;visibility:visible;mso-wrap-style:square;v-text-anchor:top" coordsize="31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4hVsMA&#10;AADcAAAADwAAAGRycy9kb3ducmV2LnhtbERPW2vCMBR+H/gfwhH2MmzioCLVKG5M2BgUL/X90Bzb&#10;YnNSmsx2+/XLw2CPH999vR1tK+7U+8axhnmiQBCXzjRcaSjO+9kShA/IBlvHpOGbPGw3k4c1ZsYN&#10;fKT7KVQihrDPUEMdQpdJ6cuaLPrEdcSRu7reYoiwr6TpcYjhtpXPSi2kxYZjQ40dvdZU3k5fVoP6&#10;LNqnl5+xWQ4q37+lB8w/LgutH6fjbgUi0Bj+xX/ud6Mhncf58Uw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4hVsMAAADcAAAADwAAAAAAAAAAAAAAAACYAgAAZHJzL2Rv&#10;d25yZXYueG1sUEsFBgAAAAAEAAQA9QAAAIgDAAAAAA==&#10;" path="m314,209r,l309,160,295,115,280,75,255,45,230,25,205,10,180,,150,,120,10,90,25,65,45,45,75,25,110,10,155,5,199,,254,314,209xe" strokeweight="1pt">
                    <v:path arrowok="t" o:connecttype="custom" o:connectlocs="314,209;314,209;309,160;295,115;280,75;255,45;255,45;230,25;205,10;180,0;150,0;150,0;120,10;90,25;65,45;45,75;45,75;25,110;10,155;5,199;0,254;314,209;314,209" o:connectangles="0,0,0,0,0,0,0,0,0,0,0,0,0,0,0,0,0,0,0,0,0,0,0"/>
                  </v:shape>
                  <v:shape id="Freeform 265" o:spid="_x0000_s1095" style="position:absolute;left:120;top:404;width:160;height:175;visibility:visible;mso-wrap-style:square;v-text-anchor:top" coordsize="16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9z7MMA&#10;AADcAAAADwAAAGRycy9kb3ducmV2LnhtbESPQWvCQBSE74X+h+UJ3uomloqkrmIFqYde1OD5mX3N&#10;ps2+Dbtrkv77bqHgcZiZb5jVZrSt6MmHxrGCfJaBIK6cbrhWUJ73T0sQISJrbB2Tgh8KsFk/Pqyw&#10;0G7gI/WnWIsE4VCgAhNjV0gZKkMWw8x1xMn7dN5iTNLXUnscEty2cp5lC2mx4bRgsKOdoer7dLMK&#10;PLvxGT/at+NX5strMPa9qy5KTSfj9hVEpDHew//tg1bwkufwdyY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9z7MMAAADcAAAADwAAAAAAAAAAAAAAAACYAgAAZHJzL2Rv&#10;d25yZXYueG1sUEsFBgAAAAAEAAQA9QAAAIgDAAAAAA==&#10;" path="m160,50r,l140,30,120,15,100,5,80,,65,,50,,35,10,20,20,10,30,5,45,,65,,85r5,20l15,130r10,20l40,175,160,50xe" strokeweight="1pt">
                    <v:path arrowok="t" o:connecttype="custom" o:connectlocs="160,50;160,50;140,30;120,15;100,5;80,0;80,0;65,0;50,0;35,10;20,20;20,20;10,30;5,45;0,65;0,85;0,85;5,105;15,130;25,150;40,175;160,50;160,50" o:connectangles="0,0,0,0,0,0,0,0,0,0,0,0,0,0,0,0,0,0,0,0,0,0,0"/>
                  </v:shape>
                  <v:shape id="Freeform 266" o:spid="_x0000_s1096" style="position:absolute;left:629;top:135;width:175;height:139;visibility:visible;mso-wrap-style:square;v-text-anchor:top" coordsize="175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JpzsQA&#10;AADcAAAADwAAAGRycy9kb3ducmV2LnhtbESPS4vCQBCE7wv+h6EXvK0TsygSM8rqEtiT+Lp4azKd&#10;B2Z6QmbUuL/eEQSPRVV9RaXL3jTiSp2rLSsYjyIQxLnVNZcKjofsawbCeWSNjWVScCcHy8XgI8VE&#10;2xvv6Lr3pQgQdgkqqLxvEyldXpFBN7ItcfAK2xn0QXal1B3eAtw0Mo6iqTRYc1iosKV1Rfl5fzEK&#10;zqdNnZXF/2r7Hf+u2o3mC2es1PCz/5mD8NT7d/jV/tMKJuMY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Sac7EAAAA3AAAAA8AAAAAAAAAAAAAAAAAmAIAAGRycy9k&#10;b3ducmV2LnhtbFBLBQYAAAAABAAEAPUAAACJAwAAAAA=&#10;" path="m175,114r,l170,85,160,65,155,45,140,25,125,15,115,5,100,,80,,65,5,50,15,40,25,25,40,15,60,5,85r,24l,139,175,114xe" strokeweight="1pt">
                    <v:path arrowok="t" o:connecttype="custom" o:connectlocs="175,114;175,114;170,85;160,65;155,45;140,25;140,25;125,15;115,5;100,0;80,0;80,0;65,5;50,15;40,25;25,40;25,40;15,60;5,85;5,109;0,139;175,114;175,114" o:connectangles="0,0,0,0,0,0,0,0,0,0,0,0,0,0,0,0,0,0,0,0,0,0,0"/>
                  </v:shape>
                  <v:shape id="Freeform 267" o:spid="_x0000_s1097" style="position:absolute;left:40;top:230;width:1098;height:718;visibility:visible;mso-wrap-style:square;v-text-anchor:top" coordsize="109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0AmMUA&#10;AADcAAAADwAAAGRycy9kb3ducmV2LnhtbESP0WrCQBRE3wv+w3IFX0Q3WhSJriJCRUorJvoBl+w1&#10;WczeDdltTP++Wyj0cZiZM8xm19tadNR641jBbJqAIC6cNlwquF3fJisQPiBrrB2Tgm/ysNsOXjaY&#10;avfkjLo8lCJC2KeooAqhSaX0RUUW/dQ1xNG7u9ZiiLItpW7xGeG2lvMkWUqLhuNChQ0dKioe+ZdV&#10;8JFdypw+z8nSjs3imI27vXm/KzUa9vs1iEB9+A//tU9awWL2C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QCYxQAAANwAAAAPAAAAAAAAAAAAAAAAAJgCAABkcnMv&#10;ZG93bnJldi54bWxQSwUGAAAAAAQABAD1AAAAigMAAAAA&#10;" path="m200,224r,l160,269r-35,45l90,364,60,414,35,459,15,508,5,548,,588r,40l10,658r25,25l60,698r30,10l120,713r65,5l259,713r90,-20l429,668r85,-30l599,598r90,-45l789,494r49,-35l888,419r45,-40l973,339r55,-60l1063,219r15,-25l1088,164r5,-25l1098,114r-5,-30l1078,64,1053,39,1023,24,983,14,938,5,888,,833,,769,,709,5r-60,5l589,19,534,34,484,49,429,69,379,89r-45,25l289,144r-44,35l200,224xe" strokeweight="1pt">
                    <v:path arrowok="t" o:connecttype="custom" o:connectlocs="200,224;125,314;60,414;35,459;5,548;0,588;10,658;60,698;90,708;185,718;349,693;429,668;599,598;689,553;689,553;789,494;888,419;973,339;1028,279;1078,194;1093,139;1098,114;1078,64;1023,24;983,14;888,0;833,0;709,5;589,19;484,49;379,89;334,114;245,179;200,224" o:connectangles="0,0,0,0,0,0,0,0,0,0,0,0,0,0,0,0,0,0,0,0,0,0,0,0,0,0,0,0,0,0,0,0,0,0"/>
                  </v:shape>
                  <v:shape id="Freeform 268" o:spid="_x0000_s1098" style="position:absolute;left:270;top:444;width:713;height:404;visibility:visible;mso-wrap-style:square;v-text-anchor:top" coordsize="713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WvdcEA&#10;AADcAAAADwAAAGRycy9kb3ducmV2LnhtbESPS4vCMBSF94L/IVzBnaYdH0g1FZFRZmsdBpeX5toW&#10;m5vSpFr//UQQXB7O4+Nstr2pxZ1aV1lWEE8jEMS51RUXCn7Ph8kKhPPIGmvLpOBJDrbpcLDBRNsH&#10;n+ie+UKEEXYJKii9bxIpXV6SQTe1DXHwrrY16INsC6lbfIRxU8uvKFpKgxUHQokN7UvKb1lnAldS&#10;ser+Zt/ZUbKdLbssv5wrpcajfrcG4an3n/C7/aMVLOI5vM6EI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Vr3XBAAAA3AAAAA8AAAAAAAAAAAAAAAAAmAIAAGRycy9kb3du&#10;cmV2LnhtbFBLBQYAAAAABAAEAPUAAACGAwAAAAA=&#10;" path="m713,15r,l643,5,579,,514,,454,5,399,15,344,25,294,45,249,65,204,95r-40,30l129,160,94,200,64,245,39,294,19,349,,404,79,339r80,-55l244,225r90,-50l424,130,519,85,613,50,713,15xe" strokeweight="1pt">
                    <v:path arrowok="t" o:connecttype="custom" o:connectlocs="713,15;713,15;643,5;579,0;514,0;454,5;399,15;344,25;294,45;249,65;204,95;164,125;129,160;94,200;64,245;39,294;19,349;0,404;0,404;79,339;159,284;244,225;334,175;424,130;519,85;613,50;713,15;713,15" o:connectangles="0,0,0,0,0,0,0,0,0,0,0,0,0,0,0,0,0,0,0,0,0,0,0,0,0,0,0,0"/>
                  </v:shape>
                </v:group>
                <v:group id="Group 290" o:spid="_x0000_s1099" style="position:absolute;left:7185;top:8648;width:1786;height:639;flip:x" coordorigin="8070,3150" coordsize="2011,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kPxOMQAAADcAAAA&#10;DwAAAAAAAAAAAAAAAACqAgAAZHJzL2Rvd25yZXYueG1sUEsFBgAAAAAEAAQA+gAAAJsDAAAAAA==&#10;">
                  <v:shape id="Freeform 271" o:spid="_x0000_s1100" style="position:absolute;left:8070;top:3150;width:2011;height:639;visibility:visible;mso-wrap-style:square;v-text-anchor:top" coordsize="2011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p78IA&#10;AADcAAAADwAAAGRycy9kb3ducmV2LnhtbESPzWrDMBCE74W+g9hCb41sh4TiRjYhbSHX/DzAYm0t&#10;E2tlJDm2374KFHocZuYbZlfPthd38qFzrCBfZSCIG6c7bhVcL99v7yBCRNbYOyYFCwWoq+enHZba&#10;TXyi+zm2IkE4lKjAxDiUUobGkMWwcgNx8n6ctxiT9K3UHqcEt70ssmwrLXacFgwOdDDU3M6jVTAt&#10;88YcPice/Xo/fi150d3WhVKvL/P+A0SkOf6H/9pHrWCTb+FxJh0BW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2KnvwgAAANwAAAAPAAAAAAAAAAAAAAAAAJgCAABkcnMvZG93&#10;bnJldi54bWxQSwUGAAAAAAQABAD1AAAAhwMAAAAA&#10;" path="m1741,544r,l1811,519r60,-25l1921,469r40,-25l1991,419r20,-24l2011,380r,-10l2006,360r-5,-15l1986,335r-15,-15l1921,300r-65,-20l1776,270r-94,-15l1567,250r-130,-5l1287,245r20,-40l1312,165r,-35l1297,100,1272,70,1237,50,1192,30,1138,15r-50,-5l1028,,968,,898,,828,5,753,15,593,40,439,75,304,115r-60,25l189,165r-50,25l94,215,59,245,29,270,10,300,,325r5,25l14,375r20,25l64,424r25,15l179,484r95,40l374,554r105,30l588,604r115,20l828,634r125,5l1063,639r99,l1267,629r100,-10l1462,609r95,-20l1652,569r89,-25xe" strokeweight="1pt">
                    <v:path arrowok="t" o:connecttype="custom" o:connectlocs="1741,544;1871,494;1961,444;1991,419;2011,380;2006,360;2001,345;1971,320;1856,280;1682,255;1437,245;1287,245;1312,165;1297,100;1237,50;1138,15;1088,10;968,0;828,5;593,40;439,75;244,140;139,190;94,215;29,270;0,325;14,375;64,424;89,439;179,484;374,554;588,604;828,634;953,639;1162,639;1367,619;1557,589;1741,544" o:connectangles="0,0,0,0,0,0,0,0,0,0,0,0,0,0,0,0,0,0,0,0,0,0,0,0,0,0,0,0,0,0,0,0,0,0,0,0,0,0"/>
                  </v:shape>
                  <v:group id="Group 289" o:spid="_x0000_s1101" style="position:absolute;left:8070;top:3150;width:1732;height:639" coordorigin="8070,3150" coordsize="1732,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  <v:shape id="Freeform 272" o:spid="_x0000_s1102" style="position:absolute;left:8070;top:3150;width:1312;height:424;visibility:visible;mso-wrap-style:square;v-text-anchor:top" coordsize="1312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/vcEA&#10;AADcAAAADwAAAGRycy9kb3ducmV2LnhtbERPy2oCMRTdF/yHcIVuimZU1DI1iogFu/O1cHmZ3E6G&#10;Tm6GJI6jX98sBJeH816sOluLlnyoHCsYDTMQxIXTFZcKzqfvwSeIEJE11o5JwZ0CrJa9twXm2t34&#10;QO0xliKFcMhRgYmxyaUMhSGLYega4sT9Om8xJuhLqT3eUrit5TjLZtJixanBYEMbQ8Xf8WoVTC5+&#10;zg9/ftCP2bvtfVx8tDEo9d7v1l8gInXxJX66d1rBdJTWpjPp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2v73BAAAA3AAAAA8AAAAAAAAAAAAAAAAAmAIAAGRycy9kb3du&#10;cmV2LnhtbFBLBQYAAAAABAAEAPUAAACGAwAAAAA=&#10;" path="m1138,15r,l1088,10,1028,,968,,898,,828,5,753,15,593,40,439,75,304,115r-60,25l189,165r-50,25l94,215,59,245,29,270,10,300,,325r5,25l14,375r20,25l64,424,194,390,329,355,474,330,623,305,778,285,943,265r170,-10l1287,245r20,-40l1312,165r,-35l1297,100,1272,70,1237,50,1192,30,1138,15xe" strokeweight="1pt">
                      <v:path arrowok="t" o:connecttype="custom" o:connectlocs="1138,15;1138,15;1088,10;1028,0;968,0;898,0;828,5;753,15;593,40;593,40;439,75;304,115;244,140;189,165;139,190;94,215;94,215;59,245;29,270;10,300;0,325;5,350;14,375;34,400;64,424;64,424;194,390;329,355;474,330;623,305;778,285;943,265;1113,255;1287,245;1287,245;1307,205;1312,165;1312,130;1297,100;1272,70;1237,50;1192,30;1138,15;1138,15" o:connectangles="0,0,0,0,0,0,0,0,0,0,0,0,0,0,0,0,0,0,0,0,0,0,0,0,0,0,0,0,0,0,0,0,0,0,0,0,0,0,0,0,0,0,0,0"/>
                    </v:shape>
                    <v:shape id="Freeform 273" o:spid="_x0000_s1103" style="position:absolute;left:8514;top:3435;width:1288;height:354;visibility:visible;mso-wrap-style:square;v-text-anchor:top" coordsize="1288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Vwr8QA&#10;AADcAAAADwAAAGRycy9kb3ducmV2LnhtbESPT2vCQBTE70K/w/IEb7qJ+KemriKFoteqCL09s69J&#10;NPs23V1N+u27BcHjMDO/YZbrztTiTs5XlhWkowQEcW51xYWC4+Fj+ArCB2SNtWVS8Ese1quX3hIz&#10;bVv+pPs+FCJC2GeooAyhyaT0eUkG/cg2xNH7ts5giNIVUjtsI9zUcpwkM2mw4rhQYkPvJeXX/c0o&#10;mG+7ydcFL1OZnnduE2an9uc0VmrQ7zZvIAJ14Rl+tHdawTRdwP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FcK/EAAAA3AAAAA8AAAAAAAAAAAAAAAAAmAIAAGRycy9k&#10;b3ducmV2LnhtbFBLBQYAAAAABAAEAPUAAACJAwAAAAA=&#10;" path="m494,354r,l509,354r105,l718,354,818,344,918,334r95,-10l1108,304r95,-20l1288,259,314,,149,20,,50,494,354xe" strokeweight="1pt">
                      <v:path arrowok="t" o:connecttype="custom" o:connectlocs="494,354;494,354;509,354;509,354;614,354;718,354;818,344;918,334;1013,324;1108,304;1203,284;1288,259;314,0;314,0;149,20;0,50;494,354;494,354" o:connectangles="0,0,0,0,0,0,0,0,0,0,0,0,0,0,0,0,0,0"/>
                    </v:shape>
                    <v:shape id="Freeform 274" o:spid="_x0000_s1104" style="position:absolute;left:8644;top:3150;width:409;height:285;visibility:visible;mso-wrap-style:square;v-text-anchor:top" coordsize="409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9NWcIA&#10;AADcAAAADwAAAGRycy9kb3ducmV2LnhtbERPy2oCMRTdC/5DuEJ3NaMwUkajyIAiblrtA5eX5HZm&#10;6uRmSKJO+/XNQnB5OO/FqretuJIPjWMFk3EGglg703Cl4ON98/wCIkRkg61jUvBLAVbL4WCBhXE3&#10;PtD1GCuRQjgUqKCOsSukDLomi2HsOuLEfTtvMSboK2k83lK4beU0y2bSYsOpocaOypr0+XixCsrP&#10;8nW/bd42X7P8bytPPzr3rJV6GvXrOYhIfXyI7+6dUZBP0/x0Jh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01ZwgAAANwAAAAPAAAAAAAAAAAAAAAAAJgCAABkcnMvZG93&#10;bnJldi54bWxQSwUGAAAAAAQABAD1AAAAhwMAAAAA&#10;" path="m19,40r,l,45,179,285r5,l294,275,409,265,394,,309,,219,10,124,25,19,40xe" strokeweight="1pt">
                      <v:path arrowok="t" o:connecttype="custom" o:connectlocs="19,40;19,40;0,45;179,285;184,285;184,285;294,275;409,265;394,0;394,0;309,0;219,10;124,25;19,40;19,40" o:connectangles="0,0,0,0,0,0,0,0,0,0,0,0,0,0,0"/>
                    </v:shape>
                    <v:shape id="Freeform 275" o:spid="_x0000_s1105" style="position:absolute;left:8070;top:3320;width:444;height:254;visibility:visible;mso-wrap-style:square;v-text-anchor:top" coordsize="44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eosUA&#10;AADcAAAADwAAAGRycy9kb3ducmV2LnhtbESP3WrCQBSE7wu+w3IE73STgKVEV1GL/bkordEHOGaP&#10;2WD2bMhuY/r23YLQy2FmvmGW68E2oqfO144VpLMEBHHpdM2VgtNxP30C4QOyxsYxKfghD+vV6GGJ&#10;uXY3PlBfhEpECPscFZgQ2lxKXxqy6GeuJY7exXUWQ5RdJXWHtwi3jcyS5FFarDkuGGxpZ6i8Ft9W&#10;gf08fLn3VyrOJu23L8lHmm2e90pNxsNmASLQEP7D9/abVjDPUv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96ixQAAANwAAAAPAAAAAAAAAAAAAAAAAJgCAABkcnMv&#10;ZG93bnJldi54bWxQSwUGAAAAAAQABAD1AAAAigMAAAAA&#10;" path="m94,45r,l59,75,29,100,10,130,,155r5,25l14,205r20,25l64,254,244,205,444,165,174,,94,45xe" strokeweight="1pt">
                      <v:path arrowok="t" o:connecttype="custom" o:connectlocs="94,45;94,45;59,75;29,100;10,130;0,155;5,180;14,205;34,230;64,254;64,254;244,205;444,165;174,0;174,0;94,45;94,45" o:connectangles="0,0,0,0,0,0,0,0,0,0,0,0,0,0,0,0,0"/>
                    </v:shape>
                  </v:group>
                </v:group>
                <v:group id="Group 316" o:spid="_x0000_s1106" style="position:absolute;left:1781;top:9374;width:3064;height:1587" coordorigin="10,10" coordsize="3064,1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317" o:spid="_x0000_s1107" style="position:absolute;left:10;top:10;width:3064;height:1587;visibility:visible;mso-wrap-style:square;v-text-anchor:top" coordsize="3064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6hs8IA&#10;AADcAAAADwAAAGRycy9kb3ducmV2LnhtbESPT4vCMBTE7wt+h/AEb2uq4iLVKOIqCHvyzyHHR/Ns&#10;is1LabJa/fQbQdjjMDO/YRarztXiRm2oPCsYDTMQxIU3FZcKzqfd5wxEiMgGa8+k4EEBVsvexwJz&#10;4+98oNsxliJBOOSowMbY5FKGwpLDMPQNcfIuvnUYk2xLaVq8J7ir5TjLvqTDitOCxYY2lorr8dcp&#10;MBOtQ5E9vyX9bFnbWusraqUG/W49BxGpi//hd3tvFEzHE3idS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/qGzwgAAANwAAAAPAAAAAAAAAAAAAAAAAJgCAABkcnMvZG93&#10;bnJldi54bWxQSwUGAAAAAAQABAD1AAAAhwMAAAAA&#10;" path="m2979,736r,l3009,696r25,-45l3054,616r10,-40l3064,541r-5,-25l3044,491r-20,-25l2994,461r-35,l2889,466r-80,20l2719,516r-90,45l2524,616r-105,70l2304,771,2259,651,2214,546,2164,446r-55,-86l2149,325r30,-40l2194,245r5,-40l2194,170r-10,-40l2164,100,2134,70,2099,45,2064,25,2024,15r-40,-5l1944,15r-40,15l1869,55r-30,30l1764,45,1689,20,1614,5,1530,r-80,5l1370,20r-80,30l1220,90,1185,55,1150,30,1110,15r-40,-5l1030,15,990,25,955,45,920,70r-30,30l870,130r-10,40l855,205r5,40l875,285r30,40l945,360r5,l900,451r-50,95l805,651,760,771,645,686,535,616,435,561,340,516,255,486,175,466r-70,-5l70,461r-30,5l15,491,5,516,,541r,35l10,616r15,35l55,696r30,40l135,786r50,50l245,886r70,45l385,971r80,45l555,1056r90,40l30,1277r35,10l90,1297r20,15l125,1332r5,20l135,1377r-10,30l115,1437r45,-15l200,1407r40,-10l275,1397r30,l330,1407r25,15l375,1437,835,1156r95,56l1025,1262r95,40l1220,1337r-200,135l1045,1472r25,l1085,1477r15,15l1115,1507r10,20l1130,1557r5,30l1155,1572r20,-15l1195,1547r20,l1235,1547r25,10l1280,1572r20,15l1350,1367r90,10l1530,1377r79,l1684,1367r55,220l1759,1572r20,-15l1799,1547r20,l1844,1547r20,10l1884,1572r20,15l1909,1557r5,-30l1924,1507r10,-15l1949,1477r20,-5l1989,1472r25,l1824,1342r105,-30l2029,1267r100,-50l2224,1156r5,l2689,1437r20,-15l2734,1407r25,-10l2789,1397r35,l2864,1407r40,15l2949,1437r-15,-30l2929,1377r,-25l2939,1332r15,-20l2974,1297r25,-10l3034,1277,2414,1096r95,-40l2594,1016r80,-45l2749,931r65,-45l2874,836r55,-50l2979,736xe" strokeweight="1pt">
                    <v:path arrowok="t" o:connecttype="custom" o:connectlocs="3034,651;3064,541;3024,466;2809,486;2419,686;2214,546;2109,360;2194,245;2184,130;2099,45;1984,10;1839,85;1614,5;1370,20;1185,55;1070,10;920,70;860,170;875,285;950,360;805,651;535,616;175,466;40,466;0,576;55,696;185,836;465,1016;30,1277;125,1332;115,1437;240,1397;355,1422;930,1212;1020,1472;1085,1477;1130,1557;1175,1557;1260,1557;1350,1367;1609,1377;1759,1572;1844,1547;1904,1587;1934,1492;2014,1472;2029,1267;2229,1156;2734,1407;2864,1407;2934,1407;2954,1312;2414,1096;2674,971;2929,786" o:connectangles="0,0,0,0,0,0,0,0,0,0,0,0,0,0,0,0,0,0,0,0,0,0,0,0,0,0,0,0,0,0,0,0,0,0,0,0,0,0,0,0,0,0,0,0,0,0,0,0,0,0,0,0,0,0,0"/>
                  </v:shape>
                  <v:shape id="Freeform 318" o:spid="_x0000_s1108" style="position:absolute;left:2249;top:586;width:650;height:570;visibility:visible;mso-wrap-style:square;v-text-anchor:top" coordsize="650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zfqscA&#10;AADcAAAADwAAAGRycy9kb3ducmV2LnhtbESPT2vCQBTE70K/w/KE3nSj1VZSVxFB8FDwb2l7e8k+&#10;k9Ts25BdTfz2XaHgcZiZ3zDTeWtKcaXaFZYVDPoRCOLU6oIzBcfDqjcB4TyyxtIyKbiRg/nsqTPF&#10;WNuGd3Td+0wECLsYFeTeV7GULs3JoOvbijh4J1sb9EHWmdQ1NgFuSjmMoldpsOCwkGNFy5zS8/5i&#10;FCTNV9W8/Gx+z4fP5HuBH2+TwTZR6rnbLt5BeGr9I/zfXmsF4+EI7mfC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s36rHAAAA3AAAAA8AAAAAAAAAAAAAAAAAmAIAAGRy&#10;cy9kb3ducmV2LnhtbFBLBQYAAAAABAAEAPUAAACMAwAAAAA=&#10;" path="m,570r,l60,515r65,-65l265,295r90,-90l450,125,550,55,600,25,650,,555,40,505,65,455,95r-50,35l355,170r-50,45l255,265,115,455,50,520,,570xe" strokeweight="1pt">
                    <v:path arrowok="t" o:connecttype="custom" o:connectlocs="0,570;0,570;60,515;125,450;125,450;265,295;265,295;355,205;450,125;550,55;600,25;650,0;650,0;555,40;505,65;455,95;405,130;355,170;305,215;255,265;115,455;115,455;50,520;0,570;0,570" o:connectangles="0,0,0,0,0,0,0,0,0,0,0,0,0,0,0,0,0,0,0,0,0,0,0,0,0"/>
                  </v:shape>
                  <v:shape id="Freeform 319" o:spid="_x0000_s1109" style="position:absolute;left:185;top:586;width:650;height:570;visibility:visible;mso-wrap-style:square;v-text-anchor:top" coordsize="650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B6MccA&#10;AADcAAAADwAAAGRycy9kb3ducmV2LnhtbESPT2vCQBTE70K/w/IK3nSj4h9SVxFB8CBYtaXt7SX7&#10;mqRm34bsatJv7wqCx2FmfsPMl60pxZVqV1hWMOhHIIhTqwvOFHycNr0ZCOeRNZaWScE/OVguXjpz&#10;jLVt+EDXo89EgLCLUUHufRVL6dKcDLq+rYiD92trgz7IOpO6xibATSmHUTSRBgsOCzlWtM4pPR8v&#10;RkHSfFXN6Gf/dz59Jt8r3E1ng/dEqe5ru3oD4an1z/CjvdUKxsMx3M+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gejHHAAAA3AAAAA8AAAAAAAAAAAAAAAAAmAIAAGRy&#10;cy9kb3ducmV2LnhtbFBLBQYAAAAABAAEAPUAAACMAwAAAAA=&#10;" path="m390,270r,l340,215,290,170,240,130,190,95,140,65,95,40,45,20,,,50,25r50,30l195,125r95,80l385,295,520,450r70,65l650,570,600,520,535,455,390,270xe" strokeweight="1pt">
                    <v:path arrowok="t" o:connecttype="custom" o:connectlocs="390,270;390,270;340,215;290,170;240,130;190,95;140,65;95,40;45,20;0,0;0,0;50,25;100,55;195,125;290,205;385,295;385,295;520,450;520,450;590,515;650,570;650,570;600,520;535,455;390,270" o:connectangles="0,0,0,0,0,0,0,0,0,0,0,0,0,0,0,0,0,0,0,0,0,0,0,0,0"/>
                  </v:shape>
                  <v:shape id="Freeform 320" o:spid="_x0000_s1110" style="position:absolute;left:1809;top:15;width:410;height:391;visibility:visible;mso-wrap-style:square;v-text-anchor:top" coordsize="41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IpcQA&#10;AADcAAAADwAAAGRycy9kb3ducmV2LnhtbESPT4vCMBTE7wt+h/AEb2uquCLVKEVQ6mnxz0Fvz+bZ&#10;FpuX0kRtv70RFvY4zMxvmMWqNZV4UuNKywpGwwgEcWZ1ybmC03HzPQPhPLLGyjIp6MjBatn7WmCs&#10;7Yv39Dz4XAQIuxgVFN7XsZQuK8igG9qaOHg32xj0QTa51A2+AtxUchxFU2mw5LBQYE3rgrL74WEU&#10;JI+023J+mVzb4+852yXlhtJOqUG/TeYgPLX+P/zXTrWCn/EUPmfCEZ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VSKXEAAAA3AAAAA8AAAAAAAAAAAAAAAAAmAIAAGRycy9k&#10;b3ducmV2LnhtbFBLBQYAAAAABAAEAPUAAACJAwAAAAA=&#10;" path="m315,360r,l360,325r30,-40l405,245r5,-20l410,200r-5,-40l395,125,370,90,340,55,305,30,265,10,225,,185,,140,5,100,15,65,40,30,75,20,90,5,110,,135r,30l5,200r10,30l30,260r20,25l70,315r30,25l125,360r30,15l185,385r35,6l255,391r30,-11l315,360xe" strokeweight="1pt">
                    <v:path arrowok="t" o:connecttype="custom" o:connectlocs="315,360;315,360;315,360;315,360;360,325;390,285;405,245;410,225;410,200;410,200;405,160;395,125;370,90;340,55;340,55;305,30;265,10;225,0;185,0;185,0;140,5;100,15;65,40;30,75;30,75;20,90;20,90;5,110;0,135;0,165;5,200;5,200;15,230;30,260;50,285;70,315;70,315;100,340;125,360;155,375;185,385;185,385;220,391;255,391;285,380;315,360;315,360" o:connectangles="0,0,0,0,0,0,0,0,0,0,0,0,0,0,0,0,0,0,0,0,0,0,0,0,0,0,0,0,0,0,0,0,0,0,0,0,0,0,0,0,0,0,0,0,0,0,0"/>
                  </v:shape>
                  <v:shape id="Freeform 321" o:spid="_x0000_s1111" style="position:absolute;left:1834;top:681;width:315;height:671;visibility:visible;mso-wrap-style:square;v-text-anchor:top" coordsize="315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uy1sQA&#10;AADcAAAADwAAAGRycy9kb3ducmV2LnhtbESPQWvCQBSE7wX/w/IK3urGgFZSVxGp4MWDNge9PbKv&#10;SWr27ZLdJvHfu4LgcZiZb5jlejCN6Kj1tWUF00kCgriwuuZSQf6z+1iA8AFZY2OZFNzIw3o1elti&#10;pm3PR+pOoRQRwj5DBVUILpPSFxUZ9BPriKP3a1uDIcq2lLrFPsJNI9MkmUuDNceFCh1tKyqup3+j&#10;YPeXz783ND2klM8uV9edeyf3So3fh80XiEBDeIWf7b1WMEs/4XE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rstbEAAAA3AAAAA8AAAAAAAAAAAAAAAAAmAIAAGRycy9k&#10;b3ducmV2LnhtbFBLBQYAAAAABAAEAPUAAACJAwAAAAA=&#10;" path="m225,400r,l250,355r15,-45l280,265r10,-50l305,115,315,,300,105r-25,95l250,285r-35,70l175,425r-50,80l70,586,,671,55,616r50,-50l145,520r30,-40l215,420r10,-20xe" strokeweight="1pt">
                    <v:path arrowok="t" o:connecttype="custom" o:connectlocs="225,400;225,400;250,355;265,310;280,265;290,215;305,115;315,0;315,0;300,105;275,200;250,285;215,355;215,355;175,425;125,505;70,586;0,671;0,671;55,616;105,566;145,520;175,480;215,420;225,400;225,400" o:connectangles="0,0,0,0,0,0,0,0,0,0,0,0,0,0,0,0,0,0,0,0,0,0,0,0,0,0"/>
                  </v:shape>
                  <v:shape id="Freeform 322" o:spid="_x0000_s1112" style="position:absolute;left:855;top:15;width:410;height:391;visibility:visible;mso-wrap-style:square;v-text-anchor:top" coordsize="41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5TMIA&#10;AADcAAAADwAAAGRycy9kb3ducmV2LnhtbERPTWuDQBC9B/oflin0FtdKU4LNRiRgsKfQmEN6m7pT&#10;lbqz4q6J/vvuodDj433vstn04kaj6ywreI5iEMS11R03Ci5Vsd6CcB5ZY2+ZFCzkINs/rHaYanvn&#10;D7qdfSNCCLsUFbTeD6mUrm7JoIvsQBy4bzsa9AGOjdQj3kO46WUSx6/SYMehocWBDi3VP+fJKMin&#10;cjly8/nyNVena/2edwWVi1JPj3P+BsLT7P/Ff+5SK9gkYW04E46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nlMwgAAANwAAAAPAAAAAAAAAAAAAAAAAJgCAABkcnMvZG93&#10;bnJldi54bWxQSwUGAAAAAAQABAD1AAAAhwMAAAAA&#10;" path="m95,360r,l100,365r30,15l160,391r30,l225,385r30,-10l285,360r25,-20l340,315r25,-30l380,260r15,-30l405,200r5,-35l410,135r-5,-25l390,90,380,80,350,45,310,20,270,5,225,,185,,145,10,105,30,70,55,40,90,20,125,5,160,,200r,25l5,245r20,40l55,325r40,35xe" strokeweight="1pt">
                    <v:path arrowok="t" o:connecttype="custom" o:connectlocs="95,360;95,360;100,365;100,365;130,380;160,391;190,391;225,385;225,385;255,375;285,360;310,340;340,315;340,315;365,285;380,260;395,230;405,200;405,200;410,165;410,135;405,110;390,90;390,90;380,80;380,80;350,45;310,20;270,5;225,0;225,0;185,0;145,10;105,30;70,55;70,55;40,90;20,125;5,160;0,200;0,200;0,225;5,245;25,285;55,325;95,360;95,360" o:connectangles="0,0,0,0,0,0,0,0,0,0,0,0,0,0,0,0,0,0,0,0,0,0,0,0,0,0,0,0,0,0,0,0,0,0,0,0,0,0,0,0,0,0,0,0,0,0,0"/>
                  </v:shape>
                  <v:shape id="Freeform 323" o:spid="_x0000_s1113" style="position:absolute;left:970;top:120;width:190;height:185;visibility:visible;mso-wrap-style:square;v-text-anchor:top" coordsize="19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BUesYA&#10;AADcAAAADwAAAGRycy9kb3ducmV2LnhtbESPQWvCQBSE7wX/w/KE3urGgEVTV7FNLQqCmPbS2zP7&#10;TEKzb5fsVuO/d4VCj8PMfMPMl71pxZk631hWMB4lIIhLqxuuFHx9rp+mIHxA1thaJgVX8rBcDB7m&#10;mGl74QOdi1CJCGGfoYI6BJdJ6cuaDPqRdcTRO9nOYIiyq6Tu8BLhppVpkjxLgw3HhRodvdVU/hS/&#10;RsG+Xecnt9vp47YYT+T7q8tnH99KPQ771QuIQH34D/+1N1rBJJ3B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BUesYAAADcAAAADwAAAAAAAAAAAAAAAACYAgAAZHJz&#10;L2Rvd25yZXYueG1sUEsFBgAAAAAEAAQA9QAAAIsDAAAAAA==&#10;" path="m190,25r,l180,10,170,5,155,,145,5r-10,5l105,35r-5,l75,40,55,50,40,70,35,95r,10l10,130,,140r,10l,165r5,10l20,185r10,l35,185r20,-5l80,150r15,5l115,150r20,-15l150,120r5,-25l155,85,180,60r5,-10l190,35r,-10xe" strokeweight="1pt">
                    <v:path arrowok="t" o:connecttype="custom" o:connectlocs="190,25;190,25;180,10;180,10;170,5;155,0;155,0;145,5;135,10;105,35;105,35;100,35;100,35;75,40;55,50;55,50;40,70;35,95;35,95;35,105;10,130;10,130;0,140;0,150;0,150;0,165;5,175;5,175;20,185;30,185;30,185;35,185;35,185;55,180;80,150;80,150;95,155;95,155;115,150;135,135;135,135;150,120;155,95;155,95;155,85;180,60;180,60;185,50;190,35;190,35;190,25;190,25" o:connectangles="0,0,0,0,0,0,0,0,0,0,0,0,0,0,0,0,0,0,0,0,0,0,0,0,0,0,0,0,0,0,0,0,0,0,0,0,0,0,0,0,0,0,0,0,0,0,0,0,0,0,0,0"/>
                  </v:shape>
                  <v:shape id="Freeform 324" o:spid="_x0000_s1114" style="position:absolute;left:910;top:676;width:320;height:671;visibility:visible;mso-wrap-style:square;v-text-anchor:top" coordsize="320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QpcIA&#10;AADcAAAADwAAAGRycy9kb3ducmV2LnhtbERPTWvCQBC9F/wPyxS8NZtUjCW6SiwURKFiLJ6H7DQJ&#10;ZmfT7BrTf989CD0+3vdqM5pWDNS7xrKCJIpBEJdWN1wp+Dp/vLyBcB5ZY2uZFPySg8168rTCTNs7&#10;n2gofCVCCLsMFdTed5mUrqzJoItsRxy4b9sb9AH2ldQ93kO4aeVrHKfSYMOhocaO3msqr8XNKLik&#10;P4vEHq9kqnLbHkya70+fuVLT5zFfgvA0+n/xw73TCuazMD+cC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FClwgAAANwAAAAPAAAAAAAAAAAAAAAAAJgCAABkcnMvZG93&#10;bnJldi54bWxQSwUGAAAAAAQABAD1AAAAhwMAAAAA&#10;" path="m,l,,,45,5,95r5,50l20,200r15,50l55,305r15,50l95,395r40,60l185,520,320,671,250,586,190,500,140,425,100,355,70,280,40,195,20,105,,xe" strokeweight="1pt">
                    <v:path arrowok="t" o:connecttype="custom" o:connectlocs="0,0;0,0;0,45;5,95;10,145;20,200;35,250;55,305;70,355;95,395;95,395;135,455;185,520;320,671;320,671;250,586;190,500;140,425;100,355;100,355;70,280;40,195;20,105;0,0;0,0" o:connectangles="0,0,0,0,0,0,0,0,0,0,0,0,0,0,0,0,0,0,0,0,0,0,0,0,0"/>
                  </v:shape>
                  <v:shape id="Freeform 325" o:spid="_x0000_s1115" style="position:absolute;left:1075;top:566;width:904;height:826;visibility:visible;mso-wrap-style:square;v-text-anchor:top" coordsize="904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m9cMA&#10;AADcAAAADwAAAGRycy9kb3ducmV2LnhtbESPQYvCMBSE78L+h/AW9qZpFV2pRtkVXBRPtnvx9mie&#10;bbF5KU3U9t8bQfA4zMw3zHLdmVrcqHWVZQXxKAJBnFtdcaHgP9sO5yCcR9ZYWyYFPTlYrz4GS0y0&#10;vfORbqkvRICwS1BB6X2TSOnykgy6kW2Ig3e2rUEfZFtI3eI9wE0tx1E0kwYrDgslNrQpKb+kV6Ng&#10;gr3pf9Nsf9iO6ftPzk+6iKdKfX12PwsQnjr/Dr/aO61gOonheS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Im9cMAAADcAAAADwAAAAAAAAAAAAAAAACYAgAAZHJzL2Rv&#10;d25yZXYueG1sUEsFBgAAAAAEAAQA9QAAAIgDAAAAAA==&#10;" path="m175,155r,l240,175r65,10l370,195r70,l504,195r65,-10l639,175r70,-20l639,185r-65,15l504,210r-64,5l375,210,310,200,240,185,175,155xm619,816r,-5l689,721r60,-91l804,530,844,430,874,330,894,220,904,115,899,,789,40,674,70,564,85,450,90,340,85,225,70,115,40,,,,115,10,220,30,330,60,430r40,100l150,630r60,91l285,811r90,10l465,826r74,-5l619,816xe" strokeweight="1pt">
                    <v:path arrowok="t" o:connecttype="custom" o:connectlocs="175,155;175,155;240,175;305,185;370,195;440,195;504,195;569,185;639,175;709,155;709,155;639,185;574,200;504,210;440,215;375,210;310,200;240,185;175,155;175,155;619,816;619,811;619,811;689,721;749,630;804,530;844,430;874,330;894,220;904,115;899,0;899,0;789,40;674,70;564,85;450,90;340,85;225,70;115,40;0,0;0,0;0,115;10,220;30,330;60,430;100,530;150,630;210,721;285,811;285,811;375,821;465,826;465,826;539,821;619,816;619,816" o:connectangles="0,0,0,0,0,0,0,0,0,0,0,0,0,0,0,0,0,0,0,0,0,0,0,0,0,0,0,0,0,0,0,0,0,0,0,0,0,0,0,0,0,0,0,0,0,0,0,0,0,0,0,0,0,0,0,0"/>
                    <o:lock v:ext="edit" verticies="t"/>
                  </v:shape>
                  <v:shape id="Freeform 326" o:spid="_x0000_s1116" style="position:absolute;left:1255;top:721;width:529;height:60;visibility:visible;mso-wrap-style:square;v-text-anchor:top" coordsize="52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9o8QA&#10;AADcAAAADwAAAGRycy9kb3ducmV2LnhtbESPQWvCQBSE74L/YXlCb3XTtE0luoYiBir2Uit4fWSf&#10;2dDs25Ddmvjv3ULB4zAz3zCrYrStuFDvG8cKnuYJCOLK6YZrBcfv8nEBwgdkja1jUnAlD8V6Ollh&#10;rt3AX3Q5hFpECPscFZgQulxKXxmy6OeuI47e2fUWQ5R9LXWPQ4TbVqZJkkmLDccFgx1tDFU/h1+r&#10;YH8qX0a726Pfsv7cnjf4Zq6ZUg+z8X0JItAY7uH/9odW8Pqcwt+Ze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VvaPEAAAA3AAAAA8AAAAAAAAAAAAAAAAAmAIAAGRycy9k&#10;b3ducmV2LnhtbFBLBQYAAAAABAAEAPUAAACJAwAAAAA=&#10;" path="m529,r,l464,15,394,30r-65,5l260,40,195,35,130,30,65,15,,,65,25r65,20l195,55r70,5l329,55,394,45,464,25,529,xe" strokeweight="1pt">
                    <v:path arrowok="t" o:connecttype="custom" o:connectlocs="529,0;529,0;464,15;394,30;329,35;260,40;195,35;130,30;65,15;0,0;0,0;65,25;130,45;195,55;265,60;329,55;394,45;464,25;529,0;529,0" o:connectangles="0,0,0,0,0,0,0,0,0,0,0,0,0,0,0,0,0,0,0,0"/>
                  </v:shape>
                  <v:shape id="Freeform 327" o:spid="_x0000_s1117" style="position:absolute;left:1919;top:120;width:195;height:185;visibility:visible;mso-wrap-style:square;v-text-anchor:top" coordsize="19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EYpsUA&#10;AADcAAAADwAAAGRycy9kb3ducmV2LnhtbESPQWvCQBSE70L/w/KEXkQ3bbBIzEaKVGjxZFoP3h7Z&#10;Z7KYfRuyq8b++q4g9DjMzDdMvhpsKy7Ue+NYwcssAUFcOW24VvDzvZkuQPiArLF1TApu5GFVPI1y&#10;zLS78o4uZahFhLDPUEETQpdJ6auGLPqZ64ijd3S9xRBlX0vd4zXCbStfk+RNWjQcFxrsaN1QdSrP&#10;VsFeloYn85B+fbSHcvt7NAta35R6Hg/vSxCBhvAffrQ/tYJ5msL9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RimxQAAANwAAAAPAAAAAAAAAAAAAAAAAJgCAABkcnMv&#10;ZG93bnJldi54bWxQSwUGAAAAAAQABAD1AAAAigMAAAAA&#10;" path="m95,35r,l85,35,60,10,50,5,35,,20,5,10,10,5,25,,35,5,50,15,60,40,85r,10l45,120r10,15l75,150r25,5l110,150r30,30l145,185r10,l160,185r15,l185,175r5,-10l195,150r-5,-10l185,130,155,105r,-10l150,70,140,50,120,40,95,35xe" strokeweight="1pt">
                    <v:path arrowok="t" o:connecttype="custom" o:connectlocs="95,35;95,35;85,35;60,10;60,10;50,5;35,0;35,0;20,5;10,10;10,10;5,25;5,25;0,35;0,35;5,50;15,60;40,85;40,85;40,95;40,95;45,120;55,135;55,135;75,150;100,155;100,155;110,150;140,180;140,180;145,185;155,185;155,185;160,185;160,185;175,185;185,175;185,175;190,165;195,150;195,150;190,140;185,130;155,105;155,105;155,95;155,95;150,70;140,50;140,50;120,40;95,35;95,35" o:connectangles="0,0,0,0,0,0,0,0,0,0,0,0,0,0,0,0,0,0,0,0,0,0,0,0,0,0,0,0,0,0,0,0,0,0,0,0,0,0,0,0,0,0,0,0,0,0,0,0,0,0,0,0,0"/>
                  </v:shape>
                </v:group>
                <v:group id="Group 1065" o:spid="_x0000_s1118" style="position:absolute;left:12239;top:9930;width:1483;height:1281" coordorigin="10,10" coordsize="3114,2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1066" o:spid="_x0000_s1119" style="position:absolute;left:210;top:523;width:2660;height:2178;visibility:visible;mso-wrap-style:square;v-text-anchor:top" coordsize="2660,2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vqcUA&#10;AADcAAAADwAAAGRycy9kb3ducmV2LnhtbESPQYvCMBSE78L+h/AWvGm6SkWqUcTdVUE8qHvY47N5&#10;tsXmpTZR6783guBxmJlvmPG0MaW4Uu0Kywq+uhEI4tTqgjMFf/vfzhCE88gaS8uk4E4OppOP1hgT&#10;bW+8pevOZyJA2CWoIPe+SqR0aU4GXddWxME72tqgD7LOpK7xFuCmlL0oGkiDBYeFHCua55Sedhej&#10;YLP8KU/zYxab86GJ/81s8b2uFkq1P5vZCISnxr/Dr/ZKK4j7MTzPhCM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1a+pxQAAANwAAAAPAAAAAAAAAAAAAAAAAJgCAABkcnMv&#10;ZG93bnJldi54bWxQSwUGAAAAAAQABAD1AAAAigMAAAAA&#10;" path="m239,70l79,70,99,205r25,229l139,648r15,209l154,1057r-5,194l139,1435r-20,175l89,1779r90,5l259,1789r75,15l394,1819r55,20l499,1864r35,30l564,1929r-510,l25,2043,,2128r294,20l603,2168r320,10l1247,2178r340,l1936,2168r354,-20l2660,2128r-75,-20l2510,2083r-65,-35l2380,2009r-55,-50l2275,1899r-45,-65l2195,1759r-35,-79l2131,1585r-10,-35l973,1550r-20,l933,1545r-20,-10l898,1525r-15,-15l868,1490r-30,-45l823,1411r-10,-40l793,1271,778,1151r-5,-139l778,852,788,668,808,464,833,239,863,,688,r-5,120l678,234,658,479,638,683,613,857r-25,145l569,1062r-15,50l539,1151r-20,35l499,1206r-20,20l459,1231r-25,l414,1221r-20,-20l374,1171r-15,-30l339,1097r-15,-45l299,932,274,788,259,613,249,409,239,180r,-110xe" strokeweight="1pt">
                    <v:path arrowok="t" o:connecttype="custom" o:connectlocs="79,70;99,205;124,434;154,857;149,1251;119,1610;89,1779;259,1789;394,1819;499,1864;564,1929;54,1929;0,2128;294,2148;923,2178;1587,2178;2290,2148;2660,2128;2510,2083;2380,2009;2275,1899;2195,1759;2160,1680;2131,1585;973,1550;953,1550;913,1535;883,1510;838,1445;823,1411;793,1271;773,1012;788,668;833,239;863,0;688,0;678,234;658,479;613,857;569,1062;539,1151;499,1206;459,1231;434,1231;394,1201;359,1141;324,1052;274,788;249,409;239,180;239,70" o:connectangles="0,0,0,0,0,0,0,0,0,0,0,0,0,0,0,0,0,0,0,0,0,0,0,0,0,0,0,0,0,0,0,0,0,0,0,0,0,0,0,0,0,0,0,0,0,0,0,0,0,0,0"/>
                  </v:shape>
                  <v:shape id="Freeform 1067" o:spid="_x0000_s1120" style="position:absolute;left:1018;top:498;width:2106;height:1809;visibility:visible;mso-wrap-style:square;v-text-anchor:top" coordsize="2106,1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D5IMYA&#10;AADcAAAADwAAAGRycy9kb3ducmV2LnhtbESPX2vCMBTF3wf7DuEO9ram21iRapQ50Mn0wTlFH++a&#10;u7bY3JQkq923NwPBx8P58+OMJr1pREfO15YVPCYpCOLC6ppLBduv2cMAhA/IGhvLpOCPPEzGtzcj&#10;zLU98Sd1m1CKOMI+RwVVCG0upS8qMugT2xJH78c6gyFKV0rt8BTHTSOf0jSTBmuOhApbequoOG5+&#10;TYSE/Wr67fqune8y7NaH/ccye1fq/q5/HYII1Idr+NJeaAUvzxn8n4lHQI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D5IMYAAADcAAAADwAAAAAAAAAAAAAAAACYAgAAZHJz&#10;L2Rvd25yZXYueG1sUEsFBgAAAAAEAAQA9QAAAIsDAAAAAA==&#10;" path="m958,50r,l888,80r-60,30l744,160r-70,55l604,274r-60,75l499,419r-50,95l399,633,339,773,275,957r-50,130l180,1196r-40,85l100,1356r-35,65l30,1470,,1510r60,50l130,1605r75,45l289,1685r90,35l474,1745r105,24l689,1789r90,10l863,1804r85,5l1038,1809r175,-5l1387,1784r165,-29l1512,1725r-30,-35l1457,1655r-15,-40l1537,1615r85,-10l1702,1590r75,-25l1842,1535r54,-40l1946,1446r45,-55l2021,1326r30,-70l2081,1152r20,-100l2106,947r,-99l2096,763r-20,-85l2051,598r-30,-84l1981,434r-45,-70l1886,299r-54,-59l1772,185r-65,-45l1632,100,1557,65,1527,50,1497,40,1432,20,1362,10,1298,r-70,l1163,5r-70,10l1028,30,958,50xe" strokeweight="1pt">
                    <v:path arrowok="t" o:connecttype="custom" o:connectlocs="958,50;828,110;744,160;604,274;544,349;449,514;339,773;275,957;225,1087;180,1196;100,1356;30,1470;0,1510;60,1560;205,1650;379,1720;579,1769;689,1789;863,1804;1038,1809;1387,1784;1552,1755;1512,1725;1457,1655;1442,1615;1622,1605;1777,1565;1896,1495;1991,1391;2021,1326;2051,1256;2101,1052;2106,848;2096,763;2051,598;2021,514;1936,364;1832,240;1707,140;1557,65;1527,50;1497,40;1362,10;1228,0;1093,15;958,50" o:connectangles="0,0,0,0,0,0,0,0,0,0,0,0,0,0,0,0,0,0,0,0,0,0,0,0,0,0,0,0,0,0,0,0,0,0,0,0,0,0,0,0,0,0,0,0,0,0"/>
                  </v:shape>
                  <v:shape id="Freeform 1068" o:spid="_x0000_s1121" style="position:absolute;left:1357;top:608;width:654;height:887;visibility:visible;mso-wrap-style:square;v-text-anchor:top" coordsize="654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gocUA&#10;AADcAAAADwAAAGRycy9kb3ducmV2LnhtbESPQWvCQBSE70L/w/IKvemmtlqJrqEEhF6Eqj30+Mi+&#10;JsHs25DdJJv+erdQ8DjMzDfMLgumEQN1rras4HmRgCAurK65VPB1Ocw3IJxH1thYJgUTOcj2D7Md&#10;ptqOfKLh7EsRIexSVFB536ZSuqIig25hW+Lo/djOoI+yK6XucIxw08hlkqylwZrjQoUt5RUV13Nv&#10;FODruj+G/vfT2U0up9X4HYKxSj09hvctCE/B38P/7Q+tYPXyBn9n4hGQ+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yChxQAAANwAAAAPAAAAAAAAAAAAAAAAAJgCAABkcnMv&#10;ZG93bnJldi54bWxQSwUGAAAAAAQABAD1AAAAigMAAAAA&#10;" path="m205,239r,l160,309r-50,95l60,523,,663,479,887r5,-45l494,802r15,-35l524,728r25,-30l579,668r35,-30l654,608,604,478,559,329,519,169,489,,405,50r-70,55l265,164r-60,75xe" strokeweight="1pt">
                    <v:path arrowok="t" o:connecttype="custom" o:connectlocs="205,239;205,239;160,309;110,404;60,523;0,663;479,887;479,887;484,842;494,802;509,767;524,728;549,698;579,668;614,638;654,608;654,608;604,478;559,329;519,169;489,0;489,0;405,50;335,105;265,164;205,239;205,239" o:connectangles="0,0,0,0,0,0,0,0,0,0,0,0,0,0,0,0,0,0,0,0,0,0,0,0,0,0,0"/>
                  </v:shape>
                  <v:shape id="Freeform 1069" o:spid="_x0000_s1122" style="position:absolute;left:1836;top:1495;width:345;height:384;visibility:visible;mso-wrap-style:square;v-text-anchor:top" coordsize="345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LS4sEA&#10;AADcAAAADwAAAGRycy9kb3ducmV2LnhtbERPTWvCQBC9F/wPywheSt2oVErqKiIIIiJUDb0O2TEJ&#10;ZmdDdjVpf71zKPT4eN+LVe9q9aA2VJ4NTMYJKOLc24oLA5fz9u0DVIjIFmvPZOCHAqyWg5cFptZ3&#10;/EWPUyyUhHBI0UAZY5NqHfKSHIaxb4iFu/rWYRTYFtq22Em4q/U0SebaYcXSUGJDm5Ly2+nupPeI&#10;B/re5l3ymtnfeygy2t8yY0bDfv0JKlIf/8V/7p018D6TtXJGjoBe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S0uLBAAAA3AAAAA8AAAAAAAAAAAAAAAAAmAIAAGRycy9kb3du&#10;cmV2LnhtbFBLBQYAAAAABAAEAPUAAACGAwAAAAA=&#10;" path="m345,145r,l325,120,310,95,300,65r,-35l,,,55r,55l5,164r10,50l30,259r20,45l70,344r25,40l345,145xe" strokeweight="1pt">
                    <v:path arrowok="t" o:connecttype="custom" o:connectlocs="345,145;345,145;325,120;310,95;300,65;300,30;0,0;0,0;0,55;0,110;5,164;15,214;30,259;50,304;70,344;95,384;345,145" o:connectangles="0,0,0,0,0,0,0,0,0,0,0,0,0,0,0,0,0"/>
                  </v:shape>
                  <v:shape id="Freeform 1070" o:spid="_x0000_s1123" style="position:absolute;left:2136;top:1470;width:70;height:55;visibility:visible;mso-wrap-style:square;v-text-anchor:top" coordsize="7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Ll8gA&#10;AADcAAAADwAAAGRycy9kb3ducmV2LnhtbESPT2vCQBTE74LfYXlCL6IbLSkxdROKtNBeCv65eHvN&#10;PpNo9m3MbjX59t1CocdhZn7DrPPeNOJGnastK1jMIxDEhdU1lwoO+7dZAsJ5ZI2NZVIwkIM8G4/W&#10;mGp75y3ddr4UAcIuRQWV920qpSsqMujmtiUO3sl2Bn2QXSl1h/cAN41cRtGTNFhzWKiwpU1FxWX3&#10;bRRczh/FNF6ehs3n4us6JK/x+Xg9KvUw6V+eQXjq/X/4r/2uFcSPK/g9E46Az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i4uXyAAAANwAAAAPAAAAAAAAAAAAAAAAAJgCAABk&#10;cnMvZG93bnJldi54bWxQSwUGAAAAAAQABAD1AAAAjQMAAAAA&#10;" path="m15,r,l5,25,,55r70,l65,40,70,20,15,xe" strokeweight="1pt">
                    <v:path arrowok="t" o:connecttype="custom" o:connectlocs="15,0;15,0;5,25;0,55;70,55;70,55;65,40;70,20;15,0" o:connectangles="0,0,0,0,0,0,0,0,0"/>
                  </v:shape>
                  <v:shape id="Freeform 1071" o:spid="_x0000_s1124" style="position:absolute;left:2181;top:1525;width:115;height:139;visibility:visible;mso-wrap-style:square;v-text-anchor:top" coordsize="115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VbMQA&#10;AADcAAAADwAAAGRycy9kb3ducmV2LnhtbERPz0/CMBS+m/g/NM/Ei4FOFDGDQgjRxHghDA5we1mf&#10;a3F9HWs35n9vDyYev3y/F6vB1aKnNljPCh7HGQji0mvLlYLD/n30CiJEZI21Z1LwQwFWy9ubBeba&#10;X3lHfRErkUI45KjAxNjkUobSkMMw9g1x4r586zAm2FZSt3hN4a6Wkyx7kQ4tpwaDDW0Mld9F5xTM&#10;dn133j6dLnb29tlNH2xh9sdCqfu7YT0HEWmI/+I/94dWMH1O89O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51WzEAAAA3AAAAA8AAAAAAAAAAAAAAAAAmAIAAGRycy9k&#10;b3ducmV2LnhtbFBLBQYAAAAABAAEAPUAAACJAwAAAAA=&#10;" path="m60,r,l40,5,25,,,115r20,15l45,134r30,5l115,139,60,xe" strokeweight="1pt">
                    <v:path arrowok="t" o:connecttype="custom" o:connectlocs="60,0;60,0;40,5;25,0;0,115;0,115;20,130;45,134;75,139;115,139;60,0" o:connectangles="0,0,0,0,0,0,0,0,0,0,0"/>
                  </v:shape>
                  <v:shape id="Freeform 1072" o:spid="_x0000_s1125" style="position:absolute;left:2241;top:1395;width:244;height:185;visibility:visible;mso-wrap-style:square;v-text-anchor:top" coordsize="24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3eecYA&#10;AADcAAAADwAAAGRycy9kb3ducmV2LnhtbESPQUvDQBSE7wX/w/KEXordVNoisdtSBDGXHkykXp/Z&#10;ZzaYfRt31zT117tCocdhZr5hNrvRdmIgH1rHChbzDARx7XTLjYK36vnuAUSIyBo7x6TgTAF225vJ&#10;BnPtTvxKQxkbkSAcclRgYuxzKUNtyGKYu544eZ/OW4xJ+kZqj6cEt528z7K1tNhyWjDY05Oh+qv8&#10;sQqOVXEMRWneZ/vh5ftQZT6ufz+Umt6O+0cQkcZ4DV/ahVawWi7g/0w6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3eecYAAADcAAAADwAAAAAAAAAAAAAAAACYAgAAZHJz&#10;L2Rvd25yZXYueG1sUEsFBgAAAAAEAAQA9QAAAIsDAAAAAA==&#10;" path="m15,100r,l10,115,,130r199,55l219,140,234,95,244,45,239,,,70,15,80r,20xe" strokeweight="1pt">
                    <v:path arrowok="t" o:connecttype="custom" o:connectlocs="15,100;15,100;10,115;0,130;199,185;199,185;219,140;234,95;244,45;239,0;0,70;0,70;15,80;15,100;15,100" o:connectangles="0,0,0,0,0,0,0,0,0,0,0,0,0,0,0"/>
                  </v:shape>
                  <v:shape id="Freeform 1073" o:spid="_x0000_s1126" style="position:absolute;left:2296;top:1580;width:713;height:533;visibility:visible;mso-wrap-style:square;v-text-anchor:top" coordsize="713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a78IA&#10;AADcAAAADwAAAGRycy9kb3ducmV2LnhtbESPS0vEQBCE74L/YWjBmztxHyJxZxeRDeS6j8Me20yb&#10;BDM9Ybrdjf/eEQSPRVV9Ra23UxjMhZL0kR08zgowxE30PbcOTsfq4RmMKLLHITI5+CaB7eb2Zo2l&#10;j1fe0+WgrckQlhIddKpjaa00HQWUWRyJs/cRU0DNMrXWJ7xmeBjsvCiebMCe80KHI7111HwevoID&#10;3VdpIfWZ6npZ6blNJ3mXnXP3d9PrCxilSf/Df+3aO1gt5/B7Jh8Bu/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5rvwgAAANwAAAAPAAAAAAAAAAAAAAAAAJgCAABkcnMvZG93&#10;bnJldi54bWxQSwUGAAAAAAQABAD1AAAAhwMAAAAA&#10;" path="m144,r,l119,25,89,50,50,70,,84,30,204,64,319r45,109l164,533r95,l344,523r80,-15l499,483r65,-30l618,413r50,-49l713,309,638,284,564,254,489,219,419,184,349,139,279,99,209,50,144,xe" strokeweight="1pt">
                    <v:path arrowok="t" o:connecttype="custom" o:connectlocs="144,0;144,0;119,25;89,50;50,70;0,84;0,84;30,204;64,319;109,428;164,533;164,533;259,533;344,523;424,508;499,483;564,453;618,413;668,364;713,309;713,309;638,284;564,254;489,219;419,184;349,139;279,99;209,50;144,0;144,0" o:connectangles="0,0,0,0,0,0,0,0,0,0,0,0,0,0,0,0,0,0,0,0,0,0,0,0,0,0,0,0,0,0"/>
                  </v:shape>
                  <v:shape id="Freeform 1074" o:spid="_x0000_s1127" style="position:absolute;left:2011;top:1191;width:260;height:279;visibility:visible;mso-wrap-style:square;v-text-anchor:top" coordsize="26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l9RsQA&#10;AADcAAAADwAAAGRycy9kb3ducmV2LnhtbESPQWvCQBSE74L/YXlCL1I3apWSuooIggeFaAu9PrKv&#10;m9Ds25B9avrvuwWhx2FmvmFWm9436kZdrAMbmE4yUMRlsDU7Ax/v++dXUFGQLTaBycAPRdish4MV&#10;5jbc+Uy3iziVIBxzNFCJtLnWsazIY5yEljh5X6HzKEl2TtsO7wnuGz3LsqX2WHNaqLClXUXl9+Xq&#10;DZyWPhwKF2fjAo/HQnafjmVuzNOo376BEurlP/xoH6yBxcsc/s6kI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JfUbEAAAA3AAAAA8AAAAAAAAAAAAAAAAAmAIAAGRycy9k&#10;b3ducmV2LnhtbFBLBQYAAAAABAAEAPUAAACJAwAAAAA=&#10;" path="m230,274l260,10,205,,140,,75,10,,25,140,279r20,-10l180,264r25,5l230,274xe" strokeweight="1pt">
                    <v:path arrowok="t" o:connecttype="custom" o:connectlocs="230,274;260,10;260,10;205,0;140,0;75,10;0,25;140,279;140,279;160,269;180,264;205,269;230,274;230,274" o:connectangles="0,0,0,0,0,0,0,0,0,0,0,0,0,0"/>
                  </v:shape>
                  <v:shape id="Freeform 1075" o:spid="_x0000_s1128" style="position:absolute;left:2271;top:563;width:853;height:832;visibility:visible;mso-wrap-style:square;v-text-anchor:top" coordsize="853,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Bp+MQA&#10;AADcAAAADwAAAGRycy9kb3ducmV2LnhtbESPW4vCMBSE3wX/QzjCvmnqZUWqUUQQ174sXsDXQ3Ns&#10;i81JSaLWf2+EhX0cZuYbZrFqTS0e5HxlWcFwkIAgzq2uuFBwPm37MxA+IGusLZOCF3lYLbudBaba&#10;PvlAj2MoRISwT1FBGUKTSunzkgz6gW2Io3e1zmCI0hVSO3xGuKnlKEmm0mDFcaHEhjYl5bfj3SjY&#10;2XUWTrff/Jpkbi+3h8vmko2V+uq16zmIQG34D/+1f7SC78kEPmfiEZ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AafjEAAAA3AAAAA8AAAAAAAAAAAAAAAAAmAIAAGRycy9k&#10;b3ducmV2LnhtbFBLBQYAAAAABAAEAPUAAACJAwAAAAA=&#10;" path="m,638r,l40,653r40,20l114,693r30,25l169,743r20,25l204,802r5,30l853,783,843,698,823,613,798,533,768,449,728,369,683,299,633,234,579,175,519,120,454,75,379,35,304,,254,70r-50,75l164,219r-40,80l84,384,55,464,25,553,,638xe" strokeweight="1pt">
                    <v:path arrowok="t" o:connecttype="custom" o:connectlocs="0,638;0,638;40,653;80,673;114,693;144,718;169,743;189,768;204,802;209,832;853,783;853,783;843,698;823,613;798,533;768,449;768,449;728,369;683,299;633,234;579,175;519,120;454,75;379,35;304,0;304,0;254,70;204,145;164,219;124,299;84,384;55,464;25,553;0,638;0,638" o:connectangles="0,0,0,0,0,0,0,0,0,0,0,0,0,0,0,0,0,0,0,0,0,0,0,0,0,0,0,0,0,0,0,0,0,0,0"/>
                  </v:shape>
                  <v:shape id="Freeform 1076" o:spid="_x0000_s1129" style="position:absolute;left:1018;top:1694;width:1552;height:613;visibility:visible;mso-wrap-style:square;v-text-anchor:top" coordsize="1552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1kGsUA&#10;AADcAAAADwAAAGRycy9kb3ducmV2LnhtbESPQWvCQBSE7wX/w/IEL1I3SpUSXUUUaRVUtNXzM/tM&#10;gtm3Ibtq/PddQehxmJlvmNGkNoW4UeVyywq6nQgEcWJ1zqmC35/F+ycI55E1FpZJwYMcTMaNtxHG&#10;2t55R7e9T0WAsItRQeZ9GUvpkowMuo4tiYN3tpVBH2SVSl3hPcBNIXtRNJAGcw4LGZY0yyi57K9G&#10;QfvrRMfNakkLHGzbh/V0nl93c6VazXo6BOGp9v/hV/tbK+h/9OF5JhwBO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WQaxQAAANwAAAAPAAAAAAAAAAAAAAAAAJgCAABkcnMv&#10;ZG93bnJldi54bWxQSwUGAAAAAAQABAD1AAAAigMAAAAA&#10;" path="m1178,379r,l1108,344r-70,-45l973,250,913,185,813,180,719,170,624,155,529,135,439,110,349,80,265,45,180,,140,85r-40,75l65,225,30,274,,314r60,50l130,409r75,45l289,489r90,35l474,549r105,24l689,593r90,10l863,608r85,5l1038,613r175,-5l1387,588r165,-29l1512,529r-30,-35l1457,459r-15,-40l1382,419r-59,-5l1248,404r-35,-10l1178,379xe" strokeweight="1pt">
                    <v:path arrowok="t" o:connecttype="custom" o:connectlocs="1178,379;1178,379;1108,344;1038,299;973,250;913,185;913,185;813,180;719,170;624,155;529,135;439,110;349,80;265,45;180,0;180,0;140,85;100,160;65,225;30,274;30,274;0,314;0,314;60,364;130,409;205,454;289,489;379,524;474,549;579,573;689,593;689,593;779,603;863,608;948,613;1038,613;1213,608;1387,588;1387,588;1552,559;1552,559;1512,529;1482,494;1457,459;1442,419;1442,419;1382,419;1323,414;1323,414;1248,404;1213,394;1178,379;1178,379" o:connectangles="0,0,0,0,0,0,0,0,0,0,0,0,0,0,0,0,0,0,0,0,0,0,0,0,0,0,0,0,0,0,0,0,0,0,0,0,0,0,0,0,0,0,0,0,0,0,0,0,0,0,0,0,0"/>
                  </v:shape>
                  <v:shape id="Freeform 1077" o:spid="_x0000_s1130" style="position:absolute;left:719;top:10;width:603;height:757;visibility:visible;mso-wrap-style:square;v-text-anchor:top" coordsize="603,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zIsYA&#10;AADcAAAADwAAAGRycy9kb3ducmV2LnhtbESPQWvCQBSE7wX/w/IEb3Wj2FBTN0EsQg7tIbaHentk&#10;X5Ng9m3Y3cb4791CocdhZr5hdsVkejGS851lBatlAoK4trrjRsHnx/HxGYQPyBp7y6TgRh6KfPaw&#10;w0zbK1c0nkIjIoR9hgraEIZMSl+3ZNAv7UAcvW/rDIYoXSO1w2uEm16ukySVBjuOCy0OdGipvpx+&#10;jAI/Xtzr+etQlbruyu36zb4fG6vUYj7tX0AEmsJ/+K9dagVPmxR+z8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FzIsYAAADcAAAADwAAAAAAAAAAAAAAAACYAgAAZHJz&#10;L2Rvd25yZXYueG1sUEsFBgAAAAAEAAQA9QAAAIsDAAAAAA==&#10;" path="m124,115r,l104,140,84,169,50,234,25,309,5,389,,463r5,65l10,563r10,30l30,618r15,30l69,683r30,25l134,733r35,14l224,757r50,l324,752r40,-9l404,723r35,-25l474,673r30,-30l524,613r20,-35l564,548r15,-40l588,468r10,-39l603,384r,-75l603,274,593,244r-5,-35l574,179,559,149,539,120,519,95,499,70,474,50,449,35,424,20,394,10,364,5,334,,274,15,219,35,169,70r-45,45xe" strokeweight="1pt">
                    <v:path arrowok="t" o:connecttype="custom" o:connectlocs="124,115;124,115;104,140;84,169;50,234;25,309;5,389;5,389;0,463;5,528;10,563;20,593;30,618;45,648;45,648;69,683;99,708;134,733;169,747;169,747;224,757;224,757;274,757;324,752;324,752;364,743;404,723;439,698;474,673;474,673;504,643;524,613;544,578;564,548;579,508;588,468;598,429;603,384;603,384;603,309;603,274;593,244;588,209;574,179;559,149;539,120;539,120;519,95;499,70;474,50;449,35;424,20;394,10;364,5;334,0;334,0;274,15;219,35;169,70;124,115;124,115" o:connectangles="0,0,0,0,0,0,0,0,0,0,0,0,0,0,0,0,0,0,0,0,0,0,0,0,0,0,0,0,0,0,0,0,0,0,0,0,0,0,0,0,0,0,0,0,0,0,0,0,0,0,0,0,0,0,0,0,0,0,0,0,0"/>
                  </v:shape>
                  <v:shape id="Freeform 1078" o:spid="_x0000_s1131" style="position:absolute;left:10;top:10;width:614;height:718;visibility:visible;mso-wrap-style:square;v-text-anchor:top" coordsize="614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Z+sMA&#10;AADcAAAADwAAAGRycy9kb3ducmV2LnhtbESPQYvCMBSE78L+h/AWvNnUVVepRlFBEPaiXfH8aJ5t&#10;2OalNFHrvzfCgsdhZr5hFqvO1uJGrTeOFQyTFARx4bThUsHpdzeYgfABWWPtmBQ8yMNq+dFbYKbd&#10;nY90y0MpIoR9hgqqEJpMSl9UZNEnriGO3sW1FkOUbSl1i/cIt7X8StNvadFwXKiwoW1FxV9+tQrW&#10;6cHUYdyczX473Ezy68j8PFip/me3noMI1IV3+L+91wom4ym8zs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BZ+sMAAADcAAAADwAAAAAAAAAAAAAAAACYAgAAZHJzL2Rv&#10;d25yZXYueG1sUEsFBgAAAAAEAAQA9QAAAIgDAAAAAA==&#10;" path="m534,623r,l569,568r15,-25l594,513r15,-65l614,379r-5,-85l604,254,594,214,584,184,569,149,554,125,534,95,509,75,489,55,459,40,434,25,404,15,369,5r-35,l299,,264,5r-34,5l200,15,170,30,145,40,120,60,100,80,80,100,60,125,45,154,35,184,20,214,10,289,,379r5,74l20,518r10,30l45,578r15,25l80,628r20,20l125,668r25,15l175,698r30,10l235,713r29,5l299,718r15,l349,718r30,-5l409,703r30,-10l489,663r45,-40xe" strokeweight="1pt">
                    <v:path arrowok="t" o:connecttype="custom" o:connectlocs="534,623;584,543;609,448;614,379;604,254;584,184;554,125;534,95;489,55;434,25;369,5;299,0;264,5;200,15;145,40;100,80;60,125;35,184;10,289;0,379;20,518;45,578;80,628;100,648;150,683;205,708;264,718;299,718;314,718;379,713;439,693;489,663;534,623" o:connectangles="0,0,0,0,0,0,0,0,0,0,0,0,0,0,0,0,0,0,0,0,0,0,0,0,0,0,0,0,0,0,0,0,0"/>
                  </v:shape>
                  <v:shape id="Freeform 1079" o:spid="_x0000_s1132" style="position:absolute;left:913;top:224;width:165;height:324;visibility:visible;mso-wrap-style:square;v-text-anchor:top" coordsize="165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OP98MA&#10;AADcAAAADwAAAGRycy9kb3ducmV2LnhtbERPy2rCQBTdF/yH4QrdNROllhodxQeFSEqh0Y27S+Y2&#10;GZq5EzJTk/59ZyF0eTjv9Xa0rbhR741jBbMkBUFcOW24VnA5vz29gvABWWPrmBT8koftZvKwxky7&#10;gT/pVoZaxBD2GSpoQugyKX3VkEWfuI44cl+utxgi7GupexxiuG3lPE1fpEXDsaHBjg4NVd/lj1Ug&#10;x/diceUhXxbH3eljr02YX4xSj9NxtwIRaAz/4rs71woWz3FtPB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OP98MAAADcAAAADwAAAAAAAAAAAAAAAACYAgAAZHJzL2Rv&#10;d25yZXYueG1sUEsFBgAAAAAEAAQA9QAAAIgDAAAAAA==&#10;" path="m15,269r,l25,284r10,15l40,309r10,5l60,319r15,5l90,319r15,l115,309r15,-10l140,274r15,-30l160,210r5,-45l165,135r,-25l150,55,140,30,125,15,110,5,90,,75,,60,10,45,25,30,50,15,75r-5,25l,130r,30l,190r,30l10,244r5,25xe" strokeweight="1pt">
                    <v:path arrowok="t" o:connecttype="custom" o:connectlocs="15,269;15,269;25,284;35,299;35,299;40,309;50,314;60,319;75,324;75,324;90,319;105,319;115,309;130,299;130,299;140,274;155,244;160,210;165,165;165,165;165,135;165,110;150,55;150,55;140,30;125,15;110,5;90,0;90,0;75,0;60,10;45,25;30,50;30,50;15,75;10,100;0,130;0,160;0,160;0,190;0,220;10,244;15,269;15,269" o:connectangles="0,0,0,0,0,0,0,0,0,0,0,0,0,0,0,0,0,0,0,0,0,0,0,0,0,0,0,0,0,0,0,0,0,0,0,0,0,0,0,0,0,0,0,0"/>
                  </v:shape>
                  <v:shape id="Freeform 1080" o:spid="_x0000_s1133" style="position:absolute;left:230;top:244;width:154;height:284;visibility:visible;mso-wrap-style:square;v-text-anchor:top" coordsize="15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LScUA&#10;AADcAAAADwAAAGRycy9kb3ducmV2LnhtbESPQWvCQBSE74L/YXmCN91YGonRVbRUkN60Ujw+s6/Z&#10;2OzbkF01/vtuoeBxmJlvmMWqs7W4Uesrxwom4wQEceF0xaWC4+d2lIHwAVlj7ZgUPMjDatnvLTDX&#10;7s57uh1CKSKEfY4KTAhNLqUvDFn0Y9cQR+/btRZDlG0pdYv3CLe1fEmSqbRYcVww2NCboeLncLUK&#10;8Jim+81jWu3O14/3izllX5dJptRw0K3nIAJ14Rn+b++0gvR1B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+otJxQAAANwAAAAPAAAAAAAAAAAAAAAAAJgCAABkcnMv&#10;ZG93bnJldi54bWxQSwUGAAAAAAQABAD1AAAAigMAAAAA&#10;" path="m,155r,l5,209r5,20l20,249r10,15l44,274r15,5l74,284r15,-5l104,274r10,-10l124,249r20,-40l154,150,149,85,144,60,139,40,129,20,114,10,99,5,79,,64,5,49,15,34,30,25,45,15,70,5,95,,125r,30xe" strokeweight="1pt">
                    <v:path arrowok="t" o:connecttype="custom" o:connectlocs="0,155;0,155;5,209;10,229;20,249;30,264;44,274;59,279;74,284;74,284;89,279;104,274;114,264;124,249;144,209;154,150;154,150;149,85;144,60;139,40;129,20;114,10;99,5;79,0;79,0;64,5;49,15;34,30;25,45;25,45;15,70;5,95;0,125;0,155;0,155" o:connectangles="0,0,0,0,0,0,0,0,0,0,0,0,0,0,0,0,0,0,0,0,0,0,0,0,0,0,0,0,0,0,0,0,0,0,0"/>
                  </v:shape>
                </v:group>
                <w10:wrap anchorx="margin" anchory="margin"/>
              </v:group>
            </w:pict>
          </mc:Fallback>
        </mc:AlternateContent>
      </w:r>
    </w:p>
    <w:p w:rsidR="00EF10A3" w:rsidRDefault="00F82372">
      <w:r>
        <w:br w:type="page"/>
      </w:r>
    </w:p>
    <w:p w:rsidR="00EF10A3" w:rsidRDefault="000C0367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230360" cy="7105650"/>
                <wp:effectExtent l="19050" t="19050" r="18415" b="19050"/>
                <wp:wrapNone/>
                <wp:docPr id="371" name="Group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0360" cy="7105650"/>
                          <a:chOff x="818" y="475"/>
                          <a:chExt cx="14536" cy="11190"/>
                        </a:xfrm>
                      </wpg:grpSpPr>
                      <wpg:grpSp>
                        <wpg:cNvPr id="372" name="Group 1924"/>
                        <wpg:cNvGrpSpPr>
                          <a:grpSpLocks/>
                        </wpg:cNvGrpSpPr>
                        <wpg:grpSpPr bwMode="auto">
                          <a:xfrm>
                            <a:off x="818" y="5510"/>
                            <a:ext cx="14536" cy="6155"/>
                            <a:chOff x="818" y="5510"/>
                            <a:chExt cx="14536" cy="6155"/>
                          </a:xfrm>
                        </wpg:grpSpPr>
                        <wpg:grpSp>
                          <wpg:cNvPr id="373" name="Group 910"/>
                          <wpg:cNvGrpSpPr>
                            <a:grpSpLocks/>
                          </wpg:cNvGrpSpPr>
                          <wpg:grpSpPr bwMode="auto">
                            <a:xfrm flipH="1">
                              <a:off x="9768" y="5510"/>
                              <a:ext cx="4422" cy="1758"/>
                              <a:chOff x="9991" y="2749"/>
                              <a:chExt cx="4674" cy="2562"/>
                            </a:xfrm>
                          </wpg:grpSpPr>
                          <wps:wsp>
                            <wps:cNvPr id="374" name="Freeform 911"/>
                            <wps:cNvSpPr>
                              <a:spLocks/>
                            </wps:cNvSpPr>
                            <wps:spPr bwMode="auto">
                              <a:xfrm rot="203983" flipH="1" flipV="1">
                                <a:off x="9991" y="3026"/>
                                <a:ext cx="4674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" name="Freeform 912"/>
                            <wps:cNvSpPr>
                              <a:spLocks/>
                            </wps:cNvSpPr>
                            <wps:spPr bwMode="auto">
                              <a:xfrm rot="203983" flipH="1" flipV="1">
                                <a:off x="9991" y="3518"/>
                                <a:ext cx="4674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" name="Freeform 913"/>
                            <wps:cNvSpPr>
                              <a:spLocks/>
                            </wps:cNvSpPr>
                            <wps:spPr bwMode="auto">
                              <a:xfrm rot="203983" flipH="1" flipV="1">
                                <a:off x="9991" y="4202"/>
                                <a:ext cx="4674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" name="Freeform 914"/>
                            <wps:cNvSpPr>
                              <a:spLocks/>
                            </wps:cNvSpPr>
                            <wps:spPr bwMode="auto">
                              <a:xfrm rot="5001890" flipH="1" flipV="1">
                                <a:off x="9991" y="3569"/>
                                <a:ext cx="2132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" name="Freeform 915"/>
                            <wps:cNvSpPr>
                              <a:spLocks/>
                            </wps:cNvSpPr>
                            <wps:spPr bwMode="auto">
                              <a:xfrm rot="5001890" flipH="1" flipV="1">
                                <a:off x="11457" y="3731"/>
                                <a:ext cx="2132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" name="Freeform 916"/>
                            <wps:cNvSpPr>
                              <a:spLocks/>
                            </wps:cNvSpPr>
                            <wps:spPr bwMode="auto">
                              <a:xfrm rot="5001890" flipH="1" flipV="1">
                                <a:off x="12964" y="3999"/>
                                <a:ext cx="2132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0" name="Group 903"/>
                          <wpg:cNvGrpSpPr>
                            <a:grpSpLocks/>
                          </wpg:cNvGrpSpPr>
                          <wpg:grpSpPr bwMode="auto">
                            <a:xfrm flipH="1">
                              <a:off x="818" y="5792"/>
                              <a:ext cx="2832" cy="2112"/>
                              <a:chOff x="9991" y="2749"/>
                              <a:chExt cx="4674" cy="2562"/>
                            </a:xfrm>
                          </wpg:grpSpPr>
                          <wps:wsp>
                            <wps:cNvPr id="381" name="Freeform 904"/>
                            <wps:cNvSpPr>
                              <a:spLocks/>
                            </wps:cNvSpPr>
                            <wps:spPr bwMode="auto">
                              <a:xfrm rot="203983" flipH="1" flipV="1">
                                <a:off x="9991" y="3026"/>
                                <a:ext cx="4674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" name="Freeform 905"/>
                            <wps:cNvSpPr>
                              <a:spLocks/>
                            </wps:cNvSpPr>
                            <wps:spPr bwMode="auto">
                              <a:xfrm rot="203983" flipH="1" flipV="1">
                                <a:off x="9991" y="3518"/>
                                <a:ext cx="4674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3" name="Freeform 906"/>
                            <wps:cNvSpPr>
                              <a:spLocks/>
                            </wps:cNvSpPr>
                            <wps:spPr bwMode="auto">
                              <a:xfrm rot="203983" flipH="1" flipV="1">
                                <a:off x="9991" y="4202"/>
                                <a:ext cx="4674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" name="Freeform 907"/>
                            <wps:cNvSpPr>
                              <a:spLocks/>
                            </wps:cNvSpPr>
                            <wps:spPr bwMode="auto">
                              <a:xfrm rot="5001890" flipH="1" flipV="1">
                                <a:off x="9991" y="3569"/>
                                <a:ext cx="2132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" name="Freeform 908"/>
                            <wps:cNvSpPr>
                              <a:spLocks/>
                            </wps:cNvSpPr>
                            <wps:spPr bwMode="auto">
                              <a:xfrm rot="5001890" flipH="1" flipV="1">
                                <a:off x="11457" y="3731"/>
                                <a:ext cx="2132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" name="Freeform 909"/>
                            <wps:cNvSpPr>
                              <a:spLocks/>
                            </wps:cNvSpPr>
                            <wps:spPr bwMode="auto">
                              <a:xfrm rot="5001890" flipH="1" flipV="1">
                                <a:off x="12964" y="3999"/>
                                <a:ext cx="2132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87" name="Freeform 629"/>
                          <wps:cNvSpPr>
                            <a:spLocks/>
                          </wps:cNvSpPr>
                          <wps:spPr bwMode="auto">
                            <a:xfrm>
                              <a:off x="838" y="6572"/>
                              <a:ext cx="14516" cy="5093"/>
                            </a:xfrm>
                            <a:custGeom>
                              <a:avLst/>
                              <a:gdLst>
                                <a:gd name="T0" fmla="*/ 14163 w 14841"/>
                                <a:gd name="T1" fmla="*/ 0 h 10989"/>
                                <a:gd name="T2" fmla="*/ 14163 w 14841"/>
                                <a:gd name="T3" fmla="*/ 0 h 10989"/>
                                <a:gd name="T4" fmla="*/ 13695 w 14841"/>
                                <a:gd name="T5" fmla="*/ 27 h 10989"/>
                                <a:gd name="T6" fmla="*/ 13460 w 14841"/>
                                <a:gd name="T7" fmla="*/ 80 h 10989"/>
                                <a:gd name="T8" fmla="*/ 13230 w 14841"/>
                                <a:gd name="T9" fmla="*/ 133 h 10989"/>
                                <a:gd name="T10" fmla="*/ 13230 w 14841"/>
                                <a:gd name="T11" fmla="*/ 133 h 10989"/>
                                <a:gd name="T12" fmla="*/ 12738 w 14841"/>
                                <a:gd name="T13" fmla="*/ 293 h 10989"/>
                                <a:gd name="T14" fmla="*/ 12269 w 14841"/>
                                <a:gd name="T15" fmla="*/ 480 h 10989"/>
                                <a:gd name="T16" fmla="*/ 12269 w 14841"/>
                                <a:gd name="T17" fmla="*/ 480 h 10989"/>
                                <a:gd name="T18" fmla="*/ 11706 w 14841"/>
                                <a:gd name="T19" fmla="*/ 720 h 10989"/>
                                <a:gd name="T20" fmla="*/ 11120 w 14841"/>
                                <a:gd name="T21" fmla="*/ 934 h 10989"/>
                                <a:gd name="T22" fmla="*/ 11120 w 14841"/>
                                <a:gd name="T23" fmla="*/ 934 h 10989"/>
                                <a:gd name="T24" fmla="*/ 10674 w 14841"/>
                                <a:gd name="T25" fmla="*/ 1067 h 10989"/>
                                <a:gd name="T26" fmla="*/ 10233 w 14841"/>
                                <a:gd name="T27" fmla="*/ 1174 h 10989"/>
                                <a:gd name="T28" fmla="*/ 9319 w 14841"/>
                                <a:gd name="T29" fmla="*/ 1360 h 10989"/>
                                <a:gd name="T30" fmla="*/ 9319 w 14841"/>
                                <a:gd name="T31" fmla="*/ 1360 h 10989"/>
                                <a:gd name="T32" fmla="*/ 8827 w 14841"/>
                                <a:gd name="T33" fmla="*/ 1440 h 10989"/>
                                <a:gd name="T34" fmla="*/ 8334 w 14841"/>
                                <a:gd name="T35" fmla="*/ 1494 h 10989"/>
                                <a:gd name="T36" fmla="*/ 7842 w 14841"/>
                                <a:gd name="T37" fmla="*/ 1547 h 10989"/>
                                <a:gd name="T38" fmla="*/ 7399 w 14841"/>
                                <a:gd name="T39" fmla="*/ 1566 h 10989"/>
                                <a:gd name="T40" fmla="*/ 7330 w 14841"/>
                                <a:gd name="T41" fmla="*/ 1573 h 10989"/>
                                <a:gd name="T42" fmla="*/ 6908 w 14841"/>
                                <a:gd name="T43" fmla="*/ 1573 h 10989"/>
                                <a:gd name="T44" fmla="*/ 6486 w 14841"/>
                                <a:gd name="T45" fmla="*/ 1573 h 10989"/>
                                <a:gd name="T46" fmla="*/ 6064 w 14841"/>
                                <a:gd name="T47" fmla="*/ 1547 h 10989"/>
                                <a:gd name="T48" fmla="*/ 5642 w 14841"/>
                                <a:gd name="T49" fmla="*/ 1467 h 10989"/>
                                <a:gd name="T50" fmla="*/ 5642 w 14841"/>
                                <a:gd name="T51" fmla="*/ 1467 h 10989"/>
                                <a:gd name="T52" fmla="*/ 5244 w 14841"/>
                                <a:gd name="T53" fmla="*/ 1333 h 10989"/>
                                <a:gd name="T54" fmla="*/ 4845 w 14841"/>
                                <a:gd name="T55" fmla="*/ 1174 h 10989"/>
                                <a:gd name="T56" fmla="*/ 4469 w 14841"/>
                                <a:gd name="T57" fmla="*/ 1040 h 10989"/>
                                <a:gd name="T58" fmla="*/ 4075 w 14841"/>
                                <a:gd name="T59" fmla="*/ 907 h 10989"/>
                                <a:gd name="T60" fmla="*/ 4075 w 14841"/>
                                <a:gd name="T61" fmla="*/ 907 h 10989"/>
                                <a:gd name="T62" fmla="*/ 3771 w 14841"/>
                                <a:gd name="T63" fmla="*/ 827 h 10989"/>
                                <a:gd name="T64" fmla="*/ 3466 w 14841"/>
                                <a:gd name="T65" fmla="*/ 773 h 10989"/>
                                <a:gd name="T66" fmla="*/ 2833 w 14841"/>
                                <a:gd name="T67" fmla="*/ 720 h 10989"/>
                                <a:gd name="T68" fmla="*/ 2833 w 14841"/>
                                <a:gd name="T69" fmla="*/ 720 h 10989"/>
                                <a:gd name="T70" fmla="*/ 2177 w 14841"/>
                                <a:gd name="T71" fmla="*/ 667 h 10989"/>
                                <a:gd name="T72" fmla="*/ 1847 w 14841"/>
                                <a:gd name="T73" fmla="*/ 667 h 10989"/>
                                <a:gd name="T74" fmla="*/ 1543 w 14841"/>
                                <a:gd name="T75" fmla="*/ 693 h 10989"/>
                                <a:gd name="T76" fmla="*/ 1220 w 14841"/>
                                <a:gd name="T77" fmla="*/ 720 h 10989"/>
                                <a:gd name="T78" fmla="*/ 915 w 14841"/>
                                <a:gd name="T79" fmla="*/ 800 h 10989"/>
                                <a:gd name="T80" fmla="*/ 609 w 14841"/>
                                <a:gd name="T81" fmla="*/ 880 h 10989"/>
                                <a:gd name="T82" fmla="*/ 305 w 14841"/>
                                <a:gd name="T83" fmla="*/ 987 h 10989"/>
                                <a:gd name="T84" fmla="*/ 305 w 14841"/>
                                <a:gd name="T85" fmla="*/ 987 h 10989"/>
                                <a:gd name="T86" fmla="*/ 0 w 14841"/>
                                <a:gd name="T87" fmla="*/ 1120 h 10989"/>
                                <a:gd name="T88" fmla="*/ 66 w 14841"/>
                                <a:gd name="T89" fmla="*/ 10914 h 10989"/>
                                <a:gd name="T90" fmla="*/ 14841 w 14841"/>
                                <a:gd name="T91" fmla="*/ 10989 h 10989"/>
                                <a:gd name="T92" fmla="*/ 14820 w 14841"/>
                                <a:gd name="T93" fmla="*/ 0 h 10989"/>
                                <a:gd name="T94" fmla="*/ 14820 w 14841"/>
                                <a:gd name="T95" fmla="*/ 0 h 10989"/>
                                <a:gd name="T96" fmla="*/ 14163 w 14841"/>
                                <a:gd name="T97" fmla="*/ 0 h 10989"/>
                                <a:gd name="T98" fmla="*/ 14163 w 14841"/>
                                <a:gd name="T99" fmla="*/ 0 h 10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4841" h="10989">
                                  <a:moveTo>
                                    <a:pt x="14163" y="0"/>
                                  </a:moveTo>
                                  <a:lnTo>
                                    <a:pt x="14163" y="0"/>
                                  </a:lnTo>
                                  <a:lnTo>
                                    <a:pt x="13695" y="27"/>
                                  </a:lnTo>
                                  <a:lnTo>
                                    <a:pt x="13460" y="80"/>
                                  </a:lnTo>
                                  <a:lnTo>
                                    <a:pt x="13230" y="133"/>
                                  </a:lnTo>
                                  <a:lnTo>
                                    <a:pt x="12738" y="293"/>
                                  </a:lnTo>
                                  <a:lnTo>
                                    <a:pt x="12269" y="480"/>
                                  </a:lnTo>
                                  <a:lnTo>
                                    <a:pt x="11706" y="720"/>
                                  </a:lnTo>
                                  <a:lnTo>
                                    <a:pt x="11120" y="934"/>
                                  </a:lnTo>
                                  <a:lnTo>
                                    <a:pt x="10674" y="1067"/>
                                  </a:lnTo>
                                  <a:lnTo>
                                    <a:pt x="10233" y="1174"/>
                                  </a:lnTo>
                                  <a:lnTo>
                                    <a:pt x="9319" y="1360"/>
                                  </a:lnTo>
                                  <a:lnTo>
                                    <a:pt x="8827" y="1440"/>
                                  </a:lnTo>
                                  <a:lnTo>
                                    <a:pt x="8334" y="1494"/>
                                  </a:lnTo>
                                  <a:lnTo>
                                    <a:pt x="7842" y="1547"/>
                                  </a:lnTo>
                                  <a:lnTo>
                                    <a:pt x="7399" y="1566"/>
                                  </a:lnTo>
                                  <a:lnTo>
                                    <a:pt x="7330" y="1573"/>
                                  </a:lnTo>
                                  <a:lnTo>
                                    <a:pt x="6908" y="1573"/>
                                  </a:lnTo>
                                  <a:lnTo>
                                    <a:pt x="6486" y="1573"/>
                                  </a:lnTo>
                                  <a:lnTo>
                                    <a:pt x="6064" y="1547"/>
                                  </a:lnTo>
                                  <a:lnTo>
                                    <a:pt x="5642" y="1467"/>
                                  </a:lnTo>
                                  <a:lnTo>
                                    <a:pt x="5244" y="1333"/>
                                  </a:lnTo>
                                  <a:lnTo>
                                    <a:pt x="4845" y="1174"/>
                                  </a:lnTo>
                                  <a:lnTo>
                                    <a:pt x="4469" y="1040"/>
                                  </a:lnTo>
                                  <a:lnTo>
                                    <a:pt x="4075" y="907"/>
                                  </a:lnTo>
                                  <a:lnTo>
                                    <a:pt x="3771" y="827"/>
                                  </a:lnTo>
                                  <a:lnTo>
                                    <a:pt x="3466" y="773"/>
                                  </a:lnTo>
                                  <a:lnTo>
                                    <a:pt x="2833" y="720"/>
                                  </a:lnTo>
                                  <a:lnTo>
                                    <a:pt x="2177" y="667"/>
                                  </a:lnTo>
                                  <a:lnTo>
                                    <a:pt x="1847" y="667"/>
                                  </a:lnTo>
                                  <a:lnTo>
                                    <a:pt x="1543" y="693"/>
                                  </a:lnTo>
                                  <a:lnTo>
                                    <a:pt x="1220" y="720"/>
                                  </a:lnTo>
                                  <a:lnTo>
                                    <a:pt x="915" y="800"/>
                                  </a:lnTo>
                                  <a:lnTo>
                                    <a:pt x="609" y="880"/>
                                  </a:lnTo>
                                  <a:lnTo>
                                    <a:pt x="305" y="987"/>
                                  </a:lnTo>
                                  <a:lnTo>
                                    <a:pt x="0" y="1120"/>
                                  </a:lnTo>
                                  <a:lnTo>
                                    <a:pt x="66" y="10914"/>
                                  </a:lnTo>
                                  <a:lnTo>
                                    <a:pt x="14841" y="10989"/>
                                  </a:lnTo>
                                  <a:lnTo>
                                    <a:pt x="14820" y="0"/>
                                  </a:lnTo>
                                  <a:lnTo>
                                    <a:pt x="14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1923"/>
                        <wpg:cNvGrpSpPr>
                          <a:grpSpLocks/>
                        </wpg:cNvGrpSpPr>
                        <wpg:grpSpPr bwMode="auto">
                          <a:xfrm>
                            <a:off x="1416" y="475"/>
                            <a:ext cx="13357" cy="11004"/>
                            <a:chOff x="1416" y="475"/>
                            <a:chExt cx="13357" cy="11004"/>
                          </a:xfrm>
                        </wpg:grpSpPr>
                        <wps:wsp>
                          <wps:cNvPr id="389" name="AutoShape 700"/>
                          <wps:cNvSpPr>
                            <a:spLocks noChangeArrowheads="1"/>
                          </wps:cNvSpPr>
                          <wps:spPr bwMode="auto">
                            <a:xfrm rot="-726497">
                              <a:off x="5835" y="694"/>
                              <a:ext cx="2084" cy="1870"/>
                            </a:xfrm>
                            <a:prstGeom prst="sun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90" name="Group 681"/>
                          <wpg:cNvGrpSpPr>
                            <a:grpSpLocks/>
                          </wpg:cNvGrpSpPr>
                          <wpg:grpSpPr bwMode="auto">
                            <a:xfrm>
                              <a:off x="5215" y="4616"/>
                              <a:ext cx="1849" cy="3167"/>
                              <a:chOff x="10" y="10"/>
                              <a:chExt cx="1849" cy="3167"/>
                            </a:xfrm>
                          </wpg:grpSpPr>
                          <wps:wsp>
                            <wps:cNvPr id="391" name="Freeform 665"/>
                            <wps:cNvSpPr>
                              <a:spLocks/>
                            </wps:cNvSpPr>
                            <wps:spPr bwMode="auto">
                              <a:xfrm>
                                <a:off x="15" y="10"/>
                                <a:ext cx="1844" cy="3142"/>
                              </a:xfrm>
                              <a:custGeom>
                                <a:avLst/>
                                <a:gdLst>
                                  <a:gd name="T0" fmla="*/ 1839 w 1844"/>
                                  <a:gd name="T1" fmla="*/ 235 h 3142"/>
                                  <a:gd name="T2" fmla="*/ 1789 w 1844"/>
                                  <a:gd name="T3" fmla="*/ 125 h 3142"/>
                                  <a:gd name="T4" fmla="*/ 1689 w 1844"/>
                                  <a:gd name="T5" fmla="*/ 55 h 3142"/>
                                  <a:gd name="T6" fmla="*/ 1509 w 1844"/>
                                  <a:gd name="T7" fmla="*/ 40 h 3142"/>
                                  <a:gd name="T8" fmla="*/ 1359 w 1844"/>
                                  <a:gd name="T9" fmla="*/ 100 h 3142"/>
                                  <a:gd name="T10" fmla="*/ 1209 w 1844"/>
                                  <a:gd name="T11" fmla="*/ 240 h 3142"/>
                                  <a:gd name="T12" fmla="*/ 1099 w 1844"/>
                                  <a:gd name="T13" fmla="*/ 440 h 3142"/>
                                  <a:gd name="T14" fmla="*/ 1009 w 1844"/>
                                  <a:gd name="T15" fmla="*/ 690 h 3142"/>
                                  <a:gd name="T16" fmla="*/ 800 w 1844"/>
                                  <a:gd name="T17" fmla="*/ 1351 h 3142"/>
                                  <a:gd name="T18" fmla="*/ 635 w 1844"/>
                                  <a:gd name="T19" fmla="*/ 1411 h 3142"/>
                                  <a:gd name="T20" fmla="*/ 385 w 1844"/>
                                  <a:gd name="T21" fmla="*/ 1411 h 3142"/>
                                  <a:gd name="T22" fmla="*/ 335 w 1844"/>
                                  <a:gd name="T23" fmla="*/ 1236 h 3142"/>
                                  <a:gd name="T24" fmla="*/ 485 w 1844"/>
                                  <a:gd name="T25" fmla="*/ 906 h 3142"/>
                                  <a:gd name="T26" fmla="*/ 695 w 1844"/>
                                  <a:gd name="T27" fmla="*/ 525 h 3142"/>
                                  <a:gd name="T28" fmla="*/ 745 w 1844"/>
                                  <a:gd name="T29" fmla="*/ 340 h 3142"/>
                                  <a:gd name="T30" fmla="*/ 715 w 1844"/>
                                  <a:gd name="T31" fmla="*/ 200 h 3142"/>
                                  <a:gd name="T32" fmla="*/ 640 w 1844"/>
                                  <a:gd name="T33" fmla="*/ 90 h 3142"/>
                                  <a:gd name="T34" fmla="*/ 530 w 1844"/>
                                  <a:gd name="T35" fmla="*/ 20 h 3142"/>
                                  <a:gd name="T36" fmla="*/ 375 w 1844"/>
                                  <a:gd name="T37" fmla="*/ 5 h 3142"/>
                                  <a:gd name="T38" fmla="*/ 265 w 1844"/>
                                  <a:gd name="T39" fmla="*/ 65 h 3142"/>
                                  <a:gd name="T40" fmla="*/ 185 w 1844"/>
                                  <a:gd name="T41" fmla="*/ 205 h 3142"/>
                                  <a:gd name="T42" fmla="*/ 155 w 1844"/>
                                  <a:gd name="T43" fmla="*/ 395 h 3142"/>
                                  <a:gd name="T44" fmla="*/ 180 w 1844"/>
                                  <a:gd name="T45" fmla="*/ 655 h 3142"/>
                                  <a:gd name="T46" fmla="*/ 225 w 1844"/>
                                  <a:gd name="T47" fmla="*/ 1026 h 3142"/>
                                  <a:gd name="T48" fmla="*/ 240 w 1844"/>
                                  <a:gd name="T49" fmla="*/ 1346 h 3142"/>
                                  <a:gd name="T50" fmla="*/ 170 w 1844"/>
                                  <a:gd name="T51" fmla="*/ 1451 h 3142"/>
                                  <a:gd name="T52" fmla="*/ 25 w 1844"/>
                                  <a:gd name="T53" fmla="*/ 1526 h 3142"/>
                                  <a:gd name="T54" fmla="*/ 5 w 1844"/>
                                  <a:gd name="T55" fmla="*/ 1601 h 3142"/>
                                  <a:gd name="T56" fmla="*/ 25 w 1844"/>
                                  <a:gd name="T57" fmla="*/ 1706 h 3142"/>
                                  <a:gd name="T58" fmla="*/ 125 w 1844"/>
                                  <a:gd name="T59" fmla="*/ 1801 h 3142"/>
                                  <a:gd name="T60" fmla="*/ 350 w 1844"/>
                                  <a:gd name="T61" fmla="*/ 2001 h 3142"/>
                                  <a:gd name="T62" fmla="*/ 420 w 1844"/>
                                  <a:gd name="T63" fmla="*/ 2196 h 3142"/>
                                  <a:gd name="T64" fmla="*/ 410 w 1844"/>
                                  <a:gd name="T65" fmla="*/ 2427 h 3142"/>
                                  <a:gd name="T66" fmla="*/ 310 w 1844"/>
                                  <a:gd name="T67" fmla="*/ 2742 h 3142"/>
                                  <a:gd name="T68" fmla="*/ 220 w 1844"/>
                                  <a:gd name="T69" fmla="*/ 2957 h 3142"/>
                                  <a:gd name="T70" fmla="*/ 235 w 1844"/>
                                  <a:gd name="T71" fmla="*/ 3107 h 3142"/>
                                  <a:gd name="T72" fmla="*/ 350 w 1844"/>
                                  <a:gd name="T73" fmla="*/ 3132 h 3142"/>
                                  <a:gd name="T74" fmla="*/ 575 w 1844"/>
                                  <a:gd name="T75" fmla="*/ 3142 h 3142"/>
                                  <a:gd name="T76" fmla="*/ 934 w 1844"/>
                                  <a:gd name="T77" fmla="*/ 3107 h 3142"/>
                                  <a:gd name="T78" fmla="*/ 989 w 1844"/>
                                  <a:gd name="T79" fmla="*/ 3062 h 3142"/>
                                  <a:gd name="T80" fmla="*/ 999 w 1844"/>
                                  <a:gd name="T81" fmla="*/ 2972 h 3142"/>
                                  <a:gd name="T82" fmla="*/ 959 w 1844"/>
                                  <a:gd name="T83" fmla="*/ 2867 h 3142"/>
                                  <a:gd name="T84" fmla="*/ 815 w 1844"/>
                                  <a:gd name="T85" fmla="*/ 2652 h 3142"/>
                                  <a:gd name="T86" fmla="*/ 510 w 1844"/>
                                  <a:gd name="T87" fmla="*/ 2206 h 3142"/>
                                  <a:gd name="T88" fmla="*/ 475 w 1844"/>
                                  <a:gd name="T89" fmla="*/ 2061 h 3142"/>
                                  <a:gd name="T90" fmla="*/ 505 w 1844"/>
                                  <a:gd name="T91" fmla="*/ 1966 h 3142"/>
                                  <a:gd name="T92" fmla="*/ 565 w 1844"/>
                                  <a:gd name="T93" fmla="*/ 1911 h 3142"/>
                                  <a:gd name="T94" fmla="*/ 780 w 1844"/>
                                  <a:gd name="T95" fmla="*/ 1841 h 3142"/>
                                  <a:gd name="T96" fmla="*/ 944 w 1844"/>
                                  <a:gd name="T97" fmla="*/ 1791 h 3142"/>
                                  <a:gd name="T98" fmla="*/ 1004 w 1844"/>
                                  <a:gd name="T99" fmla="*/ 1741 h 3142"/>
                                  <a:gd name="T100" fmla="*/ 1019 w 1844"/>
                                  <a:gd name="T101" fmla="*/ 1651 h 3142"/>
                                  <a:gd name="T102" fmla="*/ 989 w 1844"/>
                                  <a:gd name="T103" fmla="*/ 1576 h 3142"/>
                                  <a:gd name="T104" fmla="*/ 890 w 1844"/>
                                  <a:gd name="T105" fmla="*/ 1481 h 3142"/>
                                  <a:gd name="T106" fmla="*/ 934 w 1844"/>
                                  <a:gd name="T107" fmla="*/ 1291 h 3142"/>
                                  <a:gd name="T108" fmla="*/ 1219 w 1844"/>
                                  <a:gd name="T109" fmla="*/ 991 h 3142"/>
                                  <a:gd name="T110" fmla="*/ 1689 w 1844"/>
                                  <a:gd name="T111" fmla="*/ 560 h 3142"/>
                                  <a:gd name="T112" fmla="*/ 1819 w 1844"/>
                                  <a:gd name="T113" fmla="*/ 380 h 31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844" h="3142">
                                    <a:moveTo>
                                      <a:pt x="1839" y="325"/>
                                    </a:moveTo>
                                    <a:lnTo>
                                      <a:pt x="1839" y="325"/>
                                    </a:lnTo>
                                    <a:lnTo>
                                      <a:pt x="1844" y="280"/>
                                    </a:lnTo>
                                    <a:lnTo>
                                      <a:pt x="1839" y="235"/>
                                    </a:lnTo>
                                    <a:lnTo>
                                      <a:pt x="1829" y="195"/>
                                    </a:lnTo>
                                    <a:lnTo>
                                      <a:pt x="1814" y="160"/>
                                    </a:lnTo>
                                    <a:lnTo>
                                      <a:pt x="1789" y="125"/>
                                    </a:lnTo>
                                    <a:lnTo>
                                      <a:pt x="1759" y="100"/>
                                    </a:lnTo>
                                    <a:lnTo>
                                      <a:pt x="1729" y="75"/>
                                    </a:lnTo>
                                    <a:lnTo>
                                      <a:pt x="1689" y="55"/>
                                    </a:lnTo>
                                    <a:lnTo>
                                      <a:pt x="1644" y="45"/>
                                    </a:lnTo>
                                    <a:lnTo>
                                      <a:pt x="1599" y="35"/>
                                    </a:lnTo>
                                    <a:lnTo>
                                      <a:pt x="1554" y="35"/>
                                    </a:lnTo>
                                    <a:lnTo>
                                      <a:pt x="1509" y="40"/>
                                    </a:lnTo>
                                    <a:lnTo>
                                      <a:pt x="1454" y="55"/>
                                    </a:lnTo>
                                    <a:lnTo>
                                      <a:pt x="1404" y="75"/>
                                    </a:lnTo>
                                    <a:lnTo>
                                      <a:pt x="1359" y="100"/>
                                    </a:lnTo>
                                    <a:lnTo>
                                      <a:pt x="1314" y="135"/>
                                    </a:lnTo>
                                    <a:lnTo>
                                      <a:pt x="1259" y="185"/>
                                    </a:lnTo>
                                    <a:lnTo>
                                      <a:pt x="1209" y="240"/>
                                    </a:lnTo>
                                    <a:lnTo>
                                      <a:pt x="1164" y="305"/>
                                    </a:lnTo>
                                    <a:lnTo>
                                      <a:pt x="1124" y="375"/>
                                    </a:lnTo>
                                    <a:lnTo>
                                      <a:pt x="1099" y="440"/>
                                    </a:lnTo>
                                    <a:lnTo>
                                      <a:pt x="1069" y="510"/>
                                    </a:lnTo>
                                    <a:lnTo>
                                      <a:pt x="1039" y="595"/>
                                    </a:lnTo>
                                    <a:lnTo>
                                      <a:pt x="1009" y="690"/>
                                    </a:lnTo>
                                    <a:lnTo>
                                      <a:pt x="905" y="1061"/>
                                    </a:lnTo>
                                    <a:lnTo>
                                      <a:pt x="835" y="1261"/>
                                    </a:lnTo>
                                    <a:lnTo>
                                      <a:pt x="800" y="1351"/>
                                    </a:lnTo>
                                    <a:lnTo>
                                      <a:pt x="765" y="1436"/>
                                    </a:lnTo>
                                    <a:lnTo>
                                      <a:pt x="700" y="1421"/>
                                    </a:lnTo>
                                    <a:lnTo>
                                      <a:pt x="635" y="1411"/>
                                    </a:lnTo>
                                    <a:lnTo>
                                      <a:pt x="560" y="1406"/>
                                    </a:lnTo>
                                    <a:lnTo>
                                      <a:pt x="485" y="1406"/>
                                    </a:lnTo>
                                    <a:lnTo>
                                      <a:pt x="385" y="1411"/>
                                    </a:lnTo>
                                    <a:lnTo>
                                      <a:pt x="295" y="1421"/>
                                    </a:lnTo>
                                    <a:lnTo>
                                      <a:pt x="315" y="1321"/>
                                    </a:lnTo>
                                    <a:lnTo>
                                      <a:pt x="335" y="1236"/>
                                    </a:lnTo>
                                    <a:lnTo>
                                      <a:pt x="360" y="1156"/>
                                    </a:lnTo>
                                    <a:lnTo>
                                      <a:pt x="390" y="1086"/>
                                    </a:lnTo>
                                    <a:lnTo>
                                      <a:pt x="485" y="906"/>
                                    </a:lnTo>
                                    <a:lnTo>
                                      <a:pt x="555" y="785"/>
                                    </a:lnTo>
                                    <a:lnTo>
                                      <a:pt x="620" y="675"/>
                                    </a:lnTo>
                                    <a:lnTo>
                                      <a:pt x="695" y="525"/>
                                    </a:lnTo>
                                    <a:lnTo>
                                      <a:pt x="720" y="460"/>
                                    </a:lnTo>
                                    <a:lnTo>
                                      <a:pt x="735" y="400"/>
                                    </a:lnTo>
                                    <a:lnTo>
                                      <a:pt x="745" y="340"/>
                                    </a:lnTo>
                                    <a:lnTo>
                                      <a:pt x="740" y="285"/>
                                    </a:lnTo>
                                    <a:lnTo>
                                      <a:pt x="735" y="245"/>
                                    </a:lnTo>
                                    <a:lnTo>
                                      <a:pt x="715" y="200"/>
                                    </a:lnTo>
                                    <a:lnTo>
                                      <a:pt x="695" y="160"/>
                                    </a:lnTo>
                                    <a:lnTo>
                                      <a:pt x="670" y="120"/>
                                    </a:lnTo>
                                    <a:lnTo>
                                      <a:pt x="640" y="90"/>
                                    </a:lnTo>
                                    <a:lnTo>
                                      <a:pt x="605" y="60"/>
                                    </a:lnTo>
                                    <a:lnTo>
                                      <a:pt x="570" y="40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490" y="5"/>
                                    </a:lnTo>
                                    <a:lnTo>
                                      <a:pt x="450" y="0"/>
                                    </a:lnTo>
                                    <a:lnTo>
                                      <a:pt x="410" y="0"/>
                                    </a:lnTo>
                                    <a:lnTo>
                                      <a:pt x="375" y="5"/>
                                    </a:lnTo>
                                    <a:lnTo>
                                      <a:pt x="335" y="15"/>
                                    </a:lnTo>
                                    <a:lnTo>
                                      <a:pt x="300" y="35"/>
                                    </a:lnTo>
                                    <a:lnTo>
                                      <a:pt x="265" y="65"/>
                                    </a:lnTo>
                                    <a:lnTo>
                                      <a:pt x="240" y="95"/>
                                    </a:lnTo>
                                    <a:lnTo>
                                      <a:pt x="210" y="145"/>
                                    </a:lnTo>
                                    <a:lnTo>
                                      <a:pt x="185" y="205"/>
                                    </a:lnTo>
                                    <a:lnTo>
                                      <a:pt x="170" y="270"/>
                                    </a:lnTo>
                                    <a:lnTo>
                                      <a:pt x="160" y="340"/>
                                    </a:lnTo>
                                    <a:lnTo>
                                      <a:pt x="155" y="395"/>
                                    </a:lnTo>
                                    <a:lnTo>
                                      <a:pt x="160" y="475"/>
                                    </a:lnTo>
                                    <a:lnTo>
                                      <a:pt x="180" y="655"/>
                                    </a:lnTo>
                                    <a:lnTo>
                                      <a:pt x="200" y="806"/>
                                    </a:lnTo>
                                    <a:lnTo>
                                      <a:pt x="215" y="921"/>
                                    </a:lnTo>
                                    <a:lnTo>
                                      <a:pt x="225" y="1026"/>
                                    </a:lnTo>
                                    <a:lnTo>
                                      <a:pt x="240" y="1246"/>
                                    </a:lnTo>
                                    <a:lnTo>
                                      <a:pt x="240" y="1346"/>
                                    </a:lnTo>
                                    <a:lnTo>
                                      <a:pt x="240" y="1431"/>
                                    </a:lnTo>
                                    <a:lnTo>
                                      <a:pt x="170" y="1451"/>
                                    </a:lnTo>
                                    <a:lnTo>
                                      <a:pt x="110" y="1471"/>
                                    </a:lnTo>
                                    <a:lnTo>
                                      <a:pt x="60" y="1496"/>
                                    </a:lnTo>
                                    <a:lnTo>
                                      <a:pt x="40" y="1511"/>
                                    </a:lnTo>
                                    <a:lnTo>
                                      <a:pt x="25" y="1526"/>
                                    </a:lnTo>
                                    <a:lnTo>
                                      <a:pt x="15" y="1541"/>
                                    </a:lnTo>
                                    <a:lnTo>
                                      <a:pt x="10" y="1561"/>
                                    </a:lnTo>
                                    <a:lnTo>
                                      <a:pt x="5" y="1601"/>
                                    </a:lnTo>
                                    <a:lnTo>
                                      <a:pt x="0" y="1641"/>
                                    </a:lnTo>
                                    <a:lnTo>
                                      <a:pt x="10" y="1676"/>
                                    </a:lnTo>
                                    <a:lnTo>
                                      <a:pt x="25" y="1706"/>
                                    </a:lnTo>
                                    <a:lnTo>
                                      <a:pt x="35" y="1726"/>
                                    </a:lnTo>
                                    <a:lnTo>
                                      <a:pt x="60" y="1746"/>
                                    </a:lnTo>
                                    <a:lnTo>
                                      <a:pt x="125" y="1801"/>
                                    </a:lnTo>
                                    <a:lnTo>
                                      <a:pt x="290" y="1926"/>
                                    </a:lnTo>
                                    <a:lnTo>
                                      <a:pt x="320" y="1956"/>
                                    </a:lnTo>
                                    <a:lnTo>
                                      <a:pt x="350" y="2001"/>
                                    </a:lnTo>
                                    <a:lnTo>
                                      <a:pt x="380" y="2056"/>
                                    </a:lnTo>
                                    <a:lnTo>
                                      <a:pt x="400" y="2121"/>
                                    </a:lnTo>
                                    <a:lnTo>
                                      <a:pt x="420" y="2196"/>
                                    </a:lnTo>
                                    <a:lnTo>
                                      <a:pt x="425" y="2271"/>
                                    </a:lnTo>
                                    <a:lnTo>
                                      <a:pt x="425" y="2346"/>
                                    </a:lnTo>
                                    <a:lnTo>
                                      <a:pt x="410" y="2427"/>
                                    </a:lnTo>
                                    <a:lnTo>
                                      <a:pt x="390" y="2507"/>
                                    </a:lnTo>
                                    <a:lnTo>
                                      <a:pt x="365" y="2587"/>
                                    </a:lnTo>
                                    <a:lnTo>
                                      <a:pt x="340" y="2667"/>
                                    </a:lnTo>
                                    <a:lnTo>
                                      <a:pt x="310" y="2742"/>
                                    </a:lnTo>
                                    <a:lnTo>
                                      <a:pt x="245" y="2887"/>
                                    </a:lnTo>
                                    <a:lnTo>
                                      <a:pt x="220" y="2957"/>
                                    </a:lnTo>
                                    <a:lnTo>
                                      <a:pt x="210" y="3007"/>
                                    </a:lnTo>
                                    <a:lnTo>
                                      <a:pt x="210" y="3047"/>
                                    </a:lnTo>
                                    <a:lnTo>
                                      <a:pt x="215" y="3077"/>
                                    </a:lnTo>
                                    <a:lnTo>
                                      <a:pt x="235" y="3107"/>
                                    </a:lnTo>
                                    <a:lnTo>
                                      <a:pt x="245" y="3117"/>
                                    </a:lnTo>
                                    <a:lnTo>
                                      <a:pt x="270" y="3122"/>
                                    </a:lnTo>
                                    <a:lnTo>
                                      <a:pt x="350" y="3132"/>
                                    </a:lnTo>
                                    <a:lnTo>
                                      <a:pt x="455" y="3142"/>
                                    </a:lnTo>
                                    <a:lnTo>
                                      <a:pt x="575" y="3142"/>
                                    </a:lnTo>
                                    <a:lnTo>
                                      <a:pt x="715" y="3137"/>
                                    </a:lnTo>
                                    <a:lnTo>
                                      <a:pt x="830" y="3127"/>
                                    </a:lnTo>
                                    <a:lnTo>
                                      <a:pt x="910" y="3112"/>
                                    </a:lnTo>
                                    <a:lnTo>
                                      <a:pt x="934" y="3107"/>
                                    </a:lnTo>
                                    <a:lnTo>
                                      <a:pt x="959" y="3092"/>
                                    </a:lnTo>
                                    <a:lnTo>
                                      <a:pt x="974" y="3077"/>
                                    </a:lnTo>
                                    <a:lnTo>
                                      <a:pt x="989" y="3062"/>
                                    </a:lnTo>
                                    <a:lnTo>
                                      <a:pt x="999" y="3042"/>
                                    </a:lnTo>
                                    <a:lnTo>
                                      <a:pt x="1004" y="3022"/>
                                    </a:lnTo>
                                    <a:lnTo>
                                      <a:pt x="1004" y="2997"/>
                                    </a:lnTo>
                                    <a:lnTo>
                                      <a:pt x="999" y="2972"/>
                                    </a:lnTo>
                                    <a:lnTo>
                                      <a:pt x="994" y="2947"/>
                                    </a:lnTo>
                                    <a:lnTo>
                                      <a:pt x="984" y="2917"/>
                                    </a:lnTo>
                                    <a:lnTo>
                                      <a:pt x="959" y="2867"/>
                                    </a:lnTo>
                                    <a:lnTo>
                                      <a:pt x="920" y="2802"/>
                                    </a:lnTo>
                                    <a:lnTo>
                                      <a:pt x="875" y="2732"/>
                                    </a:lnTo>
                                    <a:lnTo>
                                      <a:pt x="815" y="2652"/>
                                    </a:lnTo>
                                    <a:lnTo>
                                      <a:pt x="595" y="2356"/>
                                    </a:lnTo>
                                    <a:lnTo>
                                      <a:pt x="545" y="2276"/>
                                    </a:lnTo>
                                    <a:lnTo>
                                      <a:pt x="510" y="2206"/>
                                    </a:lnTo>
                                    <a:lnTo>
                                      <a:pt x="490" y="2146"/>
                                    </a:lnTo>
                                    <a:lnTo>
                                      <a:pt x="480" y="2091"/>
                                    </a:lnTo>
                                    <a:lnTo>
                                      <a:pt x="475" y="2061"/>
                                    </a:lnTo>
                                    <a:lnTo>
                                      <a:pt x="480" y="2036"/>
                                    </a:lnTo>
                                    <a:lnTo>
                                      <a:pt x="485" y="2011"/>
                                    </a:lnTo>
                                    <a:lnTo>
                                      <a:pt x="495" y="1986"/>
                                    </a:lnTo>
                                    <a:lnTo>
                                      <a:pt x="505" y="1966"/>
                                    </a:lnTo>
                                    <a:lnTo>
                                      <a:pt x="525" y="1946"/>
                                    </a:lnTo>
                                    <a:lnTo>
                                      <a:pt x="545" y="1926"/>
                                    </a:lnTo>
                                    <a:lnTo>
                                      <a:pt x="565" y="1911"/>
                                    </a:lnTo>
                                    <a:lnTo>
                                      <a:pt x="600" y="1891"/>
                                    </a:lnTo>
                                    <a:lnTo>
                                      <a:pt x="650" y="1876"/>
                                    </a:lnTo>
                                    <a:lnTo>
                                      <a:pt x="710" y="1861"/>
                                    </a:lnTo>
                                    <a:lnTo>
                                      <a:pt x="780" y="1841"/>
                                    </a:lnTo>
                                    <a:lnTo>
                                      <a:pt x="850" y="1826"/>
                                    </a:lnTo>
                                    <a:lnTo>
                                      <a:pt x="905" y="1811"/>
                                    </a:lnTo>
                                    <a:lnTo>
                                      <a:pt x="944" y="1791"/>
                                    </a:lnTo>
                                    <a:lnTo>
                                      <a:pt x="974" y="1776"/>
                                    </a:lnTo>
                                    <a:lnTo>
                                      <a:pt x="989" y="1761"/>
                                    </a:lnTo>
                                    <a:lnTo>
                                      <a:pt x="1004" y="1741"/>
                                    </a:lnTo>
                                    <a:lnTo>
                                      <a:pt x="1014" y="1721"/>
                                    </a:lnTo>
                                    <a:lnTo>
                                      <a:pt x="1019" y="1701"/>
                                    </a:lnTo>
                                    <a:lnTo>
                                      <a:pt x="1019" y="1676"/>
                                    </a:lnTo>
                                    <a:lnTo>
                                      <a:pt x="1019" y="1651"/>
                                    </a:lnTo>
                                    <a:lnTo>
                                      <a:pt x="1014" y="1626"/>
                                    </a:lnTo>
                                    <a:lnTo>
                                      <a:pt x="1004" y="1596"/>
                                    </a:lnTo>
                                    <a:lnTo>
                                      <a:pt x="989" y="1576"/>
                                    </a:lnTo>
                                    <a:lnTo>
                                      <a:pt x="979" y="1551"/>
                                    </a:lnTo>
                                    <a:lnTo>
                                      <a:pt x="959" y="1531"/>
                                    </a:lnTo>
                                    <a:lnTo>
                                      <a:pt x="939" y="1516"/>
                                    </a:lnTo>
                                    <a:lnTo>
                                      <a:pt x="890" y="1481"/>
                                    </a:lnTo>
                                    <a:lnTo>
                                      <a:pt x="825" y="1451"/>
                                    </a:lnTo>
                                    <a:lnTo>
                                      <a:pt x="875" y="1371"/>
                                    </a:lnTo>
                                    <a:lnTo>
                                      <a:pt x="934" y="1291"/>
                                    </a:lnTo>
                                    <a:lnTo>
                                      <a:pt x="1004" y="1206"/>
                                    </a:lnTo>
                                    <a:lnTo>
                                      <a:pt x="1079" y="1121"/>
                                    </a:lnTo>
                                    <a:lnTo>
                                      <a:pt x="1219" y="991"/>
                                    </a:lnTo>
                                    <a:lnTo>
                                      <a:pt x="1404" y="821"/>
                                    </a:lnTo>
                                    <a:lnTo>
                                      <a:pt x="1579" y="665"/>
                                    </a:lnTo>
                                    <a:lnTo>
                                      <a:pt x="1689" y="560"/>
                                    </a:lnTo>
                                    <a:lnTo>
                                      <a:pt x="1744" y="495"/>
                                    </a:lnTo>
                                    <a:lnTo>
                                      <a:pt x="1789" y="435"/>
                                    </a:lnTo>
                                    <a:lnTo>
                                      <a:pt x="1819" y="380"/>
                                    </a:lnTo>
                                    <a:lnTo>
                                      <a:pt x="1839" y="3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" name="Freeform 666"/>
                            <wps:cNvSpPr>
                              <a:spLocks/>
                            </wps:cNvSpPr>
                            <wps:spPr bwMode="auto">
                              <a:xfrm>
                                <a:off x="755" y="2862"/>
                                <a:ext cx="309" cy="315"/>
                              </a:xfrm>
                              <a:custGeom>
                                <a:avLst/>
                                <a:gdLst>
                                  <a:gd name="T0" fmla="*/ 274 w 309"/>
                                  <a:gd name="T1" fmla="*/ 175 h 315"/>
                                  <a:gd name="T2" fmla="*/ 274 w 309"/>
                                  <a:gd name="T3" fmla="*/ 175 h 315"/>
                                  <a:gd name="T4" fmla="*/ 294 w 309"/>
                                  <a:gd name="T5" fmla="*/ 155 h 315"/>
                                  <a:gd name="T6" fmla="*/ 304 w 309"/>
                                  <a:gd name="T7" fmla="*/ 130 h 315"/>
                                  <a:gd name="T8" fmla="*/ 309 w 309"/>
                                  <a:gd name="T9" fmla="*/ 105 h 315"/>
                                  <a:gd name="T10" fmla="*/ 299 w 309"/>
                                  <a:gd name="T11" fmla="*/ 80 h 315"/>
                                  <a:gd name="T12" fmla="*/ 299 w 309"/>
                                  <a:gd name="T13" fmla="*/ 80 h 315"/>
                                  <a:gd name="T14" fmla="*/ 284 w 309"/>
                                  <a:gd name="T15" fmla="*/ 60 h 315"/>
                                  <a:gd name="T16" fmla="*/ 264 w 309"/>
                                  <a:gd name="T17" fmla="*/ 50 h 315"/>
                                  <a:gd name="T18" fmla="*/ 239 w 309"/>
                                  <a:gd name="T19" fmla="*/ 50 h 315"/>
                                  <a:gd name="T20" fmla="*/ 209 w 309"/>
                                  <a:gd name="T21" fmla="*/ 55 h 315"/>
                                  <a:gd name="T22" fmla="*/ 209 w 309"/>
                                  <a:gd name="T23" fmla="*/ 55 h 315"/>
                                  <a:gd name="T24" fmla="*/ 199 w 309"/>
                                  <a:gd name="T25" fmla="*/ 30 h 315"/>
                                  <a:gd name="T26" fmla="*/ 184 w 309"/>
                                  <a:gd name="T27" fmla="*/ 10 h 315"/>
                                  <a:gd name="T28" fmla="*/ 160 w 309"/>
                                  <a:gd name="T29" fmla="*/ 0 h 315"/>
                                  <a:gd name="T30" fmla="*/ 135 w 309"/>
                                  <a:gd name="T31" fmla="*/ 0 h 315"/>
                                  <a:gd name="T32" fmla="*/ 135 w 309"/>
                                  <a:gd name="T33" fmla="*/ 0 h 315"/>
                                  <a:gd name="T34" fmla="*/ 105 w 309"/>
                                  <a:gd name="T35" fmla="*/ 0 h 315"/>
                                  <a:gd name="T36" fmla="*/ 85 w 309"/>
                                  <a:gd name="T37" fmla="*/ 15 h 315"/>
                                  <a:gd name="T38" fmla="*/ 70 w 309"/>
                                  <a:gd name="T39" fmla="*/ 30 h 315"/>
                                  <a:gd name="T40" fmla="*/ 60 w 309"/>
                                  <a:gd name="T41" fmla="*/ 55 h 315"/>
                                  <a:gd name="T42" fmla="*/ 60 w 309"/>
                                  <a:gd name="T43" fmla="*/ 55 h 315"/>
                                  <a:gd name="T44" fmla="*/ 35 w 309"/>
                                  <a:gd name="T45" fmla="*/ 80 h 315"/>
                                  <a:gd name="T46" fmla="*/ 20 w 309"/>
                                  <a:gd name="T47" fmla="*/ 100 h 315"/>
                                  <a:gd name="T48" fmla="*/ 5 w 309"/>
                                  <a:gd name="T49" fmla="*/ 125 h 315"/>
                                  <a:gd name="T50" fmla="*/ 0 w 309"/>
                                  <a:gd name="T51" fmla="*/ 150 h 315"/>
                                  <a:gd name="T52" fmla="*/ 0 w 309"/>
                                  <a:gd name="T53" fmla="*/ 170 h 315"/>
                                  <a:gd name="T54" fmla="*/ 10 w 309"/>
                                  <a:gd name="T55" fmla="*/ 195 h 315"/>
                                  <a:gd name="T56" fmla="*/ 20 w 309"/>
                                  <a:gd name="T57" fmla="*/ 215 h 315"/>
                                  <a:gd name="T58" fmla="*/ 40 w 309"/>
                                  <a:gd name="T59" fmla="*/ 240 h 315"/>
                                  <a:gd name="T60" fmla="*/ 40 w 309"/>
                                  <a:gd name="T61" fmla="*/ 240 h 315"/>
                                  <a:gd name="T62" fmla="*/ 45 w 309"/>
                                  <a:gd name="T63" fmla="*/ 270 h 315"/>
                                  <a:gd name="T64" fmla="*/ 55 w 309"/>
                                  <a:gd name="T65" fmla="*/ 290 h 315"/>
                                  <a:gd name="T66" fmla="*/ 80 w 309"/>
                                  <a:gd name="T67" fmla="*/ 305 h 315"/>
                                  <a:gd name="T68" fmla="*/ 105 w 309"/>
                                  <a:gd name="T69" fmla="*/ 315 h 315"/>
                                  <a:gd name="T70" fmla="*/ 105 w 309"/>
                                  <a:gd name="T71" fmla="*/ 315 h 315"/>
                                  <a:gd name="T72" fmla="*/ 135 w 309"/>
                                  <a:gd name="T73" fmla="*/ 315 h 315"/>
                                  <a:gd name="T74" fmla="*/ 165 w 309"/>
                                  <a:gd name="T75" fmla="*/ 310 h 315"/>
                                  <a:gd name="T76" fmla="*/ 189 w 309"/>
                                  <a:gd name="T77" fmla="*/ 295 h 315"/>
                                  <a:gd name="T78" fmla="*/ 209 w 309"/>
                                  <a:gd name="T79" fmla="*/ 275 h 315"/>
                                  <a:gd name="T80" fmla="*/ 209 w 309"/>
                                  <a:gd name="T81" fmla="*/ 275 h 315"/>
                                  <a:gd name="T82" fmla="*/ 234 w 309"/>
                                  <a:gd name="T83" fmla="*/ 280 h 315"/>
                                  <a:gd name="T84" fmla="*/ 259 w 309"/>
                                  <a:gd name="T85" fmla="*/ 280 h 315"/>
                                  <a:gd name="T86" fmla="*/ 279 w 309"/>
                                  <a:gd name="T87" fmla="*/ 270 h 315"/>
                                  <a:gd name="T88" fmla="*/ 294 w 309"/>
                                  <a:gd name="T89" fmla="*/ 250 h 315"/>
                                  <a:gd name="T90" fmla="*/ 294 w 309"/>
                                  <a:gd name="T91" fmla="*/ 250 h 315"/>
                                  <a:gd name="T92" fmla="*/ 304 w 309"/>
                                  <a:gd name="T93" fmla="*/ 230 h 315"/>
                                  <a:gd name="T94" fmla="*/ 304 w 309"/>
                                  <a:gd name="T95" fmla="*/ 210 h 315"/>
                                  <a:gd name="T96" fmla="*/ 294 w 309"/>
                                  <a:gd name="T97" fmla="*/ 190 h 315"/>
                                  <a:gd name="T98" fmla="*/ 274 w 309"/>
                                  <a:gd name="T99" fmla="*/ 175 h 315"/>
                                  <a:gd name="T100" fmla="*/ 274 w 309"/>
                                  <a:gd name="T101" fmla="*/ 175 h 3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309" h="315">
                                    <a:moveTo>
                                      <a:pt x="274" y="175"/>
                                    </a:moveTo>
                                    <a:lnTo>
                                      <a:pt x="274" y="175"/>
                                    </a:lnTo>
                                    <a:lnTo>
                                      <a:pt x="294" y="155"/>
                                    </a:lnTo>
                                    <a:lnTo>
                                      <a:pt x="304" y="130"/>
                                    </a:lnTo>
                                    <a:lnTo>
                                      <a:pt x="309" y="105"/>
                                    </a:lnTo>
                                    <a:lnTo>
                                      <a:pt x="299" y="80"/>
                                    </a:lnTo>
                                    <a:lnTo>
                                      <a:pt x="284" y="60"/>
                                    </a:lnTo>
                                    <a:lnTo>
                                      <a:pt x="264" y="50"/>
                                    </a:lnTo>
                                    <a:lnTo>
                                      <a:pt x="239" y="50"/>
                                    </a:lnTo>
                                    <a:lnTo>
                                      <a:pt x="209" y="55"/>
                                    </a:lnTo>
                                    <a:lnTo>
                                      <a:pt x="199" y="30"/>
                                    </a:lnTo>
                                    <a:lnTo>
                                      <a:pt x="184" y="10"/>
                                    </a:lnTo>
                                    <a:lnTo>
                                      <a:pt x="160" y="0"/>
                                    </a:lnTo>
                                    <a:lnTo>
                                      <a:pt x="135" y="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85" y="15"/>
                                    </a:lnTo>
                                    <a:lnTo>
                                      <a:pt x="70" y="30"/>
                                    </a:lnTo>
                                    <a:lnTo>
                                      <a:pt x="60" y="55"/>
                                    </a:lnTo>
                                    <a:lnTo>
                                      <a:pt x="35" y="80"/>
                                    </a:lnTo>
                                    <a:lnTo>
                                      <a:pt x="20" y="100"/>
                                    </a:lnTo>
                                    <a:lnTo>
                                      <a:pt x="5" y="125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0" y="170"/>
                                    </a:lnTo>
                                    <a:lnTo>
                                      <a:pt x="10" y="195"/>
                                    </a:lnTo>
                                    <a:lnTo>
                                      <a:pt x="20" y="215"/>
                                    </a:lnTo>
                                    <a:lnTo>
                                      <a:pt x="40" y="240"/>
                                    </a:lnTo>
                                    <a:lnTo>
                                      <a:pt x="45" y="270"/>
                                    </a:lnTo>
                                    <a:lnTo>
                                      <a:pt x="55" y="290"/>
                                    </a:lnTo>
                                    <a:lnTo>
                                      <a:pt x="80" y="305"/>
                                    </a:lnTo>
                                    <a:lnTo>
                                      <a:pt x="105" y="315"/>
                                    </a:lnTo>
                                    <a:lnTo>
                                      <a:pt x="135" y="315"/>
                                    </a:lnTo>
                                    <a:lnTo>
                                      <a:pt x="165" y="310"/>
                                    </a:lnTo>
                                    <a:lnTo>
                                      <a:pt x="189" y="295"/>
                                    </a:lnTo>
                                    <a:lnTo>
                                      <a:pt x="209" y="275"/>
                                    </a:lnTo>
                                    <a:lnTo>
                                      <a:pt x="234" y="280"/>
                                    </a:lnTo>
                                    <a:lnTo>
                                      <a:pt x="259" y="280"/>
                                    </a:lnTo>
                                    <a:lnTo>
                                      <a:pt x="279" y="270"/>
                                    </a:lnTo>
                                    <a:lnTo>
                                      <a:pt x="294" y="250"/>
                                    </a:lnTo>
                                    <a:lnTo>
                                      <a:pt x="304" y="230"/>
                                    </a:lnTo>
                                    <a:lnTo>
                                      <a:pt x="304" y="210"/>
                                    </a:lnTo>
                                    <a:lnTo>
                                      <a:pt x="294" y="190"/>
                                    </a:lnTo>
                                    <a:lnTo>
                                      <a:pt x="274" y="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3" name="Freeform 667"/>
                            <wps:cNvSpPr>
                              <a:spLocks/>
                            </wps:cNvSpPr>
                            <wps:spPr bwMode="auto">
                              <a:xfrm>
                                <a:off x="615" y="1611"/>
                                <a:ext cx="175" cy="90"/>
                              </a:xfrm>
                              <a:custGeom>
                                <a:avLst/>
                                <a:gdLst>
                                  <a:gd name="T0" fmla="*/ 175 w 175"/>
                                  <a:gd name="T1" fmla="*/ 90 h 90"/>
                                  <a:gd name="T2" fmla="*/ 175 w 175"/>
                                  <a:gd name="T3" fmla="*/ 90 h 90"/>
                                  <a:gd name="T4" fmla="*/ 160 w 175"/>
                                  <a:gd name="T5" fmla="*/ 60 h 90"/>
                                  <a:gd name="T6" fmla="*/ 140 w 175"/>
                                  <a:gd name="T7" fmla="*/ 35 h 90"/>
                                  <a:gd name="T8" fmla="*/ 120 w 175"/>
                                  <a:gd name="T9" fmla="*/ 20 h 90"/>
                                  <a:gd name="T10" fmla="*/ 95 w 175"/>
                                  <a:gd name="T11" fmla="*/ 15 h 90"/>
                                  <a:gd name="T12" fmla="*/ 95 w 175"/>
                                  <a:gd name="T13" fmla="*/ 15 h 90"/>
                                  <a:gd name="T14" fmla="*/ 65 w 175"/>
                                  <a:gd name="T15" fmla="*/ 20 h 90"/>
                                  <a:gd name="T16" fmla="*/ 40 w 175"/>
                                  <a:gd name="T17" fmla="*/ 30 h 90"/>
                                  <a:gd name="T18" fmla="*/ 20 w 175"/>
                                  <a:gd name="T19" fmla="*/ 55 h 90"/>
                                  <a:gd name="T20" fmla="*/ 0 w 175"/>
                                  <a:gd name="T21" fmla="*/ 90 h 90"/>
                                  <a:gd name="T22" fmla="*/ 0 w 175"/>
                                  <a:gd name="T23" fmla="*/ 90 h 90"/>
                                  <a:gd name="T24" fmla="*/ 10 w 175"/>
                                  <a:gd name="T25" fmla="*/ 55 h 90"/>
                                  <a:gd name="T26" fmla="*/ 35 w 175"/>
                                  <a:gd name="T27" fmla="*/ 25 h 90"/>
                                  <a:gd name="T28" fmla="*/ 35 w 175"/>
                                  <a:gd name="T29" fmla="*/ 25 h 90"/>
                                  <a:gd name="T30" fmla="*/ 60 w 175"/>
                                  <a:gd name="T31" fmla="*/ 10 h 90"/>
                                  <a:gd name="T32" fmla="*/ 90 w 175"/>
                                  <a:gd name="T33" fmla="*/ 0 h 90"/>
                                  <a:gd name="T34" fmla="*/ 90 w 175"/>
                                  <a:gd name="T35" fmla="*/ 0 h 90"/>
                                  <a:gd name="T36" fmla="*/ 120 w 175"/>
                                  <a:gd name="T37" fmla="*/ 5 h 90"/>
                                  <a:gd name="T38" fmla="*/ 145 w 175"/>
                                  <a:gd name="T39" fmla="*/ 25 h 90"/>
                                  <a:gd name="T40" fmla="*/ 145 w 175"/>
                                  <a:gd name="T41" fmla="*/ 25 h 90"/>
                                  <a:gd name="T42" fmla="*/ 155 w 175"/>
                                  <a:gd name="T43" fmla="*/ 35 h 90"/>
                                  <a:gd name="T44" fmla="*/ 165 w 175"/>
                                  <a:gd name="T45" fmla="*/ 55 h 90"/>
                                  <a:gd name="T46" fmla="*/ 175 w 175"/>
                                  <a:gd name="T47" fmla="*/ 90 h 90"/>
                                  <a:gd name="T48" fmla="*/ 175 w 175"/>
                                  <a:gd name="T49" fmla="*/ 90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75" h="90">
                                    <a:moveTo>
                                      <a:pt x="175" y="90"/>
                                    </a:moveTo>
                                    <a:lnTo>
                                      <a:pt x="175" y="90"/>
                                    </a:lnTo>
                                    <a:lnTo>
                                      <a:pt x="160" y="60"/>
                                    </a:lnTo>
                                    <a:lnTo>
                                      <a:pt x="140" y="35"/>
                                    </a:lnTo>
                                    <a:lnTo>
                                      <a:pt x="120" y="20"/>
                                    </a:lnTo>
                                    <a:lnTo>
                                      <a:pt x="95" y="15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40" y="30"/>
                                    </a:lnTo>
                                    <a:lnTo>
                                      <a:pt x="20" y="55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10" y="55"/>
                                    </a:lnTo>
                                    <a:lnTo>
                                      <a:pt x="35" y="25"/>
                                    </a:lnTo>
                                    <a:lnTo>
                                      <a:pt x="60" y="1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120" y="5"/>
                                    </a:lnTo>
                                    <a:lnTo>
                                      <a:pt x="145" y="25"/>
                                    </a:lnTo>
                                    <a:lnTo>
                                      <a:pt x="155" y="35"/>
                                    </a:lnTo>
                                    <a:lnTo>
                                      <a:pt x="165" y="55"/>
                                    </a:lnTo>
                                    <a:lnTo>
                                      <a:pt x="17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4" name="Freeform 668"/>
                            <wps:cNvSpPr>
                              <a:spLocks/>
                            </wps:cNvSpPr>
                            <wps:spPr bwMode="auto">
                              <a:xfrm>
                                <a:off x="160" y="1596"/>
                                <a:ext cx="175" cy="90"/>
                              </a:xfrm>
                              <a:custGeom>
                                <a:avLst/>
                                <a:gdLst>
                                  <a:gd name="T0" fmla="*/ 175 w 175"/>
                                  <a:gd name="T1" fmla="*/ 90 h 90"/>
                                  <a:gd name="T2" fmla="*/ 175 w 175"/>
                                  <a:gd name="T3" fmla="*/ 90 h 90"/>
                                  <a:gd name="T4" fmla="*/ 160 w 175"/>
                                  <a:gd name="T5" fmla="*/ 55 h 90"/>
                                  <a:gd name="T6" fmla="*/ 140 w 175"/>
                                  <a:gd name="T7" fmla="*/ 30 h 90"/>
                                  <a:gd name="T8" fmla="*/ 120 w 175"/>
                                  <a:gd name="T9" fmla="*/ 15 h 90"/>
                                  <a:gd name="T10" fmla="*/ 95 w 175"/>
                                  <a:gd name="T11" fmla="*/ 10 h 90"/>
                                  <a:gd name="T12" fmla="*/ 95 w 175"/>
                                  <a:gd name="T13" fmla="*/ 10 h 90"/>
                                  <a:gd name="T14" fmla="*/ 65 w 175"/>
                                  <a:gd name="T15" fmla="*/ 15 h 90"/>
                                  <a:gd name="T16" fmla="*/ 40 w 175"/>
                                  <a:gd name="T17" fmla="*/ 30 h 90"/>
                                  <a:gd name="T18" fmla="*/ 20 w 175"/>
                                  <a:gd name="T19" fmla="*/ 55 h 90"/>
                                  <a:gd name="T20" fmla="*/ 0 w 175"/>
                                  <a:gd name="T21" fmla="*/ 90 h 90"/>
                                  <a:gd name="T22" fmla="*/ 0 w 175"/>
                                  <a:gd name="T23" fmla="*/ 90 h 90"/>
                                  <a:gd name="T24" fmla="*/ 15 w 175"/>
                                  <a:gd name="T25" fmla="*/ 50 h 90"/>
                                  <a:gd name="T26" fmla="*/ 35 w 175"/>
                                  <a:gd name="T27" fmla="*/ 20 h 90"/>
                                  <a:gd name="T28" fmla="*/ 35 w 175"/>
                                  <a:gd name="T29" fmla="*/ 20 h 90"/>
                                  <a:gd name="T30" fmla="*/ 60 w 175"/>
                                  <a:gd name="T31" fmla="*/ 5 h 90"/>
                                  <a:gd name="T32" fmla="*/ 90 w 175"/>
                                  <a:gd name="T33" fmla="*/ 0 h 90"/>
                                  <a:gd name="T34" fmla="*/ 90 w 175"/>
                                  <a:gd name="T35" fmla="*/ 0 h 90"/>
                                  <a:gd name="T36" fmla="*/ 120 w 175"/>
                                  <a:gd name="T37" fmla="*/ 5 h 90"/>
                                  <a:gd name="T38" fmla="*/ 145 w 175"/>
                                  <a:gd name="T39" fmla="*/ 20 h 90"/>
                                  <a:gd name="T40" fmla="*/ 145 w 175"/>
                                  <a:gd name="T41" fmla="*/ 20 h 90"/>
                                  <a:gd name="T42" fmla="*/ 155 w 175"/>
                                  <a:gd name="T43" fmla="*/ 35 h 90"/>
                                  <a:gd name="T44" fmla="*/ 165 w 175"/>
                                  <a:gd name="T45" fmla="*/ 50 h 90"/>
                                  <a:gd name="T46" fmla="*/ 175 w 175"/>
                                  <a:gd name="T47" fmla="*/ 90 h 90"/>
                                  <a:gd name="T48" fmla="*/ 175 w 175"/>
                                  <a:gd name="T49" fmla="*/ 90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75" h="90">
                                    <a:moveTo>
                                      <a:pt x="175" y="90"/>
                                    </a:moveTo>
                                    <a:lnTo>
                                      <a:pt x="175" y="90"/>
                                    </a:lnTo>
                                    <a:lnTo>
                                      <a:pt x="160" y="55"/>
                                    </a:lnTo>
                                    <a:lnTo>
                                      <a:pt x="140" y="30"/>
                                    </a:lnTo>
                                    <a:lnTo>
                                      <a:pt x="120" y="15"/>
                                    </a:lnTo>
                                    <a:lnTo>
                                      <a:pt x="95" y="10"/>
                                    </a:lnTo>
                                    <a:lnTo>
                                      <a:pt x="65" y="15"/>
                                    </a:lnTo>
                                    <a:lnTo>
                                      <a:pt x="40" y="30"/>
                                    </a:lnTo>
                                    <a:lnTo>
                                      <a:pt x="20" y="55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15" y="50"/>
                                    </a:lnTo>
                                    <a:lnTo>
                                      <a:pt x="35" y="20"/>
                                    </a:lnTo>
                                    <a:lnTo>
                                      <a:pt x="60" y="5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120" y="5"/>
                                    </a:lnTo>
                                    <a:lnTo>
                                      <a:pt x="145" y="20"/>
                                    </a:lnTo>
                                    <a:lnTo>
                                      <a:pt x="155" y="35"/>
                                    </a:lnTo>
                                    <a:lnTo>
                                      <a:pt x="165" y="50"/>
                                    </a:lnTo>
                                    <a:lnTo>
                                      <a:pt x="17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5" name="Freeform 669"/>
                            <wps:cNvSpPr>
                              <a:spLocks/>
                            </wps:cNvSpPr>
                            <wps:spPr bwMode="auto">
                              <a:xfrm>
                                <a:off x="10" y="1766"/>
                                <a:ext cx="230" cy="195"/>
                              </a:xfrm>
                              <a:custGeom>
                                <a:avLst/>
                                <a:gdLst>
                                  <a:gd name="T0" fmla="*/ 85 w 230"/>
                                  <a:gd name="T1" fmla="*/ 0 h 195"/>
                                  <a:gd name="T2" fmla="*/ 85 w 230"/>
                                  <a:gd name="T3" fmla="*/ 0 h 195"/>
                                  <a:gd name="T4" fmla="*/ 45 w 230"/>
                                  <a:gd name="T5" fmla="*/ 10 h 195"/>
                                  <a:gd name="T6" fmla="*/ 20 w 230"/>
                                  <a:gd name="T7" fmla="*/ 30 h 195"/>
                                  <a:gd name="T8" fmla="*/ 5 w 230"/>
                                  <a:gd name="T9" fmla="*/ 45 h 195"/>
                                  <a:gd name="T10" fmla="*/ 0 w 230"/>
                                  <a:gd name="T11" fmla="*/ 55 h 195"/>
                                  <a:gd name="T12" fmla="*/ 0 w 230"/>
                                  <a:gd name="T13" fmla="*/ 65 h 195"/>
                                  <a:gd name="T14" fmla="*/ 0 w 230"/>
                                  <a:gd name="T15" fmla="*/ 65 h 195"/>
                                  <a:gd name="T16" fmla="*/ 5 w 230"/>
                                  <a:gd name="T17" fmla="*/ 75 h 195"/>
                                  <a:gd name="T18" fmla="*/ 10 w 230"/>
                                  <a:gd name="T19" fmla="*/ 80 h 195"/>
                                  <a:gd name="T20" fmla="*/ 25 w 230"/>
                                  <a:gd name="T21" fmla="*/ 85 h 195"/>
                                  <a:gd name="T22" fmla="*/ 55 w 230"/>
                                  <a:gd name="T23" fmla="*/ 80 h 195"/>
                                  <a:gd name="T24" fmla="*/ 95 w 230"/>
                                  <a:gd name="T25" fmla="*/ 65 h 195"/>
                                  <a:gd name="T26" fmla="*/ 95 w 230"/>
                                  <a:gd name="T27" fmla="*/ 65 h 195"/>
                                  <a:gd name="T28" fmla="*/ 75 w 230"/>
                                  <a:gd name="T29" fmla="*/ 95 h 195"/>
                                  <a:gd name="T30" fmla="*/ 65 w 230"/>
                                  <a:gd name="T31" fmla="*/ 115 h 195"/>
                                  <a:gd name="T32" fmla="*/ 65 w 230"/>
                                  <a:gd name="T33" fmla="*/ 135 h 195"/>
                                  <a:gd name="T34" fmla="*/ 75 w 230"/>
                                  <a:gd name="T35" fmla="*/ 150 h 195"/>
                                  <a:gd name="T36" fmla="*/ 75 w 230"/>
                                  <a:gd name="T37" fmla="*/ 150 h 195"/>
                                  <a:gd name="T38" fmla="*/ 95 w 230"/>
                                  <a:gd name="T39" fmla="*/ 155 h 195"/>
                                  <a:gd name="T40" fmla="*/ 115 w 230"/>
                                  <a:gd name="T41" fmla="*/ 150 h 195"/>
                                  <a:gd name="T42" fmla="*/ 135 w 230"/>
                                  <a:gd name="T43" fmla="*/ 135 h 195"/>
                                  <a:gd name="T44" fmla="*/ 155 w 230"/>
                                  <a:gd name="T45" fmla="*/ 110 h 195"/>
                                  <a:gd name="T46" fmla="*/ 155 w 230"/>
                                  <a:gd name="T47" fmla="*/ 110 h 195"/>
                                  <a:gd name="T48" fmla="*/ 145 w 230"/>
                                  <a:gd name="T49" fmla="*/ 140 h 195"/>
                                  <a:gd name="T50" fmla="*/ 140 w 230"/>
                                  <a:gd name="T51" fmla="*/ 165 h 195"/>
                                  <a:gd name="T52" fmla="*/ 145 w 230"/>
                                  <a:gd name="T53" fmla="*/ 185 h 195"/>
                                  <a:gd name="T54" fmla="*/ 155 w 230"/>
                                  <a:gd name="T55" fmla="*/ 190 h 195"/>
                                  <a:gd name="T56" fmla="*/ 155 w 230"/>
                                  <a:gd name="T57" fmla="*/ 190 h 195"/>
                                  <a:gd name="T58" fmla="*/ 165 w 230"/>
                                  <a:gd name="T59" fmla="*/ 195 h 195"/>
                                  <a:gd name="T60" fmla="*/ 180 w 230"/>
                                  <a:gd name="T61" fmla="*/ 190 h 195"/>
                                  <a:gd name="T62" fmla="*/ 190 w 230"/>
                                  <a:gd name="T63" fmla="*/ 180 h 195"/>
                                  <a:gd name="T64" fmla="*/ 200 w 230"/>
                                  <a:gd name="T65" fmla="*/ 170 h 195"/>
                                  <a:gd name="T66" fmla="*/ 200 w 230"/>
                                  <a:gd name="T67" fmla="*/ 170 h 195"/>
                                  <a:gd name="T68" fmla="*/ 215 w 230"/>
                                  <a:gd name="T69" fmla="*/ 150 h 195"/>
                                  <a:gd name="T70" fmla="*/ 220 w 230"/>
                                  <a:gd name="T71" fmla="*/ 130 h 195"/>
                                  <a:gd name="T72" fmla="*/ 230 w 230"/>
                                  <a:gd name="T73" fmla="*/ 110 h 195"/>
                                  <a:gd name="T74" fmla="*/ 230 w 230"/>
                                  <a:gd name="T75" fmla="*/ 90 h 195"/>
                                  <a:gd name="T76" fmla="*/ 85 w 230"/>
                                  <a:gd name="T77" fmla="*/ 0 h 195"/>
                                  <a:gd name="T78" fmla="*/ 85 w 230"/>
                                  <a:gd name="T79" fmla="*/ 0 h 1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0" h="195">
                                    <a:moveTo>
                                      <a:pt x="85" y="0"/>
                                    </a:moveTo>
                                    <a:lnTo>
                                      <a:pt x="85" y="0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20" y="30"/>
                                    </a:lnTo>
                                    <a:lnTo>
                                      <a:pt x="5" y="45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5" y="75"/>
                                    </a:lnTo>
                                    <a:lnTo>
                                      <a:pt x="10" y="80"/>
                                    </a:lnTo>
                                    <a:lnTo>
                                      <a:pt x="25" y="85"/>
                                    </a:lnTo>
                                    <a:lnTo>
                                      <a:pt x="55" y="80"/>
                                    </a:lnTo>
                                    <a:lnTo>
                                      <a:pt x="95" y="65"/>
                                    </a:lnTo>
                                    <a:lnTo>
                                      <a:pt x="75" y="95"/>
                                    </a:lnTo>
                                    <a:lnTo>
                                      <a:pt x="65" y="115"/>
                                    </a:lnTo>
                                    <a:lnTo>
                                      <a:pt x="65" y="135"/>
                                    </a:lnTo>
                                    <a:lnTo>
                                      <a:pt x="75" y="150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15" y="150"/>
                                    </a:lnTo>
                                    <a:lnTo>
                                      <a:pt x="135" y="135"/>
                                    </a:lnTo>
                                    <a:lnTo>
                                      <a:pt x="155" y="110"/>
                                    </a:lnTo>
                                    <a:lnTo>
                                      <a:pt x="145" y="140"/>
                                    </a:lnTo>
                                    <a:lnTo>
                                      <a:pt x="140" y="165"/>
                                    </a:lnTo>
                                    <a:lnTo>
                                      <a:pt x="145" y="185"/>
                                    </a:lnTo>
                                    <a:lnTo>
                                      <a:pt x="155" y="190"/>
                                    </a:lnTo>
                                    <a:lnTo>
                                      <a:pt x="165" y="195"/>
                                    </a:lnTo>
                                    <a:lnTo>
                                      <a:pt x="180" y="190"/>
                                    </a:lnTo>
                                    <a:lnTo>
                                      <a:pt x="190" y="180"/>
                                    </a:lnTo>
                                    <a:lnTo>
                                      <a:pt x="200" y="170"/>
                                    </a:lnTo>
                                    <a:lnTo>
                                      <a:pt x="215" y="150"/>
                                    </a:lnTo>
                                    <a:lnTo>
                                      <a:pt x="220" y="130"/>
                                    </a:lnTo>
                                    <a:lnTo>
                                      <a:pt x="230" y="110"/>
                                    </a:lnTo>
                                    <a:lnTo>
                                      <a:pt x="230" y="90"/>
                                    </a:lnTo>
                                    <a:lnTo>
                                      <a:pt x="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" name="Freeform 670"/>
                            <wps:cNvSpPr>
                              <a:spLocks/>
                            </wps:cNvSpPr>
                            <wps:spPr bwMode="auto">
                              <a:xfrm>
                                <a:off x="630" y="1821"/>
                                <a:ext cx="235" cy="170"/>
                              </a:xfrm>
                              <a:custGeom>
                                <a:avLst/>
                                <a:gdLst>
                                  <a:gd name="T0" fmla="*/ 235 w 235"/>
                                  <a:gd name="T1" fmla="*/ 90 h 170"/>
                                  <a:gd name="T2" fmla="*/ 235 w 235"/>
                                  <a:gd name="T3" fmla="*/ 90 h 170"/>
                                  <a:gd name="T4" fmla="*/ 230 w 235"/>
                                  <a:gd name="T5" fmla="*/ 100 h 170"/>
                                  <a:gd name="T6" fmla="*/ 220 w 235"/>
                                  <a:gd name="T7" fmla="*/ 100 h 170"/>
                                  <a:gd name="T8" fmla="*/ 200 w 235"/>
                                  <a:gd name="T9" fmla="*/ 100 h 170"/>
                                  <a:gd name="T10" fmla="*/ 175 w 235"/>
                                  <a:gd name="T11" fmla="*/ 90 h 170"/>
                                  <a:gd name="T12" fmla="*/ 140 w 235"/>
                                  <a:gd name="T13" fmla="*/ 65 h 170"/>
                                  <a:gd name="T14" fmla="*/ 140 w 235"/>
                                  <a:gd name="T15" fmla="*/ 65 h 170"/>
                                  <a:gd name="T16" fmla="*/ 155 w 235"/>
                                  <a:gd name="T17" fmla="*/ 100 h 170"/>
                                  <a:gd name="T18" fmla="*/ 155 w 235"/>
                                  <a:gd name="T19" fmla="*/ 125 h 170"/>
                                  <a:gd name="T20" fmla="*/ 150 w 235"/>
                                  <a:gd name="T21" fmla="*/ 140 h 170"/>
                                  <a:gd name="T22" fmla="*/ 140 w 235"/>
                                  <a:gd name="T23" fmla="*/ 150 h 170"/>
                                  <a:gd name="T24" fmla="*/ 140 w 235"/>
                                  <a:gd name="T25" fmla="*/ 150 h 170"/>
                                  <a:gd name="T26" fmla="*/ 120 w 235"/>
                                  <a:gd name="T27" fmla="*/ 150 h 170"/>
                                  <a:gd name="T28" fmla="*/ 100 w 235"/>
                                  <a:gd name="T29" fmla="*/ 145 h 170"/>
                                  <a:gd name="T30" fmla="*/ 85 w 235"/>
                                  <a:gd name="T31" fmla="*/ 125 h 170"/>
                                  <a:gd name="T32" fmla="*/ 75 w 235"/>
                                  <a:gd name="T33" fmla="*/ 95 h 170"/>
                                  <a:gd name="T34" fmla="*/ 75 w 235"/>
                                  <a:gd name="T35" fmla="*/ 95 h 170"/>
                                  <a:gd name="T36" fmla="*/ 75 w 235"/>
                                  <a:gd name="T37" fmla="*/ 125 h 170"/>
                                  <a:gd name="T38" fmla="*/ 70 w 235"/>
                                  <a:gd name="T39" fmla="*/ 150 h 170"/>
                                  <a:gd name="T40" fmla="*/ 65 w 235"/>
                                  <a:gd name="T41" fmla="*/ 165 h 170"/>
                                  <a:gd name="T42" fmla="*/ 50 w 235"/>
                                  <a:gd name="T43" fmla="*/ 170 h 170"/>
                                  <a:gd name="T44" fmla="*/ 50 w 235"/>
                                  <a:gd name="T45" fmla="*/ 170 h 170"/>
                                  <a:gd name="T46" fmla="*/ 40 w 235"/>
                                  <a:gd name="T47" fmla="*/ 170 h 170"/>
                                  <a:gd name="T48" fmla="*/ 30 w 235"/>
                                  <a:gd name="T49" fmla="*/ 165 h 170"/>
                                  <a:gd name="T50" fmla="*/ 20 w 235"/>
                                  <a:gd name="T51" fmla="*/ 155 h 170"/>
                                  <a:gd name="T52" fmla="*/ 15 w 235"/>
                                  <a:gd name="T53" fmla="*/ 135 h 170"/>
                                  <a:gd name="T54" fmla="*/ 15 w 235"/>
                                  <a:gd name="T55" fmla="*/ 135 h 170"/>
                                  <a:gd name="T56" fmla="*/ 5 w 235"/>
                                  <a:gd name="T57" fmla="*/ 120 h 170"/>
                                  <a:gd name="T58" fmla="*/ 0 w 235"/>
                                  <a:gd name="T59" fmla="*/ 95 h 170"/>
                                  <a:gd name="T60" fmla="*/ 0 w 235"/>
                                  <a:gd name="T61" fmla="*/ 75 h 170"/>
                                  <a:gd name="T62" fmla="*/ 5 w 235"/>
                                  <a:gd name="T63" fmla="*/ 50 h 170"/>
                                  <a:gd name="T64" fmla="*/ 165 w 235"/>
                                  <a:gd name="T65" fmla="*/ 0 h 170"/>
                                  <a:gd name="T66" fmla="*/ 165 w 235"/>
                                  <a:gd name="T67" fmla="*/ 0 h 170"/>
                                  <a:gd name="T68" fmla="*/ 205 w 235"/>
                                  <a:gd name="T69" fmla="*/ 25 h 170"/>
                                  <a:gd name="T70" fmla="*/ 225 w 235"/>
                                  <a:gd name="T71" fmla="*/ 50 h 170"/>
                                  <a:gd name="T72" fmla="*/ 235 w 235"/>
                                  <a:gd name="T73" fmla="*/ 70 h 170"/>
                                  <a:gd name="T74" fmla="*/ 235 w 235"/>
                                  <a:gd name="T75" fmla="*/ 80 h 170"/>
                                  <a:gd name="T76" fmla="*/ 235 w 235"/>
                                  <a:gd name="T77" fmla="*/ 90 h 170"/>
                                  <a:gd name="T78" fmla="*/ 235 w 235"/>
                                  <a:gd name="T79" fmla="*/ 90 h 1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5" h="170">
                                    <a:moveTo>
                                      <a:pt x="235" y="90"/>
                                    </a:moveTo>
                                    <a:lnTo>
                                      <a:pt x="235" y="90"/>
                                    </a:lnTo>
                                    <a:lnTo>
                                      <a:pt x="230" y="100"/>
                                    </a:lnTo>
                                    <a:lnTo>
                                      <a:pt x="220" y="100"/>
                                    </a:lnTo>
                                    <a:lnTo>
                                      <a:pt x="200" y="100"/>
                                    </a:lnTo>
                                    <a:lnTo>
                                      <a:pt x="175" y="90"/>
                                    </a:lnTo>
                                    <a:lnTo>
                                      <a:pt x="140" y="65"/>
                                    </a:lnTo>
                                    <a:lnTo>
                                      <a:pt x="155" y="100"/>
                                    </a:lnTo>
                                    <a:lnTo>
                                      <a:pt x="155" y="125"/>
                                    </a:lnTo>
                                    <a:lnTo>
                                      <a:pt x="150" y="140"/>
                                    </a:lnTo>
                                    <a:lnTo>
                                      <a:pt x="140" y="150"/>
                                    </a:lnTo>
                                    <a:lnTo>
                                      <a:pt x="120" y="150"/>
                                    </a:lnTo>
                                    <a:lnTo>
                                      <a:pt x="100" y="145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75" y="95"/>
                                    </a:lnTo>
                                    <a:lnTo>
                                      <a:pt x="75" y="125"/>
                                    </a:lnTo>
                                    <a:lnTo>
                                      <a:pt x="70" y="150"/>
                                    </a:lnTo>
                                    <a:lnTo>
                                      <a:pt x="65" y="165"/>
                                    </a:lnTo>
                                    <a:lnTo>
                                      <a:pt x="50" y="170"/>
                                    </a:lnTo>
                                    <a:lnTo>
                                      <a:pt x="40" y="170"/>
                                    </a:lnTo>
                                    <a:lnTo>
                                      <a:pt x="30" y="165"/>
                                    </a:lnTo>
                                    <a:lnTo>
                                      <a:pt x="20" y="155"/>
                                    </a:lnTo>
                                    <a:lnTo>
                                      <a:pt x="15" y="135"/>
                                    </a:lnTo>
                                    <a:lnTo>
                                      <a:pt x="5" y="120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5" y="50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205" y="25"/>
                                    </a:lnTo>
                                    <a:lnTo>
                                      <a:pt x="225" y="50"/>
                                    </a:lnTo>
                                    <a:lnTo>
                                      <a:pt x="235" y="70"/>
                                    </a:lnTo>
                                    <a:lnTo>
                                      <a:pt x="235" y="80"/>
                                    </a:lnTo>
                                    <a:lnTo>
                                      <a:pt x="23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" name="Freeform 671"/>
                            <wps:cNvSpPr>
                              <a:spLocks/>
                            </wps:cNvSpPr>
                            <wps:spPr bwMode="auto">
                              <a:xfrm>
                                <a:off x="300" y="1791"/>
                                <a:ext cx="265" cy="205"/>
                              </a:xfrm>
                              <a:custGeom>
                                <a:avLst/>
                                <a:gdLst>
                                  <a:gd name="T0" fmla="*/ 225 w 265"/>
                                  <a:gd name="T1" fmla="*/ 175 h 205"/>
                                  <a:gd name="T2" fmla="*/ 225 w 265"/>
                                  <a:gd name="T3" fmla="*/ 175 h 205"/>
                                  <a:gd name="T4" fmla="*/ 240 w 265"/>
                                  <a:gd name="T5" fmla="*/ 160 h 205"/>
                                  <a:gd name="T6" fmla="*/ 255 w 265"/>
                                  <a:gd name="T7" fmla="*/ 140 h 205"/>
                                  <a:gd name="T8" fmla="*/ 260 w 265"/>
                                  <a:gd name="T9" fmla="*/ 125 h 205"/>
                                  <a:gd name="T10" fmla="*/ 265 w 265"/>
                                  <a:gd name="T11" fmla="*/ 105 h 205"/>
                                  <a:gd name="T12" fmla="*/ 265 w 265"/>
                                  <a:gd name="T13" fmla="*/ 105 h 205"/>
                                  <a:gd name="T14" fmla="*/ 260 w 265"/>
                                  <a:gd name="T15" fmla="*/ 80 h 205"/>
                                  <a:gd name="T16" fmla="*/ 255 w 265"/>
                                  <a:gd name="T17" fmla="*/ 65 h 205"/>
                                  <a:gd name="T18" fmla="*/ 240 w 265"/>
                                  <a:gd name="T19" fmla="*/ 45 h 205"/>
                                  <a:gd name="T20" fmla="*/ 225 w 265"/>
                                  <a:gd name="T21" fmla="*/ 30 h 205"/>
                                  <a:gd name="T22" fmla="*/ 225 w 265"/>
                                  <a:gd name="T23" fmla="*/ 30 h 205"/>
                                  <a:gd name="T24" fmla="*/ 205 w 265"/>
                                  <a:gd name="T25" fmla="*/ 15 h 205"/>
                                  <a:gd name="T26" fmla="*/ 180 w 265"/>
                                  <a:gd name="T27" fmla="*/ 5 h 205"/>
                                  <a:gd name="T28" fmla="*/ 155 w 265"/>
                                  <a:gd name="T29" fmla="*/ 0 h 205"/>
                                  <a:gd name="T30" fmla="*/ 130 w 265"/>
                                  <a:gd name="T31" fmla="*/ 0 h 205"/>
                                  <a:gd name="T32" fmla="*/ 130 w 265"/>
                                  <a:gd name="T33" fmla="*/ 0 h 205"/>
                                  <a:gd name="T34" fmla="*/ 105 w 265"/>
                                  <a:gd name="T35" fmla="*/ 0 h 205"/>
                                  <a:gd name="T36" fmla="*/ 80 w 265"/>
                                  <a:gd name="T37" fmla="*/ 5 h 205"/>
                                  <a:gd name="T38" fmla="*/ 55 w 265"/>
                                  <a:gd name="T39" fmla="*/ 15 h 205"/>
                                  <a:gd name="T40" fmla="*/ 35 w 265"/>
                                  <a:gd name="T41" fmla="*/ 30 h 205"/>
                                  <a:gd name="T42" fmla="*/ 35 w 265"/>
                                  <a:gd name="T43" fmla="*/ 30 h 205"/>
                                  <a:gd name="T44" fmla="*/ 20 w 265"/>
                                  <a:gd name="T45" fmla="*/ 45 h 205"/>
                                  <a:gd name="T46" fmla="*/ 10 w 265"/>
                                  <a:gd name="T47" fmla="*/ 65 h 205"/>
                                  <a:gd name="T48" fmla="*/ 0 w 265"/>
                                  <a:gd name="T49" fmla="*/ 80 h 205"/>
                                  <a:gd name="T50" fmla="*/ 0 w 265"/>
                                  <a:gd name="T51" fmla="*/ 105 h 205"/>
                                  <a:gd name="T52" fmla="*/ 0 w 265"/>
                                  <a:gd name="T53" fmla="*/ 105 h 205"/>
                                  <a:gd name="T54" fmla="*/ 0 w 265"/>
                                  <a:gd name="T55" fmla="*/ 125 h 205"/>
                                  <a:gd name="T56" fmla="*/ 10 w 265"/>
                                  <a:gd name="T57" fmla="*/ 140 h 205"/>
                                  <a:gd name="T58" fmla="*/ 20 w 265"/>
                                  <a:gd name="T59" fmla="*/ 160 h 205"/>
                                  <a:gd name="T60" fmla="*/ 35 w 265"/>
                                  <a:gd name="T61" fmla="*/ 175 h 205"/>
                                  <a:gd name="T62" fmla="*/ 35 w 265"/>
                                  <a:gd name="T63" fmla="*/ 175 h 205"/>
                                  <a:gd name="T64" fmla="*/ 55 w 265"/>
                                  <a:gd name="T65" fmla="*/ 190 h 205"/>
                                  <a:gd name="T66" fmla="*/ 80 w 265"/>
                                  <a:gd name="T67" fmla="*/ 200 h 205"/>
                                  <a:gd name="T68" fmla="*/ 105 w 265"/>
                                  <a:gd name="T69" fmla="*/ 205 h 205"/>
                                  <a:gd name="T70" fmla="*/ 130 w 265"/>
                                  <a:gd name="T71" fmla="*/ 205 h 205"/>
                                  <a:gd name="T72" fmla="*/ 130 w 265"/>
                                  <a:gd name="T73" fmla="*/ 205 h 205"/>
                                  <a:gd name="T74" fmla="*/ 155 w 265"/>
                                  <a:gd name="T75" fmla="*/ 205 h 205"/>
                                  <a:gd name="T76" fmla="*/ 180 w 265"/>
                                  <a:gd name="T77" fmla="*/ 200 h 205"/>
                                  <a:gd name="T78" fmla="*/ 205 w 265"/>
                                  <a:gd name="T79" fmla="*/ 190 h 205"/>
                                  <a:gd name="T80" fmla="*/ 225 w 265"/>
                                  <a:gd name="T81" fmla="*/ 175 h 205"/>
                                  <a:gd name="T82" fmla="*/ 225 w 265"/>
                                  <a:gd name="T83" fmla="*/ 175 h 2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65" h="205">
                                    <a:moveTo>
                                      <a:pt x="225" y="175"/>
                                    </a:moveTo>
                                    <a:lnTo>
                                      <a:pt x="225" y="175"/>
                                    </a:lnTo>
                                    <a:lnTo>
                                      <a:pt x="240" y="160"/>
                                    </a:lnTo>
                                    <a:lnTo>
                                      <a:pt x="255" y="140"/>
                                    </a:lnTo>
                                    <a:lnTo>
                                      <a:pt x="260" y="125"/>
                                    </a:lnTo>
                                    <a:lnTo>
                                      <a:pt x="265" y="105"/>
                                    </a:lnTo>
                                    <a:lnTo>
                                      <a:pt x="260" y="80"/>
                                    </a:lnTo>
                                    <a:lnTo>
                                      <a:pt x="255" y="65"/>
                                    </a:lnTo>
                                    <a:lnTo>
                                      <a:pt x="240" y="45"/>
                                    </a:lnTo>
                                    <a:lnTo>
                                      <a:pt x="225" y="30"/>
                                    </a:lnTo>
                                    <a:lnTo>
                                      <a:pt x="205" y="15"/>
                                    </a:lnTo>
                                    <a:lnTo>
                                      <a:pt x="180" y="5"/>
                                    </a:lnTo>
                                    <a:lnTo>
                                      <a:pt x="155" y="0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80" y="5"/>
                                    </a:lnTo>
                                    <a:lnTo>
                                      <a:pt x="55" y="15"/>
                                    </a:lnTo>
                                    <a:lnTo>
                                      <a:pt x="35" y="30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10" y="65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10" y="140"/>
                                    </a:lnTo>
                                    <a:lnTo>
                                      <a:pt x="20" y="160"/>
                                    </a:lnTo>
                                    <a:lnTo>
                                      <a:pt x="35" y="175"/>
                                    </a:lnTo>
                                    <a:lnTo>
                                      <a:pt x="55" y="190"/>
                                    </a:lnTo>
                                    <a:lnTo>
                                      <a:pt x="80" y="200"/>
                                    </a:lnTo>
                                    <a:lnTo>
                                      <a:pt x="105" y="205"/>
                                    </a:lnTo>
                                    <a:lnTo>
                                      <a:pt x="130" y="205"/>
                                    </a:lnTo>
                                    <a:lnTo>
                                      <a:pt x="155" y="205"/>
                                    </a:lnTo>
                                    <a:lnTo>
                                      <a:pt x="180" y="200"/>
                                    </a:lnTo>
                                    <a:lnTo>
                                      <a:pt x="205" y="190"/>
                                    </a:lnTo>
                                    <a:lnTo>
                                      <a:pt x="225" y="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" name="Freeform 672"/>
                            <wps:cNvSpPr>
                              <a:spLocks/>
                            </wps:cNvSpPr>
                            <wps:spPr bwMode="auto">
                              <a:xfrm>
                                <a:off x="350" y="1846"/>
                                <a:ext cx="165" cy="110"/>
                              </a:xfrm>
                              <a:custGeom>
                                <a:avLst/>
                                <a:gdLst>
                                  <a:gd name="T0" fmla="*/ 70 w 165"/>
                                  <a:gd name="T1" fmla="*/ 0 h 110"/>
                                  <a:gd name="T2" fmla="*/ 70 w 165"/>
                                  <a:gd name="T3" fmla="*/ 0 h 110"/>
                                  <a:gd name="T4" fmla="*/ 70 w 165"/>
                                  <a:gd name="T5" fmla="*/ 30 h 110"/>
                                  <a:gd name="T6" fmla="*/ 70 w 165"/>
                                  <a:gd name="T7" fmla="*/ 55 h 110"/>
                                  <a:gd name="T8" fmla="*/ 60 w 165"/>
                                  <a:gd name="T9" fmla="*/ 75 h 110"/>
                                  <a:gd name="T10" fmla="*/ 50 w 165"/>
                                  <a:gd name="T11" fmla="*/ 90 h 110"/>
                                  <a:gd name="T12" fmla="*/ 50 w 165"/>
                                  <a:gd name="T13" fmla="*/ 90 h 110"/>
                                  <a:gd name="T14" fmla="*/ 35 w 165"/>
                                  <a:gd name="T15" fmla="*/ 100 h 110"/>
                                  <a:gd name="T16" fmla="*/ 25 w 165"/>
                                  <a:gd name="T17" fmla="*/ 100 h 110"/>
                                  <a:gd name="T18" fmla="*/ 25 w 165"/>
                                  <a:gd name="T19" fmla="*/ 100 h 110"/>
                                  <a:gd name="T20" fmla="*/ 10 w 165"/>
                                  <a:gd name="T21" fmla="*/ 100 h 110"/>
                                  <a:gd name="T22" fmla="*/ 0 w 165"/>
                                  <a:gd name="T23" fmla="*/ 90 h 110"/>
                                  <a:gd name="T24" fmla="*/ 0 w 165"/>
                                  <a:gd name="T25" fmla="*/ 90 h 110"/>
                                  <a:gd name="T26" fmla="*/ 10 w 165"/>
                                  <a:gd name="T27" fmla="*/ 100 h 110"/>
                                  <a:gd name="T28" fmla="*/ 20 w 165"/>
                                  <a:gd name="T29" fmla="*/ 105 h 110"/>
                                  <a:gd name="T30" fmla="*/ 20 w 165"/>
                                  <a:gd name="T31" fmla="*/ 105 h 110"/>
                                  <a:gd name="T32" fmla="*/ 35 w 165"/>
                                  <a:gd name="T33" fmla="*/ 110 h 110"/>
                                  <a:gd name="T34" fmla="*/ 45 w 165"/>
                                  <a:gd name="T35" fmla="*/ 105 h 110"/>
                                  <a:gd name="T36" fmla="*/ 45 w 165"/>
                                  <a:gd name="T37" fmla="*/ 105 h 110"/>
                                  <a:gd name="T38" fmla="*/ 60 w 165"/>
                                  <a:gd name="T39" fmla="*/ 95 h 110"/>
                                  <a:gd name="T40" fmla="*/ 65 w 165"/>
                                  <a:gd name="T41" fmla="*/ 80 h 110"/>
                                  <a:gd name="T42" fmla="*/ 70 w 165"/>
                                  <a:gd name="T43" fmla="*/ 60 h 110"/>
                                  <a:gd name="T44" fmla="*/ 70 w 165"/>
                                  <a:gd name="T45" fmla="*/ 35 h 110"/>
                                  <a:gd name="T46" fmla="*/ 70 w 165"/>
                                  <a:gd name="T47" fmla="*/ 35 h 110"/>
                                  <a:gd name="T48" fmla="*/ 75 w 165"/>
                                  <a:gd name="T49" fmla="*/ 60 h 110"/>
                                  <a:gd name="T50" fmla="*/ 85 w 165"/>
                                  <a:gd name="T51" fmla="*/ 80 h 110"/>
                                  <a:gd name="T52" fmla="*/ 95 w 165"/>
                                  <a:gd name="T53" fmla="*/ 95 h 110"/>
                                  <a:gd name="T54" fmla="*/ 105 w 165"/>
                                  <a:gd name="T55" fmla="*/ 105 h 110"/>
                                  <a:gd name="T56" fmla="*/ 105 w 165"/>
                                  <a:gd name="T57" fmla="*/ 105 h 110"/>
                                  <a:gd name="T58" fmla="*/ 120 w 165"/>
                                  <a:gd name="T59" fmla="*/ 110 h 110"/>
                                  <a:gd name="T60" fmla="*/ 135 w 165"/>
                                  <a:gd name="T61" fmla="*/ 105 h 110"/>
                                  <a:gd name="T62" fmla="*/ 150 w 165"/>
                                  <a:gd name="T63" fmla="*/ 100 h 110"/>
                                  <a:gd name="T64" fmla="*/ 165 w 165"/>
                                  <a:gd name="T65" fmla="*/ 85 h 110"/>
                                  <a:gd name="T66" fmla="*/ 165 w 165"/>
                                  <a:gd name="T67" fmla="*/ 85 h 110"/>
                                  <a:gd name="T68" fmla="*/ 145 w 165"/>
                                  <a:gd name="T69" fmla="*/ 95 h 110"/>
                                  <a:gd name="T70" fmla="*/ 130 w 165"/>
                                  <a:gd name="T71" fmla="*/ 100 h 110"/>
                                  <a:gd name="T72" fmla="*/ 115 w 165"/>
                                  <a:gd name="T73" fmla="*/ 100 h 110"/>
                                  <a:gd name="T74" fmla="*/ 100 w 165"/>
                                  <a:gd name="T75" fmla="*/ 90 h 110"/>
                                  <a:gd name="T76" fmla="*/ 100 w 165"/>
                                  <a:gd name="T77" fmla="*/ 90 h 110"/>
                                  <a:gd name="T78" fmla="*/ 90 w 165"/>
                                  <a:gd name="T79" fmla="*/ 80 h 110"/>
                                  <a:gd name="T80" fmla="*/ 80 w 165"/>
                                  <a:gd name="T81" fmla="*/ 60 h 110"/>
                                  <a:gd name="T82" fmla="*/ 75 w 165"/>
                                  <a:gd name="T83" fmla="*/ 35 h 110"/>
                                  <a:gd name="T84" fmla="*/ 70 w 165"/>
                                  <a:gd name="T85" fmla="*/ 0 h 110"/>
                                  <a:gd name="T86" fmla="*/ 70 w 165"/>
                                  <a:gd name="T87" fmla="*/ 0 h 1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65" h="110">
                                    <a:moveTo>
                                      <a:pt x="70" y="0"/>
                                    </a:moveTo>
                                    <a:lnTo>
                                      <a:pt x="70" y="0"/>
                                    </a:lnTo>
                                    <a:lnTo>
                                      <a:pt x="70" y="30"/>
                                    </a:lnTo>
                                    <a:lnTo>
                                      <a:pt x="70" y="55"/>
                                    </a:lnTo>
                                    <a:lnTo>
                                      <a:pt x="60" y="75"/>
                                    </a:lnTo>
                                    <a:lnTo>
                                      <a:pt x="50" y="90"/>
                                    </a:lnTo>
                                    <a:lnTo>
                                      <a:pt x="35" y="100"/>
                                    </a:lnTo>
                                    <a:lnTo>
                                      <a:pt x="25" y="100"/>
                                    </a:lnTo>
                                    <a:lnTo>
                                      <a:pt x="10" y="100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10" y="100"/>
                                    </a:lnTo>
                                    <a:lnTo>
                                      <a:pt x="20" y="105"/>
                                    </a:lnTo>
                                    <a:lnTo>
                                      <a:pt x="35" y="110"/>
                                    </a:lnTo>
                                    <a:lnTo>
                                      <a:pt x="45" y="105"/>
                                    </a:lnTo>
                                    <a:lnTo>
                                      <a:pt x="60" y="95"/>
                                    </a:lnTo>
                                    <a:lnTo>
                                      <a:pt x="65" y="80"/>
                                    </a:lnTo>
                                    <a:lnTo>
                                      <a:pt x="70" y="60"/>
                                    </a:lnTo>
                                    <a:lnTo>
                                      <a:pt x="70" y="35"/>
                                    </a:lnTo>
                                    <a:lnTo>
                                      <a:pt x="75" y="60"/>
                                    </a:lnTo>
                                    <a:lnTo>
                                      <a:pt x="85" y="80"/>
                                    </a:lnTo>
                                    <a:lnTo>
                                      <a:pt x="95" y="95"/>
                                    </a:lnTo>
                                    <a:lnTo>
                                      <a:pt x="105" y="105"/>
                                    </a:lnTo>
                                    <a:lnTo>
                                      <a:pt x="120" y="110"/>
                                    </a:lnTo>
                                    <a:lnTo>
                                      <a:pt x="135" y="105"/>
                                    </a:lnTo>
                                    <a:lnTo>
                                      <a:pt x="150" y="100"/>
                                    </a:lnTo>
                                    <a:lnTo>
                                      <a:pt x="165" y="85"/>
                                    </a:lnTo>
                                    <a:lnTo>
                                      <a:pt x="145" y="95"/>
                                    </a:lnTo>
                                    <a:lnTo>
                                      <a:pt x="130" y="100"/>
                                    </a:lnTo>
                                    <a:lnTo>
                                      <a:pt x="115" y="100"/>
                                    </a:lnTo>
                                    <a:lnTo>
                                      <a:pt x="100" y="90"/>
                                    </a:lnTo>
                                    <a:lnTo>
                                      <a:pt x="90" y="80"/>
                                    </a:lnTo>
                                    <a:lnTo>
                                      <a:pt x="80" y="60"/>
                                    </a:lnTo>
                                    <a:lnTo>
                                      <a:pt x="75" y="35"/>
                                    </a:lnTo>
                                    <a:lnTo>
                                      <a:pt x="7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9" name="Freeform 674"/>
                            <wps:cNvSpPr>
                              <a:spLocks/>
                            </wps:cNvSpPr>
                            <wps:spPr bwMode="auto">
                              <a:xfrm>
                                <a:off x="380" y="1826"/>
                                <a:ext cx="85" cy="50"/>
                              </a:xfrm>
                              <a:custGeom>
                                <a:avLst/>
                                <a:gdLst>
                                  <a:gd name="T0" fmla="*/ 0 w 85"/>
                                  <a:gd name="T1" fmla="*/ 0 h 50"/>
                                  <a:gd name="T2" fmla="*/ 0 w 85"/>
                                  <a:gd name="T3" fmla="*/ 0 h 50"/>
                                  <a:gd name="T4" fmla="*/ 10 w 85"/>
                                  <a:gd name="T5" fmla="*/ 20 h 50"/>
                                  <a:gd name="T6" fmla="*/ 20 w 85"/>
                                  <a:gd name="T7" fmla="*/ 35 h 50"/>
                                  <a:gd name="T8" fmla="*/ 30 w 85"/>
                                  <a:gd name="T9" fmla="*/ 45 h 50"/>
                                  <a:gd name="T10" fmla="*/ 45 w 85"/>
                                  <a:gd name="T11" fmla="*/ 50 h 50"/>
                                  <a:gd name="T12" fmla="*/ 45 w 85"/>
                                  <a:gd name="T13" fmla="*/ 50 h 50"/>
                                  <a:gd name="T14" fmla="*/ 55 w 85"/>
                                  <a:gd name="T15" fmla="*/ 45 h 50"/>
                                  <a:gd name="T16" fmla="*/ 65 w 85"/>
                                  <a:gd name="T17" fmla="*/ 35 h 50"/>
                                  <a:gd name="T18" fmla="*/ 75 w 85"/>
                                  <a:gd name="T19" fmla="*/ 20 h 50"/>
                                  <a:gd name="T20" fmla="*/ 85 w 85"/>
                                  <a:gd name="T21" fmla="*/ 0 h 50"/>
                                  <a:gd name="T22" fmla="*/ 0 w 85"/>
                                  <a:gd name="T23" fmla="*/ 0 h 50"/>
                                  <a:gd name="T24" fmla="*/ 0 w 85"/>
                                  <a:gd name="T25" fmla="*/ 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85" h="5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0" y="20"/>
                                    </a:lnTo>
                                    <a:lnTo>
                                      <a:pt x="20" y="35"/>
                                    </a:lnTo>
                                    <a:lnTo>
                                      <a:pt x="30" y="45"/>
                                    </a:lnTo>
                                    <a:lnTo>
                                      <a:pt x="45" y="50"/>
                                    </a:lnTo>
                                    <a:lnTo>
                                      <a:pt x="55" y="45"/>
                                    </a:lnTo>
                                    <a:lnTo>
                                      <a:pt x="65" y="35"/>
                                    </a:lnTo>
                                    <a:lnTo>
                                      <a:pt x="75" y="2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" name="Freeform 675"/>
                            <wps:cNvSpPr>
                              <a:spLocks/>
                            </wps:cNvSpPr>
                            <wps:spPr bwMode="auto">
                              <a:xfrm>
                                <a:off x="45" y="2662"/>
                                <a:ext cx="760" cy="490"/>
                              </a:xfrm>
                              <a:custGeom>
                                <a:avLst/>
                                <a:gdLst>
                                  <a:gd name="T0" fmla="*/ 0 w 760"/>
                                  <a:gd name="T1" fmla="*/ 415 h 490"/>
                                  <a:gd name="T2" fmla="*/ 0 w 760"/>
                                  <a:gd name="T3" fmla="*/ 415 h 490"/>
                                  <a:gd name="T4" fmla="*/ 120 w 760"/>
                                  <a:gd name="T5" fmla="*/ 445 h 490"/>
                                  <a:gd name="T6" fmla="*/ 210 w 760"/>
                                  <a:gd name="T7" fmla="*/ 465 h 490"/>
                                  <a:gd name="T8" fmla="*/ 210 w 760"/>
                                  <a:gd name="T9" fmla="*/ 465 h 490"/>
                                  <a:gd name="T10" fmla="*/ 355 w 760"/>
                                  <a:gd name="T11" fmla="*/ 480 h 490"/>
                                  <a:gd name="T12" fmla="*/ 495 w 760"/>
                                  <a:gd name="T13" fmla="*/ 490 h 490"/>
                                  <a:gd name="T14" fmla="*/ 760 w 760"/>
                                  <a:gd name="T15" fmla="*/ 480 h 490"/>
                                  <a:gd name="T16" fmla="*/ 760 w 760"/>
                                  <a:gd name="T17" fmla="*/ 480 h 490"/>
                                  <a:gd name="T18" fmla="*/ 660 w 760"/>
                                  <a:gd name="T19" fmla="*/ 325 h 490"/>
                                  <a:gd name="T20" fmla="*/ 610 w 760"/>
                                  <a:gd name="T21" fmla="*/ 255 h 490"/>
                                  <a:gd name="T22" fmla="*/ 565 w 760"/>
                                  <a:gd name="T23" fmla="*/ 195 h 490"/>
                                  <a:gd name="T24" fmla="*/ 515 w 760"/>
                                  <a:gd name="T25" fmla="*/ 145 h 490"/>
                                  <a:gd name="T26" fmla="*/ 475 w 760"/>
                                  <a:gd name="T27" fmla="*/ 100 h 490"/>
                                  <a:gd name="T28" fmla="*/ 430 w 760"/>
                                  <a:gd name="T29" fmla="*/ 65 h 490"/>
                                  <a:gd name="T30" fmla="*/ 390 w 760"/>
                                  <a:gd name="T31" fmla="*/ 35 h 490"/>
                                  <a:gd name="T32" fmla="*/ 350 w 760"/>
                                  <a:gd name="T33" fmla="*/ 15 h 490"/>
                                  <a:gd name="T34" fmla="*/ 315 w 760"/>
                                  <a:gd name="T35" fmla="*/ 5 h 490"/>
                                  <a:gd name="T36" fmla="*/ 280 w 760"/>
                                  <a:gd name="T37" fmla="*/ 0 h 490"/>
                                  <a:gd name="T38" fmla="*/ 245 w 760"/>
                                  <a:gd name="T39" fmla="*/ 5 h 490"/>
                                  <a:gd name="T40" fmla="*/ 210 w 760"/>
                                  <a:gd name="T41" fmla="*/ 15 h 490"/>
                                  <a:gd name="T42" fmla="*/ 180 w 760"/>
                                  <a:gd name="T43" fmla="*/ 35 h 490"/>
                                  <a:gd name="T44" fmla="*/ 150 w 760"/>
                                  <a:gd name="T45" fmla="*/ 60 h 490"/>
                                  <a:gd name="T46" fmla="*/ 120 w 760"/>
                                  <a:gd name="T47" fmla="*/ 95 h 490"/>
                                  <a:gd name="T48" fmla="*/ 120 w 760"/>
                                  <a:gd name="T49" fmla="*/ 95 h 490"/>
                                  <a:gd name="T50" fmla="*/ 105 w 760"/>
                                  <a:gd name="T51" fmla="*/ 125 h 490"/>
                                  <a:gd name="T52" fmla="*/ 95 w 760"/>
                                  <a:gd name="T53" fmla="*/ 160 h 490"/>
                                  <a:gd name="T54" fmla="*/ 90 w 760"/>
                                  <a:gd name="T55" fmla="*/ 195 h 490"/>
                                  <a:gd name="T56" fmla="*/ 95 w 760"/>
                                  <a:gd name="T57" fmla="*/ 230 h 490"/>
                                  <a:gd name="T58" fmla="*/ 105 w 760"/>
                                  <a:gd name="T59" fmla="*/ 270 h 490"/>
                                  <a:gd name="T60" fmla="*/ 125 w 760"/>
                                  <a:gd name="T61" fmla="*/ 310 h 490"/>
                                  <a:gd name="T62" fmla="*/ 150 w 760"/>
                                  <a:gd name="T63" fmla="*/ 355 h 490"/>
                                  <a:gd name="T64" fmla="*/ 180 w 760"/>
                                  <a:gd name="T65" fmla="*/ 400 h 490"/>
                                  <a:gd name="T66" fmla="*/ 180 w 760"/>
                                  <a:gd name="T67" fmla="*/ 400 h 490"/>
                                  <a:gd name="T68" fmla="*/ 100 w 760"/>
                                  <a:gd name="T69" fmla="*/ 375 h 490"/>
                                  <a:gd name="T70" fmla="*/ 70 w 760"/>
                                  <a:gd name="T71" fmla="*/ 375 h 490"/>
                                  <a:gd name="T72" fmla="*/ 50 w 760"/>
                                  <a:gd name="T73" fmla="*/ 375 h 490"/>
                                  <a:gd name="T74" fmla="*/ 50 w 760"/>
                                  <a:gd name="T75" fmla="*/ 375 h 490"/>
                                  <a:gd name="T76" fmla="*/ 30 w 760"/>
                                  <a:gd name="T77" fmla="*/ 380 h 490"/>
                                  <a:gd name="T78" fmla="*/ 15 w 760"/>
                                  <a:gd name="T79" fmla="*/ 385 h 490"/>
                                  <a:gd name="T80" fmla="*/ 5 w 760"/>
                                  <a:gd name="T81" fmla="*/ 400 h 490"/>
                                  <a:gd name="T82" fmla="*/ 0 w 760"/>
                                  <a:gd name="T83" fmla="*/ 415 h 490"/>
                                  <a:gd name="T84" fmla="*/ 0 w 760"/>
                                  <a:gd name="T85" fmla="*/ 415 h 4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760" h="490">
                                    <a:moveTo>
                                      <a:pt x="0" y="415"/>
                                    </a:moveTo>
                                    <a:lnTo>
                                      <a:pt x="0" y="415"/>
                                    </a:lnTo>
                                    <a:lnTo>
                                      <a:pt x="120" y="445"/>
                                    </a:lnTo>
                                    <a:lnTo>
                                      <a:pt x="210" y="465"/>
                                    </a:lnTo>
                                    <a:lnTo>
                                      <a:pt x="355" y="480"/>
                                    </a:lnTo>
                                    <a:lnTo>
                                      <a:pt x="495" y="490"/>
                                    </a:lnTo>
                                    <a:lnTo>
                                      <a:pt x="760" y="480"/>
                                    </a:lnTo>
                                    <a:lnTo>
                                      <a:pt x="660" y="325"/>
                                    </a:lnTo>
                                    <a:lnTo>
                                      <a:pt x="610" y="255"/>
                                    </a:lnTo>
                                    <a:lnTo>
                                      <a:pt x="565" y="195"/>
                                    </a:lnTo>
                                    <a:lnTo>
                                      <a:pt x="515" y="145"/>
                                    </a:lnTo>
                                    <a:lnTo>
                                      <a:pt x="475" y="100"/>
                                    </a:lnTo>
                                    <a:lnTo>
                                      <a:pt x="430" y="65"/>
                                    </a:lnTo>
                                    <a:lnTo>
                                      <a:pt x="390" y="35"/>
                                    </a:lnTo>
                                    <a:lnTo>
                                      <a:pt x="350" y="15"/>
                                    </a:lnTo>
                                    <a:lnTo>
                                      <a:pt x="315" y="5"/>
                                    </a:lnTo>
                                    <a:lnTo>
                                      <a:pt x="280" y="0"/>
                                    </a:lnTo>
                                    <a:lnTo>
                                      <a:pt x="245" y="5"/>
                                    </a:lnTo>
                                    <a:lnTo>
                                      <a:pt x="210" y="15"/>
                                    </a:lnTo>
                                    <a:lnTo>
                                      <a:pt x="180" y="35"/>
                                    </a:lnTo>
                                    <a:lnTo>
                                      <a:pt x="150" y="60"/>
                                    </a:lnTo>
                                    <a:lnTo>
                                      <a:pt x="120" y="95"/>
                                    </a:lnTo>
                                    <a:lnTo>
                                      <a:pt x="105" y="125"/>
                                    </a:lnTo>
                                    <a:lnTo>
                                      <a:pt x="95" y="160"/>
                                    </a:lnTo>
                                    <a:lnTo>
                                      <a:pt x="90" y="195"/>
                                    </a:lnTo>
                                    <a:lnTo>
                                      <a:pt x="95" y="230"/>
                                    </a:lnTo>
                                    <a:lnTo>
                                      <a:pt x="105" y="270"/>
                                    </a:lnTo>
                                    <a:lnTo>
                                      <a:pt x="125" y="310"/>
                                    </a:lnTo>
                                    <a:lnTo>
                                      <a:pt x="150" y="355"/>
                                    </a:lnTo>
                                    <a:lnTo>
                                      <a:pt x="180" y="400"/>
                                    </a:lnTo>
                                    <a:lnTo>
                                      <a:pt x="100" y="375"/>
                                    </a:lnTo>
                                    <a:lnTo>
                                      <a:pt x="70" y="375"/>
                                    </a:lnTo>
                                    <a:lnTo>
                                      <a:pt x="50" y="375"/>
                                    </a:lnTo>
                                    <a:lnTo>
                                      <a:pt x="30" y="380"/>
                                    </a:lnTo>
                                    <a:lnTo>
                                      <a:pt x="15" y="385"/>
                                    </a:lnTo>
                                    <a:lnTo>
                                      <a:pt x="5" y="400"/>
                                    </a:lnTo>
                                    <a:lnTo>
                                      <a:pt x="0" y="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" name="Freeform 679"/>
                            <wps:cNvSpPr>
                              <a:spLocks/>
                            </wps:cNvSpPr>
                            <wps:spPr bwMode="auto">
                              <a:xfrm>
                                <a:off x="999" y="425"/>
                                <a:ext cx="480" cy="696"/>
                              </a:xfrm>
                              <a:custGeom>
                                <a:avLst/>
                                <a:gdLst>
                                  <a:gd name="T0" fmla="*/ 475 w 480"/>
                                  <a:gd name="T1" fmla="*/ 80 h 696"/>
                                  <a:gd name="T2" fmla="*/ 475 w 480"/>
                                  <a:gd name="T3" fmla="*/ 80 h 696"/>
                                  <a:gd name="T4" fmla="*/ 480 w 480"/>
                                  <a:gd name="T5" fmla="*/ 55 h 696"/>
                                  <a:gd name="T6" fmla="*/ 475 w 480"/>
                                  <a:gd name="T7" fmla="*/ 35 h 696"/>
                                  <a:gd name="T8" fmla="*/ 460 w 480"/>
                                  <a:gd name="T9" fmla="*/ 20 h 696"/>
                                  <a:gd name="T10" fmla="*/ 445 w 480"/>
                                  <a:gd name="T11" fmla="*/ 5 h 696"/>
                                  <a:gd name="T12" fmla="*/ 445 w 480"/>
                                  <a:gd name="T13" fmla="*/ 5 h 696"/>
                                  <a:gd name="T14" fmla="*/ 420 w 480"/>
                                  <a:gd name="T15" fmla="*/ 0 h 696"/>
                                  <a:gd name="T16" fmla="*/ 400 w 480"/>
                                  <a:gd name="T17" fmla="*/ 0 h 696"/>
                                  <a:gd name="T18" fmla="*/ 380 w 480"/>
                                  <a:gd name="T19" fmla="*/ 5 h 696"/>
                                  <a:gd name="T20" fmla="*/ 360 w 480"/>
                                  <a:gd name="T21" fmla="*/ 20 h 696"/>
                                  <a:gd name="T22" fmla="*/ 360 w 480"/>
                                  <a:gd name="T23" fmla="*/ 20 h 696"/>
                                  <a:gd name="T24" fmla="*/ 330 w 480"/>
                                  <a:gd name="T25" fmla="*/ 50 h 696"/>
                                  <a:gd name="T26" fmla="*/ 295 w 480"/>
                                  <a:gd name="T27" fmla="*/ 100 h 696"/>
                                  <a:gd name="T28" fmla="*/ 260 w 480"/>
                                  <a:gd name="T29" fmla="*/ 160 h 696"/>
                                  <a:gd name="T30" fmla="*/ 215 w 480"/>
                                  <a:gd name="T31" fmla="*/ 245 h 696"/>
                                  <a:gd name="T32" fmla="*/ 215 w 480"/>
                                  <a:gd name="T33" fmla="*/ 245 h 696"/>
                                  <a:gd name="T34" fmla="*/ 0 w 480"/>
                                  <a:gd name="T35" fmla="*/ 696 h 696"/>
                                  <a:gd name="T36" fmla="*/ 0 w 480"/>
                                  <a:gd name="T37" fmla="*/ 696 h 696"/>
                                  <a:gd name="T38" fmla="*/ 140 w 480"/>
                                  <a:gd name="T39" fmla="*/ 516 h 696"/>
                                  <a:gd name="T40" fmla="*/ 330 w 480"/>
                                  <a:gd name="T41" fmla="*/ 285 h 696"/>
                                  <a:gd name="T42" fmla="*/ 330 w 480"/>
                                  <a:gd name="T43" fmla="*/ 285 h 696"/>
                                  <a:gd name="T44" fmla="*/ 390 w 480"/>
                                  <a:gd name="T45" fmla="*/ 215 h 696"/>
                                  <a:gd name="T46" fmla="*/ 435 w 480"/>
                                  <a:gd name="T47" fmla="*/ 155 h 696"/>
                                  <a:gd name="T48" fmla="*/ 460 w 480"/>
                                  <a:gd name="T49" fmla="*/ 110 h 696"/>
                                  <a:gd name="T50" fmla="*/ 475 w 480"/>
                                  <a:gd name="T51" fmla="*/ 80 h 696"/>
                                  <a:gd name="T52" fmla="*/ 475 w 480"/>
                                  <a:gd name="T53" fmla="*/ 80 h 6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480" h="696">
                                    <a:moveTo>
                                      <a:pt x="475" y="80"/>
                                    </a:moveTo>
                                    <a:lnTo>
                                      <a:pt x="475" y="80"/>
                                    </a:lnTo>
                                    <a:lnTo>
                                      <a:pt x="480" y="55"/>
                                    </a:lnTo>
                                    <a:lnTo>
                                      <a:pt x="475" y="35"/>
                                    </a:lnTo>
                                    <a:lnTo>
                                      <a:pt x="460" y="20"/>
                                    </a:lnTo>
                                    <a:lnTo>
                                      <a:pt x="445" y="5"/>
                                    </a:lnTo>
                                    <a:lnTo>
                                      <a:pt x="420" y="0"/>
                                    </a:lnTo>
                                    <a:lnTo>
                                      <a:pt x="400" y="0"/>
                                    </a:lnTo>
                                    <a:lnTo>
                                      <a:pt x="380" y="5"/>
                                    </a:lnTo>
                                    <a:lnTo>
                                      <a:pt x="360" y="20"/>
                                    </a:lnTo>
                                    <a:lnTo>
                                      <a:pt x="330" y="50"/>
                                    </a:lnTo>
                                    <a:lnTo>
                                      <a:pt x="295" y="100"/>
                                    </a:lnTo>
                                    <a:lnTo>
                                      <a:pt x="260" y="160"/>
                                    </a:lnTo>
                                    <a:lnTo>
                                      <a:pt x="215" y="245"/>
                                    </a:lnTo>
                                    <a:lnTo>
                                      <a:pt x="0" y="696"/>
                                    </a:lnTo>
                                    <a:lnTo>
                                      <a:pt x="140" y="516"/>
                                    </a:lnTo>
                                    <a:lnTo>
                                      <a:pt x="330" y="285"/>
                                    </a:lnTo>
                                    <a:lnTo>
                                      <a:pt x="390" y="215"/>
                                    </a:lnTo>
                                    <a:lnTo>
                                      <a:pt x="435" y="155"/>
                                    </a:lnTo>
                                    <a:lnTo>
                                      <a:pt x="460" y="110"/>
                                    </a:lnTo>
                                    <a:lnTo>
                                      <a:pt x="475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" name="Freeform 680"/>
                            <wps:cNvSpPr>
                              <a:spLocks/>
                            </wps:cNvSpPr>
                            <wps:spPr bwMode="auto">
                              <a:xfrm>
                                <a:off x="320" y="340"/>
                                <a:ext cx="195" cy="766"/>
                              </a:xfrm>
                              <a:custGeom>
                                <a:avLst/>
                                <a:gdLst>
                                  <a:gd name="T0" fmla="*/ 65 w 195"/>
                                  <a:gd name="T1" fmla="*/ 40 h 766"/>
                                  <a:gd name="T2" fmla="*/ 65 w 195"/>
                                  <a:gd name="T3" fmla="*/ 40 h 766"/>
                                  <a:gd name="T4" fmla="*/ 55 w 195"/>
                                  <a:gd name="T5" fmla="*/ 70 h 766"/>
                                  <a:gd name="T6" fmla="*/ 50 w 195"/>
                                  <a:gd name="T7" fmla="*/ 120 h 766"/>
                                  <a:gd name="T8" fmla="*/ 35 w 195"/>
                                  <a:gd name="T9" fmla="*/ 265 h 766"/>
                                  <a:gd name="T10" fmla="*/ 35 w 195"/>
                                  <a:gd name="T11" fmla="*/ 265 h 766"/>
                                  <a:gd name="T12" fmla="*/ 0 w 195"/>
                                  <a:gd name="T13" fmla="*/ 766 h 766"/>
                                  <a:gd name="T14" fmla="*/ 0 w 195"/>
                                  <a:gd name="T15" fmla="*/ 766 h 766"/>
                                  <a:gd name="T16" fmla="*/ 60 w 195"/>
                                  <a:gd name="T17" fmla="*/ 536 h 766"/>
                                  <a:gd name="T18" fmla="*/ 140 w 195"/>
                                  <a:gd name="T19" fmla="*/ 270 h 766"/>
                                  <a:gd name="T20" fmla="*/ 140 w 195"/>
                                  <a:gd name="T21" fmla="*/ 270 h 766"/>
                                  <a:gd name="T22" fmla="*/ 185 w 195"/>
                                  <a:gd name="T23" fmla="*/ 120 h 766"/>
                                  <a:gd name="T24" fmla="*/ 195 w 195"/>
                                  <a:gd name="T25" fmla="*/ 75 h 766"/>
                                  <a:gd name="T26" fmla="*/ 195 w 195"/>
                                  <a:gd name="T27" fmla="*/ 55 h 766"/>
                                  <a:gd name="T28" fmla="*/ 195 w 195"/>
                                  <a:gd name="T29" fmla="*/ 55 h 766"/>
                                  <a:gd name="T30" fmla="*/ 185 w 195"/>
                                  <a:gd name="T31" fmla="*/ 30 h 766"/>
                                  <a:gd name="T32" fmla="*/ 170 w 195"/>
                                  <a:gd name="T33" fmla="*/ 10 h 766"/>
                                  <a:gd name="T34" fmla="*/ 150 w 195"/>
                                  <a:gd name="T35" fmla="*/ 0 h 766"/>
                                  <a:gd name="T36" fmla="*/ 130 w 195"/>
                                  <a:gd name="T37" fmla="*/ 0 h 766"/>
                                  <a:gd name="T38" fmla="*/ 130 w 195"/>
                                  <a:gd name="T39" fmla="*/ 0 h 766"/>
                                  <a:gd name="T40" fmla="*/ 110 w 195"/>
                                  <a:gd name="T41" fmla="*/ 0 h 766"/>
                                  <a:gd name="T42" fmla="*/ 90 w 195"/>
                                  <a:gd name="T43" fmla="*/ 10 h 766"/>
                                  <a:gd name="T44" fmla="*/ 80 w 195"/>
                                  <a:gd name="T45" fmla="*/ 25 h 766"/>
                                  <a:gd name="T46" fmla="*/ 65 w 195"/>
                                  <a:gd name="T47" fmla="*/ 40 h 766"/>
                                  <a:gd name="T48" fmla="*/ 65 w 195"/>
                                  <a:gd name="T49" fmla="*/ 4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95" h="766">
                                    <a:moveTo>
                                      <a:pt x="65" y="40"/>
                                    </a:moveTo>
                                    <a:lnTo>
                                      <a:pt x="65" y="40"/>
                                    </a:lnTo>
                                    <a:lnTo>
                                      <a:pt x="55" y="70"/>
                                    </a:lnTo>
                                    <a:lnTo>
                                      <a:pt x="50" y="120"/>
                                    </a:lnTo>
                                    <a:lnTo>
                                      <a:pt x="35" y="265"/>
                                    </a:lnTo>
                                    <a:lnTo>
                                      <a:pt x="0" y="766"/>
                                    </a:lnTo>
                                    <a:lnTo>
                                      <a:pt x="60" y="536"/>
                                    </a:lnTo>
                                    <a:lnTo>
                                      <a:pt x="140" y="270"/>
                                    </a:lnTo>
                                    <a:lnTo>
                                      <a:pt x="185" y="120"/>
                                    </a:lnTo>
                                    <a:lnTo>
                                      <a:pt x="195" y="75"/>
                                    </a:lnTo>
                                    <a:lnTo>
                                      <a:pt x="195" y="55"/>
                                    </a:lnTo>
                                    <a:lnTo>
                                      <a:pt x="185" y="30"/>
                                    </a:lnTo>
                                    <a:lnTo>
                                      <a:pt x="170" y="10"/>
                                    </a:lnTo>
                                    <a:lnTo>
                                      <a:pt x="150" y="0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90" y="10"/>
                                    </a:lnTo>
                                    <a:lnTo>
                                      <a:pt x="80" y="25"/>
                                    </a:lnTo>
                                    <a:lnTo>
                                      <a:pt x="65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3" name="Group 1012"/>
                          <wpg:cNvGrpSpPr>
                            <a:grpSpLocks/>
                          </wpg:cNvGrpSpPr>
                          <wpg:grpSpPr bwMode="auto">
                            <a:xfrm>
                              <a:off x="8157" y="9666"/>
                              <a:ext cx="2020" cy="1813"/>
                              <a:chOff x="10" y="10"/>
                              <a:chExt cx="1921" cy="1724"/>
                            </a:xfrm>
                          </wpg:grpSpPr>
                          <wps:wsp>
                            <wps:cNvPr id="404" name="Freeform 1013"/>
                            <wps:cNvSpPr>
                              <a:spLocks/>
                            </wps:cNvSpPr>
                            <wps:spPr bwMode="auto">
                              <a:xfrm>
                                <a:off x="10" y="10"/>
                                <a:ext cx="1195" cy="1714"/>
                              </a:xfrm>
                              <a:custGeom>
                                <a:avLst/>
                                <a:gdLst>
                                  <a:gd name="T0" fmla="*/ 1055 w 1195"/>
                                  <a:gd name="T1" fmla="*/ 195 h 1714"/>
                                  <a:gd name="T2" fmla="*/ 960 w 1195"/>
                                  <a:gd name="T3" fmla="*/ 110 h 1714"/>
                                  <a:gd name="T4" fmla="*/ 850 w 1195"/>
                                  <a:gd name="T5" fmla="*/ 50 h 1714"/>
                                  <a:gd name="T6" fmla="*/ 730 w 1195"/>
                                  <a:gd name="T7" fmla="*/ 15 h 1714"/>
                                  <a:gd name="T8" fmla="*/ 595 w 1195"/>
                                  <a:gd name="T9" fmla="*/ 0 h 1714"/>
                                  <a:gd name="T10" fmla="*/ 525 w 1195"/>
                                  <a:gd name="T11" fmla="*/ 0 h 1714"/>
                                  <a:gd name="T12" fmla="*/ 400 w 1195"/>
                                  <a:gd name="T13" fmla="*/ 25 h 1714"/>
                                  <a:gd name="T14" fmla="*/ 285 w 1195"/>
                                  <a:gd name="T15" fmla="*/ 70 h 1714"/>
                                  <a:gd name="T16" fmla="*/ 185 w 1195"/>
                                  <a:gd name="T17" fmla="*/ 140 h 1714"/>
                                  <a:gd name="T18" fmla="*/ 140 w 1195"/>
                                  <a:gd name="T19" fmla="*/ 180 h 1714"/>
                                  <a:gd name="T20" fmla="*/ 60 w 1195"/>
                                  <a:gd name="T21" fmla="*/ 295 h 1714"/>
                                  <a:gd name="T22" fmla="*/ 15 w 1195"/>
                                  <a:gd name="T23" fmla="*/ 430 h 1714"/>
                                  <a:gd name="T24" fmla="*/ 0 w 1195"/>
                                  <a:gd name="T25" fmla="*/ 580 h 1714"/>
                                  <a:gd name="T26" fmla="*/ 20 w 1195"/>
                                  <a:gd name="T27" fmla="*/ 750 h 1714"/>
                                  <a:gd name="T28" fmla="*/ 40 w 1195"/>
                                  <a:gd name="T29" fmla="*/ 695 h 1714"/>
                                  <a:gd name="T30" fmla="*/ 90 w 1195"/>
                                  <a:gd name="T31" fmla="*/ 630 h 1714"/>
                                  <a:gd name="T32" fmla="*/ 155 w 1195"/>
                                  <a:gd name="T33" fmla="*/ 585 h 1714"/>
                                  <a:gd name="T34" fmla="*/ 205 w 1195"/>
                                  <a:gd name="T35" fmla="*/ 565 h 1714"/>
                                  <a:gd name="T36" fmla="*/ 300 w 1195"/>
                                  <a:gd name="T37" fmla="*/ 560 h 1714"/>
                                  <a:gd name="T38" fmla="*/ 340 w 1195"/>
                                  <a:gd name="T39" fmla="*/ 570 h 1714"/>
                                  <a:gd name="T40" fmla="*/ 385 w 1195"/>
                                  <a:gd name="T41" fmla="*/ 595 h 1714"/>
                                  <a:gd name="T42" fmla="*/ 410 w 1195"/>
                                  <a:gd name="T43" fmla="*/ 630 h 1714"/>
                                  <a:gd name="T44" fmla="*/ 430 w 1195"/>
                                  <a:gd name="T45" fmla="*/ 670 h 1714"/>
                                  <a:gd name="T46" fmla="*/ 440 w 1195"/>
                                  <a:gd name="T47" fmla="*/ 720 h 1714"/>
                                  <a:gd name="T48" fmla="*/ 435 w 1195"/>
                                  <a:gd name="T49" fmla="*/ 755 h 1714"/>
                                  <a:gd name="T50" fmla="*/ 420 w 1195"/>
                                  <a:gd name="T51" fmla="*/ 830 h 1714"/>
                                  <a:gd name="T52" fmla="*/ 390 w 1195"/>
                                  <a:gd name="T53" fmla="*/ 905 h 1714"/>
                                  <a:gd name="T54" fmla="*/ 305 w 1195"/>
                                  <a:gd name="T55" fmla="*/ 1040 h 1714"/>
                                  <a:gd name="T56" fmla="*/ 285 w 1195"/>
                                  <a:gd name="T57" fmla="*/ 1075 h 1714"/>
                                  <a:gd name="T58" fmla="*/ 250 w 1195"/>
                                  <a:gd name="T59" fmla="*/ 1145 h 1714"/>
                                  <a:gd name="T60" fmla="*/ 225 w 1195"/>
                                  <a:gd name="T61" fmla="*/ 1215 h 1714"/>
                                  <a:gd name="T62" fmla="*/ 215 w 1195"/>
                                  <a:gd name="T63" fmla="*/ 1295 h 1714"/>
                                  <a:gd name="T64" fmla="*/ 215 w 1195"/>
                                  <a:gd name="T65" fmla="*/ 1330 h 1714"/>
                                  <a:gd name="T66" fmla="*/ 240 w 1195"/>
                                  <a:gd name="T67" fmla="*/ 1469 h 1714"/>
                                  <a:gd name="T68" fmla="*/ 270 w 1195"/>
                                  <a:gd name="T69" fmla="*/ 1534 h 1714"/>
                                  <a:gd name="T70" fmla="*/ 310 w 1195"/>
                                  <a:gd name="T71" fmla="*/ 1589 h 1714"/>
                                  <a:gd name="T72" fmla="*/ 360 w 1195"/>
                                  <a:gd name="T73" fmla="*/ 1639 h 1714"/>
                                  <a:gd name="T74" fmla="*/ 420 w 1195"/>
                                  <a:gd name="T75" fmla="*/ 1674 h 1714"/>
                                  <a:gd name="T76" fmla="*/ 480 w 1195"/>
                                  <a:gd name="T77" fmla="*/ 1699 h 1714"/>
                                  <a:gd name="T78" fmla="*/ 550 w 1195"/>
                                  <a:gd name="T79" fmla="*/ 1714 h 1714"/>
                                  <a:gd name="T80" fmla="*/ 590 w 1195"/>
                                  <a:gd name="T81" fmla="*/ 1714 h 1714"/>
                                  <a:gd name="T82" fmla="*/ 675 w 1195"/>
                                  <a:gd name="T83" fmla="*/ 1704 h 1714"/>
                                  <a:gd name="T84" fmla="*/ 760 w 1195"/>
                                  <a:gd name="T85" fmla="*/ 1674 h 1714"/>
                                  <a:gd name="T86" fmla="*/ 845 w 1195"/>
                                  <a:gd name="T87" fmla="*/ 1634 h 1714"/>
                                  <a:gd name="T88" fmla="*/ 890 w 1195"/>
                                  <a:gd name="T89" fmla="*/ 1604 h 1714"/>
                                  <a:gd name="T90" fmla="*/ 885 w 1195"/>
                                  <a:gd name="T91" fmla="*/ 1599 h 1714"/>
                                  <a:gd name="T92" fmla="*/ 845 w 1195"/>
                                  <a:gd name="T93" fmla="*/ 1494 h 1714"/>
                                  <a:gd name="T94" fmla="*/ 825 w 1195"/>
                                  <a:gd name="T95" fmla="*/ 1380 h 1714"/>
                                  <a:gd name="T96" fmla="*/ 825 w 1195"/>
                                  <a:gd name="T97" fmla="*/ 1305 h 1714"/>
                                  <a:gd name="T98" fmla="*/ 855 w 1195"/>
                                  <a:gd name="T99" fmla="*/ 1160 h 1714"/>
                                  <a:gd name="T100" fmla="*/ 880 w 1195"/>
                                  <a:gd name="T101" fmla="*/ 1085 h 1714"/>
                                  <a:gd name="T102" fmla="*/ 935 w 1195"/>
                                  <a:gd name="T103" fmla="*/ 990 h 1714"/>
                                  <a:gd name="T104" fmla="*/ 1000 w 1195"/>
                                  <a:gd name="T105" fmla="*/ 905 h 1714"/>
                                  <a:gd name="T106" fmla="*/ 1080 w 1195"/>
                                  <a:gd name="T107" fmla="*/ 825 h 1714"/>
                                  <a:gd name="T108" fmla="*/ 1175 w 1195"/>
                                  <a:gd name="T109" fmla="*/ 750 h 1714"/>
                                  <a:gd name="T110" fmla="*/ 1175 w 1195"/>
                                  <a:gd name="T111" fmla="*/ 750 h 1714"/>
                                  <a:gd name="T112" fmla="*/ 1195 w 1195"/>
                                  <a:gd name="T113" fmla="*/ 585 h 1714"/>
                                  <a:gd name="T114" fmla="*/ 1180 w 1195"/>
                                  <a:gd name="T115" fmla="*/ 440 h 1714"/>
                                  <a:gd name="T116" fmla="*/ 1135 w 1195"/>
                                  <a:gd name="T117" fmla="*/ 310 h 1714"/>
                                  <a:gd name="T118" fmla="*/ 1055 w 1195"/>
                                  <a:gd name="T119" fmla="*/ 195 h 17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195" h="1714">
                                    <a:moveTo>
                                      <a:pt x="1055" y="195"/>
                                    </a:moveTo>
                                    <a:lnTo>
                                      <a:pt x="1055" y="195"/>
                                    </a:lnTo>
                                    <a:lnTo>
                                      <a:pt x="1010" y="150"/>
                                    </a:lnTo>
                                    <a:lnTo>
                                      <a:pt x="960" y="110"/>
                                    </a:lnTo>
                                    <a:lnTo>
                                      <a:pt x="905" y="75"/>
                                    </a:lnTo>
                                    <a:lnTo>
                                      <a:pt x="850" y="50"/>
                                    </a:lnTo>
                                    <a:lnTo>
                                      <a:pt x="795" y="30"/>
                                    </a:lnTo>
                                    <a:lnTo>
                                      <a:pt x="730" y="15"/>
                                    </a:lnTo>
                                    <a:lnTo>
                                      <a:pt x="665" y="5"/>
                                    </a:lnTo>
                                    <a:lnTo>
                                      <a:pt x="595" y="0"/>
                                    </a:lnTo>
                                    <a:lnTo>
                                      <a:pt x="525" y="0"/>
                                    </a:lnTo>
                                    <a:lnTo>
                                      <a:pt x="460" y="10"/>
                                    </a:lnTo>
                                    <a:lnTo>
                                      <a:pt x="400" y="25"/>
                                    </a:lnTo>
                                    <a:lnTo>
                                      <a:pt x="340" y="45"/>
                                    </a:lnTo>
                                    <a:lnTo>
                                      <a:pt x="285" y="70"/>
                                    </a:lnTo>
                                    <a:lnTo>
                                      <a:pt x="230" y="100"/>
                                    </a:lnTo>
                                    <a:lnTo>
                                      <a:pt x="185" y="140"/>
                                    </a:lnTo>
                                    <a:lnTo>
                                      <a:pt x="140" y="180"/>
                                    </a:lnTo>
                                    <a:lnTo>
                                      <a:pt x="95" y="235"/>
                                    </a:lnTo>
                                    <a:lnTo>
                                      <a:pt x="60" y="295"/>
                                    </a:lnTo>
                                    <a:lnTo>
                                      <a:pt x="30" y="360"/>
                                    </a:lnTo>
                                    <a:lnTo>
                                      <a:pt x="15" y="430"/>
                                    </a:lnTo>
                                    <a:lnTo>
                                      <a:pt x="0" y="505"/>
                                    </a:lnTo>
                                    <a:lnTo>
                                      <a:pt x="0" y="580"/>
                                    </a:lnTo>
                                    <a:lnTo>
                                      <a:pt x="5" y="665"/>
                                    </a:lnTo>
                                    <a:lnTo>
                                      <a:pt x="20" y="750"/>
                                    </a:lnTo>
                                    <a:lnTo>
                                      <a:pt x="40" y="695"/>
                                    </a:lnTo>
                                    <a:lnTo>
                                      <a:pt x="70" y="650"/>
                                    </a:lnTo>
                                    <a:lnTo>
                                      <a:pt x="90" y="630"/>
                                    </a:lnTo>
                                    <a:lnTo>
                                      <a:pt x="110" y="615"/>
                                    </a:lnTo>
                                    <a:lnTo>
                                      <a:pt x="155" y="585"/>
                                    </a:lnTo>
                                    <a:lnTo>
                                      <a:pt x="205" y="565"/>
                                    </a:lnTo>
                                    <a:lnTo>
                                      <a:pt x="250" y="555"/>
                                    </a:lnTo>
                                    <a:lnTo>
                                      <a:pt x="300" y="560"/>
                                    </a:lnTo>
                                    <a:lnTo>
                                      <a:pt x="340" y="570"/>
                                    </a:lnTo>
                                    <a:lnTo>
                                      <a:pt x="365" y="585"/>
                                    </a:lnTo>
                                    <a:lnTo>
                                      <a:pt x="385" y="595"/>
                                    </a:lnTo>
                                    <a:lnTo>
                                      <a:pt x="400" y="610"/>
                                    </a:lnTo>
                                    <a:lnTo>
                                      <a:pt x="410" y="630"/>
                                    </a:lnTo>
                                    <a:lnTo>
                                      <a:pt x="425" y="650"/>
                                    </a:lnTo>
                                    <a:lnTo>
                                      <a:pt x="430" y="670"/>
                                    </a:lnTo>
                                    <a:lnTo>
                                      <a:pt x="435" y="695"/>
                                    </a:lnTo>
                                    <a:lnTo>
                                      <a:pt x="440" y="720"/>
                                    </a:lnTo>
                                    <a:lnTo>
                                      <a:pt x="435" y="755"/>
                                    </a:lnTo>
                                    <a:lnTo>
                                      <a:pt x="430" y="790"/>
                                    </a:lnTo>
                                    <a:lnTo>
                                      <a:pt x="420" y="830"/>
                                    </a:lnTo>
                                    <a:lnTo>
                                      <a:pt x="405" y="865"/>
                                    </a:lnTo>
                                    <a:lnTo>
                                      <a:pt x="390" y="905"/>
                                    </a:lnTo>
                                    <a:lnTo>
                                      <a:pt x="365" y="950"/>
                                    </a:lnTo>
                                    <a:lnTo>
                                      <a:pt x="305" y="1040"/>
                                    </a:lnTo>
                                    <a:lnTo>
                                      <a:pt x="285" y="1075"/>
                                    </a:lnTo>
                                    <a:lnTo>
                                      <a:pt x="265" y="1105"/>
                                    </a:lnTo>
                                    <a:lnTo>
                                      <a:pt x="250" y="1145"/>
                                    </a:lnTo>
                                    <a:lnTo>
                                      <a:pt x="235" y="1180"/>
                                    </a:lnTo>
                                    <a:lnTo>
                                      <a:pt x="225" y="1215"/>
                                    </a:lnTo>
                                    <a:lnTo>
                                      <a:pt x="220" y="1255"/>
                                    </a:lnTo>
                                    <a:lnTo>
                                      <a:pt x="215" y="1295"/>
                                    </a:lnTo>
                                    <a:lnTo>
                                      <a:pt x="215" y="1330"/>
                                    </a:lnTo>
                                    <a:lnTo>
                                      <a:pt x="225" y="1405"/>
                                    </a:lnTo>
                                    <a:lnTo>
                                      <a:pt x="240" y="1469"/>
                                    </a:lnTo>
                                    <a:lnTo>
                                      <a:pt x="255" y="1504"/>
                                    </a:lnTo>
                                    <a:lnTo>
                                      <a:pt x="270" y="1534"/>
                                    </a:lnTo>
                                    <a:lnTo>
                                      <a:pt x="310" y="1589"/>
                                    </a:lnTo>
                                    <a:lnTo>
                                      <a:pt x="335" y="1614"/>
                                    </a:lnTo>
                                    <a:lnTo>
                                      <a:pt x="360" y="1639"/>
                                    </a:lnTo>
                                    <a:lnTo>
                                      <a:pt x="390" y="1659"/>
                                    </a:lnTo>
                                    <a:lnTo>
                                      <a:pt x="420" y="1674"/>
                                    </a:lnTo>
                                    <a:lnTo>
                                      <a:pt x="450" y="1689"/>
                                    </a:lnTo>
                                    <a:lnTo>
                                      <a:pt x="480" y="1699"/>
                                    </a:lnTo>
                                    <a:lnTo>
                                      <a:pt x="515" y="1709"/>
                                    </a:lnTo>
                                    <a:lnTo>
                                      <a:pt x="550" y="1714"/>
                                    </a:lnTo>
                                    <a:lnTo>
                                      <a:pt x="590" y="1714"/>
                                    </a:lnTo>
                                    <a:lnTo>
                                      <a:pt x="635" y="1709"/>
                                    </a:lnTo>
                                    <a:lnTo>
                                      <a:pt x="675" y="1704"/>
                                    </a:lnTo>
                                    <a:lnTo>
                                      <a:pt x="715" y="1689"/>
                                    </a:lnTo>
                                    <a:lnTo>
                                      <a:pt x="760" y="1674"/>
                                    </a:lnTo>
                                    <a:lnTo>
                                      <a:pt x="800" y="1654"/>
                                    </a:lnTo>
                                    <a:lnTo>
                                      <a:pt x="845" y="1634"/>
                                    </a:lnTo>
                                    <a:lnTo>
                                      <a:pt x="890" y="1604"/>
                                    </a:lnTo>
                                    <a:lnTo>
                                      <a:pt x="885" y="1599"/>
                                    </a:lnTo>
                                    <a:lnTo>
                                      <a:pt x="865" y="1549"/>
                                    </a:lnTo>
                                    <a:lnTo>
                                      <a:pt x="845" y="1494"/>
                                    </a:lnTo>
                                    <a:lnTo>
                                      <a:pt x="835" y="1439"/>
                                    </a:lnTo>
                                    <a:lnTo>
                                      <a:pt x="825" y="1380"/>
                                    </a:lnTo>
                                    <a:lnTo>
                                      <a:pt x="825" y="1305"/>
                                    </a:lnTo>
                                    <a:lnTo>
                                      <a:pt x="835" y="1235"/>
                                    </a:lnTo>
                                    <a:lnTo>
                                      <a:pt x="855" y="1160"/>
                                    </a:lnTo>
                                    <a:lnTo>
                                      <a:pt x="880" y="1085"/>
                                    </a:lnTo>
                                    <a:lnTo>
                                      <a:pt x="905" y="1040"/>
                                    </a:lnTo>
                                    <a:lnTo>
                                      <a:pt x="935" y="990"/>
                                    </a:lnTo>
                                    <a:lnTo>
                                      <a:pt x="965" y="945"/>
                                    </a:lnTo>
                                    <a:lnTo>
                                      <a:pt x="1000" y="905"/>
                                    </a:lnTo>
                                    <a:lnTo>
                                      <a:pt x="1040" y="865"/>
                                    </a:lnTo>
                                    <a:lnTo>
                                      <a:pt x="1080" y="825"/>
                                    </a:lnTo>
                                    <a:lnTo>
                                      <a:pt x="1125" y="790"/>
                                    </a:lnTo>
                                    <a:lnTo>
                                      <a:pt x="1175" y="750"/>
                                    </a:lnTo>
                                    <a:lnTo>
                                      <a:pt x="1190" y="665"/>
                                    </a:lnTo>
                                    <a:lnTo>
                                      <a:pt x="1195" y="585"/>
                                    </a:lnTo>
                                    <a:lnTo>
                                      <a:pt x="1190" y="510"/>
                                    </a:lnTo>
                                    <a:lnTo>
                                      <a:pt x="1180" y="440"/>
                                    </a:lnTo>
                                    <a:lnTo>
                                      <a:pt x="1160" y="370"/>
                                    </a:lnTo>
                                    <a:lnTo>
                                      <a:pt x="1135" y="310"/>
                                    </a:lnTo>
                                    <a:lnTo>
                                      <a:pt x="1100" y="250"/>
                                    </a:lnTo>
                                    <a:lnTo>
                                      <a:pt x="1055" y="1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" name="Freeform 1014"/>
                            <wps:cNvSpPr>
                              <a:spLocks/>
                            </wps:cNvSpPr>
                            <wps:spPr bwMode="auto">
                              <a:xfrm>
                                <a:off x="30" y="480"/>
                                <a:ext cx="870" cy="1244"/>
                              </a:xfrm>
                              <a:custGeom>
                                <a:avLst/>
                                <a:gdLst>
                                  <a:gd name="T0" fmla="*/ 635 w 870"/>
                                  <a:gd name="T1" fmla="*/ 250 h 1244"/>
                                  <a:gd name="T2" fmla="*/ 610 w 870"/>
                                  <a:gd name="T3" fmla="*/ 180 h 1244"/>
                                  <a:gd name="T4" fmla="*/ 575 w 870"/>
                                  <a:gd name="T5" fmla="*/ 120 h 1244"/>
                                  <a:gd name="T6" fmla="*/ 520 w 870"/>
                                  <a:gd name="T7" fmla="*/ 75 h 1244"/>
                                  <a:gd name="T8" fmla="*/ 455 w 870"/>
                                  <a:gd name="T9" fmla="*/ 35 h 1244"/>
                                  <a:gd name="T10" fmla="*/ 420 w 870"/>
                                  <a:gd name="T11" fmla="*/ 20 h 1244"/>
                                  <a:gd name="T12" fmla="*/ 350 w 870"/>
                                  <a:gd name="T13" fmla="*/ 0 h 1244"/>
                                  <a:gd name="T14" fmla="*/ 285 w 870"/>
                                  <a:gd name="T15" fmla="*/ 0 h 1244"/>
                                  <a:gd name="T16" fmla="*/ 215 w 870"/>
                                  <a:gd name="T17" fmla="*/ 10 h 1244"/>
                                  <a:gd name="T18" fmla="*/ 185 w 870"/>
                                  <a:gd name="T19" fmla="*/ 25 h 1244"/>
                                  <a:gd name="T20" fmla="*/ 115 w 870"/>
                                  <a:gd name="T21" fmla="*/ 65 h 1244"/>
                                  <a:gd name="T22" fmla="*/ 65 w 870"/>
                                  <a:gd name="T23" fmla="*/ 120 h 1244"/>
                                  <a:gd name="T24" fmla="*/ 25 w 870"/>
                                  <a:gd name="T25" fmla="*/ 190 h 1244"/>
                                  <a:gd name="T26" fmla="*/ 0 w 870"/>
                                  <a:gd name="T27" fmla="*/ 280 h 1244"/>
                                  <a:gd name="T28" fmla="*/ 20 w 870"/>
                                  <a:gd name="T29" fmla="*/ 225 h 1244"/>
                                  <a:gd name="T30" fmla="*/ 70 w 870"/>
                                  <a:gd name="T31" fmla="*/ 160 h 1244"/>
                                  <a:gd name="T32" fmla="*/ 135 w 870"/>
                                  <a:gd name="T33" fmla="*/ 115 h 1244"/>
                                  <a:gd name="T34" fmla="*/ 185 w 870"/>
                                  <a:gd name="T35" fmla="*/ 95 h 1244"/>
                                  <a:gd name="T36" fmla="*/ 280 w 870"/>
                                  <a:gd name="T37" fmla="*/ 90 h 1244"/>
                                  <a:gd name="T38" fmla="*/ 320 w 870"/>
                                  <a:gd name="T39" fmla="*/ 100 h 1244"/>
                                  <a:gd name="T40" fmla="*/ 365 w 870"/>
                                  <a:gd name="T41" fmla="*/ 125 h 1244"/>
                                  <a:gd name="T42" fmla="*/ 390 w 870"/>
                                  <a:gd name="T43" fmla="*/ 160 h 1244"/>
                                  <a:gd name="T44" fmla="*/ 410 w 870"/>
                                  <a:gd name="T45" fmla="*/ 200 h 1244"/>
                                  <a:gd name="T46" fmla="*/ 420 w 870"/>
                                  <a:gd name="T47" fmla="*/ 250 h 1244"/>
                                  <a:gd name="T48" fmla="*/ 415 w 870"/>
                                  <a:gd name="T49" fmla="*/ 285 h 1244"/>
                                  <a:gd name="T50" fmla="*/ 400 w 870"/>
                                  <a:gd name="T51" fmla="*/ 360 h 1244"/>
                                  <a:gd name="T52" fmla="*/ 370 w 870"/>
                                  <a:gd name="T53" fmla="*/ 435 h 1244"/>
                                  <a:gd name="T54" fmla="*/ 285 w 870"/>
                                  <a:gd name="T55" fmla="*/ 570 h 1244"/>
                                  <a:gd name="T56" fmla="*/ 265 w 870"/>
                                  <a:gd name="T57" fmla="*/ 605 h 1244"/>
                                  <a:gd name="T58" fmla="*/ 230 w 870"/>
                                  <a:gd name="T59" fmla="*/ 675 h 1244"/>
                                  <a:gd name="T60" fmla="*/ 205 w 870"/>
                                  <a:gd name="T61" fmla="*/ 745 h 1244"/>
                                  <a:gd name="T62" fmla="*/ 195 w 870"/>
                                  <a:gd name="T63" fmla="*/ 825 h 1244"/>
                                  <a:gd name="T64" fmla="*/ 195 w 870"/>
                                  <a:gd name="T65" fmla="*/ 860 h 1244"/>
                                  <a:gd name="T66" fmla="*/ 220 w 870"/>
                                  <a:gd name="T67" fmla="*/ 999 h 1244"/>
                                  <a:gd name="T68" fmla="*/ 250 w 870"/>
                                  <a:gd name="T69" fmla="*/ 1064 h 1244"/>
                                  <a:gd name="T70" fmla="*/ 290 w 870"/>
                                  <a:gd name="T71" fmla="*/ 1119 h 1244"/>
                                  <a:gd name="T72" fmla="*/ 340 w 870"/>
                                  <a:gd name="T73" fmla="*/ 1169 h 1244"/>
                                  <a:gd name="T74" fmla="*/ 400 w 870"/>
                                  <a:gd name="T75" fmla="*/ 1204 h 1244"/>
                                  <a:gd name="T76" fmla="*/ 460 w 870"/>
                                  <a:gd name="T77" fmla="*/ 1229 h 1244"/>
                                  <a:gd name="T78" fmla="*/ 530 w 870"/>
                                  <a:gd name="T79" fmla="*/ 1244 h 1244"/>
                                  <a:gd name="T80" fmla="*/ 570 w 870"/>
                                  <a:gd name="T81" fmla="*/ 1244 h 1244"/>
                                  <a:gd name="T82" fmla="*/ 655 w 870"/>
                                  <a:gd name="T83" fmla="*/ 1234 h 1244"/>
                                  <a:gd name="T84" fmla="*/ 740 w 870"/>
                                  <a:gd name="T85" fmla="*/ 1204 h 1244"/>
                                  <a:gd name="T86" fmla="*/ 825 w 870"/>
                                  <a:gd name="T87" fmla="*/ 1164 h 1244"/>
                                  <a:gd name="T88" fmla="*/ 870 w 870"/>
                                  <a:gd name="T89" fmla="*/ 1134 h 1244"/>
                                  <a:gd name="T90" fmla="*/ 865 w 870"/>
                                  <a:gd name="T91" fmla="*/ 1129 h 1244"/>
                                  <a:gd name="T92" fmla="*/ 710 w 870"/>
                                  <a:gd name="T93" fmla="*/ 1169 h 1244"/>
                                  <a:gd name="T94" fmla="*/ 575 w 870"/>
                                  <a:gd name="T95" fmla="*/ 1169 h 1244"/>
                                  <a:gd name="T96" fmla="*/ 525 w 870"/>
                                  <a:gd name="T97" fmla="*/ 1159 h 1244"/>
                                  <a:gd name="T98" fmla="*/ 445 w 870"/>
                                  <a:gd name="T99" fmla="*/ 1109 h 1244"/>
                                  <a:gd name="T100" fmla="*/ 415 w 870"/>
                                  <a:gd name="T101" fmla="*/ 1069 h 1244"/>
                                  <a:gd name="T102" fmla="*/ 390 w 870"/>
                                  <a:gd name="T103" fmla="*/ 974 h 1244"/>
                                  <a:gd name="T104" fmla="*/ 405 w 870"/>
                                  <a:gd name="T105" fmla="*/ 865 h 1244"/>
                                  <a:gd name="T106" fmla="*/ 425 w 870"/>
                                  <a:gd name="T107" fmla="*/ 800 h 1244"/>
                                  <a:gd name="T108" fmla="*/ 490 w 870"/>
                                  <a:gd name="T109" fmla="*/ 670 h 1244"/>
                                  <a:gd name="T110" fmla="*/ 535 w 870"/>
                                  <a:gd name="T111" fmla="*/ 600 h 1244"/>
                                  <a:gd name="T112" fmla="*/ 595 w 870"/>
                                  <a:gd name="T113" fmla="*/ 510 h 1244"/>
                                  <a:gd name="T114" fmla="*/ 630 w 870"/>
                                  <a:gd name="T115" fmla="*/ 420 h 1244"/>
                                  <a:gd name="T116" fmla="*/ 645 w 870"/>
                                  <a:gd name="T117" fmla="*/ 335 h 1244"/>
                                  <a:gd name="T118" fmla="*/ 635 w 870"/>
                                  <a:gd name="T119" fmla="*/ 250 h 12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870" h="1244">
                                    <a:moveTo>
                                      <a:pt x="635" y="250"/>
                                    </a:moveTo>
                                    <a:lnTo>
                                      <a:pt x="635" y="250"/>
                                    </a:lnTo>
                                    <a:lnTo>
                                      <a:pt x="625" y="215"/>
                                    </a:lnTo>
                                    <a:lnTo>
                                      <a:pt x="610" y="180"/>
                                    </a:lnTo>
                                    <a:lnTo>
                                      <a:pt x="595" y="150"/>
                                    </a:lnTo>
                                    <a:lnTo>
                                      <a:pt x="575" y="120"/>
                                    </a:lnTo>
                                    <a:lnTo>
                                      <a:pt x="550" y="95"/>
                                    </a:lnTo>
                                    <a:lnTo>
                                      <a:pt x="520" y="75"/>
                                    </a:lnTo>
                                    <a:lnTo>
                                      <a:pt x="490" y="55"/>
                                    </a:lnTo>
                                    <a:lnTo>
                                      <a:pt x="455" y="35"/>
                                    </a:lnTo>
                                    <a:lnTo>
                                      <a:pt x="420" y="20"/>
                                    </a:lnTo>
                                    <a:lnTo>
                                      <a:pt x="385" y="10"/>
                                    </a:lnTo>
                                    <a:lnTo>
                                      <a:pt x="350" y="0"/>
                                    </a:lnTo>
                                    <a:lnTo>
                                      <a:pt x="315" y="0"/>
                                    </a:lnTo>
                                    <a:lnTo>
                                      <a:pt x="285" y="0"/>
                                    </a:lnTo>
                                    <a:lnTo>
                                      <a:pt x="250" y="5"/>
                                    </a:lnTo>
                                    <a:lnTo>
                                      <a:pt x="215" y="10"/>
                                    </a:lnTo>
                                    <a:lnTo>
                                      <a:pt x="185" y="25"/>
                                    </a:lnTo>
                                    <a:lnTo>
                                      <a:pt x="150" y="45"/>
                                    </a:lnTo>
                                    <a:lnTo>
                                      <a:pt x="115" y="65"/>
                                    </a:lnTo>
                                    <a:lnTo>
                                      <a:pt x="90" y="90"/>
                                    </a:lnTo>
                                    <a:lnTo>
                                      <a:pt x="65" y="120"/>
                                    </a:lnTo>
                                    <a:lnTo>
                                      <a:pt x="40" y="155"/>
                                    </a:lnTo>
                                    <a:lnTo>
                                      <a:pt x="25" y="190"/>
                                    </a:lnTo>
                                    <a:lnTo>
                                      <a:pt x="10" y="235"/>
                                    </a:lnTo>
                                    <a:lnTo>
                                      <a:pt x="0" y="280"/>
                                    </a:lnTo>
                                    <a:lnTo>
                                      <a:pt x="20" y="225"/>
                                    </a:lnTo>
                                    <a:lnTo>
                                      <a:pt x="50" y="180"/>
                                    </a:lnTo>
                                    <a:lnTo>
                                      <a:pt x="70" y="160"/>
                                    </a:lnTo>
                                    <a:lnTo>
                                      <a:pt x="90" y="145"/>
                                    </a:lnTo>
                                    <a:lnTo>
                                      <a:pt x="135" y="115"/>
                                    </a:lnTo>
                                    <a:lnTo>
                                      <a:pt x="185" y="95"/>
                                    </a:lnTo>
                                    <a:lnTo>
                                      <a:pt x="230" y="85"/>
                                    </a:lnTo>
                                    <a:lnTo>
                                      <a:pt x="280" y="90"/>
                                    </a:lnTo>
                                    <a:lnTo>
                                      <a:pt x="320" y="100"/>
                                    </a:lnTo>
                                    <a:lnTo>
                                      <a:pt x="345" y="115"/>
                                    </a:lnTo>
                                    <a:lnTo>
                                      <a:pt x="365" y="125"/>
                                    </a:lnTo>
                                    <a:lnTo>
                                      <a:pt x="380" y="140"/>
                                    </a:lnTo>
                                    <a:lnTo>
                                      <a:pt x="390" y="160"/>
                                    </a:lnTo>
                                    <a:lnTo>
                                      <a:pt x="405" y="180"/>
                                    </a:lnTo>
                                    <a:lnTo>
                                      <a:pt x="410" y="200"/>
                                    </a:lnTo>
                                    <a:lnTo>
                                      <a:pt x="415" y="225"/>
                                    </a:lnTo>
                                    <a:lnTo>
                                      <a:pt x="420" y="250"/>
                                    </a:lnTo>
                                    <a:lnTo>
                                      <a:pt x="415" y="285"/>
                                    </a:lnTo>
                                    <a:lnTo>
                                      <a:pt x="410" y="320"/>
                                    </a:lnTo>
                                    <a:lnTo>
                                      <a:pt x="400" y="360"/>
                                    </a:lnTo>
                                    <a:lnTo>
                                      <a:pt x="385" y="395"/>
                                    </a:lnTo>
                                    <a:lnTo>
                                      <a:pt x="370" y="435"/>
                                    </a:lnTo>
                                    <a:lnTo>
                                      <a:pt x="345" y="480"/>
                                    </a:lnTo>
                                    <a:lnTo>
                                      <a:pt x="285" y="570"/>
                                    </a:lnTo>
                                    <a:lnTo>
                                      <a:pt x="265" y="605"/>
                                    </a:lnTo>
                                    <a:lnTo>
                                      <a:pt x="245" y="635"/>
                                    </a:lnTo>
                                    <a:lnTo>
                                      <a:pt x="230" y="675"/>
                                    </a:lnTo>
                                    <a:lnTo>
                                      <a:pt x="215" y="710"/>
                                    </a:lnTo>
                                    <a:lnTo>
                                      <a:pt x="205" y="745"/>
                                    </a:lnTo>
                                    <a:lnTo>
                                      <a:pt x="200" y="785"/>
                                    </a:lnTo>
                                    <a:lnTo>
                                      <a:pt x="195" y="825"/>
                                    </a:lnTo>
                                    <a:lnTo>
                                      <a:pt x="195" y="860"/>
                                    </a:lnTo>
                                    <a:lnTo>
                                      <a:pt x="205" y="935"/>
                                    </a:lnTo>
                                    <a:lnTo>
                                      <a:pt x="220" y="999"/>
                                    </a:lnTo>
                                    <a:lnTo>
                                      <a:pt x="235" y="1034"/>
                                    </a:lnTo>
                                    <a:lnTo>
                                      <a:pt x="250" y="1064"/>
                                    </a:lnTo>
                                    <a:lnTo>
                                      <a:pt x="290" y="1119"/>
                                    </a:lnTo>
                                    <a:lnTo>
                                      <a:pt x="315" y="1144"/>
                                    </a:lnTo>
                                    <a:lnTo>
                                      <a:pt x="340" y="1169"/>
                                    </a:lnTo>
                                    <a:lnTo>
                                      <a:pt x="370" y="1189"/>
                                    </a:lnTo>
                                    <a:lnTo>
                                      <a:pt x="400" y="1204"/>
                                    </a:lnTo>
                                    <a:lnTo>
                                      <a:pt x="430" y="1219"/>
                                    </a:lnTo>
                                    <a:lnTo>
                                      <a:pt x="460" y="1229"/>
                                    </a:lnTo>
                                    <a:lnTo>
                                      <a:pt x="495" y="1239"/>
                                    </a:lnTo>
                                    <a:lnTo>
                                      <a:pt x="530" y="1244"/>
                                    </a:lnTo>
                                    <a:lnTo>
                                      <a:pt x="570" y="1244"/>
                                    </a:lnTo>
                                    <a:lnTo>
                                      <a:pt x="615" y="1239"/>
                                    </a:lnTo>
                                    <a:lnTo>
                                      <a:pt x="655" y="1234"/>
                                    </a:lnTo>
                                    <a:lnTo>
                                      <a:pt x="695" y="1219"/>
                                    </a:lnTo>
                                    <a:lnTo>
                                      <a:pt x="740" y="1204"/>
                                    </a:lnTo>
                                    <a:lnTo>
                                      <a:pt x="780" y="1184"/>
                                    </a:lnTo>
                                    <a:lnTo>
                                      <a:pt x="825" y="1164"/>
                                    </a:lnTo>
                                    <a:lnTo>
                                      <a:pt x="870" y="1134"/>
                                    </a:lnTo>
                                    <a:lnTo>
                                      <a:pt x="865" y="1129"/>
                                    </a:lnTo>
                                    <a:lnTo>
                                      <a:pt x="785" y="1154"/>
                                    </a:lnTo>
                                    <a:lnTo>
                                      <a:pt x="710" y="1169"/>
                                    </a:lnTo>
                                    <a:lnTo>
                                      <a:pt x="640" y="1174"/>
                                    </a:lnTo>
                                    <a:lnTo>
                                      <a:pt x="575" y="1169"/>
                                    </a:lnTo>
                                    <a:lnTo>
                                      <a:pt x="525" y="1159"/>
                                    </a:lnTo>
                                    <a:lnTo>
                                      <a:pt x="480" y="1134"/>
                                    </a:lnTo>
                                    <a:lnTo>
                                      <a:pt x="445" y="1109"/>
                                    </a:lnTo>
                                    <a:lnTo>
                                      <a:pt x="415" y="1069"/>
                                    </a:lnTo>
                                    <a:lnTo>
                                      <a:pt x="400" y="1024"/>
                                    </a:lnTo>
                                    <a:lnTo>
                                      <a:pt x="390" y="974"/>
                                    </a:lnTo>
                                    <a:lnTo>
                                      <a:pt x="390" y="925"/>
                                    </a:lnTo>
                                    <a:lnTo>
                                      <a:pt x="405" y="865"/>
                                    </a:lnTo>
                                    <a:lnTo>
                                      <a:pt x="425" y="800"/>
                                    </a:lnTo>
                                    <a:lnTo>
                                      <a:pt x="450" y="735"/>
                                    </a:lnTo>
                                    <a:lnTo>
                                      <a:pt x="490" y="670"/>
                                    </a:lnTo>
                                    <a:lnTo>
                                      <a:pt x="535" y="600"/>
                                    </a:lnTo>
                                    <a:lnTo>
                                      <a:pt x="570" y="555"/>
                                    </a:lnTo>
                                    <a:lnTo>
                                      <a:pt x="595" y="510"/>
                                    </a:lnTo>
                                    <a:lnTo>
                                      <a:pt x="615" y="465"/>
                                    </a:lnTo>
                                    <a:lnTo>
                                      <a:pt x="630" y="420"/>
                                    </a:lnTo>
                                    <a:lnTo>
                                      <a:pt x="640" y="375"/>
                                    </a:lnTo>
                                    <a:lnTo>
                                      <a:pt x="645" y="335"/>
                                    </a:lnTo>
                                    <a:lnTo>
                                      <a:pt x="645" y="290"/>
                                    </a:lnTo>
                                    <a:lnTo>
                                      <a:pt x="635" y="2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" name="Freeform 1015"/>
                            <wps:cNvSpPr>
                              <a:spLocks/>
                            </wps:cNvSpPr>
                            <wps:spPr bwMode="auto">
                              <a:xfrm>
                                <a:off x="820" y="465"/>
                                <a:ext cx="1056" cy="1269"/>
                              </a:xfrm>
                              <a:custGeom>
                                <a:avLst/>
                                <a:gdLst>
                                  <a:gd name="T0" fmla="*/ 886 w 1056"/>
                                  <a:gd name="T1" fmla="*/ 65 h 1269"/>
                                  <a:gd name="T2" fmla="*/ 866 w 1056"/>
                                  <a:gd name="T3" fmla="*/ 25 h 1269"/>
                                  <a:gd name="T4" fmla="*/ 821 w 1056"/>
                                  <a:gd name="T5" fmla="*/ 0 h 1269"/>
                                  <a:gd name="T6" fmla="*/ 796 w 1056"/>
                                  <a:gd name="T7" fmla="*/ 5 h 1269"/>
                                  <a:gd name="T8" fmla="*/ 781 w 1056"/>
                                  <a:gd name="T9" fmla="*/ 25 h 1269"/>
                                  <a:gd name="T10" fmla="*/ 766 w 1056"/>
                                  <a:gd name="T11" fmla="*/ 110 h 1269"/>
                                  <a:gd name="T12" fmla="*/ 711 w 1056"/>
                                  <a:gd name="T13" fmla="*/ 60 h 1269"/>
                                  <a:gd name="T14" fmla="*/ 651 w 1056"/>
                                  <a:gd name="T15" fmla="*/ 25 h 1269"/>
                                  <a:gd name="T16" fmla="*/ 591 w 1056"/>
                                  <a:gd name="T17" fmla="*/ 15 h 1269"/>
                                  <a:gd name="T18" fmla="*/ 566 w 1056"/>
                                  <a:gd name="T19" fmla="*/ 25 h 1269"/>
                                  <a:gd name="T20" fmla="*/ 561 w 1056"/>
                                  <a:gd name="T21" fmla="*/ 70 h 1269"/>
                                  <a:gd name="T22" fmla="*/ 586 w 1056"/>
                                  <a:gd name="T23" fmla="*/ 110 h 1269"/>
                                  <a:gd name="T24" fmla="*/ 636 w 1056"/>
                                  <a:gd name="T25" fmla="*/ 155 h 1269"/>
                                  <a:gd name="T26" fmla="*/ 350 w 1056"/>
                                  <a:gd name="T27" fmla="*/ 300 h 1269"/>
                                  <a:gd name="T28" fmla="*/ 145 w 1056"/>
                                  <a:gd name="T29" fmla="*/ 485 h 1269"/>
                                  <a:gd name="T30" fmla="*/ 55 w 1056"/>
                                  <a:gd name="T31" fmla="*/ 635 h 1269"/>
                                  <a:gd name="T32" fmla="*/ 0 w 1056"/>
                                  <a:gd name="T33" fmla="*/ 855 h 1269"/>
                                  <a:gd name="T34" fmla="*/ 10 w 1056"/>
                                  <a:gd name="T35" fmla="*/ 1004 h 1269"/>
                                  <a:gd name="T36" fmla="*/ 100 w 1056"/>
                                  <a:gd name="T37" fmla="*/ 1214 h 1269"/>
                                  <a:gd name="T38" fmla="*/ 305 w 1056"/>
                                  <a:gd name="T39" fmla="*/ 1229 h 1269"/>
                                  <a:gd name="T40" fmla="*/ 541 w 1056"/>
                                  <a:gd name="T41" fmla="*/ 1214 h 1269"/>
                                  <a:gd name="T42" fmla="*/ 576 w 1056"/>
                                  <a:gd name="T43" fmla="*/ 1264 h 1269"/>
                                  <a:gd name="T44" fmla="*/ 601 w 1056"/>
                                  <a:gd name="T45" fmla="*/ 1264 h 1269"/>
                                  <a:gd name="T46" fmla="*/ 606 w 1056"/>
                                  <a:gd name="T47" fmla="*/ 1214 h 1269"/>
                                  <a:gd name="T48" fmla="*/ 631 w 1056"/>
                                  <a:gd name="T49" fmla="*/ 1254 h 1269"/>
                                  <a:gd name="T50" fmla="*/ 651 w 1056"/>
                                  <a:gd name="T51" fmla="*/ 1254 h 1269"/>
                                  <a:gd name="T52" fmla="*/ 661 w 1056"/>
                                  <a:gd name="T53" fmla="*/ 1224 h 1269"/>
                                  <a:gd name="T54" fmla="*/ 631 w 1056"/>
                                  <a:gd name="T55" fmla="*/ 1169 h 1269"/>
                                  <a:gd name="T56" fmla="*/ 586 w 1056"/>
                                  <a:gd name="T57" fmla="*/ 1149 h 1269"/>
                                  <a:gd name="T58" fmla="*/ 390 w 1056"/>
                                  <a:gd name="T59" fmla="*/ 1164 h 1269"/>
                                  <a:gd name="T60" fmla="*/ 501 w 1056"/>
                                  <a:gd name="T61" fmla="*/ 1139 h 1269"/>
                                  <a:gd name="T62" fmla="*/ 611 w 1056"/>
                                  <a:gd name="T63" fmla="*/ 1129 h 1269"/>
                                  <a:gd name="T64" fmla="*/ 831 w 1056"/>
                                  <a:gd name="T65" fmla="*/ 1154 h 1269"/>
                                  <a:gd name="T66" fmla="*/ 881 w 1056"/>
                                  <a:gd name="T67" fmla="*/ 1174 h 1269"/>
                                  <a:gd name="T68" fmla="*/ 891 w 1056"/>
                                  <a:gd name="T69" fmla="*/ 1159 h 1269"/>
                                  <a:gd name="T70" fmla="*/ 881 w 1056"/>
                                  <a:gd name="T71" fmla="*/ 1129 h 1269"/>
                                  <a:gd name="T72" fmla="*/ 941 w 1056"/>
                                  <a:gd name="T73" fmla="*/ 1144 h 1269"/>
                                  <a:gd name="T74" fmla="*/ 941 w 1056"/>
                                  <a:gd name="T75" fmla="*/ 1124 h 1269"/>
                                  <a:gd name="T76" fmla="*/ 921 w 1056"/>
                                  <a:gd name="T77" fmla="*/ 1084 h 1269"/>
                                  <a:gd name="T78" fmla="*/ 866 w 1056"/>
                                  <a:gd name="T79" fmla="*/ 1064 h 1269"/>
                                  <a:gd name="T80" fmla="*/ 751 w 1056"/>
                                  <a:gd name="T81" fmla="*/ 1084 h 1269"/>
                                  <a:gd name="T82" fmla="*/ 841 w 1056"/>
                                  <a:gd name="T83" fmla="*/ 984 h 1269"/>
                                  <a:gd name="T84" fmla="*/ 856 w 1056"/>
                                  <a:gd name="T85" fmla="*/ 920 h 1269"/>
                                  <a:gd name="T86" fmla="*/ 811 w 1056"/>
                                  <a:gd name="T87" fmla="*/ 860 h 1269"/>
                                  <a:gd name="T88" fmla="*/ 781 w 1056"/>
                                  <a:gd name="T89" fmla="*/ 830 h 1269"/>
                                  <a:gd name="T90" fmla="*/ 806 w 1056"/>
                                  <a:gd name="T91" fmla="*/ 765 h 1269"/>
                                  <a:gd name="T92" fmla="*/ 916 w 1056"/>
                                  <a:gd name="T93" fmla="*/ 670 h 1269"/>
                                  <a:gd name="T94" fmla="*/ 801 w 1056"/>
                                  <a:gd name="T95" fmla="*/ 560 h 1269"/>
                                  <a:gd name="T96" fmla="*/ 716 w 1056"/>
                                  <a:gd name="T97" fmla="*/ 440 h 1269"/>
                                  <a:gd name="T98" fmla="*/ 891 w 1056"/>
                                  <a:gd name="T99" fmla="*/ 485 h 1269"/>
                                  <a:gd name="T100" fmla="*/ 1006 w 1056"/>
                                  <a:gd name="T101" fmla="*/ 475 h 1269"/>
                                  <a:gd name="T102" fmla="*/ 1046 w 1056"/>
                                  <a:gd name="T103" fmla="*/ 440 h 1269"/>
                                  <a:gd name="T104" fmla="*/ 1051 w 1056"/>
                                  <a:gd name="T105" fmla="*/ 345 h 1269"/>
                                  <a:gd name="T106" fmla="*/ 981 w 1056"/>
                                  <a:gd name="T107" fmla="*/ 215 h 1269"/>
                                  <a:gd name="T108" fmla="*/ 891 w 1056"/>
                                  <a:gd name="T109" fmla="*/ 110 h 1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056" h="1269">
                                    <a:moveTo>
                                      <a:pt x="891" y="110"/>
                                    </a:moveTo>
                                    <a:lnTo>
                                      <a:pt x="891" y="110"/>
                                    </a:lnTo>
                                    <a:lnTo>
                                      <a:pt x="886" y="65"/>
                                    </a:lnTo>
                                    <a:lnTo>
                                      <a:pt x="876" y="45"/>
                                    </a:lnTo>
                                    <a:lnTo>
                                      <a:pt x="866" y="25"/>
                                    </a:lnTo>
                                    <a:lnTo>
                                      <a:pt x="846" y="5"/>
                                    </a:lnTo>
                                    <a:lnTo>
                                      <a:pt x="831" y="0"/>
                                    </a:lnTo>
                                    <a:lnTo>
                                      <a:pt x="821" y="0"/>
                                    </a:lnTo>
                                    <a:lnTo>
                                      <a:pt x="806" y="0"/>
                                    </a:lnTo>
                                    <a:lnTo>
                                      <a:pt x="796" y="5"/>
                                    </a:lnTo>
                                    <a:lnTo>
                                      <a:pt x="786" y="15"/>
                                    </a:lnTo>
                                    <a:lnTo>
                                      <a:pt x="781" y="25"/>
                                    </a:lnTo>
                                    <a:lnTo>
                                      <a:pt x="771" y="45"/>
                                    </a:lnTo>
                                    <a:lnTo>
                                      <a:pt x="766" y="65"/>
                                    </a:lnTo>
                                    <a:lnTo>
                                      <a:pt x="766" y="110"/>
                                    </a:lnTo>
                                    <a:lnTo>
                                      <a:pt x="736" y="80"/>
                                    </a:lnTo>
                                    <a:lnTo>
                                      <a:pt x="711" y="60"/>
                                    </a:lnTo>
                                    <a:lnTo>
                                      <a:pt x="681" y="40"/>
                                    </a:lnTo>
                                    <a:lnTo>
                                      <a:pt x="651" y="25"/>
                                    </a:lnTo>
                                    <a:lnTo>
                                      <a:pt x="626" y="15"/>
                                    </a:lnTo>
                                    <a:lnTo>
                                      <a:pt x="606" y="10"/>
                                    </a:lnTo>
                                    <a:lnTo>
                                      <a:pt x="591" y="15"/>
                                    </a:lnTo>
                                    <a:lnTo>
                                      <a:pt x="576" y="20"/>
                                    </a:lnTo>
                                    <a:lnTo>
                                      <a:pt x="566" y="25"/>
                                    </a:lnTo>
                                    <a:lnTo>
                                      <a:pt x="556" y="40"/>
                                    </a:lnTo>
                                    <a:lnTo>
                                      <a:pt x="556" y="50"/>
                                    </a:lnTo>
                                    <a:lnTo>
                                      <a:pt x="561" y="70"/>
                                    </a:lnTo>
                                    <a:lnTo>
                                      <a:pt x="571" y="90"/>
                                    </a:lnTo>
                                    <a:lnTo>
                                      <a:pt x="586" y="110"/>
                                    </a:lnTo>
                                    <a:lnTo>
                                      <a:pt x="611" y="130"/>
                                    </a:lnTo>
                                    <a:lnTo>
                                      <a:pt x="636" y="155"/>
                                    </a:lnTo>
                                    <a:lnTo>
                                      <a:pt x="531" y="195"/>
                                    </a:lnTo>
                                    <a:lnTo>
                                      <a:pt x="436" y="245"/>
                                    </a:lnTo>
                                    <a:lnTo>
                                      <a:pt x="350" y="300"/>
                                    </a:lnTo>
                                    <a:lnTo>
                                      <a:pt x="275" y="355"/>
                                    </a:lnTo>
                                    <a:lnTo>
                                      <a:pt x="205" y="420"/>
                                    </a:lnTo>
                                    <a:lnTo>
                                      <a:pt x="145" y="485"/>
                                    </a:lnTo>
                                    <a:lnTo>
                                      <a:pt x="95" y="560"/>
                                    </a:lnTo>
                                    <a:lnTo>
                                      <a:pt x="55" y="635"/>
                                    </a:lnTo>
                                    <a:lnTo>
                                      <a:pt x="30" y="710"/>
                                    </a:lnTo>
                                    <a:lnTo>
                                      <a:pt x="10" y="780"/>
                                    </a:lnTo>
                                    <a:lnTo>
                                      <a:pt x="0" y="855"/>
                                    </a:lnTo>
                                    <a:lnTo>
                                      <a:pt x="0" y="930"/>
                                    </a:lnTo>
                                    <a:lnTo>
                                      <a:pt x="10" y="1004"/>
                                    </a:lnTo>
                                    <a:lnTo>
                                      <a:pt x="30" y="1079"/>
                                    </a:lnTo>
                                    <a:lnTo>
                                      <a:pt x="60" y="1149"/>
                                    </a:lnTo>
                                    <a:lnTo>
                                      <a:pt x="100" y="1214"/>
                                    </a:lnTo>
                                    <a:lnTo>
                                      <a:pt x="200" y="1224"/>
                                    </a:lnTo>
                                    <a:lnTo>
                                      <a:pt x="305" y="1229"/>
                                    </a:lnTo>
                                    <a:lnTo>
                                      <a:pt x="421" y="1224"/>
                                    </a:lnTo>
                                    <a:lnTo>
                                      <a:pt x="541" y="1214"/>
                                    </a:lnTo>
                                    <a:lnTo>
                                      <a:pt x="556" y="1239"/>
                                    </a:lnTo>
                                    <a:lnTo>
                                      <a:pt x="566" y="1254"/>
                                    </a:lnTo>
                                    <a:lnTo>
                                      <a:pt x="576" y="1264"/>
                                    </a:lnTo>
                                    <a:lnTo>
                                      <a:pt x="591" y="1269"/>
                                    </a:lnTo>
                                    <a:lnTo>
                                      <a:pt x="601" y="1264"/>
                                    </a:lnTo>
                                    <a:lnTo>
                                      <a:pt x="606" y="1254"/>
                                    </a:lnTo>
                                    <a:lnTo>
                                      <a:pt x="606" y="1239"/>
                                    </a:lnTo>
                                    <a:lnTo>
                                      <a:pt x="606" y="1214"/>
                                    </a:lnTo>
                                    <a:lnTo>
                                      <a:pt x="616" y="1239"/>
                                    </a:lnTo>
                                    <a:lnTo>
                                      <a:pt x="631" y="1254"/>
                                    </a:lnTo>
                                    <a:lnTo>
                                      <a:pt x="641" y="1259"/>
                                    </a:lnTo>
                                    <a:lnTo>
                                      <a:pt x="651" y="1254"/>
                                    </a:lnTo>
                                    <a:lnTo>
                                      <a:pt x="661" y="1244"/>
                                    </a:lnTo>
                                    <a:lnTo>
                                      <a:pt x="661" y="1224"/>
                                    </a:lnTo>
                                    <a:lnTo>
                                      <a:pt x="651" y="1199"/>
                                    </a:lnTo>
                                    <a:lnTo>
                                      <a:pt x="631" y="1169"/>
                                    </a:lnTo>
                                    <a:lnTo>
                                      <a:pt x="621" y="1164"/>
                                    </a:lnTo>
                                    <a:lnTo>
                                      <a:pt x="606" y="1154"/>
                                    </a:lnTo>
                                    <a:lnTo>
                                      <a:pt x="586" y="1149"/>
                                    </a:lnTo>
                                    <a:lnTo>
                                      <a:pt x="566" y="1149"/>
                                    </a:lnTo>
                                    <a:lnTo>
                                      <a:pt x="390" y="1164"/>
                                    </a:lnTo>
                                    <a:lnTo>
                                      <a:pt x="446" y="1149"/>
                                    </a:lnTo>
                                    <a:lnTo>
                                      <a:pt x="501" y="1139"/>
                                    </a:lnTo>
                                    <a:lnTo>
                                      <a:pt x="556" y="1134"/>
                                    </a:lnTo>
                                    <a:lnTo>
                                      <a:pt x="611" y="1129"/>
                                    </a:lnTo>
                                    <a:lnTo>
                                      <a:pt x="816" y="1139"/>
                                    </a:lnTo>
                                    <a:lnTo>
                                      <a:pt x="831" y="1154"/>
                                    </a:lnTo>
                                    <a:lnTo>
                                      <a:pt x="851" y="1169"/>
                                    </a:lnTo>
                                    <a:lnTo>
                                      <a:pt x="866" y="1174"/>
                                    </a:lnTo>
                                    <a:lnTo>
                                      <a:pt x="881" y="1174"/>
                                    </a:lnTo>
                                    <a:lnTo>
                                      <a:pt x="891" y="1169"/>
                                    </a:lnTo>
                                    <a:lnTo>
                                      <a:pt x="891" y="1159"/>
                                    </a:lnTo>
                                    <a:lnTo>
                                      <a:pt x="891" y="1149"/>
                                    </a:lnTo>
                                    <a:lnTo>
                                      <a:pt x="881" y="1129"/>
                                    </a:lnTo>
                                    <a:lnTo>
                                      <a:pt x="916" y="1149"/>
                                    </a:lnTo>
                                    <a:lnTo>
                                      <a:pt x="931" y="1149"/>
                                    </a:lnTo>
                                    <a:lnTo>
                                      <a:pt x="941" y="1144"/>
                                    </a:lnTo>
                                    <a:lnTo>
                                      <a:pt x="946" y="1134"/>
                                    </a:lnTo>
                                    <a:lnTo>
                                      <a:pt x="941" y="1124"/>
                                    </a:lnTo>
                                    <a:lnTo>
                                      <a:pt x="936" y="1104"/>
                                    </a:lnTo>
                                    <a:lnTo>
                                      <a:pt x="921" y="1084"/>
                                    </a:lnTo>
                                    <a:lnTo>
                                      <a:pt x="911" y="1074"/>
                                    </a:lnTo>
                                    <a:lnTo>
                                      <a:pt x="901" y="1069"/>
                                    </a:lnTo>
                                    <a:lnTo>
                                      <a:pt x="866" y="1064"/>
                                    </a:lnTo>
                                    <a:lnTo>
                                      <a:pt x="816" y="1069"/>
                                    </a:lnTo>
                                    <a:lnTo>
                                      <a:pt x="751" y="1084"/>
                                    </a:lnTo>
                                    <a:lnTo>
                                      <a:pt x="791" y="1049"/>
                                    </a:lnTo>
                                    <a:lnTo>
                                      <a:pt x="821" y="1019"/>
                                    </a:lnTo>
                                    <a:lnTo>
                                      <a:pt x="841" y="984"/>
                                    </a:lnTo>
                                    <a:lnTo>
                                      <a:pt x="851" y="950"/>
                                    </a:lnTo>
                                    <a:lnTo>
                                      <a:pt x="856" y="920"/>
                                    </a:lnTo>
                                    <a:lnTo>
                                      <a:pt x="851" y="895"/>
                                    </a:lnTo>
                                    <a:lnTo>
                                      <a:pt x="836" y="875"/>
                                    </a:lnTo>
                                    <a:lnTo>
                                      <a:pt x="811" y="860"/>
                                    </a:lnTo>
                                    <a:lnTo>
                                      <a:pt x="791" y="845"/>
                                    </a:lnTo>
                                    <a:lnTo>
                                      <a:pt x="781" y="830"/>
                                    </a:lnTo>
                                    <a:lnTo>
                                      <a:pt x="781" y="810"/>
                                    </a:lnTo>
                                    <a:lnTo>
                                      <a:pt x="791" y="790"/>
                                    </a:lnTo>
                                    <a:lnTo>
                                      <a:pt x="806" y="765"/>
                                    </a:lnTo>
                                    <a:lnTo>
                                      <a:pt x="836" y="735"/>
                                    </a:lnTo>
                                    <a:lnTo>
                                      <a:pt x="871" y="705"/>
                                    </a:lnTo>
                                    <a:lnTo>
                                      <a:pt x="916" y="670"/>
                                    </a:lnTo>
                                    <a:lnTo>
                                      <a:pt x="856" y="615"/>
                                    </a:lnTo>
                                    <a:lnTo>
                                      <a:pt x="801" y="560"/>
                                    </a:lnTo>
                                    <a:lnTo>
                                      <a:pt x="756" y="500"/>
                                    </a:lnTo>
                                    <a:lnTo>
                                      <a:pt x="716" y="440"/>
                                    </a:lnTo>
                                    <a:lnTo>
                                      <a:pt x="781" y="460"/>
                                    </a:lnTo>
                                    <a:lnTo>
                                      <a:pt x="841" y="475"/>
                                    </a:lnTo>
                                    <a:lnTo>
                                      <a:pt x="891" y="485"/>
                                    </a:lnTo>
                                    <a:lnTo>
                                      <a:pt x="936" y="490"/>
                                    </a:lnTo>
                                    <a:lnTo>
                                      <a:pt x="976" y="485"/>
                                    </a:lnTo>
                                    <a:lnTo>
                                      <a:pt x="1006" y="475"/>
                                    </a:lnTo>
                                    <a:lnTo>
                                      <a:pt x="1026" y="460"/>
                                    </a:lnTo>
                                    <a:lnTo>
                                      <a:pt x="1046" y="440"/>
                                    </a:lnTo>
                                    <a:lnTo>
                                      <a:pt x="1056" y="410"/>
                                    </a:lnTo>
                                    <a:lnTo>
                                      <a:pt x="1056" y="380"/>
                                    </a:lnTo>
                                    <a:lnTo>
                                      <a:pt x="1051" y="345"/>
                                    </a:lnTo>
                                    <a:lnTo>
                                      <a:pt x="1036" y="305"/>
                                    </a:lnTo>
                                    <a:lnTo>
                                      <a:pt x="1011" y="265"/>
                                    </a:lnTo>
                                    <a:lnTo>
                                      <a:pt x="981" y="215"/>
                                    </a:lnTo>
                                    <a:lnTo>
                                      <a:pt x="941" y="165"/>
                                    </a:lnTo>
                                    <a:lnTo>
                                      <a:pt x="891" y="1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" name="Freeform 1016"/>
                            <wps:cNvSpPr>
                              <a:spLocks/>
                            </wps:cNvSpPr>
                            <wps:spPr bwMode="auto">
                              <a:xfrm>
                                <a:off x="1210" y="905"/>
                                <a:ext cx="456" cy="724"/>
                              </a:xfrm>
                              <a:custGeom>
                                <a:avLst/>
                                <a:gdLst>
                                  <a:gd name="T0" fmla="*/ 141 w 456"/>
                                  <a:gd name="T1" fmla="*/ 180 h 724"/>
                                  <a:gd name="T2" fmla="*/ 141 w 456"/>
                                  <a:gd name="T3" fmla="*/ 180 h 724"/>
                                  <a:gd name="T4" fmla="*/ 181 w 456"/>
                                  <a:gd name="T5" fmla="*/ 205 h 724"/>
                                  <a:gd name="T6" fmla="*/ 226 w 456"/>
                                  <a:gd name="T7" fmla="*/ 230 h 724"/>
                                  <a:gd name="T8" fmla="*/ 281 w 456"/>
                                  <a:gd name="T9" fmla="*/ 240 h 724"/>
                                  <a:gd name="T10" fmla="*/ 346 w 456"/>
                                  <a:gd name="T11" fmla="*/ 245 h 724"/>
                                  <a:gd name="T12" fmla="*/ 346 w 456"/>
                                  <a:gd name="T13" fmla="*/ 245 h 724"/>
                                  <a:gd name="T14" fmla="*/ 301 w 456"/>
                                  <a:gd name="T15" fmla="*/ 280 h 724"/>
                                  <a:gd name="T16" fmla="*/ 251 w 456"/>
                                  <a:gd name="T17" fmla="*/ 315 h 724"/>
                                  <a:gd name="T18" fmla="*/ 181 w 456"/>
                                  <a:gd name="T19" fmla="*/ 350 h 724"/>
                                  <a:gd name="T20" fmla="*/ 101 w 456"/>
                                  <a:gd name="T21" fmla="*/ 380 h 724"/>
                                  <a:gd name="T22" fmla="*/ 101 w 456"/>
                                  <a:gd name="T23" fmla="*/ 380 h 724"/>
                                  <a:gd name="T24" fmla="*/ 126 w 456"/>
                                  <a:gd name="T25" fmla="*/ 395 h 724"/>
                                  <a:gd name="T26" fmla="*/ 151 w 456"/>
                                  <a:gd name="T27" fmla="*/ 415 h 724"/>
                                  <a:gd name="T28" fmla="*/ 171 w 456"/>
                                  <a:gd name="T29" fmla="*/ 430 h 724"/>
                                  <a:gd name="T30" fmla="*/ 181 w 456"/>
                                  <a:gd name="T31" fmla="*/ 450 h 724"/>
                                  <a:gd name="T32" fmla="*/ 191 w 456"/>
                                  <a:gd name="T33" fmla="*/ 470 h 724"/>
                                  <a:gd name="T34" fmla="*/ 196 w 456"/>
                                  <a:gd name="T35" fmla="*/ 490 h 724"/>
                                  <a:gd name="T36" fmla="*/ 196 w 456"/>
                                  <a:gd name="T37" fmla="*/ 510 h 724"/>
                                  <a:gd name="T38" fmla="*/ 196 w 456"/>
                                  <a:gd name="T39" fmla="*/ 530 h 724"/>
                                  <a:gd name="T40" fmla="*/ 186 w 456"/>
                                  <a:gd name="T41" fmla="*/ 549 h 724"/>
                                  <a:gd name="T42" fmla="*/ 171 w 456"/>
                                  <a:gd name="T43" fmla="*/ 574 h 724"/>
                                  <a:gd name="T44" fmla="*/ 136 w 456"/>
                                  <a:gd name="T45" fmla="*/ 619 h 724"/>
                                  <a:gd name="T46" fmla="*/ 76 w 456"/>
                                  <a:gd name="T47" fmla="*/ 669 h 724"/>
                                  <a:gd name="T48" fmla="*/ 0 w 456"/>
                                  <a:gd name="T49" fmla="*/ 724 h 724"/>
                                  <a:gd name="T50" fmla="*/ 0 w 456"/>
                                  <a:gd name="T51" fmla="*/ 724 h 724"/>
                                  <a:gd name="T52" fmla="*/ 15 w 456"/>
                                  <a:gd name="T53" fmla="*/ 719 h 724"/>
                                  <a:gd name="T54" fmla="*/ 20 w 456"/>
                                  <a:gd name="T55" fmla="*/ 719 h 724"/>
                                  <a:gd name="T56" fmla="*/ 20 w 456"/>
                                  <a:gd name="T57" fmla="*/ 719 h 724"/>
                                  <a:gd name="T58" fmla="*/ 91 w 456"/>
                                  <a:gd name="T59" fmla="*/ 694 h 724"/>
                                  <a:gd name="T60" fmla="*/ 156 w 456"/>
                                  <a:gd name="T61" fmla="*/ 669 h 724"/>
                                  <a:gd name="T62" fmla="*/ 216 w 456"/>
                                  <a:gd name="T63" fmla="*/ 639 h 724"/>
                                  <a:gd name="T64" fmla="*/ 266 w 456"/>
                                  <a:gd name="T65" fmla="*/ 604 h 724"/>
                                  <a:gd name="T66" fmla="*/ 316 w 456"/>
                                  <a:gd name="T67" fmla="*/ 564 h 724"/>
                                  <a:gd name="T68" fmla="*/ 356 w 456"/>
                                  <a:gd name="T69" fmla="*/ 520 h 724"/>
                                  <a:gd name="T70" fmla="*/ 391 w 456"/>
                                  <a:gd name="T71" fmla="*/ 475 h 724"/>
                                  <a:gd name="T72" fmla="*/ 426 w 456"/>
                                  <a:gd name="T73" fmla="*/ 425 h 724"/>
                                  <a:gd name="T74" fmla="*/ 426 w 456"/>
                                  <a:gd name="T75" fmla="*/ 425 h 724"/>
                                  <a:gd name="T76" fmla="*/ 456 w 456"/>
                                  <a:gd name="T77" fmla="*/ 355 h 724"/>
                                  <a:gd name="T78" fmla="*/ 456 w 456"/>
                                  <a:gd name="T79" fmla="*/ 355 h 724"/>
                                  <a:gd name="T80" fmla="*/ 426 w 456"/>
                                  <a:gd name="T81" fmla="*/ 315 h 724"/>
                                  <a:gd name="T82" fmla="*/ 426 w 456"/>
                                  <a:gd name="T83" fmla="*/ 315 h 724"/>
                                  <a:gd name="T84" fmla="*/ 391 w 456"/>
                                  <a:gd name="T85" fmla="*/ 250 h 724"/>
                                  <a:gd name="T86" fmla="*/ 361 w 456"/>
                                  <a:gd name="T87" fmla="*/ 180 h 724"/>
                                  <a:gd name="T88" fmla="*/ 341 w 456"/>
                                  <a:gd name="T89" fmla="*/ 95 h 724"/>
                                  <a:gd name="T90" fmla="*/ 326 w 456"/>
                                  <a:gd name="T91" fmla="*/ 0 h 724"/>
                                  <a:gd name="T92" fmla="*/ 326 w 456"/>
                                  <a:gd name="T93" fmla="*/ 0 h 724"/>
                                  <a:gd name="T94" fmla="*/ 266 w 456"/>
                                  <a:gd name="T95" fmla="*/ 35 h 724"/>
                                  <a:gd name="T96" fmla="*/ 216 w 456"/>
                                  <a:gd name="T97" fmla="*/ 75 h 724"/>
                                  <a:gd name="T98" fmla="*/ 191 w 456"/>
                                  <a:gd name="T99" fmla="*/ 100 h 724"/>
                                  <a:gd name="T100" fmla="*/ 171 w 456"/>
                                  <a:gd name="T101" fmla="*/ 125 h 724"/>
                                  <a:gd name="T102" fmla="*/ 141 w 456"/>
                                  <a:gd name="T103" fmla="*/ 180 h 724"/>
                                  <a:gd name="T104" fmla="*/ 141 w 456"/>
                                  <a:gd name="T105" fmla="*/ 180 h 7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456" h="724">
                                    <a:moveTo>
                                      <a:pt x="141" y="180"/>
                                    </a:moveTo>
                                    <a:lnTo>
                                      <a:pt x="141" y="180"/>
                                    </a:lnTo>
                                    <a:lnTo>
                                      <a:pt x="181" y="205"/>
                                    </a:lnTo>
                                    <a:lnTo>
                                      <a:pt x="226" y="230"/>
                                    </a:lnTo>
                                    <a:lnTo>
                                      <a:pt x="281" y="240"/>
                                    </a:lnTo>
                                    <a:lnTo>
                                      <a:pt x="346" y="245"/>
                                    </a:lnTo>
                                    <a:lnTo>
                                      <a:pt x="301" y="280"/>
                                    </a:lnTo>
                                    <a:lnTo>
                                      <a:pt x="251" y="315"/>
                                    </a:lnTo>
                                    <a:lnTo>
                                      <a:pt x="181" y="350"/>
                                    </a:lnTo>
                                    <a:lnTo>
                                      <a:pt x="101" y="380"/>
                                    </a:lnTo>
                                    <a:lnTo>
                                      <a:pt x="126" y="395"/>
                                    </a:lnTo>
                                    <a:lnTo>
                                      <a:pt x="151" y="415"/>
                                    </a:lnTo>
                                    <a:lnTo>
                                      <a:pt x="171" y="430"/>
                                    </a:lnTo>
                                    <a:lnTo>
                                      <a:pt x="181" y="450"/>
                                    </a:lnTo>
                                    <a:lnTo>
                                      <a:pt x="191" y="470"/>
                                    </a:lnTo>
                                    <a:lnTo>
                                      <a:pt x="196" y="490"/>
                                    </a:lnTo>
                                    <a:lnTo>
                                      <a:pt x="196" y="510"/>
                                    </a:lnTo>
                                    <a:lnTo>
                                      <a:pt x="196" y="530"/>
                                    </a:lnTo>
                                    <a:lnTo>
                                      <a:pt x="186" y="549"/>
                                    </a:lnTo>
                                    <a:lnTo>
                                      <a:pt x="171" y="574"/>
                                    </a:lnTo>
                                    <a:lnTo>
                                      <a:pt x="136" y="619"/>
                                    </a:lnTo>
                                    <a:lnTo>
                                      <a:pt x="76" y="669"/>
                                    </a:lnTo>
                                    <a:lnTo>
                                      <a:pt x="0" y="724"/>
                                    </a:lnTo>
                                    <a:lnTo>
                                      <a:pt x="15" y="719"/>
                                    </a:lnTo>
                                    <a:lnTo>
                                      <a:pt x="20" y="719"/>
                                    </a:lnTo>
                                    <a:lnTo>
                                      <a:pt x="91" y="694"/>
                                    </a:lnTo>
                                    <a:lnTo>
                                      <a:pt x="156" y="669"/>
                                    </a:lnTo>
                                    <a:lnTo>
                                      <a:pt x="216" y="639"/>
                                    </a:lnTo>
                                    <a:lnTo>
                                      <a:pt x="266" y="604"/>
                                    </a:lnTo>
                                    <a:lnTo>
                                      <a:pt x="316" y="564"/>
                                    </a:lnTo>
                                    <a:lnTo>
                                      <a:pt x="356" y="520"/>
                                    </a:lnTo>
                                    <a:lnTo>
                                      <a:pt x="391" y="475"/>
                                    </a:lnTo>
                                    <a:lnTo>
                                      <a:pt x="426" y="425"/>
                                    </a:lnTo>
                                    <a:lnTo>
                                      <a:pt x="456" y="355"/>
                                    </a:lnTo>
                                    <a:lnTo>
                                      <a:pt x="426" y="315"/>
                                    </a:lnTo>
                                    <a:lnTo>
                                      <a:pt x="391" y="250"/>
                                    </a:lnTo>
                                    <a:lnTo>
                                      <a:pt x="361" y="180"/>
                                    </a:lnTo>
                                    <a:lnTo>
                                      <a:pt x="341" y="95"/>
                                    </a:lnTo>
                                    <a:lnTo>
                                      <a:pt x="326" y="0"/>
                                    </a:lnTo>
                                    <a:lnTo>
                                      <a:pt x="266" y="35"/>
                                    </a:lnTo>
                                    <a:lnTo>
                                      <a:pt x="216" y="75"/>
                                    </a:lnTo>
                                    <a:lnTo>
                                      <a:pt x="191" y="100"/>
                                    </a:lnTo>
                                    <a:lnTo>
                                      <a:pt x="171" y="125"/>
                                    </a:lnTo>
                                    <a:lnTo>
                                      <a:pt x="141" y="1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" name="Freeform 1017"/>
                            <wps:cNvSpPr>
                              <a:spLocks/>
                            </wps:cNvSpPr>
                            <wps:spPr bwMode="auto">
                              <a:xfrm>
                                <a:off x="1561" y="985"/>
                                <a:ext cx="370" cy="400"/>
                              </a:xfrm>
                              <a:custGeom>
                                <a:avLst/>
                                <a:gdLst>
                                  <a:gd name="T0" fmla="*/ 65 w 370"/>
                                  <a:gd name="T1" fmla="*/ 25 h 400"/>
                                  <a:gd name="T2" fmla="*/ 65 w 370"/>
                                  <a:gd name="T3" fmla="*/ 25 h 400"/>
                                  <a:gd name="T4" fmla="*/ 50 w 370"/>
                                  <a:gd name="T5" fmla="*/ 40 h 400"/>
                                  <a:gd name="T6" fmla="*/ 50 w 370"/>
                                  <a:gd name="T7" fmla="*/ 40 h 400"/>
                                  <a:gd name="T8" fmla="*/ 35 w 370"/>
                                  <a:gd name="T9" fmla="*/ 55 h 400"/>
                                  <a:gd name="T10" fmla="*/ 25 w 370"/>
                                  <a:gd name="T11" fmla="*/ 75 h 400"/>
                                  <a:gd name="T12" fmla="*/ 10 w 370"/>
                                  <a:gd name="T13" fmla="*/ 95 h 400"/>
                                  <a:gd name="T14" fmla="*/ 5 w 370"/>
                                  <a:gd name="T15" fmla="*/ 115 h 400"/>
                                  <a:gd name="T16" fmla="*/ 5 w 370"/>
                                  <a:gd name="T17" fmla="*/ 115 h 400"/>
                                  <a:gd name="T18" fmla="*/ 0 w 370"/>
                                  <a:gd name="T19" fmla="*/ 145 h 400"/>
                                  <a:gd name="T20" fmla="*/ 0 w 370"/>
                                  <a:gd name="T21" fmla="*/ 175 h 400"/>
                                  <a:gd name="T22" fmla="*/ 5 w 370"/>
                                  <a:gd name="T23" fmla="*/ 205 h 400"/>
                                  <a:gd name="T24" fmla="*/ 15 w 370"/>
                                  <a:gd name="T25" fmla="*/ 240 h 400"/>
                                  <a:gd name="T26" fmla="*/ 15 w 370"/>
                                  <a:gd name="T27" fmla="*/ 240 h 400"/>
                                  <a:gd name="T28" fmla="*/ 30 w 370"/>
                                  <a:gd name="T29" fmla="*/ 270 h 400"/>
                                  <a:gd name="T30" fmla="*/ 50 w 370"/>
                                  <a:gd name="T31" fmla="*/ 300 h 400"/>
                                  <a:gd name="T32" fmla="*/ 70 w 370"/>
                                  <a:gd name="T33" fmla="*/ 330 h 400"/>
                                  <a:gd name="T34" fmla="*/ 100 w 370"/>
                                  <a:gd name="T35" fmla="*/ 360 h 400"/>
                                  <a:gd name="T36" fmla="*/ 100 w 370"/>
                                  <a:gd name="T37" fmla="*/ 360 h 400"/>
                                  <a:gd name="T38" fmla="*/ 130 w 370"/>
                                  <a:gd name="T39" fmla="*/ 380 h 400"/>
                                  <a:gd name="T40" fmla="*/ 155 w 370"/>
                                  <a:gd name="T41" fmla="*/ 400 h 400"/>
                                  <a:gd name="T42" fmla="*/ 155 w 370"/>
                                  <a:gd name="T43" fmla="*/ 400 h 400"/>
                                  <a:gd name="T44" fmla="*/ 230 w 370"/>
                                  <a:gd name="T45" fmla="*/ 360 h 400"/>
                                  <a:gd name="T46" fmla="*/ 230 w 370"/>
                                  <a:gd name="T47" fmla="*/ 360 h 400"/>
                                  <a:gd name="T48" fmla="*/ 265 w 370"/>
                                  <a:gd name="T49" fmla="*/ 335 h 400"/>
                                  <a:gd name="T50" fmla="*/ 295 w 370"/>
                                  <a:gd name="T51" fmla="*/ 310 h 400"/>
                                  <a:gd name="T52" fmla="*/ 320 w 370"/>
                                  <a:gd name="T53" fmla="*/ 285 h 400"/>
                                  <a:gd name="T54" fmla="*/ 340 w 370"/>
                                  <a:gd name="T55" fmla="*/ 255 h 400"/>
                                  <a:gd name="T56" fmla="*/ 340 w 370"/>
                                  <a:gd name="T57" fmla="*/ 255 h 400"/>
                                  <a:gd name="T58" fmla="*/ 355 w 370"/>
                                  <a:gd name="T59" fmla="*/ 230 h 400"/>
                                  <a:gd name="T60" fmla="*/ 365 w 370"/>
                                  <a:gd name="T61" fmla="*/ 200 h 400"/>
                                  <a:gd name="T62" fmla="*/ 370 w 370"/>
                                  <a:gd name="T63" fmla="*/ 170 h 400"/>
                                  <a:gd name="T64" fmla="*/ 370 w 370"/>
                                  <a:gd name="T65" fmla="*/ 145 h 400"/>
                                  <a:gd name="T66" fmla="*/ 370 w 370"/>
                                  <a:gd name="T67" fmla="*/ 145 h 400"/>
                                  <a:gd name="T68" fmla="*/ 365 w 370"/>
                                  <a:gd name="T69" fmla="*/ 120 h 400"/>
                                  <a:gd name="T70" fmla="*/ 355 w 370"/>
                                  <a:gd name="T71" fmla="*/ 100 h 400"/>
                                  <a:gd name="T72" fmla="*/ 345 w 370"/>
                                  <a:gd name="T73" fmla="*/ 80 h 400"/>
                                  <a:gd name="T74" fmla="*/ 330 w 370"/>
                                  <a:gd name="T75" fmla="*/ 60 h 400"/>
                                  <a:gd name="T76" fmla="*/ 330 w 370"/>
                                  <a:gd name="T77" fmla="*/ 60 h 400"/>
                                  <a:gd name="T78" fmla="*/ 320 w 370"/>
                                  <a:gd name="T79" fmla="*/ 50 h 400"/>
                                  <a:gd name="T80" fmla="*/ 320 w 370"/>
                                  <a:gd name="T81" fmla="*/ 50 h 400"/>
                                  <a:gd name="T82" fmla="*/ 295 w 370"/>
                                  <a:gd name="T83" fmla="*/ 30 h 400"/>
                                  <a:gd name="T84" fmla="*/ 265 w 370"/>
                                  <a:gd name="T85" fmla="*/ 15 h 400"/>
                                  <a:gd name="T86" fmla="*/ 235 w 370"/>
                                  <a:gd name="T87" fmla="*/ 5 h 400"/>
                                  <a:gd name="T88" fmla="*/ 195 w 370"/>
                                  <a:gd name="T89" fmla="*/ 0 h 400"/>
                                  <a:gd name="T90" fmla="*/ 195 w 370"/>
                                  <a:gd name="T91" fmla="*/ 0 h 400"/>
                                  <a:gd name="T92" fmla="*/ 160 w 370"/>
                                  <a:gd name="T93" fmla="*/ 0 h 400"/>
                                  <a:gd name="T94" fmla="*/ 125 w 370"/>
                                  <a:gd name="T95" fmla="*/ 0 h 400"/>
                                  <a:gd name="T96" fmla="*/ 95 w 370"/>
                                  <a:gd name="T97" fmla="*/ 10 h 400"/>
                                  <a:gd name="T98" fmla="*/ 65 w 370"/>
                                  <a:gd name="T99" fmla="*/ 25 h 400"/>
                                  <a:gd name="T100" fmla="*/ 65 w 370"/>
                                  <a:gd name="T101" fmla="*/ 25 h 4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370" h="400">
                                    <a:moveTo>
                                      <a:pt x="65" y="25"/>
                                    </a:moveTo>
                                    <a:lnTo>
                                      <a:pt x="65" y="25"/>
                                    </a:lnTo>
                                    <a:lnTo>
                                      <a:pt x="50" y="40"/>
                                    </a:lnTo>
                                    <a:lnTo>
                                      <a:pt x="35" y="55"/>
                                    </a:lnTo>
                                    <a:lnTo>
                                      <a:pt x="25" y="75"/>
                                    </a:lnTo>
                                    <a:lnTo>
                                      <a:pt x="10" y="95"/>
                                    </a:lnTo>
                                    <a:lnTo>
                                      <a:pt x="5" y="115"/>
                                    </a:lnTo>
                                    <a:lnTo>
                                      <a:pt x="0" y="145"/>
                                    </a:lnTo>
                                    <a:lnTo>
                                      <a:pt x="0" y="175"/>
                                    </a:lnTo>
                                    <a:lnTo>
                                      <a:pt x="5" y="205"/>
                                    </a:lnTo>
                                    <a:lnTo>
                                      <a:pt x="15" y="240"/>
                                    </a:lnTo>
                                    <a:lnTo>
                                      <a:pt x="30" y="270"/>
                                    </a:lnTo>
                                    <a:lnTo>
                                      <a:pt x="50" y="300"/>
                                    </a:lnTo>
                                    <a:lnTo>
                                      <a:pt x="70" y="330"/>
                                    </a:lnTo>
                                    <a:lnTo>
                                      <a:pt x="100" y="360"/>
                                    </a:lnTo>
                                    <a:lnTo>
                                      <a:pt x="130" y="380"/>
                                    </a:lnTo>
                                    <a:lnTo>
                                      <a:pt x="155" y="400"/>
                                    </a:lnTo>
                                    <a:lnTo>
                                      <a:pt x="230" y="360"/>
                                    </a:lnTo>
                                    <a:lnTo>
                                      <a:pt x="265" y="335"/>
                                    </a:lnTo>
                                    <a:lnTo>
                                      <a:pt x="295" y="310"/>
                                    </a:lnTo>
                                    <a:lnTo>
                                      <a:pt x="320" y="285"/>
                                    </a:lnTo>
                                    <a:lnTo>
                                      <a:pt x="340" y="255"/>
                                    </a:lnTo>
                                    <a:lnTo>
                                      <a:pt x="355" y="230"/>
                                    </a:lnTo>
                                    <a:lnTo>
                                      <a:pt x="365" y="200"/>
                                    </a:lnTo>
                                    <a:lnTo>
                                      <a:pt x="370" y="170"/>
                                    </a:lnTo>
                                    <a:lnTo>
                                      <a:pt x="370" y="145"/>
                                    </a:lnTo>
                                    <a:lnTo>
                                      <a:pt x="365" y="120"/>
                                    </a:lnTo>
                                    <a:lnTo>
                                      <a:pt x="355" y="100"/>
                                    </a:lnTo>
                                    <a:lnTo>
                                      <a:pt x="345" y="80"/>
                                    </a:lnTo>
                                    <a:lnTo>
                                      <a:pt x="330" y="60"/>
                                    </a:lnTo>
                                    <a:lnTo>
                                      <a:pt x="320" y="50"/>
                                    </a:lnTo>
                                    <a:lnTo>
                                      <a:pt x="295" y="30"/>
                                    </a:lnTo>
                                    <a:lnTo>
                                      <a:pt x="265" y="15"/>
                                    </a:lnTo>
                                    <a:lnTo>
                                      <a:pt x="235" y="5"/>
                                    </a:lnTo>
                                    <a:lnTo>
                                      <a:pt x="195" y="0"/>
                                    </a:lnTo>
                                    <a:lnTo>
                                      <a:pt x="160" y="0"/>
                                    </a:lnTo>
                                    <a:lnTo>
                                      <a:pt x="125" y="0"/>
                                    </a:lnTo>
                                    <a:lnTo>
                                      <a:pt x="95" y="10"/>
                                    </a:lnTo>
                                    <a:lnTo>
                                      <a:pt x="65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" name="Freeform 1018"/>
                            <wps:cNvSpPr>
                              <a:spLocks/>
                            </wps:cNvSpPr>
                            <wps:spPr bwMode="auto">
                              <a:xfrm>
                                <a:off x="1611" y="985"/>
                                <a:ext cx="280" cy="95"/>
                              </a:xfrm>
                              <a:custGeom>
                                <a:avLst/>
                                <a:gdLst>
                                  <a:gd name="T0" fmla="*/ 15 w 280"/>
                                  <a:gd name="T1" fmla="*/ 25 h 95"/>
                                  <a:gd name="T2" fmla="*/ 15 w 280"/>
                                  <a:gd name="T3" fmla="*/ 25 h 95"/>
                                  <a:gd name="T4" fmla="*/ 0 w 280"/>
                                  <a:gd name="T5" fmla="*/ 40 h 95"/>
                                  <a:gd name="T6" fmla="*/ 0 w 280"/>
                                  <a:gd name="T7" fmla="*/ 40 h 95"/>
                                  <a:gd name="T8" fmla="*/ 5 w 280"/>
                                  <a:gd name="T9" fmla="*/ 50 h 95"/>
                                  <a:gd name="T10" fmla="*/ 10 w 280"/>
                                  <a:gd name="T11" fmla="*/ 60 h 95"/>
                                  <a:gd name="T12" fmla="*/ 20 w 280"/>
                                  <a:gd name="T13" fmla="*/ 70 h 95"/>
                                  <a:gd name="T14" fmla="*/ 35 w 280"/>
                                  <a:gd name="T15" fmla="*/ 75 h 95"/>
                                  <a:gd name="T16" fmla="*/ 75 w 280"/>
                                  <a:gd name="T17" fmla="*/ 90 h 95"/>
                                  <a:gd name="T18" fmla="*/ 135 w 280"/>
                                  <a:gd name="T19" fmla="*/ 95 h 95"/>
                                  <a:gd name="T20" fmla="*/ 135 w 280"/>
                                  <a:gd name="T21" fmla="*/ 95 h 95"/>
                                  <a:gd name="T22" fmla="*/ 190 w 280"/>
                                  <a:gd name="T23" fmla="*/ 95 h 95"/>
                                  <a:gd name="T24" fmla="*/ 235 w 280"/>
                                  <a:gd name="T25" fmla="*/ 90 h 95"/>
                                  <a:gd name="T26" fmla="*/ 265 w 280"/>
                                  <a:gd name="T27" fmla="*/ 80 h 95"/>
                                  <a:gd name="T28" fmla="*/ 275 w 280"/>
                                  <a:gd name="T29" fmla="*/ 70 h 95"/>
                                  <a:gd name="T30" fmla="*/ 280 w 280"/>
                                  <a:gd name="T31" fmla="*/ 60 h 95"/>
                                  <a:gd name="T32" fmla="*/ 280 w 280"/>
                                  <a:gd name="T33" fmla="*/ 60 h 95"/>
                                  <a:gd name="T34" fmla="*/ 270 w 280"/>
                                  <a:gd name="T35" fmla="*/ 50 h 95"/>
                                  <a:gd name="T36" fmla="*/ 270 w 280"/>
                                  <a:gd name="T37" fmla="*/ 50 h 95"/>
                                  <a:gd name="T38" fmla="*/ 245 w 280"/>
                                  <a:gd name="T39" fmla="*/ 30 h 95"/>
                                  <a:gd name="T40" fmla="*/ 215 w 280"/>
                                  <a:gd name="T41" fmla="*/ 15 h 95"/>
                                  <a:gd name="T42" fmla="*/ 185 w 280"/>
                                  <a:gd name="T43" fmla="*/ 5 h 95"/>
                                  <a:gd name="T44" fmla="*/ 145 w 280"/>
                                  <a:gd name="T45" fmla="*/ 0 h 95"/>
                                  <a:gd name="T46" fmla="*/ 145 w 280"/>
                                  <a:gd name="T47" fmla="*/ 0 h 95"/>
                                  <a:gd name="T48" fmla="*/ 110 w 280"/>
                                  <a:gd name="T49" fmla="*/ 0 h 95"/>
                                  <a:gd name="T50" fmla="*/ 75 w 280"/>
                                  <a:gd name="T51" fmla="*/ 0 h 95"/>
                                  <a:gd name="T52" fmla="*/ 45 w 280"/>
                                  <a:gd name="T53" fmla="*/ 10 h 95"/>
                                  <a:gd name="T54" fmla="*/ 15 w 280"/>
                                  <a:gd name="T55" fmla="*/ 25 h 95"/>
                                  <a:gd name="T56" fmla="*/ 15 w 280"/>
                                  <a:gd name="T57" fmla="*/ 25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80" h="95">
                                    <a:moveTo>
                                      <a:pt x="15" y="25"/>
                                    </a:moveTo>
                                    <a:lnTo>
                                      <a:pt x="15" y="25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5" y="50"/>
                                    </a:lnTo>
                                    <a:lnTo>
                                      <a:pt x="10" y="60"/>
                                    </a:lnTo>
                                    <a:lnTo>
                                      <a:pt x="20" y="70"/>
                                    </a:lnTo>
                                    <a:lnTo>
                                      <a:pt x="35" y="75"/>
                                    </a:lnTo>
                                    <a:lnTo>
                                      <a:pt x="75" y="90"/>
                                    </a:lnTo>
                                    <a:lnTo>
                                      <a:pt x="135" y="95"/>
                                    </a:lnTo>
                                    <a:lnTo>
                                      <a:pt x="190" y="95"/>
                                    </a:lnTo>
                                    <a:lnTo>
                                      <a:pt x="235" y="90"/>
                                    </a:lnTo>
                                    <a:lnTo>
                                      <a:pt x="265" y="80"/>
                                    </a:lnTo>
                                    <a:lnTo>
                                      <a:pt x="275" y="70"/>
                                    </a:lnTo>
                                    <a:lnTo>
                                      <a:pt x="280" y="60"/>
                                    </a:lnTo>
                                    <a:lnTo>
                                      <a:pt x="270" y="50"/>
                                    </a:lnTo>
                                    <a:lnTo>
                                      <a:pt x="245" y="30"/>
                                    </a:lnTo>
                                    <a:lnTo>
                                      <a:pt x="215" y="15"/>
                                    </a:lnTo>
                                    <a:lnTo>
                                      <a:pt x="185" y="5"/>
                                    </a:lnTo>
                                    <a:lnTo>
                                      <a:pt x="145" y="0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75" y="0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15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" name="Freeform 1019"/>
                            <wps:cNvSpPr>
                              <a:spLocks/>
                            </wps:cNvSpPr>
                            <wps:spPr bwMode="auto">
                              <a:xfrm>
                                <a:off x="1556" y="1080"/>
                                <a:ext cx="120" cy="100"/>
                              </a:xfrm>
                              <a:custGeom>
                                <a:avLst/>
                                <a:gdLst>
                                  <a:gd name="T0" fmla="*/ 70 w 120"/>
                                  <a:gd name="T1" fmla="*/ 40 h 100"/>
                                  <a:gd name="T2" fmla="*/ 85 w 120"/>
                                  <a:gd name="T3" fmla="*/ 0 h 100"/>
                                  <a:gd name="T4" fmla="*/ 0 w 120"/>
                                  <a:gd name="T5" fmla="*/ 70 h 100"/>
                                  <a:gd name="T6" fmla="*/ 110 w 120"/>
                                  <a:gd name="T7" fmla="*/ 100 h 100"/>
                                  <a:gd name="T8" fmla="*/ 80 w 120"/>
                                  <a:gd name="T9" fmla="*/ 70 h 100"/>
                                  <a:gd name="T10" fmla="*/ 120 w 120"/>
                                  <a:gd name="T11" fmla="*/ 55 h 100"/>
                                  <a:gd name="T12" fmla="*/ 70 w 120"/>
                                  <a:gd name="T13" fmla="*/ 40 h 100"/>
                                  <a:gd name="T14" fmla="*/ 70 w 120"/>
                                  <a:gd name="T15" fmla="*/ 40 h 1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20" h="100">
                                    <a:moveTo>
                                      <a:pt x="70" y="40"/>
                                    </a:moveTo>
                                    <a:lnTo>
                                      <a:pt x="85" y="0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110" y="100"/>
                                    </a:lnTo>
                                    <a:lnTo>
                                      <a:pt x="80" y="70"/>
                                    </a:lnTo>
                                    <a:lnTo>
                                      <a:pt x="120" y="55"/>
                                    </a:lnTo>
                                    <a:lnTo>
                                      <a:pt x="70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" name="Freeform 1020"/>
                            <wps:cNvSpPr>
                              <a:spLocks/>
                            </wps:cNvSpPr>
                            <wps:spPr bwMode="auto">
                              <a:xfrm>
                                <a:off x="995" y="1250"/>
                                <a:ext cx="316" cy="135"/>
                              </a:xfrm>
                              <a:custGeom>
                                <a:avLst/>
                                <a:gdLst>
                                  <a:gd name="T0" fmla="*/ 0 w 316"/>
                                  <a:gd name="T1" fmla="*/ 135 h 135"/>
                                  <a:gd name="T2" fmla="*/ 0 w 316"/>
                                  <a:gd name="T3" fmla="*/ 135 h 135"/>
                                  <a:gd name="T4" fmla="*/ 35 w 316"/>
                                  <a:gd name="T5" fmla="*/ 95 h 135"/>
                                  <a:gd name="T6" fmla="*/ 70 w 316"/>
                                  <a:gd name="T7" fmla="*/ 65 h 135"/>
                                  <a:gd name="T8" fmla="*/ 105 w 316"/>
                                  <a:gd name="T9" fmla="*/ 40 h 135"/>
                                  <a:gd name="T10" fmla="*/ 145 w 316"/>
                                  <a:gd name="T11" fmla="*/ 25 h 135"/>
                                  <a:gd name="T12" fmla="*/ 185 w 316"/>
                                  <a:gd name="T13" fmla="*/ 15 h 135"/>
                                  <a:gd name="T14" fmla="*/ 225 w 316"/>
                                  <a:gd name="T15" fmla="*/ 15 h 135"/>
                                  <a:gd name="T16" fmla="*/ 271 w 316"/>
                                  <a:gd name="T17" fmla="*/ 20 h 135"/>
                                  <a:gd name="T18" fmla="*/ 316 w 316"/>
                                  <a:gd name="T19" fmla="*/ 35 h 135"/>
                                  <a:gd name="T20" fmla="*/ 316 w 316"/>
                                  <a:gd name="T21" fmla="*/ 35 h 135"/>
                                  <a:gd name="T22" fmla="*/ 271 w 316"/>
                                  <a:gd name="T23" fmla="*/ 10 h 135"/>
                                  <a:gd name="T24" fmla="*/ 220 w 316"/>
                                  <a:gd name="T25" fmla="*/ 0 h 135"/>
                                  <a:gd name="T26" fmla="*/ 170 w 316"/>
                                  <a:gd name="T27" fmla="*/ 5 h 135"/>
                                  <a:gd name="T28" fmla="*/ 125 w 316"/>
                                  <a:gd name="T29" fmla="*/ 15 h 135"/>
                                  <a:gd name="T30" fmla="*/ 125 w 316"/>
                                  <a:gd name="T31" fmla="*/ 15 h 135"/>
                                  <a:gd name="T32" fmla="*/ 80 w 316"/>
                                  <a:gd name="T33" fmla="*/ 35 h 135"/>
                                  <a:gd name="T34" fmla="*/ 50 w 316"/>
                                  <a:gd name="T35" fmla="*/ 65 h 135"/>
                                  <a:gd name="T36" fmla="*/ 20 w 316"/>
                                  <a:gd name="T37" fmla="*/ 95 h 135"/>
                                  <a:gd name="T38" fmla="*/ 0 w 316"/>
                                  <a:gd name="T39" fmla="*/ 135 h 135"/>
                                  <a:gd name="T40" fmla="*/ 0 w 316"/>
                                  <a:gd name="T41" fmla="*/ 135 h 1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16" h="135">
                                    <a:moveTo>
                                      <a:pt x="0" y="135"/>
                                    </a:moveTo>
                                    <a:lnTo>
                                      <a:pt x="0" y="135"/>
                                    </a:lnTo>
                                    <a:lnTo>
                                      <a:pt x="35" y="95"/>
                                    </a:lnTo>
                                    <a:lnTo>
                                      <a:pt x="70" y="65"/>
                                    </a:lnTo>
                                    <a:lnTo>
                                      <a:pt x="105" y="40"/>
                                    </a:lnTo>
                                    <a:lnTo>
                                      <a:pt x="145" y="25"/>
                                    </a:lnTo>
                                    <a:lnTo>
                                      <a:pt x="185" y="15"/>
                                    </a:lnTo>
                                    <a:lnTo>
                                      <a:pt x="225" y="15"/>
                                    </a:lnTo>
                                    <a:lnTo>
                                      <a:pt x="271" y="20"/>
                                    </a:lnTo>
                                    <a:lnTo>
                                      <a:pt x="316" y="35"/>
                                    </a:lnTo>
                                    <a:lnTo>
                                      <a:pt x="271" y="10"/>
                                    </a:lnTo>
                                    <a:lnTo>
                                      <a:pt x="220" y="0"/>
                                    </a:lnTo>
                                    <a:lnTo>
                                      <a:pt x="170" y="5"/>
                                    </a:lnTo>
                                    <a:lnTo>
                                      <a:pt x="125" y="15"/>
                                    </a:lnTo>
                                    <a:lnTo>
                                      <a:pt x="80" y="35"/>
                                    </a:lnTo>
                                    <a:lnTo>
                                      <a:pt x="50" y="65"/>
                                    </a:lnTo>
                                    <a:lnTo>
                                      <a:pt x="20" y="95"/>
                                    </a:lnTo>
                                    <a:lnTo>
                                      <a:pt x="0" y="1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" name="Freeform 1021"/>
                            <wps:cNvSpPr>
                              <a:spLocks/>
                            </wps:cNvSpPr>
                            <wps:spPr bwMode="auto">
                              <a:xfrm>
                                <a:off x="1566" y="745"/>
                                <a:ext cx="85" cy="40"/>
                              </a:xfrm>
                              <a:custGeom>
                                <a:avLst/>
                                <a:gdLst>
                                  <a:gd name="T0" fmla="*/ 0 w 85"/>
                                  <a:gd name="T1" fmla="*/ 15 h 40"/>
                                  <a:gd name="T2" fmla="*/ 0 w 85"/>
                                  <a:gd name="T3" fmla="*/ 15 h 40"/>
                                  <a:gd name="T4" fmla="*/ 25 w 85"/>
                                  <a:gd name="T5" fmla="*/ 10 h 40"/>
                                  <a:gd name="T6" fmla="*/ 45 w 85"/>
                                  <a:gd name="T7" fmla="*/ 15 h 40"/>
                                  <a:gd name="T8" fmla="*/ 65 w 85"/>
                                  <a:gd name="T9" fmla="*/ 25 h 40"/>
                                  <a:gd name="T10" fmla="*/ 85 w 85"/>
                                  <a:gd name="T11" fmla="*/ 40 h 40"/>
                                  <a:gd name="T12" fmla="*/ 85 w 85"/>
                                  <a:gd name="T13" fmla="*/ 40 h 40"/>
                                  <a:gd name="T14" fmla="*/ 70 w 85"/>
                                  <a:gd name="T15" fmla="*/ 10 h 40"/>
                                  <a:gd name="T16" fmla="*/ 60 w 85"/>
                                  <a:gd name="T17" fmla="*/ 5 h 40"/>
                                  <a:gd name="T18" fmla="*/ 50 w 85"/>
                                  <a:gd name="T19" fmla="*/ 0 h 40"/>
                                  <a:gd name="T20" fmla="*/ 35 w 85"/>
                                  <a:gd name="T21" fmla="*/ 0 h 40"/>
                                  <a:gd name="T22" fmla="*/ 25 w 85"/>
                                  <a:gd name="T23" fmla="*/ 0 h 40"/>
                                  <a:gd name="T24" fmla="*/ 0 w 85"/>
                                  <a:gd name="T25" fmla="*/ 15 h 40"/>
                                  <a:gd name="T26" fmla="*/ 0 w 85"/>
                                  <a:gd name="T27" fmla="*/ 1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85" h="40">
                                    <a:moveTo>
                                      <a:pt x="0" y="15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25" y="10"/>
                                    </a:lnTo>
                                    <a:lnTo>
                                      <a:pt x="45" y="15"/>
                                    </a:lnTo>
                                    <a:lnTo>
                                      <a:pt x="65" y="25"/>
                                    </a:lnTo>
                                    <a:lnTo>
                                      <a:pt x="85" y="40"/>
                                    </a:lnTo>
                                    <a:lnTo>
                                      <a:pt x="70" y="10"/>
                                    </a:lnTo>
                                    <a:lnTo>
                                      <a:pt x="60" y="5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" name="Freeform 1022"/>
                            <wps:cNvSpPr>
                              <a:spLocks/>
                            </wps:cNvSpPr>
                            <wps:spPr bwMode="auto">
                              <a:xfrm>
                                <a:off x="1716" y="850"/>
                                <a:ext cx="95" cy="30"/>
                              </a:xfrm>
                              <a:custGeom>
                                <a:avLst/>
                                <a:gdLst>
                                  <a:gd name="T0" fmla="*/ 0 w 95"/>
                                  <a:gd name="T1" fmla="*/ 10 h 30"/>
                                  <a:gd name="T2" fmla="*/ 0 w 95"/>
                                  <a:gd name="T3" fmla="*/ 10 h 30"/>
                                  <a:gd name="T4" fmla="*/ 35 w 95"/>
                                  <a:gd name="T5" fmla="*/ 30 h 30"/>
                                  <a:gd name="T6" fmla="*/ 45 w 95"/>
                                  <a:gd name="T7" fmla="*/ 30 h 30"/>
                                  <a:gd name="T8" fmla="*/ 60 w 95"/>
                                  <a:gd name="T9" fmla="*/ 30 h 30"/>
                                  <a:gd name="T10" fmla="*/ 70 w 95"/>
                                  <a:gd name="T11" fmla="*/ 30 h 30"/>
                                  <a:gd name="T12" fmla="*/ 80 w 95"/>
                                  <a:gd name="T13" fmla="*/ 20 h 30"/>
                                  <a:gd name="T14" fmla="*/ 95 w 95"/>
                                  <a:gd name="T15" fmla="*/ 0 h 30"/>
                                  <a:gd name="T16" fmla="*/ 95 w 95"/>
                                  <a:gd name="T17" fmla="*/ 0 h 30"/>
                                  <a:gd name="T18" fmla="*/ 80 w 95"/>
                                  <a:gd name="T19" fmla="*/ 10 h 30"/>
                                  <a:gd name="T20" fmla="*/ 60 w 95"/>
                                  <a:gd name="T21" fmla="*/ 20 h 30"/>
                                  <a:gd name="T22" fmla="*/ 30 w 95"/>
                                  <a:gd name="T23" fmla="*/ 20 h 30"/>
                                  <a:gd name="T24" fmla="*/ 0 w 95"/>
                                  <a:gd name="T25" fmla="*/ 10 h 30"/>
                                  <a:gd name="T26" fmla="*/ 0 w 95"/>
                                  <a:gd name="T27" fmla="*/ 10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95" h="30">
                                    <a:moveTo>
                                      <a:pt x="0" y="10"/>
                                    </a:moveTo>
                                    <a:lnTo>
                                      <a:pt x="0" y="10"/>
                                    </a:lnTo>
                                    <a:lnTo>
                                      <a:pt x="35" y="30"/>
                                    </a:lnTo>
                                    <a:lnTo>
                                      <a:pt x="45" y="30"/>
                                    </a:lnTo>
                                    <a:lnTo>
                                      <a:pt x="60" y="30"/>
                                    </a:lnTo>
                                    <a:lnTo>
                                      <a:pt x="70" y="30"/>
                                    </a:lnTo>
                                    <a:lnTo>
                                      <a:pt x="80" y="20"/>
                                    </a:lnTo>
                                    <a:lnTo>
                                      <a:pt x="95" y="0"/>
                                    </a:lnTo>
                                    <a:lnTo>
                                      <a:pt x="80" y="10"/>
                                    </a:lnTo>
                                    <a:lnTo>
                                      <a:pt x="60" y="20"/>
                                    </a:lnTo>
                                    <a:lnTo>
                                      <a:pt x="30" y="2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" name="Freeform 1023"/>
                            <wps:cNvSpPr>
                              <a:spLocks/>
                            </wps:cNvSpPr>
                            <wps:spPr bwMode="auto">
                              <a:xfrm>
                                <a:off x="1741" y="715"/>
                                <a:ext cx="50" cy="50"/>
                              </a:xfrm>
                              <a:custGeom>
                                <a:avLst/>
                                <a:gdLst>
                                  <a:gd name="T0" fmla="*/ 0 w 50"/>
                                  <a:gd name="T1" fmla="*/ 50 h 50"/>
                                  <a:gd name="T2" fmla="*/ 0 w 50"/>
                                  <a:gd name="T3" fmla="*/ 50 h 50"/>
                                  <a:gd name="T4" fmla="*/ 10 w 50"/>
                                  <a:gd name="T5" fmla="*/ 30 h 50"/>
                                  <a:gd name="T6" fmla="*/ 20 w 50"/>
                                  <a:gd name="T7" fmla="*/ 15 h 50"/>
                                  <a:gd name="T8" fmla="*/ 35 w 50"/>
                                  <a:gd name="T9" fmla="*/ 5 h 50"/>
                                  <a:gd name="T10" fmla="*/ 50 w 50"/>
                                  <a:gd name="T11" fmla="*/ 0 h 50"/>
                                  <a:gd name="T12" fmla="*/ 50 w 50"/>
                                  <a:gd name="T13" fmla="*/ 0 h 50"/>
                                  <a:gd name="T14" fmla="*/ 25 w 50"/>
                                  <a:gd name="T15" fmla="*/ 0 h 50"/>
                                  <a:gd name="T16" fmla="*/ 10 w 50"/>
                                  <a:gd name="T17" fmla="*/ 10 h 50"/>
                                  <a:gd name="T18" fmla="*/ 0 w 50"/>
                                  <a:gd name="T19" fmla="*/ 25 h 50"/>
                                  <a:gd name="T20" fmla="*/ 0 w 50"/>
                                  <a:gd name="T21" fmla="*/ 50 h 50"/>
                                  <a:gd name="T22" fmla="*/ 0 w 50"/>
                                  <a:gd name="T23" fmla="*/ 5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50" h="50">
                                    <a:moveTo>
                                      <a:pt x="0" y="50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10" y="30"/>
                                    </a:lnTo>
                                    <a:lnTo>
                                      <a:pt x="20" y="15"/>
                                    </a:lnTo>
                                    <a:lnTo>
                                      <a:pt x="35" y="5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" name="Freeform 1024"/>
                            <wps:cNvSpPr>
                              <a:spLocks/>
                            </wps:cNvSpPr>
                            <wps:spPr bwMode="auto">
                              <a:xfrm>
                                <a:off x="1741" y="945"/>
                                <a:ext cx="70" cy="70"/>
                              </a:xfrm>
                              <a:custGeom>
                                <a:avLst/>
                                <a:gdLst>
                                  <a:gd name="T0" fmla="*/ 55 w 70"/>
                                  <a:gd name="T1" fmla="*/ 70 h 70"/>
                                  <a:gd name="T2" fmla="*/ 70 w 70"/>
                                  <a:gd name="T3" fmla="*/ 0 h 70"/>
                                  <a:gd name="T4" fmla="*/ 70 w 70"/>
                                  <a:gd name="T5" fmla="*/ 0 h 70"/>
                                  <a:gd name="T6" fmla="*/ 40 w 70"/>
                                  <a:gd name="T7" fmla="*/ 5 h 70"/>
                                  <a:gd name="T8" fmla="*/ 0 w 70"/>
                                  <a:gd name="T9" fmla="*/ 10 h 70"/>
                                  <a:gd name="T10" fmla="*/ 0 w 70"/>
                                  <a:gd name="T11" fmla="*/ 70 h 70"/>
                                  <a:gd name="T12" fmla="*/ 55 w 70"/>
                                  <a:gd name="T13" fmla="*/ 70 h 70"/>
                                  <a:gd name="T14" fmla="*/ 55 w 70"/>
                                  <a:gd name="T15" fmla="*/ 70 h 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70" h="70">
                                    <a:moveTo>
                                      <a:pt x="55" y="70"/>
                                    </a:moveTo>
                                    <a:lnTo>
                                      <a:pt x="70" y="0"/>
                                    </a:lnTo>
                                    <a:lnTo>
                                      <a:pt x="40" y="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55" y="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6" name="Group 1917"/>
                          <wpg:cNvGrpSpPr>
                            <a:grpSpLocks/>
                          </wpg:cNvGrpSpPr>
                          <wpg:grpSpPr bwMode="auto">
                            <a:xfrm>
                              <a:off x="8569" y="475"/>
                              <a:ext cx="6204" cy="10706"/>
                              <a:chOff x="8569" y="475"/>
                              <a:chExt cx="6204" cy="10706"/>
                            </a:xfrm>
                          </wpg:grpSpPr>
                          <wpg:grpSp>
                            <wpg:cNvPr id="417" name="Group 10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8569" y="475"/>
                                <a:ext cx="6204" cy="10706"/>
                                <a:chOff x="8569" y="475"/>
                                <a:chExt cx="6204" cy="10706"/>
                              </a:xfrm>
                            </wpg:grpSpPr>
                            <wps:wsp>
                              <wps:cNvPr id="418" name="Freeform 8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92" y="475"/>
                                  <a:ext cx="3981" cy="10706"/>
                                </a:xfrm>
                                <a:custGeom>
                                  <a:avLst/>
                                  <a:gdLst>
                                    <a:gd name="T0" fmla="*/ 2277 w 3981"/>
                                    <a:gd name="T1" fmla="*/ 0 h 10706"/>
                                    <a:gd name="T2" fmla="*/ 1373 w 3981"/>
                                    <a:gd name="T3" fmla="*/ 31 h 10706"/>
                                    <a:gd name="T4" fmla="*/ 1446 w 3981"/>
                                    <a:gd name="T5" fmla="*/ 1584 h 10706"/>
                                    <a:gd name="T6" fmla="*/ 1424 w 3981"/>
                                    <a:gd name="T7" fmla="*/ 2260 h 10706"/>
                                    <a:gd name="T8" fmla="*/ 1403 w 3981"/>
                                    <a:gd name="T9" fmla="*/ 2784 h 10706"/>
                                    <a:gd name="T10" fmla="*/ 1359 w 3981"/>
                                    <a:gd name="T11" fmla="*/ 3220 h 10706"/>
                                    <a:gd name="T12" fmla="*/ 1293 w 3981"/>
                                    <a:gd name="T13" fmla="*/ 3526 h 10706"/>
                                    <a:gd name="T14" fmla="*/ 1228 w 3981"/>
                                    <a:gd name="T15" fmla="*/ 3700 h 10706"/>
                                    <a:gd name="T16" fmla="*/ 1206 w 3981"/>
                                    <a:gd name="T17" fmla="*/ 3744 h 10706"/>
                                    <a:gd name="T18" fmla="*/ 1163 w 3981"/>
                                    <a:gd name="T19" fmla="*/ 3765 h 10706"/>
                                    <a:gd name="T20" fmla="*/ 1119 w 3981"/>
                                    <a:gd name="T21" fmla="*/ 3744 h 10706"/>
                                    <a:gd name="T22" fmla="*/ 1075 w 3981"/>
                                    <a:gd name="T23" fmla="*/ 3700 h 10706"/>
                                    <a:gd name="T24" fmla="*/ 988 w 3981"/>
                                    <a:gd name="T25" fmla="*/ 3526 h 10706"/>
                                    <a:gd name="T26" fmla="*/ 683 w 3981"/>
                                    <a:gd name="T27" fmla="*/ 4118 h 10706"/>
                                    <a:gd name="T28" fmla="*/ 724 w 3981"/>
                                    <a:gd name="T29" fmla="*/ 4261 h 10706"/>
                                    <a:gd name="T30" fmla="*/ 835 w 3981"/>
                                    <a:gd name="T31" fmla="*/ 4507 h 10706"/>
                                    <a:gd name="T32" fmla="*/ 966 w 3981"/>
                                    <a:gd name="T33" fmla="*/ 4769 h 10706"/>
                                    <a:gd name="T34" fmla="*/ 1075 w 3981"/>
                                    <a:gd name="T35" fmla="*/ 5053 h 10706"/>
                                    <a:gd name="T36" fmla="*/ 1163 w 3981"/>
                                    <a:gd name="T37" fmla="*/ 5358 h 10706"/>
                                    <a:gd name="T38" fmla="*/ 1228 w 3981"/>
                                    <a:gd name="T39" fmla="*/ 5663 h 10706"/>
                                    <a:gd name="T40" fmla="*/ 1250 w 3981"/>
                                    <a:gd name="T41" fmla="*/ 5991 h 10706"/>
                                    <a:gd name="T42" fmla="*/ 1272 w 3981"/>
                                    <a:gd name="T43" fmla="*/ 6340 h 10706"/>
                                    <a:gd name="T44" fmla="*/ 1272 w 3981"/>
                                    <a:gd name="T45" fmla="*/ 6689 h 10706"/>
                                    <a:gd name="T46" fmla="*/ 1250 w 3981"/>
                                    <a:gd name="T47" fmla="*/ 7060 h 10706"/>
                                    <a:gd name="T48" fmla="*/ 1206 w 3981"/>
                                    <a:gd name="T49" fmla="*/ 7430 h 10706"/>
                                    <a:gd name="T50" fmla="*/ 1141 w 3981"/>
                                    <a:gd name="T51" fmla="*/ 7823 h 10706"/>
                                    <a:gd name="T52" fmla="*/ 1053 w 3981"/>
                                    <a:gd name="T53" fmla="*/ 8216 h 10706"/>
                                    <a:gd name="T54" fmla="*/ 944 w 3981"/>
                                    <a:gd name="T55" fmla="*/ 8652 h 10706"/>
                                    <a:gd name="T56" fmla="*/ 813 w 3981"/>
                                    <a:gd name="T57" fmla="*/ 9066 h 10706"/>
                                    <a:gd name="T58" fmla="*/ 661 w 3981"/>
                                    <a:gd name="T59" fmla="*/ 9525 h 10706"/>
                                    <a:gd name="T60" fmla="*/ 0 w 3981"/>
                                    <a:gd name="T61" fmla="*/ 10706 h 10706"/>
                                    <a:gd name="T62" fmla="*/ 1118 w 3981"/>
                                    <a:gd name="T63" fmla="*/ 10113 h 10706"/>
                                    <a:gd name="T64" fmla="*/ 2049 w 3981"/>
                                    <a:gd name="T65" fmla="*/ 10012 h 10706"/>
                                    <a:gd name="T66" fmla="*/ 2880 w 3981"/>
                                    <a:gd name="T67" fmla="*/ 10333 h 10706"/>
                                    <a:gd name="T68" fmla="*/ 2439 w 3981"/>
                                    <a:gd name="T69" fmla="*/ 9876 h 10706"/>
                                    <a:gd name="T70" fmla="*/ 3981 w 3981"/>
                                    <a:gd name="T71" fmla="*/ 10401 h 10706"/>
                                    <a:gd name="T72" fmla="*/ 2996 w 3981"/>
                                    <a:gd name="T73" fmla="*/ 9372 h 10706"/>
                                    <a:gd name="T74" fmla="*/ 2821 w 3981"/>
                                    <a:gd name="T75" fmla="*/ 9001 h 10706"/>
                                    <a:gd name="T76" fmla="*/ 2668 w 3981"/>
                                    <a:gd name="T77" fmla="*/ 8587 h 10706"/>
                                    <a:gd name="T78" fmla="*/ 2537 w 3981"/>
                                    <a:gd name="T79" fmla="*/ 8172 h 10706"/>
                                    <a:gd name="T80" fmla="*/ 2406 w 3981"/>
                                    <a:gd name="T81" fmla="*/ 7714 h 10706"/>
                                    <a:gd name="T82" fmla="*/ 2319 w 3981"/>
                                    <a:gd name="T83" fmla="*/ 7234 h 10706"/>
                                    <a:gd name="T84" fmla="*/ 2232 w 3981"/>
                                    <a:gd name="T85" fmla="*/ 6732 h 10706"/>
                                    <a:gd name="T86" fmla="*/ 2166 w 3981"/>
                                    <a:gd name="T87" fmla="*/ 6209 h 10706"/>
                                    <a:gd name="T88" fmla="*/ 2123 w 3981"/>
                                    <a:gd name="T89" fmla="*/ 5642 h 10706"/>
                                    <a:gd name="T90" fmla="*/ 2079 w 3981"/>
                                    <a:gd name="T91" fmla="*/ 5053 h 10706"/>
                                    <a:gd name="T92" fmla="*/ 2079 w 3981"/>
                                    <a:gd name="T93" fmla="*/ 4442 h 10706"/>
                                    <a:gd name="T94" fmla="*/ 2079 w 3981"/>
                                    <a:gd name="T95" fmla="*/ 3809 h 10706"/>
                                    <a:gd name="T96" fmla="*/ 2101 w 3981"/>
                                    <a:gd name="T97" fmla="*/ 3155 h 10706"/>
                                    <a:gd name="T98" fmla="*/ 2145 w 3981"/>
                                    <a:gd name="T99" fmla="*/ 2457 h 10706"/>
                                    <a:gd name="T100" fmla="*/ 2188 w 3981"/>
                                    <a:gd name="T101" fmla="*/ 1737 h 10706"/>
                                    <a:gd name="T102" fmla="*/ 2277 w 3981"/>
                                    <a:gd name="T103" fmla="*/ 0 h 107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981" h="10706">
                                      <a:moveTo>
                                        <a:pt x="2277" y="0"/>
                                      </a:moveTo>
                                      <a:lnTo>
                                        <a:pt x="1373" y="31"/>
                                      </a:lnTo>
                                      <a:lnTo>
                                        <a:pt x="1446" y="1584"/>
                                      </a:lnTo>
                                      <a:lnTo>
                                        <a:pt x="1424" y="2260"/>
                                      </a:lnTo>
                                      <a:lnTo>
                                        <a:pt x="1403" y="2784"/>
                                      </a:lnTo>
                                      <a:lnTo>
                                        <a:pt x="1359" y="3220"/>
                                      </a:lnTo>
                                      <a:lnTo>
                                        <a:pt x="1293" y="3526"/>
                                      </a:lnTo>
                                      <a:lnTo>
                                        <a:pt x="1228" y="3700"/>
                                      </a:lnTo>
                                      <a:lnTo>
                                        <a:pt x="1206" y="3744"/>
                                      </a:lnTo>
                                      <a:lnTo>
                                        <a:pt x="1163" y="3765"/>
                                      </a:lnTo>
                                      <a:lnTo>
                                        <a:pt x="1119" y="3744"/>
                                      </a:lnTo>
                                      <a:lnTo>
                                        <a:pt x="1075" y="3700"/>
                                      </a:lnTo>
                                      <a:lnTo>
                                        <a:pt x="988" y="3526"/>
                                      </a:lnTo>
                                      <a:lnTo>
                                        <a:pt x="683" y="4118"/>
                                      </a:lnTo>
                                      <a:lnTo>
                                        <a:pt x="724" y="4261"/>
                                      </a:lnTo>
                                      <a:lnTo>
                                        <a:pt x="835" y="4507"/>
                                      </a:lnTo>
                                      <a:lnTo>
                                        <a:pt x="966" y="4769"/>
                                      </a:lnTo>
                                      <a:lnTo>
                                        <a:pt x="1075" y="5053"/>
                                      </a:lnTo>
                                      <a:lnTo>
                                        <a:pt x="1163" y="5358"/>
                                      </a:lnTo>
                                      <a:lnTo>
                                        <a:pt x="1228" y="5663"/>
                                      </a:lnTo>
                                      <a:lnTo>
                                        <a:pt x="1250" y="5991"/>
                                      </a:lnTo>
                                      <a:lnTo>
                                        <a:pt x="1272" y="6340"/>
                                      </a:lnTo>
                                      <a:lnTo>
                                        <a:pt x="1272" y="6689"/>
                                      </a:lnTo>
                                      <a:lnTo>
                                        <a:pt x="1250" y="7060"/>
                                      </a:lnTo>
                                      <a:lnTo>
                                        <a:pt x="1206" y="7430"/>
                                      </a:lnTo>
                                      <a:lnTo>
                                        <a:pt x="1141" y="7823"/>
                                      </a:lnTo>
                                      <a:lnTo>
                                        <a:pt x="1053" y="8216"/>
                                      </a:lnTo>
                                      <a:lnTo>
                                        <a:pt x="944" y="8652"/>
                                      </a:lnTo>
                                      <a:lnTo>
                                        <a:pt x="813" y="9066"/>
                                      </a:lnTo>
                                      <a:lnTo>
                                        <a:pt x="661" y="9525"/>
                                      </a:lnTo>
                                      <a:lnTo>
                                        <a:pt x="0" y="10706"/>
                                      </a:lnTo>
                                      <a:lnTo>
                                        <a:pt x="1118" y="10113"/>
                                      </a:lnTo>
                                      <a:lnTo>
                                        <a:pt x="2049" y="10012"/>
                                      </a:lnTo>
                                      <a:lnTo>
                                        <a:pt x="2880" y="10333"/>
                                      </a:lnTo>
                                      <a:lnTo>
                                        <a:pt x="2439" y="9876"/>
                                      </a:lnTo>
                                      <a:lnTo>
                                        <a:pt x="3981" y="10401"/>
                                      </a:lnTo>
                                      <a:lnTo>
                                        <a:pt x="2996" y="9372"/>
                                      </a:lnTo>
                                      <a:lnTo>
                                        <a:pt x="2821" y="9001"/>
                                      </a:lnTo>
                                      <a:lnTo>
                                        <a:pt x="2668" y="8587"/>
                                      </a:lnTo>
                                      <a:lnTo>
                                        <a:pt x="2537" y="8172"/>
                                      </a:lnTo>
                                      <a:lnTo>
                                        <a:pt x="2406" y="7714"/>
                                      </a:lnTo>
                                      <a:lnTo>
                                        <a:pt x="2319" y="7234"/>
                                      </a:lnTo>
                                      <a:lnTo>
                                        <a:pt x="2232" y="6732"/>
                                      </a:lnTo>
                                      <a:lnTo>
                                        <a:pt x="2166" y="6209"/>
                                      </a:lnTo>
                                      <a:lnTo>
                                        <a:pt x="2123" y="5642"/>
                                      </a:lnTo>
                                      <a:lnTo>
                                        <a:pt x="2079" y="5053"/>
                                      </a:lnTo>
                                      <a:lnTo>
                                        <a:pt x="2079" y="4442"/>
                                      </a:lnTo>
                                      <a:lnTo>
                                        <a:pt x="2079" y="3809"/>
                                      </a:lnTo>
                                      <a:lnTo>
                                        <a:pt x="2101" y="3155"/>
                                      </a:lnTo>
                                      <a:lnTo>
                                        <a:pt x="2145" y="2457"/>
                                      </a:lnTo>
                                      <a:lnTo>
                                        <a:pt x="2188" y="1737"/>
                                      </a:lnTo>
                                      <a:lnTo>
                                        <a:pt x="22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" name="Freeform 832"/>
                              <wps:cNvSpPr>
                                <a:spLocks/>
                              </wps:cNvSpPr>
                              <wps:spPr bwMode="auto">
                                <a:xfrm rot="1298069" flipH="1">
                                  <a:off x="8604" y="4073"/>
                                  <a:ext cx="217" cy="470"/>
                                </a:xfrm>
                                <a:custGeom>
                                  <a:avLst/>
                                  <a:gdLst>
                                    <a:gd name="T0" fmla="*/ 70 w 410"/>
                                    <a:gd name="T1" fmla="*/ 0 h 355"/>
                                    <a:gd name="T2" fmla="*/ 70 w 410"/>
                                    <a:gd name="T3" fmla="*/ 0 h 355"/>
                                    <a:gd name="T4" fmla="*/ 70 w 410"/>
                                    <a:gd name="T5" fmla="*/ 0 h 355"/>
                                    <a:gd name="T6" fmla="*/ 55 w 410"/>
                                    <a:gd name="T7" fmla="*/ 20 h 355"/>
                                    <a:gd name="T8" fmla="*/ 55 w 410"/>
                                    <a:gd name="T9" fmla="*/ 20 h 355"/>
                                    <a:gd name="T10" fmla="*/ 25 w 410"/>
                                    <a:gd name="T11" fmla="*/ 70 h 355"/>
                                    <a:gd name="T12" fmla="*/ 10 w 410"/>
                                    <a:gd name="T13" fmla="*/ 130 h 355"/>
                                    <a:gd name="T14" fmla="*/ 0 w 410"/>
                                    <a:gd name="T15" fmla="*/ 190 h 355"/>
                                    <a:gd name="T16" fmla="*/ 0 w 410"/>
                                    <a:gd name="T17" fmla="*/ 255 h 355"/>
                                    <a:gd name="T18" fmla="*/ 0 w 410"/>
                                    <a:gd name="T19" fmla="*/ 255 h 355"/>
                                    <a:gd name="T20" fmla="*/ 10 w 410"/>
                                    <a:gd name="T21" fmla="*/ 295 h 355"/>
                                    <a:gd name="T22" fmla="*/ 15 w 410"/>
                                    <a:gd name="T23" fmla="*/ 315 h 355"/>
                                    <a:gd name="T24" fmla="*/ 25 w 410"/>
                                    <a:gd name="T25" fmla="*/ 330 h 355"/>
                                    <a:gd name="T26" fmla="*/ 25 w 410"/>
                                    <a:gd name="T27" fmla="*/ 330 h 355"/>
                                    <a:gd name="T28" fmla="*/ 35 w 410"/>
                                    <a:gd name="T29" fmla="*/ 340 h 355"/>
                                    <a:gd name="T30" fmla="*/ 45 w 410"/>
                                    <a:gd name="T31" fmla="*/ 345 h 355"/>
                                    <a:gd name="T32" fmla="*/ 60 w 410"/>
                                    <a:gd name="T33" fmla="*/ 350 h 355"/>
                                    <a:gd name="T34" fmla="*/ 70 w 410"/>
                                    <a:gd name="T35" fmla="*/ 355 h 355"/>
                                    <a:gd name="T36" fmla="*/ 70 w 410"/>
                                    <a:gd name="T37" fmla="*/ 355 h 355"/>
                                    <a:gd name="T38" fmla="*/ 85 w 410"/>
                                    <a:gd name="T39" fmla="*/ 350 h 355"/>
                                    <a:gd name="T40" fmla="*/ 100 w 410"/>
                                    <a:gd name="T41" fmla="*/ 345 h 355"/>
                                    <a:gd name="T42" fmla="*/ 110 w 410"/>
                                    <a:gd name="T43" fmla="*/ 340 h 355"/>
                                    <a:gd name="T44" fmla="*/ 120 w 410"/>
                                    <a:gd name="T45" fmla="*/ 330 h 355"/>
                                    <a:gd name="T46" fmla="*/ 135 w 410"/>
                                    <a:gd name="T47" fmla="*/ 300 h 355"/>
                                    <a:gd name="T48" fmla="*/ 140 w 410"/>
                                    <a:gd name="T49" fmla="*/ 255 h 355"/>
                                    <a:gd name="T50" fmla="*/ 140 w 410"/>
                                    <a:gd name="T51" fmla="*/ 255 h 355"/>
                                    <a:gd name="T52" fmla="*/ 145 w 410"/>
                                    <a:gd name="T53" fmla="*/ 215 h 355"/>
                                    <a:gd name="T54" fmla="*/ 140 w 410"/>
                                    <a:gd name="T55" fmla="*/ 170 h 355"/>
                                    <a:gd name="T56" fmla="*/ 130 w 410"/>
                                    <a:gd name="T57" fmla="*/ 125 h 355"/>
                                    <a:gd name="T58" fmla="*/ 110 w 410"/>
                                    <a:gd name="T59" fmla="*/ 80 h 355"/>
                                    <a:gd name="T60" fmla="*/ 110 w 410"/>
                                    <a:gd name="T61" fmla="*/ 80 h 355"/>
                                    <a:gd name="T62" fmla="*/ 140 w 410"/>
                                    <a:gd name="T63" fmla="*/ 110 h 355"/>
                                    <a:gd name="T64" fmla="*/ 170 w 410"/>
                                    <a:gd name="T65" fmla="*/ 140 h 355"/>
                                    <a:gd name="T66" fmla="*/ 210 w 410"/>
                                    <a:gd name="T67" fmla="*/ 170 h 355"/>
                                    <a:gd name="T68" fmla="*/ 255 w 410"/>
                                    <a:gd name="T69" fmla="*/ 200 h 355"/>
                                    <a:gd name="T70" fmla="*/ 255 w 410"/>
                                    <a:gd name="T71" fmla="*/ 200 h 355"/>
                                    <a:gd name="T72" fmla="*/ 295 w 410"/>
                                    <a:gd name="T73" fmla="*/ 215 h 355"/>
                                    <a:gd name="T74" fmla="*/ 340 w 410"/>
                                    <a:gd name="T75" fmla="*/ 225 h 355"/>
                                    <a:gd name="T76" fmla="*/ 340 w 410"/>
                                    <a:gd name="T77" fmla="*/ 225 h 355"/>
                                    <a:gd name="T78" fmla="*/ 370 w 410"/>
                                    <a:gd name="T79" fmla="*/ 220 h 355"/>
                                    <a:gd name="T80" fmla="*/ 395 w 410"/>
                                    <a:gd name="T81" fmla="*/ 205 h 355"/>
                                    <a:gd name="T82" fmla="*/ 395 w 410"/>
                                    <a:gd name="T83" fmla="*/ 205 h 355"/>
                                    <a:gd name="T84" fmla="*/ 405 w 410"/>
                                    <a:gd name="T85" fmla="*/ 190 h 355"/>
                                    <a:gd name="T86" fmla="*/ 410 w 410"/>
                                    <a:gd name="T87" fmla="*/ 180 h 355"/>
                                    <a:gd name="T88" fmla="*/ 410 w 410"/>
                                    <a:gd name="T89" fmla="*/ 165 h 355"/>
                                    <a:gd name="T90" fmla="*/ 410 w 410"/>
                                    <a:gd name="T91" fmla="*/ 155 h 355"/>
                                    <a:gd name="T92" fmla="*/ 405 w 410"/>
                                    <a:gd name="T93" fmla="*/ 140 h 355"/>
                                    <a:gd name="T94" fmla="*/ 395 w 410"/>
                                    <a:gd name="T95" fmla="*/ 125 h 355"/>
                                    <a:gd name="T96" fmla="*/ 360 w 410"/>
                                    <a:gd name="T97" fmla="*/ 95 h 355"/>
                                    <a:gd name="T98" fmla="*/ 360 w 410"/>
                                    <a:gd name="T99" fmla="*/ 95 h 355"/>
                                    <a:gd name="T100" fmla="*/ 335 w 410"/>
                                    <a:gd name="T101" fmla="*/ 75 h 355"/>
                                    <a:gd name="T102" fmla="*/ 305 w 410"/>
                                    <a:gd name="T103" fmla="*/ 60 h 355"/>
                                    <a:gd name="T104" fmla="*/ 235 w 410"/>
                                    <a:gd name="T105" fmla="*/ 30 h 355"/>
                                    <a:gd name="T106" fmla="*/ 160 w 410"/>
                                    <a:gd name="T107" fmla="*/ 10 h 355"/>
                                    <a:gd name="T108" fmla="*/ 70 w 410"/>
                                    <a:gd name="T109" fmla="*/ 0 h 355"/>
                                    <a:gd name="T110" fmla="*/ 70 w 410"/>
                                    <a:gd name="T111" fmla="*/ 0 h 355"/>
                                    <a:gd name="T112" fmla="*/ 70 w 410"/>
                                    <a:gd name="T113" fmla="*/ 0 h 355"/>
                                    <a:gd name="T114" fmla="*/ 70 w 410"/>
                                    <a:gd name="T115" fmla="*/ 0 h 355"/>
                                    <a:gd name="T116" fmla="*/ 70 w 410"/>
                                    <a:gd name="T117" fmla="*/ 0 h 355"/>
                                    <a:gd name="T118" fmla="*/ 70 w 410"/>
                                    <a:gd name="T119" fmla="*/ 0 h 3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410" h="355">
                                      <a:moveTo>
                                        <a:pt x="70" y="0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25" y="70"/>
                                      </a:lnTo>
                                      <a:lnTo>
                                        <a:pt x="10" y="130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0" y="255"/>
                                      </a:lnTo>
                                      <a:lnTo>
                                        <a:pt x="10" y="295"/>
                                      </a:lnTo>
                                      <a:lnTo>
                                        <a:pt x="15" y="315"/>
                                      </a:lnTo>
                                      <a:lnTo>
                                        <a:pt x="25" y="330"/>
                                      </a:lnTo>
                                      <a:lnTo>
                                        <a:pt x="35" y="340"/>
                                      </a:lnTo>
                                      <a:lnTo>
                                        <a:pt x="45" y="345"/>
                                      </a:lnTo>
                                      <a:lnTo>
                                        <a:pt x="60" y="350"/>
                                      </a:lnTo>
                                      <a:lnTo>
                                        <a:pt x="70" y="355"/>
                                      </a:lnTo>
                                      <a:lnTo>
                                        <a:pt x="85" y="350"/>
                                      </a:lnTo>
                                      <a:lnTo>
                                        <a:pt x="100" y="345"/>
                                      </a:lnTo>
                                      <a:lnTo>
                                        <a:pt x="110" y="340"/>
                                      </a:lnTo>
                                      <a:lnTo>
                                        <a:pt x="120" y="330"/>
                                      </a:lnTo>
                                      <a:lnTo>
                                        <a:pt x="135" y="300"/>
                                      </a:lnTo>
                                      <a:lnTo>
                                        <a:pt x="140" y="255"/>
                                      </a:lnTo>
                                      <a:lnTo>
                                        <a:pt x="145" y="215"/>
                                      </a:lnTo>
                                      <a:lnTo>
                                        <a:pt x="140" y="170"/>
                                      </a:lnTo>
                                      <a:lnTo>
                                        <a:pt x="130" y="125"/>
                                      </a:lnTo>
                                      <a:lnTo>
                                        <a:pt x="110" y="80"/>
                                      </a:lnTo>
                                      <a:lnTo>
                                        <a:pt x="140" y="110"/>
                                      </a:lnTo>
                                      <a:lnTo>
                                        <a:pt x="170" y="140"/>
                                      </a:lnTo>
                                      <a:lnTo>
                                        <a:pt x="210" y="170"/>
                                      </a:lnTo>
                                      <a:lnTo>
                                        <a:pt x="255" y="200"/>
                                      </a:lnTo>
                                      <a:lnTo>
                                        <a:pt x="295" y="215"/>
                                      </a:lnTo>
                                      <a:lnTo>
                                        <a:pt x="340" y="225"/>
                                      </a:lnTo>
                                      <a:lnTo>
                                        <a:pt x="370" y="220"/>
                                      </a:lnTo>
                                      <a:lnTo>
                                        <a:pt x="395" y="205"/>
                                      </a:lnTo>
                                      <a:lnTo>
                                        <a:pt x="405" y="190"/>
                                      </a:lnTo>
                                      <a:lnTo>
                                        <a:pt x="410" y="180"/>
                                      </a:lnTo>
                                      <a:lnTo>
                                        <a:pt x="410" y="165"/>
                                      </a:lnTo>
                                      <a:lnTo>
                                        <a:pt x="410" y="155"/>
                                      </a:lnTo>
                                      <a:lnTo>
                                        <a:pt x="405" y="140"/>
                                      </a:lnTo>
                                      <a:lnTo>
                                        <a:pt x="395" y="125"/>
                                      </a:lnTo>
                                      <a:lnTo>
                                        <a:pt x="360" y="95"/>
                                      </a:lnTo>
                                      <a:lnTo>
                                        <a:pt x="335" y="75"/>
                                      </a:lnTo>
                                      <a:lnTo>
                                        <a:pt x="305" y="60"/>
                                      </a:lnTo>
                                      <a:lnTo>
                                        <a:pt x="235" y="30"/>
                                      </a:lnTo>
                                      <a:lnTo>
                                        <a:pt x="160" y="10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" name="Freeform 833"/>
                              <wps:cNvSpPr>
                                <a:spLocks/>
                              </wps:cNvSpPr>
                              <wps:spPr bwMode="auto">
                                <a:xfrm rot="1298069">
                                  <a:off x="8676" y="4047"/>
                                  <a:ext cx="146" cy="212"/>
                                </a:xfrm>
                                <a:custGeom>
                                  <a:avLst/>
                                  <a:gdLst>
                                    <a:gd name="T0" fmla="*/ 240 w 250"/>
                                    <a:gd name="T1" fmla="*/ 30 h 145"/>
                                    <a:gd name="T2" fmla="*/ 240 w 250"/>
                                    <a:gd name="T3" fmla="*/ 30 h 145"/>
                                    <a:gd name="T4" fmla="*/ 250 w 250"/>
                                    <a:gd name="T5" fmla="*/ 10 h 145"/>
                                    <a:gd name="T6" fmla="*/ 250 w 250"/>
                                    <a:gd name="T7" fmla="*/ 10 h 145"/>
                                    <a:gd name="T8" fmla="*/ 205 w 250"/>
                                    <a:gd name="T9" fmla="*/ 0 h 145"/>
                                    <a:gd name="T10" fmla="*/ 155 w 250"/>
                                    <a:gd name="T11" fmla="*/ 5 h 145"/>
                                    <a:gd name="T12" fmla="*/ 105 w 250"/>
                                    <a:gd name="T13" fmla="*/ 15 h 145"/>
                                    <a:gd name="T14" fmla="*/ 55 w 250"/>
                                    <a:gd name="T15" fmla="*/ 40 h 145"/>
                                    <a:gd name="T16" fmla="*/ 55 w 250"/>
                                    <a:gd name="T17" fmla="*/ 40 h 145"/>
                                    <a:gd name="T18" fmla="*/ 25 w 250"/>
                                    <a:gd name="T19" fmla="*/ 55 h 145"/>
                                    <a:gd name="T20" fmla="*/ 10 w 250"/>
                                    <a:gd name="T21" fmla="*/ 75 h 145"/>
                                    <a:gd name="T22" fmla="*/ 10 w 250"/>
                                    <a:gd name="T23" fmla="*/ 75 h 145"/>
                                    <a:gd name="T24" fmla="*/ 0 w 250"/>
                                    <a:gd name="T25" fmla="*/ 95 h 145"/>
                                    <a:gd name="T26" fmla="*/ 0 w 250"/>
                                    <a:gd name="T27" fmla="*/ 115 h 145"/>
                                    <a:gd name="T28" fmla="*/ 0 w 250"/>
                                    <a:gd name="T29" fmla="*/ 115 h 145"/>
                                    <a:gd name="T30" fmla="*/ 15 w 250"/>
                                    <a:gd name="T31" fmla="*/ 135 h 145"/>
                                    <a:gd name="T32" fmla="*/ 30 w 250"/>
                                    <a:gd name="T33" fmla="*/ 145 h 145"/>
                                    <a:gd name="T34" fmla="*/ 55 w 250"/>
                                    <a:gd name="T35" fmla="*/ 145 h 145"/>
                                    <a:gd name="T36" fmla="*/ 90 w 250"/>
                                    <a:gd name="T37" fmla="*/ 140 h 145"/>
                                    <a:gd name="T38" fmla="*/ 90 w 250"/>
                                    <a:gd name="T39" fmla="*/ 140 h 145"/>
                                    <a:gd name="T40" fmla="*/ 130 w 250"/>
                                    <a:gd name="T41" fmla="*/ 125 h 145"/>
                                    <a:gd name="T42" fmla="*/ 165 w 250"/>
                                    <a:gd name="T43" fmla="*/ 100 h 145"/>
                                    <a:gd name="T44" fmla="*/ 205 w 250"/>
                                    <a:gd name="T45" fmla="*/ 70 h 145"/>
                                    <a:gd name="T46" fmla="*/ 240 w 250"/>
                                    <a:gd name="T47" fmla="*/ 30 h 145"/>
                                    <a:gd name="T48" fmla="*/ 240 w 250"/>
                                    <a:gd name="T49" fmla="*/ 30 h 1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50" h="145">
                                      <a:moveTo>
                                        <a:pt x="240" y="30"/>
                                      </a:moveTo>
                                      <a:lnTo>
                                        <a:pt x="240" y="30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05" y="0"/>
                                      </a:lnTo>
                                      <a:lnTo>
                                        <a:pt x="155" y="5"/>
                                      </a:lnTo>
                                      <a:lnTo>
                                        <a:pt x="105" y="15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25" y="55"/>
                                      </a:lnTo>
                                      <a:lnTo>
                                        <a:pt x="10" y="75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15" y="135"/>
                                      </a:lnTo>
                                      <a:lnTo>
                                        <a:pt x="30" y="145"/>
                                      </a:lnTo>
                                      <a:lnTo>
                                        <a:pt x="55" y="145"/>
                                      </a:lnTo>
                                      <a:lnTo>
                                        <a:pt x="90" y="140"/>
                                      </a:lnTo>
                                      <a:lnTo>
                                        <a:pt x="130" y="125"/>
                                      </a:lnTo>
                                      <a:lnTo>
                                        <a:pt x="165" y="100"/>
                                      </a:lnTo>
                                      <a:lnTo>
                                        <a:pt x="205" y="70"/>
                                      </a:lnTo>
                                      <a:lnTo>
                                        <a:pt x="24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" name="Freeform 834"/>
                              <wps:cNvSpPr>
                                <a:spLocks/>
                              </wps:cNvSpPr>
                              <wps:spPr bwMode="auto">
                                <a:xfrm rot="1298069" flipH="1">
                                  <a:off x="8569" y="3920"/>
                                  <a:ext cx="434" cy="121"/>
                                </a:xfrm>
                                <a:custGeom>
                                  <a:avLst/>
                                  <a:gdLst>
                                    <a:gd name="T0" fmla="*/ 170 w 185"/>
                                    <a:gd name="T1" fmla="*/ 145 h 370"/>
                                    <a:gd name="T2" fmla="*/ 170 w 185"/>
                                    <a:gd name="T3" fmla="*/ 145 h 370"/>
                                    <a:gd name="T4" fmla="*/ 185 w 185"/>
                                    <a:gd name="T5" fmla="*/ 95 h 370"/>
                                    <a:gd name="T6" fmla="*/ 185 w 185"/>
                                    <a:gd name="T7" fmla="*/ 60 h 370"/>
                                    <a:gd name="T8" fmla="*/ 185 w 185"/>
                                    <a:gd name="T9" fmla="*/ 40 h 370"/>
                                    <a:gd name="T10" fmla="*/ 180 w 185"/>
                                    <a:gd name="T11" fmla="*/ 30 h 370"/>
                                    <a:gd name="T12" fmla="*/ 170 w 185"/>
                                    <a:gd name="T13" fmla="*/ 15 h 370"/>
                                    <a:gd name="T14" fmla="*/ 160 w 185"/>
                                    <a:gd name="T15" fmla="*/ 10 h 370"/>
                                    <a:gd name="T16" fmla="*/ 160 w 185"/>
                                    <a:gd name="T17" fmla="*/ 10 h 370"/>
                                    <a:gd name="T18" fmla="*/ 150 w 185"/>
                                    <a:gd name="T19" fmla="*/ 5 h 370"/>
                                    <a:gd name="T20" fmla="*/ 140 w 185"/>
                                    <a:gd name="T21" fmla="*/ 0 h 370"/>
                                    <a:gd name="T22" fmla="*/ 125 w 185"/>
                                    <a:gd name="T23" fmla="*/ 5 h 370"/>
                                    <a:gd name="T24" fmla="*/ 115 w 185"/>
                                    <a:gd name="T25" fmla="*/ 10 h 370"/>
                                    <a:gd name="T26" fmla="*/ 115 w 185"/>
                                    <a:gd name="T27" fmla="*/ 10 h 370"/>
                                    <a:gd name="T28" fmla="*/ 100 w 185"/>
                                    <a:gd name="T29" fmla="*/ 20 h 370"/>
                                    <a:gd name="T30" fmla="*/ 90 w 185"/>
                                    <a:gd name="T31" fmla="*/ 35 h 370"/>
                                    <a:gd name="T32" fmla="*/ 65 w 185"/>
                                    <a:gd name="T33" fmla="*/ 75 h 370"/>
                                    <a:gd name="T34" fmla="*/ 65 w 185"/>
                                    <a:gd name="T35" fmla="*/ 75 h 370"/>
                                    <a:gd name="T36" fmla="*/ 40 w 185"/>
                                    <a:gd name="T37" fmla="*/ 140 h 370"/>
                                    <a:gd name="T38" fmla="*/ 20 w 185"/>
                                    <a:gd name="T39" fmla="*/ 205 h 370"/>
                                    <a:gd name="T40" fmla="*/ 5 w 185"/>
                                    <a:gd name="T41" fmla="*/ 270 h 370"/>
                                    <a:gd name="T42" fmla="*/ 0 w 185"/>
                                    <a:gd name="T43" fmla="*/ 335 h 370"/>
                                    <a:gd name="T44" fmla="*/ 0 w 185"/>
                                    <a:gd name="T45" fmla="*/ 335 h 370"/>
                                    <a:gd name="T46" fmla="*/ 5 w 185"/>
                                    <a:gd name="T47" fmla="*/ 370 h 370"/>
                                    <a:gd name="T48" fmla="*/ 5 w 185"/>
                                    <a:gd name="T49" fmla="*/ 370 h 370"/>
                                    <a:gd name="T50" fmla="*/ 60 w 185"/>
                                    <a:gd name="T51" fmla="*/ 320 h 370"/>
                                    <a:gd name="T52" fmla="*/ 110 w 185"/>
                                    <a:gd name="T53" fmla="*/ 265 h 370"/>
                                    <a:gd name="T54" fmla="*/ 145 w 185"/>
                                    <a:gd name="T55" fmla="*/ 210 h 370"/>
                                    <a:gd name="T56" fmla="*/ 170 w 185"/>
                                    <a:gd name="T57" fmla="*/ 145 h 370"/>
                                    <a:gd name="T58" fmla="*/ 170 w 185"/>
                                    <a:gd name="T59" fmla="*/ 145 h 3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85" h="370">
                                      <a:moveTo>
                                        <a:pt x="170" y="145"/>
                                      </a:moveTo>
                                      <a:lnTo>
                                        <a:pt x="170" y="145"/>
                                      </a:lnTo>
                                      <a:lnTo>
                                        <a:pt x="185" y="95"/>
                                      </a:lnTo>
                                      <a:lnTo>
                                        <a:pt x="185" y="60"/>
                                      </a:lnTo>
                                      <a:lnTo>
                                        <a:pt x="185" y="40"/>
                                      </a:lnTo>
                                      <a:lnTo>
                                        <a:pt x="180" y="30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60" y="10"/>
                                      </a:lnTo>
                                      <a:lnTo>
                                        <a:pt x="150" y="5"/>
                                      </a:lnTo>
                                      <a:lnTo>
                                        <a:pt x="140" y="0"/>
                                      </a:lnTo>
                                      <a:lnTo>
                                        <a:pt x="125" y="5"/>
                                      </a:lnTo>
                                      <a:lnTo>
                                        <a:pt x="115" y="10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0" y="35"/>
                                      </a:lnTo>
                                      <a:lnTo>
                                        <a:pt x="65" y="75"/>
                                      </a:lnTo>
                                      <a:lnTo>
                                        <a:pt x="40" y="140"/>
                                      </a:lnTo>
                                      <a:lnTo>
                                        <a:pt x="20" y="205"/>
                                      </a:lnTo>
                                      <a:lnTo>
                                        <a:pt x="5" y="270"/>
                                      </a:lnTo>
                                      <a:lnTo>
                                        <a:pt x="0" y="335"/>
                                      </a:lnTo>
                                      <a:lnTo>
                                        <a:pt x="5" y="370"/>
                                      </a:lnTo>
                                      <a:lnTo>
                                        <a:pt x="60" y="320"/>
                                      </a:lnTo>
                                      <a:lnTo>
                                        <a:pt x="110" y="265"/>
                                      </a:lnTo>
                                      <a:lnTo>
                                        <a:pt x="145" y="210"/>
                                      </a:lnTo>
                                      <a:lnTo>
                                        <a:pt x="170" y="1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" name="Freeform 835"/>
                              <wps:cNvSpPr>
                                <a:spLocks/>
                              </wps:cNvSpPr>
                              <wps:spPr bwMode="auto">
                                <a:xfrm rot="1298069" flipH="1" flipV="1">
                                  <a:off x="8822" y="4128"/>
                                  <a:ext cx="284" cy="440"/>
                                </a:xfrm>
                                <a:custGeom>
                                  <a:avLst/>
                                  <a:gdLst>
                                    <a:gd name="T0" fmla="*/ 255 w 255"/>
                                    <a:gd name="T1" fmla="*/ 325 h 325"/>
                                    <a:gd name="T2" fmla="*/ 255 w 255"/>
                                    <a:gd name="T3" fmla="*/ 325 h 325"/>
                                    <a:gd name="T4" fmla="*/ 255 w 255"/>
                                    <a:gd name="T5" fmla="*/ 320 h 325"/>
                                    <a:gd name="T6" fmla="*/ 255 w 255"/>
                                    <a:gd name="T7" fmla="*/ 320 h 325"/>
                                    <a:gd name="T8" fmla="*/ 255 w 255"/>
                                    <a:gd name="T9" fmla="*/ 320 h 325"/>
                                    <a:gd name="T10" fmla="*/ 250 w 255"/>
                                    <a:gd name="T11" fmla="*/ 285 h 325"/>
                                    <a:gd name="T12" fmla="*/ 250 w 255"/>
                                    <a:gd name="T13" fmla="*/ 285 h 325"/>
                                    <a:gd name="T14" fmla="*/ 240 w 255"/>
                                    <a:gd name="T15" fmla="*/ 225 h 325"/>
                                    <a:gd name="T16" fmla="*/ 220 w 255"/>
                                    <a:gd name="T17" fmla="*/ 165 h 325"/>
                                    <a:gd name="T18" fmla="*/ 190 w 255"/>
                                    <a:gd name="T19" fmla="*/ 110 h 325"/>
                                    <a:gd name="T20" fmla="*/ 150 w 255"/>
                                    <a:gd name="T21" fmla="*/ 50 h 325"/>
                                    <a:gd name="T22" fmla="*/ 150 w 255"/>
                                    <a:gd name="T23" fmla="*/ 50 h 325"/>
                                    <a:gd name="T24" fmla="*/ 120 w 255"/>
                                    <a:gd name="T25" fmla="*/ 20 h 325"/>
                                    <a:gd name="T26" fmla="*/ 100 w 255"/>
                                    <a:gd name="T27" fmla="*/ 10 h 325"/>
                                    <a:gd name="T28" fmla="*/ 85 w 255"/>
                                    <a:gd name="T29" fmla="*/ 0 h 325"/>
                                    <a:gd name="T30" fmla="*/ 85 w 255"/>
                                    <a:gd name="T31" fmla="*/ 0 h 325"/>
                                    <a:gd name="T32" fmla="*/ 55 w 255"/>
                                    <a:gd name="T33" fmla="*/ 0 h 325"/>
                                    <a:gd name="T34" fmla="*/ 40 w 255"/>
                                    <a:gd name="T35" fmla="*/ 0 h 325"/>
                                    <a:gd name="T36" fmla="*/ 25 w 255"/>
                                    <a:gd name="T37" fmla="*/ 10 h 325"/>
                                    <a:gd name="T38" fmla="*/ 25 w 255"/>
                                    <a:gd name="T39" fmla="*/ 10 h 325"/>
                                    <a:gd name="T40" fmla="*/ 15 w 255"/>
                                    <a:gd name="T41" fmla="*/ 20 h 325"/>
                                    <a:gd name="T42" fmla="*/ 5 w 255"/>
                                    <a:gd name="T43" fmla="*/ 30 h 325"/>
                                    <a:gd name="T44" fmla="*/ 0 w 255"/>
                                    <a:gd name="T45" fmla="*/ 45 h 325"/>
                                    <a:gd name="T46" fmla="*/ 0 w 255"/>
                                    <a:gd name="T47" fmla="*/ 60 h 325"/>
                                    <a:gd name="T48" fmla="*/ 0 w 255"/>
                                    <a:gd name="T49" fmla="*/ 80 h 325"/>
                                    <a:gd name="T50" fmla="*/ 5 w 255"/>
                                    <a:gd name="T51" fmla="*/ 95 h 325"/>
                                    <a:gd name="T52" fmla="*/ 25 w 255"/>
                                    <a:gd name="T53" fmla="*/ 140 h 325"/>
                                    <a:gd name="T54" fmla="*/ 25 w 255"/>
                                    <a:gd name="T55" fmla="*/ 140 h 325"/>
                                    <a:gd name="T56" fmla="*/ 40 w 255"/>
                                    <a:gd name="T57" fmla="*/ 170 h 325"/>
                                    <a:gd name="T58" fmla="*/ 60 w 255"/>
                                    <a:gd name="T59" fmla="*/ 195 h 325"/>
                                    <a:gd name="T60" fmla="*/ 85 w 255"/>
                                    <a:gd name="T61" fmla="*/ 220 h 325"/>
                                    <a:gd name="T62" fmla="*/ 115 w 255"/>
                                    <a:gd name="T63" fmla="*/ 245 h 325"/>
                                    <a:gd name="T64" fmla="*/ 175 w 255"/>
                                    <a:gd name="T65" fmla="*/ 285 h 325"/>
                                    <a:gd name="T66" fmla="*/ 250 w 255"/>
                                    <a:gd name="T67" fmla="*/ 325 h 325"/>
                                    <a:gd name="T68" fmla="*/ 250 w 255"/>
                                    <a:gd name="T69" fmla="*/ 325 h 325"/>
                                    <a:gd name="T70" fmla="*/ 255 w 255"/>
                                    <a:gd name="T71" fmla="*/ 325 h 325"/>
                                    <a:gd name="T72" fmla="*/ 255 w 255"/>
                                    <a:gd name="T73" fmla="*/ 325 h 3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255" h="325">
                                      <a:moveTo>
                                        <a:pt x="255" y="325"/>
                                      </a:moveTo>
                                      <a:lnTo>
                                        <a:pt x="255" y="325"/>
                                      </a:lnTo>
                                      <a:lnTo>
                                        <a:pt x="255" y="320"/>
                                      </a:lnTo>
                                      <a:lnTo>
                                        <a:pt x="250" y="285"/>
                                      </a:lnTo>
                                      <a:lnTo>
                                        <a:pt x="240" y="225"/>
                                      </a:lnTo>
                                      <a:lnTo>
                                        <a:pt x="220" y="165"/>
                                      </a:lnTo>
                                      <a:lnTo>
                                        <a:pt x="190" y="110"/>
                                      </a:lnTo>
                                      <a:lnTo>
                                        <a:pt x="150" y="50"/>
                                      </a:lnTo>
                                      <a:lnTo>
                                        <a:pt x="120" y="20"/>
                                      </a:lnTo>
                                      <a:lnTo>
                                        <a:pt x="100" y="1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5" y="95"/>
                                      </a:lnTo>
                                      <a:lnTo>
                                        <a:pt x="25" y="140"/>
                                      </a:lnTo>
                                      <a:lnTo>
                                        <a:pt x="40" y="170"/>
                                      </a:lnTo>
                                      <a:lnTo>
                                        <a:pt x="60" y="195"/>
                                      </a:lnTo>
                                      <a:lnTo>
                                        <a:pt x="85" y="220"/>
                                      </a:lnTo>
                                      <a:lnTo>
                                        <a:pt x="115" y="245"/>
                                      </a:lnTo>
                                      <a:lnTo>
                                        <a:pt x="175" y="285"/>
                                      </a:lnTo>
                                      <a:lnTo>
                                        <a:pt x="250" y="325"/>
                                      </a:lnTo>
                                      <a:lnTo>
                                        <a:pt x="255" y="3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" name="Freeform 836"/>
                              <wps:cNvSpPr>
                                <a:spLocks/>
                              </wps:cNvSpPr>
                              <wps:spPr bwMode="auto">
                                <a:xfrm rot="1298069" flipH="1">
                                  <a:off x="8974" y="4128"/>
                                  <a:ext cx="473" cy="99"/>
                                </a:xfrm>
                                <a:custGeom>
                                  <a:avLst/>
                                  <a:gdLst>
                                    <a:gd name="T0" fmla="*/ 25 w 165"/>
                                    <a:gd name="T1" fmla="*/ 0 h 340"/>
                                    <a:gd name="T2" fmla="*/ 25 w 165"/>
                                    <a:gd name="T3" fmla="*/ 0 h 340"/>
                                    <a:gd name="T4" fmla="*/ 20 w 165"/>
                                    <a:gd name="T5" fmla="*/ 0 h 340"/>
                                    <a:gd name="T6" fmla="*/ 20 w 165"/>
                                    <a:gd name="T7" fmla="*/ 0 h 340"/>
                                    <a:gd name="T8" fmla="*/ 10 w 165"/>
                                    <a:gd name="T9" fmla="*/ 30 h 340"/>
                                    <a:gd name="T10" fmla="*/ 5 w 165"/>
                                    <a:gd name="T11" fmla="*/ 60 h 340"/>
                                    <a:gd name="T12" fmla="*/ 0 w 165"/>
                                    <a:gd name="T13" fmla="*/ 125 h 340"/>
                                    <a:gd name="T14" fmla="*/ 5 w 165"/>
                                    <a:gd name="T15" fmla="*/ 195 h 340"/>
                                    <a:gd name="T16" fmla="*/ 25 w 165"/>
                                    <a:gd name="T17" fmla="*/ 265 h 340"/>
                                    <a:gd name="T18" fmla="*/ 25 w 165"/>
                                    <a:gd name="T19" fmla="*/ 265 h 340"/>
                                    <a:gd name="T20" fmla="*/ 45 w 165"/>
                                    <a:gd name="T21" fmla="*/ 300 h 340"/>
                                    <a:gd name="T22" fmla="*/ 65 w 165"/>
                                    <a:gd name="T23" fmla="*/ 330 h 340"/>
                                    <a:gd name="T24" fmla="*/ 65 w 165"/>
                                    <a:gd name="T25" fmla="*/ 330 h 340"/>
                                    <a:gd name="T26" fmla="*/ 90 w 165"/>
                                    <a:gd name="T27" fmla="*/ 340 h 340"/>
                                    <a:gd name="T28" fmla="*/ 105 w 165"/>
                                    <a:gd name="T29" fmla="*/ 340 h 340"/>
                                    <a:gd name="T30" fmla="*/ 115 w 165"/>
                                    <a:gd name="T31" fmla="*/ 340 h 340"/>
                                    <a:gd name="T32" fmla="*/ 115 w 165"/>
                                    <a:gd name="T33" fmla="*/ 340 h 340"/>
                                    <a:gd name="T34" fmla="*/ 130 w 165"/>
                                    <a:gd name="T35" fmla="*/ 335 h 340"/>
                                    <a:gd name="T36" fmla="*/ 145 w 165"/>
                                    <a:gd name="T37" fmla="*/ 325 h 340"/>
                                    <a:gd name="T38" fmla="*/ 150 w 165"/>
                                    <a:gd name="T39" fmla="*/ 315 h 340"/>
                                    <a:gd name="T40" fmla="*/ 160 w 165"/>
                                    <a:gd name="T41" fmla="*/ 305 h 340"/>
                                    <a:gd name="T42" fmla="*/ 165 w 165"/>
                                    <a:gd name="T43" fmla="*/ 270 h 340"/>
                                    <a:gd name="T44" fmla="*/ 160 w 165"/>
                                    <a:gd name="T45" fmla="*/ 225 h 340"/>
                                    <a:gd name="T46" fmla="*/ 160 w 165"/>
                                    <a:gd name="T47" fmla="*/ 225 h 340"/>
                                    <a:gd name="T48" fmla="*/ 155 w 165"/>
                                    <a:gd name="T49" fmla="*/ 200 h 340"/>
                                    <a:gd name="T50" fmla="*/ 145 w 165"/>
                                    <a:gd name="T51" fmla="*/ 170 h 340"/>
                                    <a:gd name="T52" fmla="*/ 115 w 165"/>
                                    <a:gd name="T53" fmla="*/ 110 h 340"/>
                                    <a:gd name="T54" fmla="*/ 75 w 165"/>
                                    <a:gd name="T55" fmla="*/ 55 h 340"/>
                                    <a:gd name="T56" fmla="*/ 25 w 165"/>
                                    <a:gd name="T57" fmla="*/ 0 h 340"/>
                                    <a:gd name="T58" fmla="*/ 25 w 165"/>
                                    <a:gd name="T59" fmla="*/ 0 h 3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65" h="340">
                                      <a:moveTo>
                                        <a:pt x="25" y="0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5" y="195"/>
                                      </a:lnTo>
                                      <a:lnTo>
                                        <a:pt x="25" y="265"/>
                                      </a:lnTo>
                                      <a:lnTo>
                                        <a:pt x="45" y="300"/>
                                      </a:lnTo>
                                      <a:lnTo>
                                        <a:pt x="65" y="330"/>
                                      </a:lnTo>
                                      <a:lnTo>
                                        <a:pt x="90" y="340"/>
                                      </a:lnTo>
                                      <a:lnTo>
                                        <a:pt x="105" y="340"/>
                                      </a:lnTo>
                                      <a:lnTo>
                                        <a:pt x="115" y="340"/>
                                      </a:lnTo>
                                      <a:lnTo>
                                        <a:pt x="130" y="335"/>
                                      </a:lnTo>
                                      <a:lnTo>
                                        <a:pt x="145" y="325"/>
                                      </a:lnTo>
                                      <a:lnTo>
                                        <a:pt x="150" y="315"/>
                                      </a:lnTo>
                                      <a:lnTo>
                                        <a:pt x="160" y="305"/>
                                      </a:lnTo>
                                      <a:lnTo>
                                        <a:pt x="165" y="270"/>
                                      </a:lnTo>
                                      <a:lnTo>
                                        <a:pt x="160" y="225"/>
                                      </a:lnTo>
                                      <a:lnTo>
                                        <a:pt x="155" y="200"/>
                                      </a:lnTo>
                                      <a:lnTo>
                                        <a:pt x="145" y="170"/>
                                      </a:lnTo>
                                      <a:lnTo>
                                        <a:pt x="115" y="110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4" name="Freeform 837"/>
                              <wps:cNvSpPr>
                                <a:spLocks/>
                              </wps:cNvSpPr>
                              <wps:spPr bwMode="auto">
                                <a:xfrm rot="1567038">
                                  <a:off x="9038" y="3209"/>
                                  <a:ext cx="2594" cy="1584"/>
                                </a:xfrm>
                                <a:custGeom>
                                  <a:avLst/>
                                  <a:gdLst>
                                    <a:gd name="T0" fmla="*/ 120 w 2332"/>
                                    <a:gd name="T1" fmla="*/ 355 h 570"/>
                                    <a:gd name="T2" fmla="*/ 60 w 2332"/>
                                    <a:gd name="T3" fmla="*/ 400 h 570"/>
                                    <a:gd name="T4" fmla="*/ 25 w 2332"/>
                                    <a:gd name="T5" fmla="*/ 450 h 570"/>
                                    <a:gd name="T6" fmla="*/ 0 w 2332"/>
                                    <a:gd name="T7" fmla="*/ 510 h 570"/>
                                    <a:gd name="T8" fmla="*/ 0 w 2332"/>
                                    <a:gd name="T9" fmla="*/ 570 h 570"/>
                                    <a:gd name="T10" fmla="*/ 20 w 2332"/>
                                    <a:gd name="T11" fmla="*/ 530 h 570"/>
                                    <a:gd name="T12" fmla="*/ 65 w 2332"/>
                                    <a:gd name="T13" fmla="*/ 465 h 570"/>
                                    <a:gd name="T14" fmla="*/ 115 w 2332"/>
                                    <a:gd name="T15" fmla="*/ 415 h 570"/>
                                    <a:gd name="T16" fmla="*/ 175 w 2332"/>
                                    <a:gd name="T17" fmla="*/ 370 h 570"/>
                                    <a:gd name="T18" fmla="*/ 205 w 2332"/>
                                    <a:gd name="T19" fmla="*/ 355 h 570"/>
                                    <a:gd name="T20" fmla="*/ 330 w 2332"/>
                                    <a:gd name="T21" fmla="*/ 320 h 570"/>
                                    <a:gd name="T22" fmla="*/ 486 w 2332"/>
                                    <a:gd name="T23" fmla="*/ 315 h 570"/>
                                    <a:gd name="T24" fmla="*/ 596 w 2332"/>
                                    <a:gd name="T25" fmla="*/ 330 h 570"/>
                                    <a:gd name="T26" fmla="*/ 801 w 2332"/>
                                    <a:gd name="T27" fmla="*/ 355 h 570"/>
                                    <a:gd name="T28" fmla="*/ 981 w 2332"/>
                                    <a:gd name="T29" fmla="*/ 375 h 570"/>
                                    <a:gd name="T30" fmla="*/ 1121 w 2332"/>
                                    <a:gd name="T31" fmla="*/ 375 h 570"/>
                                    <a:gd name="T32" fmla="*/ 1176 w 2332"/>
                                    <a:gd name="T33" fmla="*/ 370 h 570"/>
                                    <a:gd name="T34" fmla="*/ 1311 w 2332"/>
                                    <a:gd name="T35" fmla="*/ 330 h 570"/>
                                    <a:gd name="T36" fmla="*/ 1391 w 2332"/>
                                    <a:gd name="T37" fmla="*/ 305 h 570"/>
                                    <a:gd name="T38" fmla="*/ 1446 w 2332"/>
                                    <a:gd name="T39" fmla="*/ 280 h 570"/>
                                    <a:gd name="T40" fmla="*/ 1446 w 2332"/>
                                    <a:gd name="T41" fmla="*/ 280 h 570"/>
                                    <a:gd name="T42" fmla="*/ 1451 w 2332"/>
                                    <a:gd name="T43" fmla="*/ 280 h 570"/>
                                    <a:gd name="T44" fmla="*/ 1671 w 2332"/>
                                    <a:gd name="T45" fmla="*/ 190 h 570"/>
                                    <a:gd name="T46" fmla="*/ 1837 w 2332"/>
                                    <a:gd name="T47" fmla="*/ 155 h 570"/>
                                    <a:gd name="T48" fmla="*/ 1982 w 2332"/>
                                    <a:gd name="T49" fmla="*/ 155 h 570"/>
                                    <a:gd name="T50" fmla="*/ 2027 w 2332"/>
                                    <a:gd name="T51" fmla="*/ 160 h 570"/>
                                    <a:gd name="T52" fmla="*/ 2112 w 2332"/>
                                    <a:gd name="T53" fmla="*/ 185 h 570"/>
                                    <a:gd name="T54" fmla="*/ 2202 w 2332"/>
                                    <a:gd name="T55" fmla="*/ 220 h 570"/>
                                    <a:gd name="T56" fmla="*/ 2332 w 2332"/>
                                    <a:gd name="T57" fmla="*/ 300 h 570"/>
                                    <a:gd name="T58" fmla="*/ 2332 w 2332"/>
                                    <a:gd name="T59" fmla="*/ 60 h 570"/>
                                    <a:gd name="T60" fmla="*/ 2197 w 2332"/>
                                    <a:gd name="T61" fmla="*/ 10 h 570"/>
                                    <a:gd name="T62" fmla="*/ 2042 w 2332"/>
                                    <a:gd name="T63" fmla="*/ 0 h 570"/>
                                    <a:gd name="T64" fmla="*/ 2042 w 2332"/>
                                    <a:gd name="T65" fmla="*/ 0 h 570"/>
                                    <a:gd name="T66" fmla="*/ 2037 w 2332"/>
                                    <a:gd name="T67" fmla="*/ 0 h 570"/>
                                    <a:gd name="T68" fmla="*/ 1902 w 2332"/>
                                    <a:gd name="T69" fmla="*/ 10 h 570"/>
                                    <a:gd name="T70" fmla="*/ 1757 w 2332"/>
                                    <a:gd name="T71" fmla="*/ 40 h 570"/>
                                    <a:gd name="T72" fmla="*/ 1596 w 2332"/>
                                    <a:gd name="T73" fmla="*/ 90 h 570"/>
                                    <a:gd name="T74" fmla="*/ 1426 w 2332"/>
                                    <a:gd name="T75" fmla="*/ 160 h 570"/>
                                    <a:gd name="T76" fmla="*/ 1321 w 2332"/>
                                    <a:gd name="T77" fmla="*/ 205 h 570"/>
                                    <a:gd name="T78" fmla="*/ 1101 w 2332"/>
                                    <a:gd name="T79" fmla="*/ 255 h 570"/>
                                    <a:gd name="T80" fmla="*/ 991 w 2332"/>
                                    <a:gd name="T81" fmla="*/ 265 h 570"/>
                                    <a:gd name="T82" fmla="*/ 946 w 2332"/>
                                    <a:gd name="T83" fmla="*/ 265 h 570"/>
                                    <a:gd name="T84" fmla="*/ 861 w 2332"/>
                                    <a:gd name="T85" fmla="*/ 260 h 570"/>
                                    <a:gd name="T86" fmla="*/ 826 w 2332"/>
                                    <a:gd name="T87" fmla="*/ 255 h 570"/>
                                    <a:gd name="T88" fmla="*/ 776 w 2332"/>
                                    <a:gd name="T89" fmla="*/ 250 h 570"/>
                                    <a:gd name="T90" fmla="*/ 636 w 2332"/>
                                    <a:gd name="T91" fmla="*/ 235 h 570"/>
                                    <a:gd name="T92" fmla="*/ 521 w 2332"/>
                                    <a:gd name="T93" fmla="*/ 230 h 570"/>
                                    <a:gd name="T94" fmla="*/ 421 w 2332"/>
                                    <a:gd name="T95" fmla="*/ 240 h 570"/>
                                    <a:gd name="T96" fmla="*/ 330 w 2332"/>
                                    <a:gd name="T97" fmla="*/ 260 h 570"/>
                                    <a:gd name="T98" fmla="*/ 180 w 2332"/>
                                    <a:gd name="T99" fmla="*/ 320 h 570"/>
                                    <a:gd name="T100" fmla="*/ 120 w 2332"/>
                                    <a:gd name="T101" fmla="*/ 355 h 5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332" h="570">
                                      <a:moveTo>
                                        <a:pt x="120" y="355"/>
                                      </a:moveTo>
                                      <a:lnTo>
                                        <a:pt x="120" y="355"/>
                                      </a:lnTo>
                                      <a:lnTo>
                                        <a:pt x="85" y="375"/>
                                      </a:lnTo>
                                      <a:lnTo>
                                        <a:pt x="60" y="400"/>
                                      </a:lnTo>
                                      <a:lnTo>
                                        <a:pt x="40" y="425"/>
                                      </a:lnTo>
                                      <a:lnTo>
                                        <a:pt x="25" y="450"/>
                                      </a:lnTo>
                                      <a:lnTo>
                                        <a:pt x="10" y="480"/>
                                      </a:lnTo>
                                      <a:lnTo>
                                        <a:pt x="0" y="510"/>
                                      </a:lnTo>
                                      <a:lnTo>
                                        <a:pt x="0" y="540"/>
                                      </a:lnTo>
                                      <a:lnTo>
                                        <a:pt x="0" y="570"/>
                                      </a:lnTo>
                                      <a:lnTo>
                                        <a:pt x="20" y="530"/>
                                      </a:lnTo>
                                      <a:lnTo>
                                        <a:pt x="40" y="495"/>
                                      </a:lnTo>
                                      <a:lnTo>
                                        <a:pt x="65" y="465"/>
                                      </a:lnTo>
                                      <a:lnTo>
                                        <a:pt x="90" y="440"/>
                                      </a:lnTo>
                                      <a:lnTo>
                                        <a:pt x="115" y="415"/>
                                      </a:lnTo>
                                      <a:lnTo>
                                        <a:pt x="145" y="390"/>
                                      </a:lnTo>
                                      <a:lnTo>
                                        <a:pt x="175" y="370"/>
                                      </a:lnTo>
                                      <a:lnTo>
                                        <a:pt x="205" y="355"/>
                                      </a:lnTo>
                                      <a:lnTo>
                                        <a:pt x="265" y="335"/>
                                      </a:lnTo>
                                      <a:lnTo>
                                        <a:pt x="330" y="320"/>
                                      </a:lnTo>
                                      <a:lnTo>
                                        <a:pt x="406" y="315"/>
                                      </a:lnTo>
                                      <a:lnTo>
                                        <a:pt x="486" y="315"/>
                                      </a:lnTo>
                                      <a:lnTo>
                                        <a:pt x="596" y="330"/>
                                      </a:lnTo>
                                      <a:lnTo>
                                        <a:pt x="801" y="355"/>
                                      </a:lnTo>
                                      <a:lnTo>
                                        <a:pt x="896" y="370"/>
                                      </a:lnTo>
                                      <a:lnTo>
                                        <a:pt x="981" y="375"/>
                                      </a:lnTo>
                                      <a:lnTo>
                                        <a:pt x="1056" y="380"/>
                                      </a:lnTo>
                                      <a:lnTo>
                                        <a:pt x="1121" y="375"/>
                                      </a:lnTo>
                                      <a:lnTo>
                                        <a:pt x="1176" y="370"/>
                                      </a:lnTo>
                                      <a:lnTo>
                                        <a:pt x="1241" y="355"/>
                                      </a:lnTo>
                                      <a:lnTo>
                                        <a:pt x="1311" y="330"/>
                                      </a:lnTo>
                                      <a:lnTo>
                                        <a:pt x="1391" y="305"/>
                                      </a:lnTo>
                                      <a:lnTo>
                                        <a:pt x="1446" y="280"/>
                                      </a:lnTo>
                                      <a:lnTo>
                                        <a:pt x="1451" y="280"/>
                                      </a:lnTo>
                                      <a:lnTo>
                                        <a:pt x="1671" y="190"/>
                                      </a:lnTo>
                                      <a:lnTo>
                                        <a:pt x="1757" y="170"/>
                                      </a:lnTo>
                                      <a:lnTo>
                                        <a:pt x="1837" y="155"/>
                                      </a:lnTo>
                                      <a:lnTo>
                                        <a:pt x="1912" y="150"/>
                                      </a:lnTo>
                                      <a:lnTo>
                                        <a:pt x="1982" y="155"/>
                                      </a:lnTo>
                                      <a:lnTo>
                                        <a:pt x="2027" y="160"/>
                                      </a:lnTo>
                                      <a:lnTo>
                                        <a:pt x="2072" y="170"/>
                                      </a:lnTo>
                                      <a:lnTo>
                                        <a:pt x="2112" y="185"/>
                                      </a:lnTo>
                                      <a:lnTo>
                                        <a:pt x="2157" y="200"/>
                                      </a:lnTo>
                                      <a:lnTo>
                                        <a:pt x="2202" y="220"/>
                                      </a:lnTo>
                                      <a:lnTo>
                                        <a:pt x="2247" y="245"/>
                                      </a:lnTo>
                                      <a:lnTo>
                                        <a:pt x="2332" y="300"/>
                                      </a:lnTo>
                                      <a:lnTo>
                                        <a:pt x="2332" y="60"/>
                                      </a:lnTo>
                                      <a:lnTo>
                                        <a:pt x="2267" y="30"/>
                                      </a:lnTo>
                                      <a:lnTo>
                                        <a:pt x="2197" y="10"/>
                                      </a:lnTo>
                                      <a:lnTo>
                                        <a:pt x="2122" y="0"/>
                                      </a:lnTo>
                                      <a:lnTo>
                                        <a:pt x="2042" y="0"/>
                                      </a:lnTo>
                                      <a:lnTo>
                                        <a:pt x="2037" y="0"/>
                                      </a:lnTo>
                                      <a:lnTo>
                                        <a:pt x="1972" y="0"/>
                                      </a:lnTo>
                                      <a:lnTo>
                                        <a:pt x="1902" y="10"/>
                                      </a:lnTo>
                                      <a:lnTo>
                                        <a:pt x="1832" y="20"/>
                                      </a:lnTo>
                                      <a:lnTo>
                                        <a:pt x="1757" y="40"/>
                                      </a:lnTo>
                                      <a:lnTo>
                                        <a:pt x="1676" y="65"/>
                                      </a:lnTo>
                                      <a:lnTo>
                                        <a:pt x="1596" y="90"/>
                                      </a:lnTo>
                                      <a:lnTo>
                                        <a:pt x="1511" y="125"/>
                                      </a:lnTo>
                                      <a:lnTo>
                                        <a:pt x="1426" y="160"/>
                                      </a:lnTo>
                                      <a:lnTo>
                                        <a:pt x="1321" y="205"/>
                                      </a:lnTo>
                                      <a:lnTo>
                                        <a:pt x="1211" y="235"/>
                                      </a:lnTo>
                                      <a:lnTo>
                                        <a:pt x="1101" y="255"/>
                                      </a:lnTo>
                                      <a:lnTo>
                                        <a:pt x="991" y="265"/>
                                      </a:lnTo>
                                      <a:lnTo>
                                        <a:pt x="946" y="265"/>
                                      </a:lnTo>
                                      <a:lnTo>
                                        <a:pt x="861" y="260"/>
                                      </a:lnTo>
                                      <a:lnTo>
                                        <a:pt x="826" y="255"/>
                                      </a:lnTo>
                                      <a:lnTo>
                                        <a:pt x="776" y="250"/>
                                      </a:lnTo>
                                      <a:lnTo>
                                        <a:pt x="636" y="235"/>
                                      </a:lnTo>
                                      <a:lnTo>
                                        <a:pt x="576" y="230"/>
                                      </a:lnTo>
                                      <a:lnTo>
                                        <a:pt x="521" y="230"/>
                                      </a:lnTo>
                                      <a:lnTo>
                                        <a:pt x="471" y="230"/>
                                      </a:lnTo>
                                      <a:lnTo>
                                        <a:pt x="421" y="240"/>
                                      </a:lnTo>
                                      <a:lnTo>
                                        <a:pt x="330" y="260"/>
                                      </a:lnTo>
                                      <a:lnTo>
                                        <a:pt x="250" y="285"/>
                                      </a:lnTo>
                                      <a:lnTo>
                                        <a:pt x="180" y="320"/>
                                      </a:lnTo>
                                      <a:lnTo>
                                        <a:pt x="120" y="3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5" name="Freeform 9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89" y="3938"/>
                                  <a:ext cx="437" cy="791"/>
                                </a:xfrm>
                                <a:custGeom>
                                  <a:avLst/>
                                  <a:gdLst>
                                    <a:gd name="T0" fmla="*/ 7 w 437"/>
                                    <a:gd name="T1" fmla="*/ 382 h 791"/>
                                    <a:gd name="T2" fmla="*/ 20 w 437"/>
                                    <a:gd name="T3" fmla="*/ 402 h 791"/>
                                    <a:gd name="T4" fmla="*/ 34 w 437"/>
                                    <a:gd name="T5" fmla="*/ 443 h 791"/>
                                    <a:gd name="T6" fmla="*/ 0 w 437"/>
                                    <a:gd name="T7" fmla="*/ 628 h 791"/>
                                    <a:gd name="T8" fmla="*/ 14 w 437"/>
                                    <a:gd name="T9" fmla="*/ 703 h 791"/>
                                    <a:gd name="T10" fmla="*/ 184 w 437"/>
                                    <a:gd name="T11" fmla="*/ 791 h 791"/>
                                    <a:gd name="T12" fmla="*/ 348 w 437"/>
                                    <a:gd name="T13" fmla="*/ 757 h 791"/>
                                    <a:gd name="T14" fmla="*/ 416 w 437"/>
                                    <a:gd name="T15" fmla="*/ 648 h 791"/>
                                    <a:gd name="T16" fmla="*/ 423 w 437"/>
                                    <a:gd name="T17" fmla="*/ 621 h 791"/>
                                    <a:gd name="T18" fmla="*/ 437 w 437"/>
                                    <a:gd name="T19" fmla="*/ 580 h 791"/>
                                    <a:gd name="T20" fmla="*/ 416 w 437"/>
                                    <a:gd name="T21" fmla="*/ 409 h 791"/>
                                    <a:gd name="T22" fmla="*/ 396 w 437"/>
                                    <a:gd name="T23" fmla="*/ 321 h 791"/>
                                    <a:gd name="T24" fmla="*/ 369 w 437"/>
                                    <a:gd name="T25" fmla="*/ 280 h 791"/>
                                    <a:gd name="T26" fmla="*/ 293 w 437"/>
                                    <a:gd name="T27" fmla="*/ 89 h 791"/>
                                    <a:gd name="T28" fmla="*/ 218 w 437"/>
                                    <a:gd name="T29" fmla="*/ 0 h 791"/>
                                    <a:gd name="T30" fmla="*/ 96 w 437"/>
                                    <a:gd name="T31" fmla="*/ 13 h 791"/>
                                    <a:gd name="T32" fmla="*/ 4 w 437"/>
                                    <a:gd name="T33" fmla="*/ 231 h 7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437" h="791">
                                      <a:moveTo>
                                        <a:pt x="7" y="382"/>
                                      </a:moveTo>
                                      <a:cubicBezTo>
                                        <a:pt x="11" y="389"/>
                                        <a:pt x="17" y="395"/>
                                        <a:pt x="20" y="402"/>
                                      </a:cubicBezTo>
                                      <a:cubicBezTo>
                                        <a:pt x="26" y="415"/>
                                        <a:pt x="34" y="443"/>
                                        <a:pt x="34" y="443"/>
                                      </a:cubicBezTo>
                                      <a:cubicBezTo>
                                        <a:pt x="28" y="509"/>
                                        <a:pt x="11" y="564"/>
                                        <a:pt x="0" y="628"/>
                                      </a:cubicBezTo>
                                      <a:cubicBezTo>
                                        <a:pt x="3" y="649"/>
                                        <a:pt x="3" y="681"/>
                                        <a:pt x="14" y="703"/>
                                      </a:cubicBezTo>
                                      <a:cubicBezTo>
                                        <a:pt x="42" y="760"/>
                                        <a:pt x="129" y="785"/>
                                        <a:pt x="184" y="791"/>
                                      </a:cubicBezTo>
                                      <a:cubicBezTo>
                                        <a:pt x="310" y="784"/>
                                        <a:pt x="265" y="786"/>
                                        <a:pt x="348" y="757"/>
                                      </a:cubicBezTo>
                                      <a:cubicBezTo>
                                        <a:pt x="372" y="723"/>
                                        <a:pt x="401" y="688"/>
                                        <a:pt x="416" y="648"/>
                                      </a:cubicBezTo>
                                      <a:cubicBezTo>
                                        <a:pt x="419" y="639"/>
                                        <a:pt x="420" y="630"/>
                                        <a:pt x="423" y="621"/>
                                      </a:cubicBezTo>
                                      <a:cubicBezTo>
                                        <a:pt x="427" y="607"/>
                                        <a:pt x="437" y="580"/>
                                        <a:pt x="437" y="580"/>
                                      </a:cubicBezTo>
                                      <a:cubicBezTo>
                                        <a:pt x="433" y="515"/>
                                        <a:pt x="435" y="467"/>
                                        <a:pt x="416" y="409"/>
                                      </a:cubicBezTo>
                                      <a:cubicBezTo>
                                        <a:pt x="412" y="383"/>
                                        <a:pt x="410" y="346"/>
                                        <a:pt x="396" y="321"/>
                                      </a:cubicBezTo>
                                      <a:cubicBezTo>
                                        <a:pt x="388" y="307"/>
                                        <a:pt x="369" y="280"/>
                                        <a:pt x="369" y="280"/>
                                      </a:cubicBezTo>
                                      <a:cubicBezTo>
                                        <a:pt x="353" y="216"/>
                                        <a:pt x="331" y="144"/>
                                        <a:pt x="293" y="89"/>
                                      </a:cubicBezTo>
                                      <a:cubicBezTo>
                                        <a:pt x="280" y="42"/>
                                        <a:pt x="256" y="24"/>
                                        <a:pt x="218" y="0"/>
                                      </a:cubicBezTo>
                                      <a:cubicBezTo>
                                        <a:pt x="186" y="3"/>
                                        <a:pt x="133" y="13"/>
                                        <a:pt x="96" y="13"/>
                                      </a:cubicBezTo>
                                      <a:lnTo>
                                        <a:pt x="4" y="231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26" name="Group 18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816" y="1067"/>
                                <a:ext cx="1689" cy="2062"/>
                                <a:chOff x="7813" y="5855"/>
                                <a:chExt cx="1689" cy="2062"/>
                              </a:xfrm>
                            </wpg:grpSpPr>
                            <wps:wsp>
                              <wps:cNvPr id="427" name="Freeform 18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78" y="6871"/>
                                  <a:ext cx="170" cy="105"/>
                                </a:xfrm>
                                <a:custGeom>
                                  <a:avLst/>
                                  <a:gdLst>
                                    <a:gd name="T0" fmla="*/ 0 w 170"/>
                                    <a:gd name="T1" fmla="*/ 50 h 105"/>
                                    <a:gd name="T2" fmla="*/ 0 w 170"/>
                                    <a:gd name="T3" fmla="*/ 105 h 105"/>
                                    <a:gd name="T4" fmla="*/ 170 w 170"/>
                                    <a:gd name="T5" fmla="*/ 45 h 105"/>
                                    <a:gd name="T6" fmla="*/ 165 w 170"/>
                                    <a:gd name="T7" fmla="*/ 0 h 105"/>
                                    <a:gd name="T8" fmla="*/ 0 w 170"/>
                                    <a:gd name="T9" fmla="*/ 50 h 105"/>
                                    <a:gd name="T10" fmla="*/ 0 w 170"/>
                                    <a:gd name="T11" fmla="*/ 50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70" h="105">
                                      <a:moveTo>
                                        <a:pt x="0" y="50"/>
                                      </a:moveTo>
                                      <a:lnTo>
                                        <a:pt x="0" y="105"/>
                                      </a:lnTo>
                                      <a:lnTo>
                                        <a:pt x="170" y="45"/>
                                      </a:lnTo>
                                      <a:lnTo>
                                        <a:pt x="165" y="0"/>
                                      </a:lnTo>
                                      <a:lnTo>
                                        <a:pt x="0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" name="Freeform 18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13" y="6961"/>
                                  <a:ext cx="390" cy="210"/>
                                </a:xfrm>
                                <a:custGeom>
                                  <a:avLst/>
                                  <a:gdLst>
                                    <a:gd name="T0" fmla="*/ 105 w 390"/>
                                    <a:gd name="T1" fmla="*/ 155 h 210"/>
                                    <a:gd name="T2" fmla="*/ 0 w 390"/>
                                    <a:gd name="T3" fmla="*/ 135 h 210"/>
                                    <a:gd name="T4" fmla="*/ 150 w 390"/>
                                    <a:gd name="T5" fmla="*/ 210 h 210"/>
                                    <a:gd name="T6" fmla="*/ 390 w 390"/>
                                    <a:gd name="T7" fmla="*/ 105 h 210"/>
                                    <a:gd name="T8" fmla="*/ 385 w 390"/>
                                    <a:gd name="T9" fmla="*/ 60 h 210"/>
                                    <a:gd name="T10" fmla="*/ 175 w 390"/>
                                    <a:gd name="T11" fmla="*/ 140 h 210"/>
                                    <a:gd name="T12" fmla="*/ 85 w 390"/>
                                    <a:gd name="T13" fmla="*/ 0 h 210"/>
                                    <a:gd name="T14" fmla="*/ 125 w 390"/>
                                    <a:gd name="T15" fmla="*/ 125 h 210"/>
                                    <a:gd name="T16" fmla="*/ 5 w 390"/>
                                    <a:gd name="T17" fmla="*/ 55 h 210"/>
                                    <a:gd name="T18" fmla="*/ 105 w 390"/>
                                    <a:gd name="T19" fmla="*/ 155 h 210"/>
                                    <a:gd name="T20" fmla="*/ 105 w 390"/>
                                    <a:gd name="T21" fmla="*/ 155 h 2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90" h="210">
                                      <a:moveTo>
                                        <a:pt x="105" y="155"/>
                                      </a:moveTo>
                                      <a:lnTo>
                                        <a:pt x="0" y="135"/>
                                      </a:lnTo>
                                      <a:lnTo>
                                        <a:pt x="150" y="210"/>
                                      </a:lnTo>
                                      <a:lnTo>
                                        <a:pt x="390" y="105"/>
                                      </a:lnTo>
                                      <a:lnTo>
                                        <a:pt x="385" y="60"/>
                                      </a:lnTo>
                                      <a:lnTo>
                                        <a:pt x="175" y="14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125" y="125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105" y="1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" name="Freeform 18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48" y="5855"/>
                                  <a:ext cx="854" cy="396"/>
                                </a:xfrm>
                                <a:custGeom>
                                  <a:avLst/>
                                  <a:gdLst>
                                    <a:gd name="T0" fmla="*/ 0 w 854"/>
                                    <a:gd name="T1" fmla="*/ 125 h 396"/>
                                    <a:gd name="T2" fmla="*/ 0 w 854"/>
                                    <a:gd name="T3" fmla="*/ 125 h 396"/>
                                    <a:gd name="T4" fmla="*/ 70 w 854"/>
                                    <a:gd name="T5" fmla="*/ 135 h 396"/>
                                    <a:gd name="T6" fmla="*/ 130 w 854"/>
                                    <a:gd name="T7" fmla="*/ 156 h 396"/>
                                    <a:gd name="T8" fmla="*/ 185 w 854"/>
                                    <a:gd name="T9" fmla="*/ 181 h 396"/>
                                    <a:gd name="T10" fmla="*/ 230 w 854"/>
                                    <a:gd name="T11" fmla="*/ 211 h 396"/>
                                    <a:gd name="T12" fmla="*/ 275 w 854"/>
                                    <a:gd name="T13" fmla="*/ 246 h 396"/>
                                    <a:gd name="T14" fmla="*/ 310 w 854"/>
                                    <a:gd name="T15" fmla="*/ 286 h 396"/>
                                    <a:gd name="T16" fmla="*/ 340 w 854"/>
                                    <a:gd name="T17" fmla="*/ 336 h 396"/>
                                    <a:gd name="T18" fmla="*/ 365 w 854"/>
                                    <a:gd name="T19" fmla="*/ 391 h 396"/>
                                    <a:gd name="T20" fmla="*/ 365 w 854"/>
                                    <a:gd name="T21" fmla="*/ 391 h 396"/>
                                    <a:gd name="T22" fmla="*/ 390 w 854"/>
                                    <a:gd name="T23" fmla="*/ 396 h 396"/>
                                    <a:gd name="T24" fmla="*/ 419 w 854"/>
                                    <a:gd name="T25" fmla="*/ 391 h 396"/>
                                    <a:gd name="T26" fmla="*/ 444 w 854"/>
                                    <a:gd name="T27" fmla="*/ 386 h 396"/>
                                    <a:gd name="T28" fmla="*/ 474 w 854"/>
                                    <a:gd name="T29" fmla="*/ 381 h 396"/>
                                    <a:gd name="T30" fmla="*/ 504 w 854"/>
                                    <a:gd name="T31" fmla="*/ 366 h 396"/>
                                    <a:gd name="T32" fmla="*/ 534 w 854"/>
                                    <a:gd name="T33" fmla="*/ 351 h 396"/>
                                    <a:gd name="T34" fmla="*/ 594 w 854"/>
                                    <a:gd name="T35" fmla="*/ 311 h 396"/>
                                    <a:gd name="T36" fmla="*/ 654 w 854"/>
                                    <a:gd name="T37" fmla="*/ 256 h 396"/>
                                    <a:gd name="T38" fmla="*/ 719 w 854"/>
                                    <a:gd name="T39" fmla="*/ 186 h 396"/>
                                    <a:gd name="T40" fmla="*/ 789 w 854"/>
                                    <a:gd name="T41" fmla="*/ 100 h 396"/>
                                    <a:gd name="T42" fmla="*/ 854 w 854"/>
                                    <a:gd name="T43" fmla="*/ 0 h 396"/>
                                    <a:gd name="T44" fmla="*/ 854 w 854"/>
                                    <a:gd name="T45" fmla="*/ 0 h 396"/>
                                    <a:gd name="T46" fmla="*/ 804 w 854"/>
                                    <a:gd name="T47" fmla="*/ 15 h 396"/>
                                    <a:gd name="T48" fmla="*/ 749 w 854"/>
                                    <a:gd name="T49" fmla="*/ 25 h 396"/>
                                    <a:gd name="T50" fmla="*/ 699 w 854"/>
                                    <a:gd name="T51" fmla="*/ 35 h 396"/>
                                    <a:gd name="T52" fmla="*/ 644 w 854"/>
                                    <a:gd name="T53" fmla="*/ 35 h 396"/>
                                    <a:gd name="T54" fmla="*/ 584 w 854"/>
                                    <a:gd name="T55" fmla="*/ 35 h 396"/>
                                    <a:gd name="T56" fmla="*/ 529 w 854"/>
                                    <a:gd name="T57" fmla="*/ 30 h 396"/>
                                    <a:gd name="T58" fmla="*/ 469 w 854"/>
                                    <a:gd name="T59" fmla="*/ 25 h 396"/>
                                    <a:gd name="T60" fmla="*/ 409 w 854"/>
                                    <a:gd name="T61" fmla="*/ 10 h 396"/>
                                    <a:gd name="T62" fmla="*/ 409 w 854"/>
                                    <a:gd name="T63" fmla="*/ 10 h 396"/>
                                    <a:gd name="T64" fmla="*/ 360 w 854"/>
                                    <a:gd name="T65" fmla="*/ 5 h 396"/>
                                    <a:gd name="T66" fmla="*/ 310 w 854"/>
                                    <a:gd name="T67" fmla="*/ 0 h 396"/>
                                    <a:gd name="T68" fmla="*/ 260 w 854"/>
                                    <a:gd name="T69" fmla="*/ 5 h 396"/>
                                    <a:gd name="T70" fmla="*/ 210 w 854"/>
                                    <a:gd name="T71" fmla="*/ 15 h 396"/>
                                    <a:gd name="T72" fmla="*/ 160 w 854"/>
                                    <a:gd name="T73" fmla="*/ 35 h 396"/>
                                    <a:gd name="T74" fmla="*/ 105 w 854"/>
                                    <a:gd name="T75" fmla="*/ 55 h 396"/>
                                    <a:gd name="T76" fmla="*/ 55 w 854"/>
                                    <a:gd name="T77" fmla="*/ 85 h 396"/>
                                    <a:gd name="T78" fmla="*/ 0 w 854"/>
                                    <a:gd name="T79" fmla="*/ 125 h 396"/>
                                    <a:gd name="T80" fmla="*/ 0 w 854"/>
                                    <a:gd name="T81" fmla="*/ 125 h 3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854" h="396">
                                      <a:moveTo>
                                        <a:pt x="0" y="125"/>
                                      </a:moveTo>
                                      <a:lnTo>
                                        <a:pt x="0" y="125"/>
                                      </a:lnTo>
                                      <a:lnTo>
                                        <a:pt x="70" y="135"/>
                                      </a:lnTo>
                                      <a:lnTo>
                                        <a:pt x="130" y="156"/>
                                      </a:lnTo>
                                      <a:lnTo>
                                        <a:pt x="185" y="181"/>
                                      </a:lnTo>
                                      <a:lnTo>
                                        <a:pt x="230" y="211"/>
                                      </a:lnTo>
                                      <a:lnTo>
                                        <a:pt x="275" y="246"/>
                                      </a:lnTo>
                                      <a:lnTo>
                                        <a:pt x="310" y="286"/>
                                      </a:lnTo>
                                      <a:lnTo>
                                        <a:pt x="340" y="336"/>
                                      </a:lnTo>
                                      <a:lnTo>
                                        <a:pt x="365" y="391"/>
                                      </a:lnTo>
                                      <a:lnTo>
                                        <a:pt x="390" y="396"/>
                                      </a:lnTo>
                                      <a:lnTo>
                                        <a:pt x="419" y="391"/>
                                      </a:lnTo>
                                      <a:lnTo>
                                        <a:pt x="444" y="386"/>
                                      </a:lnTo>
                                      <a:lnTo>
                                        <a:pt x="474" y="381"/>
                                      </a:lnTo>
                                      <a:lnTo>
                                        <a:pt x="504" y="366"/>
                                      </a:lnTo>
                                      <a:lnTo>
                                        <a:pt x="534" y="351"/>
                                      </a:lnTo>
                                      <a:lnTo>
                                        <a:pt x="594" y="311"/>
                                      </a:lnTo>
                                      <a:lnTo>
                                        <a:pt x="654" y="256"/>
                                      </a:lnTo>
                                      <a:lnTo>
                                        <a:pt x="719" y="186"/>
                                      </a:lnTo>
                                      <a:lnTo>
                                        <a:pt x="789" y="100"/>
                                      </a:lnTo>
                                      <a:lnTo>
                                        <a:pt x="854" y="0"/>
                                      </a:lnTo>
                                      <a:lnTo>
                                        <a:pt x="804" y="15"/>
                                      </a:lnTo>
                                      <a:lnTo>
                                        <a:pt x="749" y="25"/>
                                      </a:lnTo>
                                      <a:lnTo>
                                        <a:pt x="699" y="35"/>
                                      </a:lnTo>
                                      <a:lnTo>
                                        <a:pt x="644" y="35"/>
                                      </a:lnTo>
                                      <a:lnTo>
                                        <a:pt x="584" y="35"/>
                                      </a:lnTo>
                                      <a:lnTo>
                                        <a:pt x="529" y="30"/>
                                      </a:lnTo>
                                      <a:lnTo>
                                        <a:pt x="469" y="25"/>
                                      </a:lnTo>
                                      <a:lnTo>
                                        <a:pt x="409" y="10"/>
                                      </a:lnTo>
                                      <a:lnTo>
                                        <a:pt x="360" y="5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260" y="5"/>
                                      </a:lnTo>
                                      <a:lnTo>
                                        <a:pt x="210" y="15"/>
                                      </a:lnTo>
                                      <a:lnTo>
                                        <a:pt x="160" y="35"/>
                                      </a:lnTo>
                                      <a:lnTo>
                                        <a:pt x="105" y="55"/>
                                      </a:lnTo>
                                      <a:lnTo>
                                        <a:pt x="55" y="85"/>
                                      </a:lnTo>
                                      <a:lnTo>
                                        <a:pt x="0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" name="Freeform 18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8" y="5915"/>
                                  <a:ext cx="1094" cy="2002"/>
                                </a:xfrm>
                                <a:custGeom>
                                  <a:avLst/>
                                  <a:gdLst>
                                    <a:gd name="T0" fmla="*/ 1074 w 1094"/>
                                    <a:gd name="T1" fmla="*/ 70 h 2002"/>
                                    <a:gd name="T2" fmla="*/ 999 w 1094"/>
                                    <a:gd name="T3" fmla="*/ 20 h 2002"/>
                                    <a:gd name="T4" fmla="*/ 915 w 1094"/>
                                    <a:gd name="T5" fmla="*/ 5 h 2002"/>
                                    <a:gd name="T6" fmla="*/ 805 w 1094"/>
                                    <a:gd name="T7" fmla="*/ 0 h 2002"/>
                                    <a:gd name="T8" fmla="*/ 635 w 1094"/>
                                    <a:gd name="T9" fmla="*/ 30 h 2002"/>
                                    <a:gd name="T10" fmla="*/ 545 w 1094"/>
                                    <a:gd name="T11" fmla="*/ 75 h 2002"/>
                                    <a:gd name="T12" fmla="*/ 505 w 1094"/>
                                    <a:gd name="T13" fmla="*/ 111 h 2002"/>
                                    <a:gd name="T14" fmla="*/ 480 w 1094"/>
                                    <a:gd name="T15" fmla="*/ 176 h 2002"/>
                                    <a:gd name="T16" fmla="*/ 485 w 1094"/>
                                    <a:gd name="T17" fmla="*/ 241 h 2002"/>
                                    <a:gd name="T18" fmla="*/ 445 w 1094"/>
                                    <a:gd name="T19" fmla="*/ 266 h 2002"/>
                                    <a:gd name="T20" fmla="*/ 295 w 1094"/>
                                    <a:gd name="T21" fmla="*/ 296 h 2002"/>
                                    <a:gd name="T22" fmla="*/ 170 w 1094"/>
                                    <a:gd name="T23" fmla="*/ 356 h 2002"/>
                                    <a:gd name="T24" fmla="*/ 95 w 1094"/>
                                    <a:gd name="T25" fmla="*/ 416 h 2002"/>
                                    <a:gd name="T26" fmla="*/ 20 w 1094"/>
                                    <a:gd name="T27" fmla="*/ 536 h 2002"/>
                                    <a:gd name="T28" fmla="*/ 5 w 1094"/>
                                    <a:gd name="T29" fmla="*/ 616 h 2002"/>
                                    <a:gd name="T30" fmla="*/ 0 w 1094"/>
                                    <a:gd name="T31" fmla="*/ 706 h 2002"/>
                                    <a:gd name="T32" fmla="*/ 75 w 1094"/>
                                    <a:gd name="T33" fmla="*/ 1111 h 2002"/>
                                    <a:gd name="T34" fmla="*/ 215 w 1094"/>
                                    <a:gd name="T35" fmla="*/ 1506 h 2002"/>
                                    <a:gd name="T36" fmla="*/ 340 w 1094"/>
                                    <a:gd name="T37" fmla="*/ 1767 h 2002"/>
                                    <a:gd name="T38" fmla="*/ 455 w 1094"/>
                                    <a:gd name="T39" fmla="*/ 1947 h 2002"/>
                                    <a:gd name="T40" fmla="*/ 520 w 1094"/>
                                    <a:gd name="T41" fmla="*/ 1997 h 2002"/>
                                    <a:gd name="T42" fmla="*/ 545 w 1094"/>
                                    <a:gd name="T43" fmla="*/ 1997 h 2002"/>
                                    <a:gd name="T44" fmla="*/ 545 w 1094"/>
                                    <a:gd name="T45" fmla="*/ 1942 h 2002"/>
                                    <a:gd name="T46" fmla="*/ 520 w 1094"/>
                                    <a:gd name="T47" fmla="*/ 1862 h 2002"/>
                                    <a:gd name="T48" fmla="*/ 545 w 1094"/>
                                    <a:gd name="T49" fmla="*/ 1852 h 2002"/>
                                    <a:gd name="T50" fmla="*/ 655 w 1094"/>
                                    <a:gd name="T51" fmla="*/ 1957 h 2002"/>
                                    <a:gd name="T52" fmla="*/ 680 w 1094"/>
                                    <a:gd name="T53" fmla="*/ 1962 h 2002"/>
                                    <a:gd name="T54" fmla="*/ 685 w 1094"/>
                                    <a:gd name="T55" fmla="*/ 1922 h 2002"/>
                                    <a:gd name="T56" fmla="*/ 660 w 1094"/>
                                    <a:gd name="T57" fmla="*/ 1862 h 2002"/>
                                    <a:gd name="T58" fmla="*/ 570 w 1094"/>
                                    <a:gd name="T59" fmla="*/ 1727 h 2002"/>
                                    <a:gd name="T60" fmla="*/ 735 w 1094"/>
                                    <a:gd name="T61" fmla="*/ 1867 h 2002"/>
                                    <a:gd name="T62" fmla="*/ 820 w 1094"/>
                                    <a:gd name="T63" fmla="*/ 1912 h 2002"/>
                                    <a:gd name="T64" fmla="*/ 865 w 1094"/>
                                    <a:gd name="T65" fmla="*/ 1907 h 2002"/>
                                    <a:gd name="T66" fmla="*/ 870 w 1094"/>
                                    <a:gd name="T67" fmla="*/ 1882 h 2002"/>
                                    <a:gd name="T68" fmla="*/ 795 w 1094"/>
                                    <a:gd name="T69" fmla="*/ 1787 h 2002"/>
                                    <a:gd name="T70" fmla="*/ 675 w 1094"/>
                                    <a:gd name="T71" fmla="*/ 1697 h 2002"/>
                                    <a:gd name="T72" fmla="*/ 520 w 1094"/>
                                    <a:gd name="T73" fmla="*/ 1597 h 2002"/>
                                    <a:gd name="T74" fmla="*/ 740 w 1094"/>
                                    <a:gd name="T75" fmla="*/ 1286 h 2002"/>
                                    <a:gd name="T76" fmla="*/ 895 w 1094"/>
                                    <a:gd name="T77" fmla="*/ 1011 h 2002"/>
                                    <a:gd name="T78" fmla="*/ 984 w 1094"/>
                                    <a:gd name="T79" fmla="*/ 766 h 2002"/>
                                    <a:gd name="T80" fmla="*/ 999 w 1094"/>
                                    <a:gd name="T81" fmla="*/ 561 h 2002"/>
                                    <a:gd name="T82" fmla="*/ 955 w 1094"/>
                                    <a:gd name="T83" fmla="*/ 381 h 2002"/>
                                    <a:gd name="T84" fmla="*/ 969 w 1094"/>
                                    <a:gd name="T85" fmla="*/ 301 h 2002"/>
                                    <a:gd name="T86" fmla="*/ 1064 w 1094"/>
                                    <a:gd name="T87" fmla="*/ 206 h 2002"/>
                                    <a:gd name="T88" fmla="*/ 1089 w 1094"/>
                                    <a:gd name="T89" fmla="*/ 146 h 2002"/>
                                    <a:gd name="T90" fmla="*/ 1089 w 1094"/>
                                    <a:gd name="T91" fmla="*/ 96 h 20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094" h="2002">
                                      <a:moveTo>
                                        <a:pt x="1089" y="96"/>
                                      </a:moveTo>
                                      <a:lnTo>
                                        <a:pt x="1089" y="96"/>
                                      </a:lnTo>
                                      <a:lnTo>
                                        <a:pt x="1074" y="70"/>
                                      </a:lnTo>
                                      <a:lnTo>
                                        <a:pt x="1059" y="55"/>
                                      </a:lnTo>
                                      <a:lnTo>
                                        <a:pt x="1034" y="35"/>
                                      </a:lnTo>
                                      <a:lnTo>
                                        <a:pt x="999" y="20"/>
                                      </a:lnTo>
                                      <a:lnTo>
                                        <a:pt x="959" y="10"/>
                                      </a:lnTo>
                                      <a:lnTo>
                                        <a:pt x="915" y="5"/>
                                      </a:lnTo>
                                      <a:lnTo>
                                        <a:pt x="860" y="0"/>
                                      </a:lnTo>
                                      <a:lnTo>
                                        <a:pt x="805" y="0"/>
                                      </a:lnTo>
                                      <a:lnTo>
                                        <a:pt x="715" y="10"/>
                                      </a:lnTo>
                                      <a:lnTo>
                                        <a:pt x="675" y="20"/>
                                      </a:lnTo>
                                      <a:lnTo>
                                        <a:pt x="635" y="30"/>
                                      </a:lnTo>
                                      <a:lnTo>
                                        <a:pt x="605" y="40"/>
                                      </a:lnTo>
                                      <a:lnTo>
                                        <a:pt x="575" y="55"/>
                                      </a:lnTo>
                                      <a:lnTo>
                                        <a:pt x="545" y="75"/>
                                      </a:lnTo>
                                      <a:lnTo>
                                        <a:pt x="525" y="96"/>
                                      </a:lnTo>
                                      <a:lnTo>
                                        <a:pt x="505" y="111"/>
                                      </a:lnTo>
                                      <a:lnTo>
                                        <a:pt x="495" y="131"/>
                                      </a:lnTo>
                                      <a:lnTo>
                                        <a:pt x="485" y="151"/>
                                      </a:lnTo>
                                      <a:lnTo>
                                        <a:pt x="480" y="176"/>
                                      </a:lnTo>
                                      <a:lnTo>
                                        <a:pt x="475" y="196"/>
                                      </a:lnTo>
                                      <a:lnTo>
                                        <a:pt x="480" y="216"/>
                                      </a:lnTo>
                                      <a:lnTo>
                                        <a:pt x="485" y="241"/>
                                      </a:lnTo>
                                      <a:lnTo>
                                        <a:pt x="495" y="266"/>
                                      </a:lnTo>
                                      <a:lnTo>
                                        <a:pt x="445" y="266"/>
                                      </a:lnTo>
                                      <a:lnTo>
                                        <a:pt x="390" y="271"/>
                                      </a:lnTo>
                                      <a:lnTo>
                                        <a:pt x="345" y="281"/>
                                      </a:lnTo>
                                      <a:lnTo>
                                        <a:pt x="295" y="296"/>
                                      </a:lnTo>
                                      <a:lnTo>
                                        <a:pt x="250" y="311"/>
                                      </a:lnTo>
                                      <a:lnTo>
                                        <a:pt x="210" y="331"/>
                                      </a:lnTo>
                                      <a:lnTo>
                                        <a:pt x="170" y="356"/>
                                      </a:lnTo>
                                      <a:lnTo>
                                        <a:pt x="135" y="381"/>
                                      </a:lnTo>
                                      <a:lnTo>
                                        <a:pt x="95" y="416"/>
                                      </a:lnTo>
                                      <a:lnTo>
                                        <a:pt x="65" y="451"/>
                                      </a:lnTo>
                                      <a:lnTo>
                                        <a:pt x="40" y="491"/>
                                      </a:lnTo>
                                      <a:lnTo>
                                        <a:pt x="20" y="536"/>
                                      </a:lnTo>
                                      <a:lnTo>
                                        <a:pt x="10" y="571"/>
                                      </a:lnTo>
                                      <a:lnTo>
                                        <a:pt x="5" y="616"/>
                                      </a:lnTo>
                                      <a:lnTo>
                                        <a:pt x="0" y="661"/>
                                      </a:lnTo>
                                      <a:lnTo>
                                        <a:pt x="0" y="706"/>
                                      </a:lnTo>
                                      <a:lnTo>
                                        <a:pt x="20" y="841"/>
                                      </a:lnTo>
                                      <a:lnTo>
                                        <a:pt x="45" y="976"/>
                                      </a:lnTo>
                                      <a:lnTo>
                                        <a:pt x="75" y="1111"/>
                                      </a:lnTo>
                                      <a:lnTo>
                                        <a:pt x="115" y="1241"/>
                                      </a:lnTo>
                                      <a:lnTo>
                                        <a:pt x="160" y="1371"/>
                                      </a:lnTo>
                                      <a:lnTo>
                                        <a:pt x="215" y="1506"/>
                                      </a:lnTo>
                                      <a:lnTo>
                                        <a:pt x="275" y="1637"/>
                                      </a:lnTo>
                                      <a:lnTo>
                                        <a:pt x="340" y="1767"/>
                                      </a:lnTo>
                                      <a:lnTo>
                                        <a:pt x="400" y="1867"/>
                                      </a:lnTo>
                                      <a:lnTo>
                                        <a:pt x="455" y="1947"/>
                                      </a:lnTo>
                                      <a:lnTo>
                                        <a:pt x="480" y="1972"/>
                                      </a:lnTo>
                                      <a:lnTo>
                                        <a:pt x="500" y="1987"/>
                                      </a:lnTo>
                                      <a:lnTo>
                                        <a:pt x="520" y="1997"/>
                                      </a:lnTo>
                                      <a:lnTo>
                                        <a:pt x="535" y="2002"/>
                                      </a:lnTo>
                                      <a:lnTo>
                                        <a:pt x="545" y="1997"/>
                                      </a:lnTo>
                                      <a:lnTo>
                                        <a:pt x="550" y="1987"/>
                                      </a:lnTo>
                                      <a:lnTo>
                                        <a:pt x="550" y="1967"/>
                                      </a:lnTo>
                                      <a:lnTo>
                                        <a:pt x="545" y="1942"/>
                                      </a:lnTo>
                                      <a:lnTo>
                                        <a:pt x="535" y="1907"/>
                                      </a:lnTo>
                                      <a:lnTo>
                                        <a:pt x="520" y="1862"/>
                                      </a:lnTo>
                                      <a:lnTo>
                                        <a:pt x="470" y="1767"/>
                                      </a:lnTo>
                                      <a:lnTo>
                                        <a:pt x="545" y="1852"/>
                                      </a:lnTo>
                                      <a:lnTo>
                                        <a:pt x="605" y="1917"/>
                                      </a:lnTo>
                                      <a:lnTo>
                                        <a:pt x="655" y="1957"/>
                                      </a:lnTo>
                                      <a:lnTo>
                                        <a:pt x="670" y="1962"/>
                                      </a:lnTo>
                                      <a:lnTo>
                                        <a:pt x="680" y="1962"/>
                                      </a:lnTo>
                                      <a:lnTo>
                                        <a:pt x="690" y="1957"/>
                                      </a:lnTo>
                                      <a:lnTo>
                                        <a:pt x="690" y="1942"/>
                                      </a:lnTo>
                                      <a:lnTo>
                                        <a:pt x="685" y="1922"/>
                                      </a:lnTo>
                                      <a:lnTo>
                                        <a:pt x="675" y="1897"/>
                                      </a:lnTo>
                                      <a:lnTo>
                                        <a:pt x="660" y="1862"/>
                                      </a:lnTo>
                                      <a:lnTo>
                                        <a:pt x="635" y="1822"/>
                                      </a:lnTo>
                                      <a:lnTo>
                                        <a:pt x="570" y="1727"/>
                                      </a:lnTo>
                                      <a:lnTo>
                                        <a:pt x="630" y="1782"/>
                                      </a:lnTo>
                                      <a:lnTo>
                                        <a:pt x="685" y="1827"/>
                                      </a:lnTo>
                                      <a:lnTo>
                                        <a:pt x="735" y="1867"/>
                                      </a:lnTo>
                                      <a:lnTo>
                                        <a:pt x="785" y="1892"/>
                                      </a:lnTo>
                                      <a:lnTo>
                                        <a:pt x="820" y="1912"/>
                                      </a:lnTo>
                                      <a:lnTo>
                                        <a:pt x="845" y="1917"/>
                                      </a:lnTo>
                                      <a:lnTo>
                                        <a:pt x="860" y="1912"/>
                                      </a:lnTo>
                                      <a:lnTo>
                                        <a:pt x="865" y="1907"/>
                                      </a:lnTo>
                                      <a:lnTo>
                                        <a:pt x="870" y="1902"/>
                                      </a:lnTo>
                                      <a:lnTo>
                                        <a:pt x="870" y="1882"/>
                                      </a:lnTo>
                                      <a:lnTo>
                                        <a:pt x="855" y="1857"/>
                                      </a:lnTo>
                                      <a:lnTo>
                                        <a:pt x="830" y="1827"/>
                                      </a:lnTo>
                                      <a:lnTo>
                                        <a:pt x="795" y="1787"/>
                                      </a:lnTo>
                                      <a:lnTo>
                                        <a:pt x="740" y="1742"/>
                                      </a:lnTo>
                                      <a:lnTo>
                                        <a:pt x="675" y="1697"/>
                                      </a:lnTo>
                                      <a:lnTo>
                                        <a:pt x="600" y="1647"/>
                                      </a:lnTo>
                                      <a:lnTo>
                                        <a:pt x="520" y="1597"/>
                                      </a:lnTo>
                                      <a:lnTo>
                                        <a:pt x="600" y="1491"/>
                                      </a:lnTo>
                                      <a:lnTo>
                                        <a:pt x="675" y="1386"/>
                                      </a:lnTo>
                                      <a:lnTo>
                                        <a:pt x="740" y="1286"/>
                                      </a:lnTo>
                                      <a:lnTo>
                                        <a:pt x="800" y="1191"/>
                                      </a:lnTo>
                                      <a:lnTo>
                                        <a:pt x="850" y="1101"/>
                                      </a:lnTo>
                                      <a:lnTo>
                                        <a:pt x="895" y="1011"/>
                                      </a:lnTo>
                                      <a:lnTo>
                                        <a:pt x="930" y="926"/>
                                      </a:lnTo>
                                      <a:lnTo>
                                        <a:pt x="959" y="846"/>
                                      </a:lnTo>
                                      <a:lnTo>
                                        <a:pt x="984" y="766"/>
                                      </a:lnTo>
                                      <a:lnTo>
                                        <a:pt x="994" y="696"/>
                                      </a:lnTo>
                                      <a:lnTo>
                                        <a:pt x="1004" y="626"/>
                                      </a:lnTo>
                                      <a:lnTo>
                                        <a:pt x="999" y="561"/>
                                      </a:lnTo>
                                      <a:lnTo>
                                        <a:pt x="994" y="496"/>
                                      </a:lnTo>
                                      <a:lnTo>
                                        <a:pt x="974" y="436"/>
                                      </a:lnTo>
                                      <a:lnTo>
                                        <a:pt x="955" y="381"/>
                                      </a:lnTo>
                                      <a:lnTo>
                                        <a:pt x="925" y="331"/>
                                      </a:lnTo>
                                      <a:lnTo>
                                        <a:pt x="969" y="301"/>
                                      </a:lnTo>
                                      <a:lnTo>
                                        <a:pt x="1004" y="266"/>
                                      </a:lnTo>
                                      <a:lnTo>
                                        <a:pt x="1039" y="236"/>
                                      </a:lnTo>
                                      <a:lnTo>
                                        <a:pt x="1064" y="206"/>
                                      </a:lnTo>
                                      <a:lnTo>
                                        <a:pt x="1079" y="176"/>
                                      </a:lnTo>
                                      <a:lnTo>
                                        <a:pt x="1089" y="146"/>
                                      </a:lnTo>
                                      <a:lnTo>
                                        <a:pt x="1094" y="121"/>
                                      </a:lnTo>
                                      <a:lnTo>
                                        <a:pt x="1089" y="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" name="Freeform 1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8" y="6216"/>
                                  <a:ext cx="925" cy="880"/>
                                </a:xfrm>
                                <a:custGeom>
                                  <a:avLst/>
                                  <a:gdLst>
                                    <a:gd name="T0" fmla="*/ 650 w 925"/>
                                    <a:gd name="T1" fmla="*/ 320 h 880"/>
                                    <a:gd name="T2" fmla="*/ 695 w 925"/>
                                    <a:gd name="T3" fmla="*/ 360 h 880"/>
                                    <a:gd name="T4" fmla="*/ 725 w 925"/>
                                    <a:gd name="T5" fmla="*/ 410 h 880"/>
                                    <a:gd name="T6" fmla="*/ 740 w 925"/>
                                    <a:gd name="T7" fmla="*/ 470 h 880"/>
                                    <a:gd name="T8" fmla="*/ 750 w 925"/>
                                    <a:gd name="T9" fmla="*/ 535 h 880"/>
                                    <a:gd name="T10" fmla="*/ 745 w 925"/>
                                    <a:gd name="T11" fmla="*/ 575 h 880"/>
                                    <a:gd name="T12" fmla="*/ 725 w 925"/>
                                    <a:gd name="T13" fmla="*/ 695 h 880"/>
                                    <a:gd name="T14" fmla="*/ 645 w 925"/>
                                    <a:gd name="T15" fmla="*/ 880 h 880"/>
                                    <a:gd name="T16" fmla="*/ 680 w 925"/>
                                    <a:gd name="T17" fmla="*/ 835 h 880"/>
                                    <a:gd name="T18" fmla="*/ 740 w 925"/>
                                    <a:gd name="T19" fmla="*/ 750 h 880"/>
                                    <a:gd name="T20" fmla="*/ 785 w 925"/>
                                    <a:gd name="T21" fmla="*/ 665 h 880"/>
                                    <a:gd name="T22" fmla="*/ 810 w 925"/>
                                    <a:gd name="T23" fmla="*/ 580 h 880"/>
                                    <a:gd name="T24" fmla="*/ 815 w 925"/>
                                    <a:gd name="T25" fmla="*/ 535 h 880"/>
                                    <a:gd name="T26" fmla="*/ 820 w 925"/>
                                    <a:gd name="T27" fmla="*/ 465 h 880"/>
                                    <a:gd name="T28" fmla="*/ 805 w 925"/>
                                    <a:gd name="T29" fmla="*/ 395 h 880"/>
                                    <a:gd name="T30" fmla="*/ 780 w 925"/>
                                    <a:gd name="T31" fmla="*/ 335 h 880"/>
                                    <a:gd name="T32" fmla="*/ 745 w 925"/>
                                    <a:gd name="T33" fmla="*/ 275 h 880"/>
                                    <a:gd name="T34" fmla="*/ 700 w 925"/>
                                    <a:gd name="T35" fmla="*/ 230 h 880"/>
                                    <a:gd name="T36" fmla="*/ 590 w 925"/>
                                    <a:gd name="T37" fmla="*/ 165 h 880"/>
                                    <a:gd name="T38" fmla="*/ 520 w 925"/>
                                    <a:gd name="T39" fmla="*/ 145 h 880"/>
                                    <a:gd name="T40" fmla="*/ 450 w 925"/>
                                    <a:gd name="T41" fmla="*/ 140 h 880"/>
                                    <a:gd name="T42" fmla="*/ 380 w 925"/>
                                    <a:gd name="T43" fmla="*/ 145 h 880"/>
                                    <a:gd name="T44" fmla="*/ 310 w 925"/>
                                    <a:gd name="T45" fmla="*/ 165 h 880"/>
                                    <a:gd name="T46" fmla="*/ 245 w 925"/>
                                    <a:gd name="T47" fmla="*/ 195 h 880"/>
                                    <a:gd name="T48" fmla="*/ 270 w 925"/>
                                    <a:gd name="T49" fmla="*/ 145 h 880"/>
                                    <a:gd name="T50" fmla="*/ 315 w 925"/>
                                    <a:gd name="T51" fmla="*/ 110 h 880"/>
                                    <a:gd name="T52" fmla="*/ 375 w 925"/>
                                    <a:gd name="T53" fmla="*/ 75 h 880"/>
                                    <a:gd name="T54" fmla="*/ 455 w 925"/>
                                    <a:gd name="T55" fmla="*/ 55 h 880"/>
                                    <a:gd name="T56" fmla="*/ 545 w 925"/>
                                    <a:gd name="T57" fmla="*/ 40 h 880"/>
                                    <a:gd name="T58" fmla="*/ 780 w 925"/>
                                    <a:gd name="T59" fmla="*/ 25 h 880"/>
                                    <a:gd name="T60" fmla="*/ 925 w 925"/>
                                    <a:gd name="T61" fmla="*/ 30 h 880"/>
                                    <a:gd name="T62" fmla="*/ 800 w 925"/>
                                    <a:gd name="T63" fmla="*/ 5 h 880"/>
                                    <a:gd name="T64" fmla="*/ 665 w 925"/>
                                    <a:gd name="T65" fmla="*/ 0 h 880"/>
                                    <a:gd name="T66" fmla="*/ 515 w 925"/>
                                    <a:gd name="T67" fmla="*/ 5 h 880"/>
                                    <a:gd name="T68" fmla="*/ 350 w 925"/>
                                    <a:gd name="T69" fmla="*/ 30 h 880"/>
                                    <a:gd name="T70" fmla="*/ 285 w 925"/>
                                    <a:gd name="T71" fmla="*/ 55 h 880"/>
                                    <a:gd name="T72" fmla="*/ 170 w 925"/>
                                    <a:gd name="T73" fmla="*/ 130 h 880"/>
                                    <a:gd name="T74" fmla="*/ 80 w 925"/>
                                    <a:gd name="T75" fmla="*/ 225 h 880"/>
                                    <a:gd name="T76" fmla="*/ 20 w 925"/>
                                    <a:gd name="T77" fmla="*/ 340 h 880"/>
                                    <a:gd name="T78" fmla="*/ 0 w 925"/>
                                    <a:gd name="T79" fmla="*/ 405 h 880"/>
                                    <a:gd name="T80" fmla="*/ 205 w 925"/>
                                    <a:gd name="T81" fmla="*/ 310 h 880"/>
                                    <a:gd name="T82" fmla="*/ 390 w 925"/>
                                    <a:gd name="T83" fmla="*/ 270 h 880"/>
                                    <a:gd name="T84" fmla="*/ 470 w 925"/>
                                    <a:gd name="T85" fmla="*/ 265 h 880"/>
                                    <a:gd name="T86" fmla="*/ 540 w 925"/>
                                    <a:gd name="T87" fmla="*/ 270 h 880"/>
                                    <a:gd name="T88" fmla="*/ 600 w 925"/>
                                    <a:gd name="T89" fmla="*/ 290 h 880"/>
                                    <a:gd name="T90" fmla="*/ 650 w 925"/>
                                    <a:gd name="T91" fmla="*/ 320 h 8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925" h="880">
                                      <a:moveTo>
                                        <a:pt x="650" y="320"/>
                                      </a:moveTo>
                                      <a:lnTo>
                                        <a:pt x="650" y="320"/>
                                      </a:lnTo>
                                      <a:lnTo>
                                        <a:pt x="675" y="340"/>
                                      </a:lnTo>
                                      <a:lnTo>
                                        <a:pt x="695" y="360"/>
                                      </a:lnTo>
                                      <a:lnTo>
                                        <a:pt x="710" y="385"/>
                                      </a:lnTo>
                                      <a:lnTo>
                                        <a:pt x="725" y="410"/>
                                      </a:lnTo>
                                      <a:lnTo>
                                        <a:pt x="735" y="440"/>
                                      </a:lnTo>
                                      <a:lnTo>
                                        <a:pt x="740" y="470"/>
                                      </a:lnTo>
                                      <a:lnTo>
                                        <a:pt x="745" y="500"/>
                                      </a:lnTo>
                                      <a:lnTo>
                                        <a:pt x="750" y="535"/>
                                      </a:lnTo>
                                      <a:lnTo>
                                        <a:pt x="745" y="575"/>
                                      </a:lnTo>
                                      <a:lnTo>
                                        <a:pt x="740" y="615"/>
                                      </a:lnTo>
                                      <a:lnTo>
                                        <a:pt x="725" y="695"/>
                                      </a:lnTo>
                                      <a:lnTo>
                                        <a:pt x="690" y="785"/>
                                      </a:lnTo>
                                      <a:lnTo>
                                        <a:pt x="645" y="880"/>
                                      </a:lnTo>
                                      <a:lnTo>
                                        <a:pt x="680" y="835"/>
                                      </a:lnTo>
                                      <a:lnTo>
                                        <a:pt x="710" y="795"/>
                                      </a:lnTo>
                                      <a:lnTo>
                                        <a:pt x="740" y="750"/>
                                      </a:lnTo>
                                      <a:lnTo>
                                        <a:pt x="765" y="705"/>
                                      </a:lnTo>
                                      <a:lnTo>
                                        <a:pt x="785" y="665"/>
                                      </a:lnTo>
                                      <a:lnTo>
                                        <a:pt x="800" y="620"/>
                                      </a:lnTo>
                                      <a:lnTo>
                                        <a:pt x="810" y="580"/>
                                      </a:lnTo>
                                      <a:lnTo>
                                        <a:pt x="815" y="535"/>
                                      </a:lnTo>
                                      <a:lnTo>
                                        <a:pt x="820" y="500"/>
                                      </a:lnTo>
                                      <a:lnTo>
                                        <a:pt x="820" y="465"/>
                                      </a:lnTo>
                                      <a:lnTo>
                                        <a:pt x="815" y="430"/>
                                      </a:lnTo>
                                      <a:lnTo>
                                        <a:pt x="805" y="395"/>
                                      </a:lnTo>
                                      <a:lnTo>
                                        <a:pt x="795" y="365"/>
                                      </a:lnTo>
                                      <a:lnTo>
                                        <a:pt x="780" y="335"/>
                                      </a:lnTo>
                                      <a:lnTo>
                                        <a:pt x="765" y="305"/>
                                      </a:lnTo>
                                      <a:lnTo>
                                        <a:pt x="745" y="275"/>
                                      </a:lnTo>
                                      <a:lnTo>
                                        <a:pt x="700" y="230"/>
                                      </a:lnTo>
                                      <a:lnTo>
                                        <a:pt x="645" y="190"/>
                                      </a:lnTo>
                                      <a:lnTo>
                                        <a:pt x="590" y="165"/>
                                      </a:lnTo>
                                      <a:lnTo>
                                        <a:pt x="520" y="145"/>
                                      </a:lnTo>
                                      <a:lnTo>
                                        <a:pt x="485" y="140"/>
                                      </a:lnTo>
                                      <a:lnTo>
                                        <a:pt x="450" y="140"/>
                                      </a:lnTo>
                                      <a:lnTo>
                                        <a:pt x="415" y="140"/>
                                      </a:lnTo>
                                      <a:lnTo>
                                        <a:pt x="380" y="145"/>
                                      </a:lnTo>
                                      <a:lnTo>
                                        <a:pt x="345" y="155"/>
                                      </a:lnTo>
                                      <a:lnTo>
                                        <a:pt x="310" y="165"/>
                                      </a:lnTo>
                                      <a:lnTo>
                                        <a:pt x="245" y="195"/>
                                      </a:lnTo>
                                      <a:lnTo>
                                        <a:pt x="255" y="170"/>
                                      </a:lnTo>
                                      <a:lnTo>
                                        <a:pt x="270" y="145"/>
                                      </a:lnTo>
                                      <a:lnTo>
                                        <a:pt x="290" y="125"/>
                                      </a:lnTo>
                                      <a:lnTo>
                                        <a:pt x="315" y="110"/>
                                      </a:lnTo>
                                      <a:lnTo>
                                        <a:pt x="345" y="90"/>
                                      </a:lnTo>
                                      <a:lnTo>
                                        <a:pt x="375" y="75"/>
                                      </a:lnTo>
                                      <a:lnTo>
                                        <a:pt x="415" y="65"/>
                                      </a:lnTo>
                                      <a:lnTo>
                                        <a:pt x="455" y="55"/>
                                      </a:lnTo>
                                      <a:lnTo>
                                        <a:pt x="545" y="40"/>
                                      </a:lnTo>
                                      <a:lnTo>
                                        <a:pt x="650" y="30"/>
                                      </a:lnTo>
                                      <a:lnTo>
                                        <a:pt x="780" y="25"/>
                                      </a:lnTo>
                                      <a:lnTo>
                                        <a:pt x="925" y="30"/>
                                      </a:lnTo>
                                      <a:lnTo>
                                        <a:pt x="865" y="15"/>
                                      </a:lnTo>
                                      <a:lnTo>
                                        <a:pt x="800" y="5"/>
                                      </a:lnTo>
                                      <a:lnTo>
                                        <a:pt x="735" y="0"/>
                                      </a:lnTo>
                                      <a:lnTo>
                                        <a:pt x="665" y="0"/>
                                      </a:lnTo>
                                      <a:lnTo>
                                        <a:pt x="590" y="0"/>
                                      </a:lnTo>
                                      <a:lnTo>
                                        <a:pt x="515" y="5"/>
                                      </a:lnTo>
                                      <a:lnTo>
                                        <a:pt x="435" y="15"/>
                                      </a:lnTo>
                                      <a:lnTo>
                                        <a:pt x="350" y="30"/>
                                      </a:lnTo>
                                      <a:lnTo>
                                        <a:pt x="285" y="55"/>
                                      </a:lnTo>
                                      <a:lnTo>
                                        <a:pt x="225" y="90"/>
                                      </a:lnTo>
                                      <a:lnTo>
                                        <a:pt x="170" y="130"/>
                                      </a:lnTo>
                                      <a:lnTo>
                                        <a:pt x="120" y="175"/>
                                      </a:lnTo>
                                      <a:lnTo>
                                        <a:pt x="80" y="225"/>
                                      </a:lnTo>
                                      <a:lnTo>
                                        <a:pt x="50" y="280"/>
                                      </a:lnTo>
                                      <a:lnTo>
                                        <a:pt x="20" y="340"/>
                                      </a:lnTo>
                                      <a:lnTo>
                                        <a:pt x="0" y="405"/>
                                      </a:lnTo>
                                      <a:lnTo>
                                        <a:pt x="105" y="355"/>
                                      </a:lnTo>
                                      <a:lnTo>
                                        <a:pt x="205" y="310"/>
                                      </a:lnTo>
                                      <a:lnTo>
                                        <a:pt x="300" y="285"/>
                                      </a:lnTo>
                                      <a:lnTo>
                                        <a:pt x="390" y="270"/>
                                      </a:lnTo>
                                      <a:lnTo>
                                        <a:pt x="470" y="265"/>
                                      </a:lnTo>
                                      <a:lnTo>
                                        <a:pt x="505" y="265"/>
                                      </a:lnTo>
                                      <a:lnTo>
                                        <a:pt x="540" y="270"/>
                                      </a:lnTo>
                                      <a:lnTo>
                                        <a:pt x="570" y="280"/>
                                      </a:lnTo>
                                      <a:lnTo>
                                        <a:pt x="600" y="290"/>
                                      </a:lnTo>
                                      <a:lnTo>
                                        <a:pt x="625" y="305"/>
                                      </a:lnTo>
                                      <a:lnTo>
                                        <a:pt x="650" y="3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" name="Freeform 1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93" y="5980"/>
                                  <a:ext cx="655" cy="201"/>
                                </a:xfrm>
                                <a:custGeom>
                                  <a:avLst/>
                                  <a:gdLst>
                                    <a:gd name="T0" fmla="*/ 0 w 655"/>
                                    <a:gd name="T1" fmla="*/ 121 h 201"/>
                                    <a:gd name="T2" fmla="*/ 0 w 655"/>
                                    <a:gd name="T3" fmla="*/ 121 h 201"/>
                                    <a:gd name="T4" fmla="*/ 225 w 655"/>
                                    <a:gd name="T5" fmla="*/ 136 h 201"/>
                                    <a:gd name="T6" fmla="*/ 400 w 655"/>
                                    <a:gd name="T7" fmla="*/ 156 h 201"/>
                                    <a:gd name="T8" fmla="*/ 520 w 655"/>
                                    <a:gd name="T9" fmla="*/ 176 h 201"/>
                                    <a:gd name="T10" fmla="*/ 565 w 655"/>
                                    <a:gd name="T11" fmla="*/ 186 h 201"/>
                                    <a:gd name="T12" fmla="*/ 590 w 655"/>
                                    <a:gd name="T13" fmla="*/ 201 h 201"/>
                                    <a:gd name="T14" fmla="*/ 655 w 655"/>
                                    <a:gd name="T15" fmla="*/ 0 h 201"/>
                                    <a:gd name="T16" fmla="*/ 655 w 655"/>
                                    <a:gd name="T17" fmla="*/ 0 h 201"/>
                                    <a:gd name="T18" fmla="*/ 615 w 655"/>
                                    <a:gd name="T19" fmla="*/ 20 h 201"/>
                                    <a:gd name="T20" fmla="*/ 560 w 655"/>
                                    <a:gd name="T21" fmla="*/ 41 h 201"/>
                                    <a:gd name="T22" fmla="*/ 495 w 655"/>
                                    <a:gd name="T23" fmla="*/ 56 h 201"/>
                                    <a:gd name="T24" fmla="*/ 420 w 655"/>
                                    <a:gd name="T25" fmla="*/ 71 h 201"/>
                                    <a:gd name="T26" fmla="*/ 330 w 655"/>
                                    <a:gd name="T27" fmla="*/ 86 h 201"/>
                                    <a:gd name="T28" fmla="*/ 235 w 655"/>
                                    <a:gd name="T29" fmla="*/ 96 h 201"/>
                                    <a:gd name="T30" fmla="*/ 0 w 655"/>
                                    <a:gd name="T31" fmla="*/ 121 h 201"/>
                                    <a:gd name="T32" fmla="*/ 0 w 655"/>
                                    <a:gd name="T33" fmla="*/ 121 h 2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655" h="201">
                                      <a:moveTo>
                                        <a:pt x="0" y="121"/>
                                      </a:moveTo>
                                      <a:lnTo>
                                        <a:pt x="0" y="121"/>
                                      </a:lnTo>
                                      <a:lnTo>
                                        <a:pt x="225" y="136"/>
                                      </a:lnTo>
                                      <a:lnTo>
                                        <a:pt x="400" y="156"/>
                                      </a:lnTo>
                                      <a:lnTo>
                                        <a:pt x="520" y="176"/>
                                      </a:lnTo>
                                      <a:lnTo>
                                        <a:pt x="565" y="186"/>
                                      </a:lnTo>
                                      <a:lnTo>
                                        <a:pt x="590" y="201"/>
                                      </a:lnTo>
                                      <a:lnTo>
                                        <a:pt x="655" y="0"/>
                                      </a:lnTo>
                                      <a:lnTo>
                                        <a:pt x="615" y="20"/>
                                      </a:lnTo>
                                      <a:lnTo>
                                        <a:pt x="560" y="41"/>
                                      </a:lnTo>
                                      <a:lnTo>
                                        <a:pt x="495" y="56"/>
                                      </a:lnTo>
                                      <a:lnTo>
                                        <a:pt x="420" y="71"/>
                                      </a:lnTo>
                                      <a:lnTo>
                                        <a:pt x="330" y="8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0" y="1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" name="Freeform 18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63" y="5980"/>
                                  <a:ext cx="614" cy="201"/>
                                </a:xfrm>
                                <a:custGeom>
                                  <a:avLst/>
                                  <a:gdLst>
                                    <a:gd name="T0" fmla="*/ 614 w 614"/>
                                    <a:gd name="T1" fmla="*/ 76 h 201"/>
                                    <a:gd name="T2" fmla="*/ 614 w 614"/>
                                    <a:gd name="T3" fmla="*/ 76 h 201"/>
                                    <a:gd name="T4" fmla="*/ 499 w 614"/>
                                    <a:gd name="T5" fmla="*/ 46 h 201"/>
                                    <a:gd name="T6" fmla="*/ 370 w 614"/>
                                    <a:gd name="T7" fmla="*/ 25 h 201"/>
                                    <a:gd name="T8" fmla="*/ 235 w 614"/>
                                    <a:gd name="T9" fmla="*/ 10 h 201"/>
                                    <a:gd name="T10" fmla="*/ 85 w 614"/>
                                    <a:gd name="T11" fmla="*/ 0 h 201"/>
                                    <a:gd name="T12" fmla="*/ 85 w 614"/>
                                    <a:gd name="T13" fmla="*/ 0 h 201"/>
                                    <a:gd name="T14" fmla="*/ 55 w 614"/>
                                    <a:gd name="T15" fmla="*/ 20 h 201"/>
                                    <a:gd name="T16" fmla="*/ 35 w 614"/>
                                    <a:gd name="T17" fmla="*/ 46 h 201"/>
                                    <a:gd name="T18" fmla="*/ 15 w 614"/>
                                    <a:gd name="T19" fmla="*/ 66 h 201"/>
                                    <a:gd name="T20" fmla="*/ 5 w 614"/>
                                    <a:gd name="T21" fmla="*/ 91 h 201"/>
                                    <a:gd name="T22" fmla="*/ 0 w 614"/>
                                    <a:gd name="T23" fmla="*/ 116 h 201"/>
                                    <a:gd name="T24" fmla="*/ 0 w 614"/>
                                    <a:gd name="T25" fmla="*/ 146 h 201"/>
                                    <a:gd name="T26" fmla="*/ 10 w 614"/>
                                    <a:gd name="T27" fmla="*/ 171 h 201"/>
                                    <a:gd name="T28" fmla="*/ 20 w 614"/>
                                    <a:gd name="T29" fmla="*/ 201 h 201"/>
                                    <a:gd name="T30" fmla="*/ 20 w 614"/>
                                    <a:gd name="T31" fmla="*/ 201 h 201"/>
                                    <a:gd name="T32" fmla="*/ 170 w 614"/>
                                    <a:gd name="T33" fmla="*/ 151 h 201"/>
                                    <a:gd name="T34" fmla="*/ 315 w 614"/>
                                    <a:gd name="T35" fmla="*/ 116 h 201"/>
                                    <a:gd name="T36" fmla="*/ 465 w 614"/>
                                    <a:gd name="T37" fmla="*/ 91 h 201"/>
                                    <a:gd name="T38" fmla="*/ 614 w 614"/>
                                    <a:gd name="T39" fmla="*/ 76 h 201"/>
                                    <a:gd name="T40" fmla="*/ 614 w 614"/>
                                    <a:gd name="T41" fmla="*/ 76 h 2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614" h="201">
                                      <a:moveTo>
                                        <a:pt x="614" y="76"/>
                                      </a:moveTo>
                                      <a:lnTo>
                                        <a:pt x="614" y="76"/>
                                      </a:lnTo>
                                      <a:lnTo>
                                        <a:pt x="499" y="46"/>
                                      </a:lnTo>
                                      <a:lnTo>
                                        <a:pt x="370" y="25"/>
                                      </a:lnTo>
                                      <a:lnTo>
                                        <a:pt x="235" y="1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35" y="46"/>
                                      </a:lnTo>
                                      <a:lnTo>
                                        <a:pt x="15" y="66"/>
                                      </a:lnTo>
                                      <a:lnTo>
                                        <a:pt x="5" y="91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10" y="171"/>
                                      </a:lnTo>
                                      <a:lnTo>
                                        <a:pt x="20" y="201"/>
                                      </a:lnTo>
                                      <a:lnTo>
                                        <a:pt x="170" y="151"/>
                                      </a:lnTo>
                                      <a:lnTo>
                                        <a:pt x="315" y="116"/>
                                      </a:lnTo>
                                      <a:lnTo>
                                        <a:pt x="465" y="91"/>
                                      </a:lnTo>
                                      <a:lnTo>
                                        <a:pt x="614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" name="Freeform 18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48" y="6036"/>
                                  <a:ext cx="100" cy="65"/>
                                </a:xfrm>
                                <a:custGeom>
                                  <a:avLst/>
                                  <a:gdLst>
                                    <a:gd name="T0" fmla="*/ 5 w 100"/>
                                    <a:gd name="T1" fmla="*/ 0 h 65"/>
                                    <a:gd name="T2" fmla="*/ 5 w 100"/>
                                    <a:gd name="T3" fmla="*/ 0 h 65"/>
                                    <a:gd name="T4" fmla="*/ 0 w 100"/>
                                    <a:gd name="T5" fmla="*/ 25 h 65"/>
                                    <a:gd name="T6" fmla="*/ 5 w 100"/>
                                    <a:gd name="T7" fmla="*/ 45 h 65"/>
                                    <a:gd name="T8" fmla="*/ 10 w 100"/>
                                    <a:gd name="T9" fmla="*/ 60 h 65"/>
                                    <a:gd name="T10" fmla="*/ 20 w 100"/>
                                    <a:gd name="T11" fmla="*/ 65 h 65"/>
                                    <a:gd name="T12" fmla="*/ 30 w 100"/>
                                    <a:gd name="T13" fmla="*/ 65 h 65"/>
                                    <a:gd name="T14" fmla="*/ 50 w 100"/>
                                    <a:gd name="T15" fmla="*/ 55 h 65"/>
                                    <a:gd name="T16" fmla="*/ 75 w 100"/>
                                    <a:gd name="T17" fmla="*/ 40 h 65"/>
                                    <a:gd name="T18" fmla="*/ 100 w 100"/>
                                    <a:gd name="T19" fmla="*/ 20 h 65"/>
                                    <a:gd name="T20" fmla="*/ 100 w 100"/>
                                    <a:gd name="T21" fmla="*/ 20 h 65"/>
                                    <a:gd name="T22" fmla="*/ 55 w 100"/>
                                    <a:gd name="T23" fmla="*/ 45 h 65"/>
                                    <a:gd name="T24" fmla="*/ 40 w 100"/>
                                    <a:gd name="T25" fmla="*/ 50 h 65"/>
                                    <a:gd name="T26" fmla="*/ 25 w 100"/>
                                    <a:gd name="T27" fmla="*/ 50 h 65"/>
                                    <a:gd name="T28" fmla="*/ 25 w 100"/>
                                    <a:gd name="T29" fmla="*/ 50 h 65"/>
                                    <a:gd name="T30" fmla="*/ 15 w 100"/>
                                    <a:gd name="T31" fmla="*/ 50 h 65"/>
                                    <a:gd name="T32" fmla="*/ 10 w 100"/>
                                    <a:gd name="T33" fmla="*/ 40 h 65"/>
                                    <a:gd name="T34" fmla="*/ 5 w 100"/>
                                    <a:gd name="T35" fmla="*/ 20 h 65"/>
                                    <a:gd name="T36" fmla="*/ 5 w 100"/>
                                    <a:gd name="T37" fmla="*/ 0 h 65"/>
                                    <a:gd name="T38" fmla="*/ 5 w 100"/>
                                    <a:gd name="T39" fmla="*/ 0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00" h="65">
                                      <a:moveTo>
                                        <a:pt x="5" y="0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30" y="65"/>
                                      </a:lnTo>
                                      <a:lnTo>
                                        <a:pt x="50" y="55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55" y="45"/>
                                      </a:lnTo>
                                      <a:lnTo>
                                        <a:pt x="40" y="50"/>
                                      </a:lnTo>
                                      <a:lnTo>
                                        <a:pt x="25" y="50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10" y="4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" name="Freeform 18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3" y="5890"/>
                                  <a:ext cx="65" cy="85"/>
                                </a:xfrm>
                                <a:custGeom>
                                  <a:avLst/>
                                  <a:gdLst>
                                    <a:gd name="T0" fmla="*/ 35 w 65"/>
                                    <a:gd name="T1" fmla="*/ 0 h 85"/>
                                    <a:gd name="T2" fmla="*/ 0 w 65"/>
                                    <a:gd name="T3" fmla="*/ 85 h 85"/>
                                    <a:gd name="T4" fmla="*/ 65 w 65"/>
                                    <a:gd name="T5" fmla="*/ 35 h 85"/>
                                    <a:gd name="T6" fmla="*/ 35 w 65"/>
                                    <a:gd name="T7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5" h="85">
                                      <a:moveTo>
                                        <a:pt x="35" y="0"/>
                                      </a:moveTo>
                                      <a:lnTo>
                                        <a:pt x="0" y="85"/>
                                      </a:lnTo>
                                      <a:lnTo>
                                        <a:pt x="65" y="35"/>
                                      </a:lnTo>
                                      <a:lnTo>
                                        <a:pt x="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" name="Freeform 1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88" y="5855"/>
                                  <a:ext cx="50" cy="75"/>
                                </a:xfrm>
                                <a:custGeom>
                                  <a:avLst/>
                                  <a:gdLst>
                                    <a:gd name="T0" fmla="*/ 0 w 50"/>
                                    <a:gd name="T1" fmla="*/ 0 h 75"/>
                                    <a:gd name="T2" fmla="*/ 0 w 50"/>
                                    <a:gd name="T3" fmla="*/ 75 h 75"/>
                                    <a:gd name="T4" fmla="*/ 50 w 50"/>
                                    <a:gd name="T5" fmla="*/ 25 h 75"/>
                                    <a:gd name="T6" fmla="*/ 0 w 50"/>
                                    <a:gd name="T7" fmla="*/ 0 h 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0" h="75">
                                      <a:moveTo>
                                        <a:pt x="0" y="0"/>
                                      </a:moveTo>
                                      <a:lnTo>
                                        <a:pt x="0" y="75"/>
                                      </a:lnTo>
                                      <a:lnTo>
                                        <a:pt x="50" y="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" name="Freeform 1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8" y="6221"/>
                                  <a:ext cx="70" cy="60"/>
                                </a:xfrm>
                                <a:custGeom>
                                  <a:avLst/>
                                  <a:gdLst>
                                    <a:gd name="T0" fmla="*/ 5 w 70"/>
                                    <a:gd name="T1" fmla="*/ 0 h 60"/>
                                    <a:gd name="T2" fmla="*/ 0 w 70"/>
                                    <a:gd name="T3" fmla="*/ 60 h 60"/>
                                    <a:gd name="T4" fmla="*/ 70 w 70"/>
                                    <a:gd name="T5" fmla="*/ 15 h 60"/>
                                    <a:gd name="T6" fmla="*/ 5 w 70"/>
                                    <a:gd name="T7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0" h="60">
                                      <a:moveTo>
                                        <a:pt x="5" y="0"/>
                                      </a:moveTo>
                                      <a:lnTo>
                                        <a:pt x="0" y="60"/>
                                      </a:lnTo>
                                      <a:lnTo>
                                        <a:pt x="70" y="15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38" name="Group 1922"/>
                          <wpg:cNvGrpSpPr>
                            <a:grpSpLocks/>
                          </wpg:cNvGrpSpPr>
                          <wpg:grpSpPr bwMode="auto">
                            <a:xfrm>
                              <a:off x="1416" y="1267"/>
                              <a:ext cx="4641" cy="8045"/>
                              <a:chOff x="1416" y="1267"/>
                              <a:chExt cx="4641" cy="8045"/>
                            </a:xfrm>
                          </wpg:grpSpPr>
                          <wps:wsp>
                            <wps:cNvPr id="439" name="Freeform 862"/>
                            <wps:cNvSpPr>
                              <a:spLocks/>
                            </wps:cNvSpPr>
                            <wps:spPr bwMode="auto">
                              <a:xfrm>
                                <a:off x="1416" y="2193"/>
                                <a:ext cx="3799" cy="2525"/>
                              </a:xfrm>
                              <a:custGeom>
                                <a:avLst/>
                                <a:gdLst>
                                  <a:gd name="T0" fmla="*/ 341 w 1407"/>
                                  <a:gd name="T1" fmla="*/ 105 h 935"/>
                                  <a:gd name="T2" fmla="*/ 251 w 1407"/>
                                  <a:gd name="T3" fmla="*/ 145 h 935"/>
                                  <a:gd name="T4" fmla="*/ 246 w 1407"/>
                                  <a:gd name="T5" fmla="*/ 210 h 935"/>
                                  <a:gd name="T6" fmla="*/ 221 w 1407"/>
                                  <a:gd name="T7" fmla="*/ 230 h 935"/>
                                  <a:gd name="T8" fmla="*/ 135 w 1407"/>
                                  <a:gd name="T9" fmla="*/ 235 h 935"/>
                                  <a:gd name="T10" fmla="*/ 85 w 1407"/>
                                  <a:gd name="T11" fmla="*/ 280 h 935"/>
                                  <a:gd name="T12" fmla="*/ 90 w 1407"/>
                                  <a:gd name="T13" fmla="*/ 350 h 935"/>
                                  <a:gd name="T14" fmla="*/ 45 w 1407"/>
                                  <a:gd name="T15" fmla="*/ 415 h 935"/>
                                  <a:gd name="T16" fmla="*/ 0 w 1407"/>
                                  <a:gd name="T17" fmla="*/ 495 h 935"/>
                                  <a:gd name="T18" fmla="*/ 30 w 1407"/>
                                  <a:gd name="T19" fmla="*/ 585 h 935"/>
                                  <a:gd name="T20" fmla="*/ 15 w 1407"/>
                                  <a:gd name="T21" fmla="*/ 710 h 935"/>
                                  <a:gd name="T22" fmla="*/ 125 w 1407"/>
                                  <a:gd name="T23" fmla="*/ 755 h 935"/>
                                  <a:gd name="T24" fmla="*/ 140 w 1407"/>
                                  <a:gd name="T25" fmla="*/ 830 h 935"/>
                                  <a:gd name="T26" fmla="*/ 216 w 1407"/>
                                  <a:gd name="T27" fmla="*/ 870 h 935"/>
                                  <a:gd name="T28" fmla="*/ 291 w 1407"/>
                                  <a:gd name="T29" fmla="*/ 820 h 935"/>
                                  <a:gd name="T30" fmla="*/ 381 w 1407"/>
                                  <a:gd name="T31" fmla="*/ 875 h 935"/>
                                  <a:gd name="T32" fmla="*/ 461 w 1407"/>
                                  <a:gd name="T33" fmla="*/ 865 h 935"/>
                                  <a:gd name="T34" fmla="*/ 526 w 1407"/>
                                  <a:gd name="T35" fmla="*/ 830 h 935"/>
                                  <a:gd name="T36" fmla="*/ 641 w 1407"/>
                                  <a:gd name="T37" fmla="*/ 910 h 935"/>
                                  <a:gd name="T38" fmla="*/ 726 w 1407"/>
                                  <a:gd name="T39" fmla="*/ 900 h 935"/>
                                  <a:gd name="T40" fmla="*/ 771 w 1407"/>
                                  <a:gd name="T41" fmla="*/ 935 h 935"/>
                                  <a:gd name="T42" fmla="*/ 861 w 1407"/>
                                  <a:gd name="T43" fmla="*/ 905 h 935"/>
                                  <a:gd name="T44" fmla="*/ 911 w 1407"/>
                                  <a:gd name="T45" fmla="*/ 850 h 935"/>
                                  <a:gd name="T46" fmla="*/ 956 w 1407"/>
                                  <a:gd name="T47" fmla="*/ 905 h 935"/>
                                  <a:gd name="T48" fmla="*/ 1027 w 1407"/>
                                  <a:gd name="T49" fmla="*/ 905 h 935"/>
                                  <a:gd name="T50" fmla="*/ 1102 w 1407"/>
                                  <a:gd name="T51" fmla="*/ 835 h 935"/>
                                  <a:gd name="T52" fmla="*/ 1172 w 1407"/>
                                  <a:gd name="T53" fmla="*/ 810 h 935"/>
                                  <a:gd name="T54" fmla="*/ 1252 w 1407"/>
                                  <a:gd name="T55" fmla="*/ 780 h 935"/>
                                  <a:gd name="T56" fmla="*/ 1272 w 1407"/>
                                  <a:gd name="T57" fmla="*/ 715 h 935"/>
                                  <a:gd name="T58" fmla="*/ 1282 w 1407"/>
                                  <a:gd name="T59" fmla="*/ 680 h 935"/>
                                  <a:gd name="T60" fmla="*/ 1342 w 1407"/>
                                  <a:gd name="T61" fmla="*/ 675 h 935"/>
                                  <a:gd name="T62" fmla="*/ 1372 w 1407"/>
                                  <a:gd name="T63" fmla="*/ 605 h 935"/>
                                  <a:gd name="T64" fmla="*/ 1382 w 1407"/>
                                  <a:gd name="T65" fmla="*/ 525 h 935"/>
                                  <a:gd name="T66" fmla="*/ 1407 w 1407"/>
                                  <a:gd name="T67" fmla="*/ 445 h 935"/>
                                  <a:gd name="T68" fmla="*/ 1357 w 1407"/>
                                  <a:gd name="T69" fmla="*/ 380 h 935"/>
                                  <a:gd name="T70" fmla="*/ 1322 w 1407"/>
                                  <a:gd name="T71" fmla="*/ 355 h 935"/>
                                  <a:gd name="T72" fmla="*/ 1357 w 1407"/>
                                  <a:gd name="T73" fmla="*/ 295 h 935"/>
                                  <a:gd name="T74" fmla="*/ 1317 w 1407"/>
                                  <a:gd name="T75" fmla="*/ 225 h 935"/>
                                  <a:gd name="T76" fmla="*/ 1187 w 1407"/>
                                  <a:gd name="T77" fmla="*/ 195 h 935"/>
                                  <a:gd name="T78" fmla="*/ 1197 w 1407"/>
                                  <a:gd name="T79" fmla="*/ 130 h 935"/>
                                  <a:gd name="T80" fmla="*/ 1122 w 1407"/>
                                  <a:gd name="T81" fmla="*/ 85 h 935"/>
                                  <a:gd name="T82" fmla="*/ 1012 w 1407"/>
                                  <a:gd name="T83" fmla="*/ 130 h 935"/>
                                  <a:gd name="T84" fmla="*/ 1017 w 1407"/>
                                  <a:gd name="T85" fmla="*/ 45 h 935"/>
                                  <a:gd name="T86" fmla="*/ 971 w 1407"/>
                                  <a:gd name="T87" fmla="*/ 5 h 935"/>
                                  <a:gd name="T88" fmla="*/ 876 w 1407"/>
                                  <a:gd name="T89" fmla="*/ 20 h 935"/>
                                  <a:gd name="T90" fmla="*/ 806 w 1407"/>
                                  <a:gd name="T91" fmla="*/ 20 h 935"/>
                                  <a:gd name="T92" fmla="*/ 746 w 1407"/>
                                  <a:gd name="T93" fmla="*/ 0 h 935"/>
                                  <a:gd name="T94" fmla="*/ 666 w 1407"/>
                                  <a:gd name="T95" fmla="*/ 60 h 935"/>
                                  <a:gd name="T96" fmla="*/ 571 w 1407"/>
                                  <a:gd name="T97" fmla="*/ 35 h 935"/>
                                  <a:gd name="T98" fmla="*/ 456 w 1407"/>
                                  <a:gd name="T99" fmla="*/ 35 h 935"/>
                                  <a:gd name="T100" fmla="*/ 421 w 1407"/>
                                  <a:gd name="T101" fmla="*/ 85 h 9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407" h="935">
                                    <a:moveTo>
                                      <a:pt x="421" y="125"/>
                                    </a:moveTo>
                                    <a:lnTo>
                                      <a:pt x="421" y="125"/>
                                    </a:lnTo>
                                    <a:lnTo>
                                      <a:pt x="381" y="110"/>
                                    </a:lnTo>
                                    <a:lnTo>
                                      <a:pt x="341" y="105"/>
                                    </a:lnTo>
                                    <a:lnTo>
                                      <a:pt x="306" y="110"/>
                                    </a:lnTo>
                                    <a:lnTo>
                                      <a:pt x="271" y="125"/>
                                    </a:lnTo>
                                    <a:lnTo>
                                      <a:pt x="261" y="135"/>
                                    </a:lnTo>
                                    <a:lnTo>
                                      <a:pt x="251" y="145"/>
                                    </a:lnTo>
                                    <a:lnTo>
                                      <a:pt x="246" y="160"/>
                                    </a:lnTo>
                                    <a:lnTo>
                                      <a:pt x="241" y="175"/>
                                    </a:lnTo>
                                    <a:lnTo>
                                      <a:pt x="241" y="190"/>
                                    </a:lnTo>
                                    <a:lnTo>
                                      <a:pt x="246" y="210"/>
                                    </a:lnTo>
                                    <a:lnTo>
                                      <a:pt x="256" y="225"/>
                                    </a:lnTo>
                                    <a:lnTo>
                                      <a:pt x="271" y="245"/>
                                    </a:lnTo>
                                    <a:lnTo>
                                      <a:pt x="246" y="235"/>
                                    </a:lnTo>
                                    <a:lnTo>
                                      <a:pt x="221" y="230"/>
                                    </a:lnTo>
                                    <a:lnTo>
                                      <a:pt x="196" y="225"/>
                                    </a:lnTo>
                                    <a:lnTo>
                                      <a:pt x="176" y="225"/>
                                    </a:lnTo>
                                    <a:lnTo>
                                      <a:pt x="156" y="230"/>
                                    </a:lnTo>
                                    <a:lnTo>
                                      <a:pt x="135" y="235"/>
                                    </a:lnTo>
                                    <a:lnTo>
                                      <a:pt x="120" y="245"/>
                                    </a:lnTo>
                                    <a:lnTo>
                                      <a:pt x="105" y="255"/>
                                    </a:lnTo>
                                    <a:lnTo>
                                      <a:pt x="95" y="270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80" y="300"/>
                                    </a:lnTo>
                                    <a:lnTo>
                                      <a:pt x="80" y="315"/>
                                    </a:lnTo>
                                    <a:lnTo>
                                      <a:pt x="85" y="335"/>
                                    </a:lnTo>
                                    <a:lnTo>
                                      <a:pt x="90" y="350"/>
                                    </a:lnTo>
                                    <a:lnTo>
                                      <a:pt x="105" y="365"/>
                                    </a:lnTo>
                                    <a:lnTo>
                                      <a:pt x="120" y="380"/>
                                    </a:lnTo>
                                    <a:lnTo>
                                      <a:pt x="75" y="395"/>
                                    </a:lnTo>
                                    <a:lnTo>
                                      <a:pt x="45" y="415"/>
                                    </a:lnTo>
                                    <a:lnTo>
                                      <a:pt x="20" y="435"/>
                                    </a:lnTo>
                                    <a:lnTo>
                                      <a:pt x="5" y="4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95"/>
                                    </a:lnTo>
                                    <a:lnTo>
                                      <a:pt x="5" y="505"/>
                                    </a:lnTo>
                                    <a:lnTo>
                                      <a:pt x="25" y="525"/>
                                    </a:lnTo>
                                    <a:lnTo>
                                      <a:pt x="55" y="540"/>
                                    </a:lnTo>
                                    <a:lnTo>
                                      <a:pt x="30" y="585"/>
                                    </a:lnTo>
                                    <a:lnTo>
                                      <a:pt x="10" y="625"/>
                                    </a:lnTo>
                                    <a:lnTo>
                                      <a:pt x="5" y="660"/>
                                    </a:lnTo>
                                    <a:lnTo>
                                      <a:pt x="10" y="695"/>
                                    </a:lnTo>
                                    <a:lnTo>
                                      <a:pt x="15" y="710"/>
                                    </a:lnTo>
                                    <a:lnTo>
                                      <a:pt x="25" y="725"/>
                                    </a:lnTo>
                                    <a:lnTo>
                                      <a:pt x="35" y="735"/>
                                    </a:lnTo>
                                    <a:lnTo>
                                      <a:pt x="45" y="745"/>
                                    </a:lnTo>
                                    <a:lnTo>
                                      <a:pt x="80" y="755"/>
                                    </a:lnTo>
                                    <a:lnTo>
                                      <a:pt x="125" y="755"/>
                                    </a:lnTo>
                                    <a:lnTo>
                                      <a:pt x="130" y="795"/>
                                    </a:lnTo>
                                    <a:lnTo>
                                      <a:pt x="135" y="810"/>
                                    </a:lnTo>
                                    <a:lnTo>
                                      <a:pt x="140" y="830"/>
                                    </a:lnTo>
                                    <a:lnTo>
                                      <a:pt x="161" y="850"/>
                                    </a:lnTo>
                                    <a:lnTo>
                                      <a:pt x="191" y="865"/>
                                    </a:lnTo>
                                    <a:lnTo>
                                      <a:pt x="201" y="870"/>
                                    </a:lnTo>
                                    <a:lnTo>
                                      <a:pt x="216" y="870"/>
                                    </a:lnTo>
                                    <a:lnTo>
                                      <a:pt x="246" y="860"/>
                                    </a:lnTo>
                                    <a:lnTo>
                                      <a:pt x="261" y="850"/>
                                    </a:lnTo>
                                    <a:lnTo>
                                      <a:pt x="276" y="835"/>
                                    </a:lnTo>
                                    <a:lnTo>
                                      <a:pt x="291" y="820"/>
                                    </a:lnTo>
                                    <a:lnTo>
                                      <a:pt x="301" y="800"/>
                                    </a:lnTo>
                                    <a:lnTo>
                                      <a:pt x="326" y="835"/>
                                    </a:lnTo>
                                    <a:lnTo>
                                      <a:pt x="351" y="860"/>
                                    </a:lnTo>
                                    <a:lnTo>
                                      <a:pt x="381" y="875"/>
                                    </a:lnTo>
                                    <a:lnTo>
                                      <a:pt x="411" y="880"/>
                                    </a:lnTo>
                                    <a:lnTo>
                                      <a:pt x="431" y="880"/>
                                    </a:lnTo>
                                    <a:lnTo>
                                      <a:pt x="446" y="875"/>
                                    </a:lnTo>
                                    <a:lnTo>
                                      <a:pt x="461" y="865"/>
                                    </a:lnTo>
                                    <a:lnTo>
                                      <a:pt x="476" y="855"/>
                                    </a:lnTo>
                                    <a:lnTo>
                                      <a:pt x="496" y="825"/>
                                    </a:lnTo>
                                    <a:lnTo>
                                      <a:pt x="516" y="785"/>
                                    </a:lnTo>
                                    <a:lnTo>
                                      <a:pt x="526" y="830"/>
                                    </a:lnTo>
                                    <a:lnTo>
                                      <a:pt x="536" y="870"/>
                                    </a:lnTo>
                                    <a:lnTo>
                                      <a:pt x="556" y="895"/>
                                    </a:lnTo>
                                    <a:lnTo>
                                      <a:pt x="581" y="910"/>
                                    </a:lnTo>
                                    <a:lnTo>
                                      <a:pt x="606" y="915"/>
                                    </a:lnTo>
                                    <a:lnTo>
                                      <a:pt x="641" y="910"/>
                                    </a:lnTo>
                                    <a:lnTo>
                                      <a:pt x="676" y="890"/>
                                    </a:lnTo>
                                    <a:lnTo>
                                      <a:pt x="721" y="865"/>
                                    </a:lnTo>
                                    <a:lnTo>
                                      <a:pt x="721" y="885"/>
                                    </a:lnTo>
                                    <a:lnTo>
                                      <a:pt x="726" y="900"/>
                                    </a:lnTo>
                                    <a:lnTo>
                                      <a:pt x="731" y="910"/>
                                    </a:lnTo>
                                    <a:lnTo>
                                      <a:pt x="741" y="925"/>
                                    </a:lnTo>
                                    <a:lnTo>
                                      <a:pt x="756" y="930"/>
                                    </a:lnTo>
                                    <a:lnTo>
                                      <a:pt x="771" y="935"/>
                                    </a:lnTo>
                                    <a:lnTo>
                                      <a:pt x="801" y="935"/>
                                    </a:lnTo>
                                    <a:lnTo>
                                      <a:pt x="831" y="925"/>
                                    </a:lnTo>
                                    <a:lnTo>
                                      <a:pt x="861" y="905"/>
                                    </a:lnTo>
                                    <a:lnTo>
                                      <a:pt x="876" y="885"/>
                                    </a:lnTo>
                                    <a:lnTo>
                                      <a:pt x="891" y="870"/>
                                    </a:lnTo>
                                    <a:lnTo>
                                      <a:pt x="906" y="825"/>
                                    </a:lnTo>
                                    <a:lnTo>
                                      <a:pt x="911" y="850"/>
                                    </a:lnTo>
                                    <a:lnTo>
                                      <a:pt x="916" y="870"/>
                                    </a:lnTo>
                                    <a:lnTo>
                                      <a:pt x="926" y="885"/>
                                    </a:lnTo>
                                    <a:lnTo>
                                      <a:pt x="941" y="900"/>
                                    </a:lnTo>
                                    <a:lnTo>
                                      <a:pt x="956" y="905"/>
                                    </a:lnTo>
                                    <a:lnTo>
                                      <a:pt x="971" y="915"/>
                                    </a:lnTo>
                                    <a:lnTo>
                                      <a:pt x="992" y="915"/>
                                    </a:lnTo>
                                    <a:lnTo>
                                      <a:pt x="1012" y="915"/>
                                    </a:lnTo>
                                    <a:lnTo>
                                      <a:pt x="1027" y="905"/>
                                    </a:lnTo>
                                    <a:lnTo>
                                      <a:pt x="1047" y="900"/>
                                    </a:lnTo>
                                    <a:lnTo>
                                      <a:pt x="1062" y="885"/>
                                    </a:lnTo>
                                    <a:lnTo>
                                      <a:pt x="1077" y="870"/>
                                    </a:lnTo>
                                    <a:lnTo>
                                      <a:pt x="1102" y="835"/>
                                    </a:lnTo>
                                    <a:lnTo>
                                      <a:pt x="1107" y="820"/>
                                    </a:lnTo>
                                    <a:lnTo>
                                      <a:pt x="1107" y="805"/>
                                    </a:lnTo>
                                    <a:lnTo>
                                      <a:pt x="1172" y="810"/>
                                    </a:lnTo>
                                    <a:lnTo>
                                      <a:pt x="1192" y="810"/>
                                    </a:lnTo>
                                    <a:lnTo>
                                      <a:pt x="1207" y="805"/>
                                    </a:lnTo>
                                    <a:lnTo>
                                      <a:pt x="1237" y="790"/>
                                    </a:lnTo>
                                    <a:lnTo>
                                      <a:pt x="1252" y="780"/>
                                    </a:lnTo>
                                    <a:lnTo>
                                      <a:pt x="1262" y="765"/>
                                    </a:lnTo>
                                    <a:lnTo>
                                      <a:pt x="1267" y="750"/>
                                    </a:lnTo>
                                    <a:lnTo>
                                      <a:pt x="1272" y="735"/>
                                    </a:lnTo>
                                    <a:lnTo>
                                      <a:pt x="1272" y="715"/>
                                    </a:lnTo>
                                    <a:lnTo>
                                      <a:pt x="1267" y="700"/>
                                    </a:lnTo>
                                    <a:lnTo>
                                      <a:pt x="1257" y="680"/>
                                    </a:lnTo>
                                    <a:lnTo>
                                      <a:pt x="1242" y="665"/>
                                    </a:lnTo>
                                    <a:lnTo>
                                      <a:pt x="1282" y="680"/>
                                    </a:lnTo>
                                    <a:lnTo>
                                      <a:pt x="1297" y="685"/>
                                    </a:lnTo>
                                    <a:lnTo>
                                      <a:pt x="1317" y="685"/>
                                    </a:lnTo>
                                    <a:lnTo>
                                      <a:pt x="1327" y="680"/>
                                    </a:lnTo>
                                    <a:lnTo>
                                      <a:pt x="1342" y="675"/>
                                    </a:lnTo>
                                    <a:lnTo>
                                      <a:pt x="1357" y="660"/>
                                    </a:lnTo>
                                    <a:lnTo>
                                      <a:pt x="1372" y="635"/>
                                    </a:lnTo>
                                    <a:lnTo>
                                      <a:pt x="1372" y="605"/>
                                    </a:lnTo>
                                    <a:lnTo>
                                      <a:pt x="1367" y="570"/>
                                    </a:lnTo>
                                    <a:lnTo>
                                      <a:pt x="1352" y="535"/>
                                    </a:lnTo>
                                    <a:lnTo>
                                      <a:pt x="1367" y="530"/>
                                    </a:lnTo>
                                    <a:lnTo>
                                      <a:pt x="1382" y="525"/>
                                    </a:lnTo>
                                    <a:lnTo>
                                      <a:pt x="1392" y="515"/>
                                    </a:lnTo>
                                    <a:lnTo>
                                      <a:pt x="1402" y="500"/>
                                    </a:lnTo>
                                    <a:lnTo>
                                      <a:pt x="1407" y="475"/>
                                    </a:lnTo>
                                    <a:lnTo>
                                      <a:pt x="1407" y="445"/>
                                    </a:lnTo>
                                    <a:lnTo>
                                      <a:pt x="1397" y="415"/>
                                    </a:lnTo>
                                    <a:lnTo>
                                      <a:pt x="1372" y="390"/>
                                    </a:lnTo>
                                    <a:lnTo>
                                      <a:pt x="1357" y="380"/>
                                    </a:lnTo>
                                    <a:lnTo>
                                      <a:pt x="1342" y="375"/>
                                    </a:lnTo>
                                    <a:lnTo>
                                      <a:pt x="1322" y="370"/>
                                    </a:lnTo>
                                    <a:lnTo>
                                      <a:pt x="1302" y="370"/>
                                    </a:lnTo>
                                    <a:lnTo>
                                      <a:pt x="1322" y="355"/>
                                    </a:lnTo>
                                    <a:lnTo>
                                      <a:pt x="1337" y="340"/>
                                    </a:lnTo>
                                    <a:lnTo>
                                      <a:pt x="1347" y="325"/>
                                    </a:lnTo>
                                    <a:lnTo>
                                      <a:pt x="1357" y="310"/>
                                    </a:lnTo>
                                    <a:lnTo>
                                      <a:pt x="1357" y="295"/>
                                    </a:lnTo>
                                    <a:lnTo>
                                      <a:pt x="1357" y="280"/>
                                    </a:lnTo>
                                    <a:lnTo>
                                      <a:pt x="1352" y="265"/>
                                    </a:lnTo>
                                    <a:lnTo>
                                      <a:pt x="1342" y="250"/>
                                    </a:lnTo>
                                    <a:lnTo>
                                      <a:pt x="1317" y="225"/>
                                    </a:lnTo>
                                    <a:lnTo>
                                      <a:pt x="1282" y="205"/>
                                    </a:lnTo>
                                    <a:lnTo>
                                      <a:pt x="1237" y="195"/>
                                    </a:lnTo>
                                    <a:lnTo>
                                      <a:pt x="1187" y="195"/>
                                    </a:lnTo>
                                    <a:lnTo>
                                      <a:pt x="1197" y="175"/>
                                    </a:lnTo>
                                    <a:lnTo>
                                      <a:pt x="1202" y="160"/>
                                    </a:lnTo>
                                    <a:lnTo>
                                      <a:pt x="1202" y="145"/>
                                    </a:lnTo>
                                    <a:lnTo>
                                      <a:pt x="1197" y="130"/>
                                    </a:lnTo>
                                    <a:lnTo>
                                      <a:pt x="1192" y="115"/>
                                    </a:lnTo>
                                    <a:lnTo>
                                      <a:pt x="1182" y="105"/>
                                    </a:lnTo>
                                    <a:lnTo>
                                      <a:pt x="1157" y="90"/>
                                    </a:lnTo>
                                    <a:lnTo>
                                      <a:pt x="1122" y="85"/>
                                    </a:lnTo>
                                    <a:lnTo>
                                      <a:pt x="1082" y="90"/>
                                    </a:lnTo>
                                    <a:lnTo>
                                      <a:pt x="1047" y="105"/>
                                    </a:lnTo>
                                    <a:lnTo>
                                      <a:pt x="1012" y="130"/>
                                    </a:lnTo>
                                    <a:lnTo>
                                      <a:pt x="1017" y="105"/>
                                    </a:lnTo>
                                    <a:lnTo>
                                      <a:pt x="1022" y="85"/>
                                    </a:lnTo>
                                    <a:lnTo>
                                      <a:pt x="1022" y="65"/>
                                    </a:lnTo>
                                    <a:lnTo>
                                      <a:pt x="1017" y="45"/>
                                    </a:lnTo>
                                    <a:lnTo>
                                      <a:pt x="1012" y="30"/>
                                    </a:lnTo>
                                    <a:lnTo>
                                      <a:pt x="1002" y="20"/>
                                    </a:lnTo>
                                    <a:lnTo>
                                      <a:pt x="987" y="10"/>
                                    </a:lnTo>
                                    <a:lnTo>
                                      <a:pt x="971" y="5"/>
                                    </a:lnTo>
                                    <a:lnTo>
                                      <a:pt x="956" y="0"/>
                                    </a:lnTo>
                                    <a:lnTo>
                                      <a:pt x="936" y="0"/>
                                    </a:lnTo>
                                    <a:lnTo>
                                      <a:pt x="896" y="10"/>
                                    </a:lnTo>
                                    <a:lnTo>
                                      <a:pt x="876" y="20"/>
                                    </a:lnTo>
                                    <a:lnTo>
                                      <a:pt x="856" y="35"/>
                                    </a:lnTo>
                                    <a:lnTo>
                                      <a:pt x="821" y="65"/>
                                    </a:lnTo>
                                    <a:lnTo>
                                      <a:pt x="816" y="35"/>
                                    </a:lnTo>
                                    <a:lnTo>
                                      <a:pt x="806" y="20"/>
                                    </a:lnTo>
                                    <a:lnTo>
                                      <a:pt x="796" y="10"/>
                                    </a:lnTo>
                                    <a:lnTo>
                                      <a:pt x="786" y="5"/>
                                    </a:lnTo>
                                    <a:lnTo>
                                      <a:pt x="776" y="0"/>
                                    </a:lnTo>
                                    <a:lnTo>
                                      <a:pt x="746" y="0"/>
                                    </a:lnTo>
                                    <a:lnTo>
                                      <a:pt x="716" y="15"/>
                                    </a:lnTo>
                                    <a:lnTo>
                                      <a:pt x="691" y="30"/>
                                    </a:lnTo>
                                    <a:lnTo>
                                      <a:pt x="666" y="60"/>
                                    </a:lnTo>
                                    <a:lnTo>
                                      <a:pt x="646" y="95"/>
                                    </a:lnTo>
                                    <a:lnTo>
                                      <a:pt x="611" y="60"/>
                                    </a:lnTo>
                                    <a:lnTo>
                                      <a:pt x="571" y="35"/>
                                    </a:lnTo>
                                    <a:lnTo>
                                      <a:pt x="531" y="25"/>
                                    </a:lnTo>
                                    <a:lnTo>
                                      <a:pt x="491" y="25"/>
                                    </a:lnTo>
                                    <a:lnTo>
                                      <a:pt x="471" y="30"/>
                                    </a:lnTo>
                                    <a:lnTo>
                                      <a:pt x="456" y="35"/>
                                    </a:lnTo>
                                    <a:lnTo>
                                      <a:pt x="441" y="45"/>
                                    </a:lnTo>
                                    <a:lnTo>
                                      <a:pt x="431" y="55"/>
                                    </a:lnTo>
                                    <a:lnTo>
                                      <a:pt x="426" y="70"/>
                                    </a:lnTo>
                                    <a:lnTo>
                                      <a:pt x="421" y="85"/>
                                    </a:lnTo>
                                    <a:lnTo>
                                      <a:pt x="416" y="105"/>
                                    </a:lnTo>
                                    <a:lnTo>
                                      <a:pt x="421" y="1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0" name="Freeform 858"/>
                            <wps:cNvSpPr>
                              <a:spLocks/>
                            </wps:cNvSpPr>
                            <wps:spPr bwMode="auto">
                              <a:xfrm>
                                <a:off x="3098" y="3845"/>
                                <a:ext cx="1785" cy="5467"/>
                              </a:xfrm>
                              <a:custGeom>
                                <a:avLst/>
                                <a:gdLst>
                                  <a:gd name="T0" fmla="*/ 390 w 661"/>
                                  <a:gd name="T1" fmla="*/ 35 h 2025"/>
                                  <a:gd name="T2" fmla="*/ 220 w 661"/>
                                  <a:gd name="T3" fmla="*/ 0 h 2025"/>
                                  <a:gd name="T4" fmla="*/ 220 w 661"/>
                                  <a:gd name="T5" fmla="*/ 0 h 2025"/>
                                  <a:gd name="T6" fmla="*/ 215 w 661"/>
                                  <a:gd name="T7" fmla="*/ 155 h 2025"/>
                                  <a:gd name="T8" fmla="*/ 210 w 661"/>
                                  <a:gd name="T9" fmla="*/ 275 h 2025"/>
                                  <a:gd name="T10" fmla="*/ 200 w 661"/>
                                  <a:gd name="T11" fmla="*/ 375 h 2025"/>
                                  <a:gd name="T12" fmla="*/ 185 w 661"/>
                                  <a:gd name="T13" fmla="*/ 445 h 2025"/>
                                  <a:gd name="T14" fmla="*/ 170 w 661"/>
                                  <a:gd name="T15" fmla="*/ 485 h 2025"/>
                                  <a:gd name="T16" fmla="*/ 165 w 661"/>
                                  <a:gd name="T17" fmla="*/ 495 h 2025"/>
                                  <a:gd name="T18" fmla="*/ 155 w 661"/>
                                  <a:gd name="T19" fmla="*/ 500 h 2025"/>
                                  <a:gd name="T20" fmla="*/ 145 w 661"/>
                                  <a:gd name="T21" fmla="*/ 495 h 2025"/>
                                  <a:gd name="T22" fmla="*/ 135 w 661"/>
                                  <a:gd name="T23" fmla="*/ 485 h 2025"/>
                                  <a:gd name="T24" fmla="*/ 115 w 661"/>
                                  <a:gd name="T25" fmla="*/ 445 h 2025"/>
                                  <a:gd name="T26" fmla="*/ 45 w 661"/>
                                  <a:gd name="T27" fmla="*/ 610 h 2025"/>
                                  <a:gd name="T28" fmla="*/ 45 w 661"/>
                                  <a:gd name="T29" fmla="*/ 610 h 2025"/>
                                  <a:gd name="T30" fmla="*/ 80 w 661"/>
                                  <a:gd name="T31" fmla="*/ 670 h 2025"/>
                                  <a:gd name="T32" fmla="*/ 110 w 661"/>
                                  <a:gd name="T33" fmla="*/ 730 h 2025"/>
                                  <a:gd name="T34" fmla="*/ 135 w 661"/>
                                  <a:gd name="T35" fmla="*/ 795 h 2025"/>
                                  <a:gd name="T36" fmla="*/ 155 w 661"/>
                                  <a:gd name="T37" fmla="*/ 865 h 2025"/>
                                  <a:gd name="T38" fmla="*/ 170 w 661"/>
                                  <a:gd name="T39" fmla="*/ 935 h 2025"/>
                                  <a:gd name="T40" fmla="*/ 175 w 661"/>
                                  <a:gd name="T41" fmla="*/ 1010 h 2025"/>
                                  <a:gd name="T42" fmla="*/ 180 w 661"/>
                                  <a:gd name="T43" fmla="*/ 1090 h 2025"/>
                                  <a:gd name="T44" fmla="*/ 180 w 661"/>
                                  <a:gd name="T45" fmla="*/ 1170 h 2025"/>
                                  <a:gd name="T46" fmla="*/ 175 w 661"/>
                                  <a:gd name="T47" fmla="*/ 1255 h 2025"/>
                                  <a:gd name="T48" fmla="*/ 165 w 661"/>
                                  <a:gd name="T49" fmla="*/ 1340 h 2025"/>
                                  <a:gd name="T50" fmla="*/ 150 w 661"/>
                                  <a:gd name="T51" fmla="*/ 1430 h 2025"/>
                                  <a:gd name="T52" fmla="*/ 130 w 661"/>
                                  <a:gd name="T53" fmla="*/ 1520 h 2025"/>
                                  <a:gd name="T54" fmla="*/ 105 w 661"/>
                                  <a:gd name="T55" fmla="*/ 1620 h 2025"/>
                                  <a:gd name="T56" fmla="*/ 75 w 661"/>
                                  <a:gd name="T57" fmla="*/ 1715 h 2025"/>
                                  <a:gd name="T58" fmla="*/ 40 w 661"/>
                                  <a:gd name="T59" fmla="*/ 1820 h 2025"/>
                                  <a:gd name="T60" fmla="*/ 0 w 661"/>
                                  <a:gd name="T61" fmla="*/ 1925 h 2025"/>
                                  <a:gd name="T62" fmla="*/ 530 w 661"/>
                                  <a:gd name="T63" fmla="*/ 2025 h 2025"/>
                                  <a:gd name="T64" fmla="*/ 460 w 661"/>
                                  <a:gd name="T65" fmla="*/ 1940 h 2025"/>
                                  <a:gd name="T66" fmla="*/ 661 w 661"/>
                                  <a:gd name="T67" fmla="*/ 1940 h 2025"/>
                                  <a:gd name="T68" fmla="*/ 661 w 661"/>
                                  <a:gd name="T69" fmla="*/ 1940 h 2025"/>
                                  <a:gd name="T70" fmla="*/ 615 w 661"/>
                                  <a:gd name="T71" fmla="*/ 1865 h 2025"/>
                                  <a:gd name="T72" fmla="*/ 575 w 661"/>
                                  <a:gd name="T73" fmla="*/ 1785 h 2025"/>
                                  <a:gd name="T74" fmla="*/ 535 w 661"/>
                                  <a:gd name="T75" fmla="*/ 1700 h 2025"/>
                                  <a:gd name="T76" fmla="*/ 500 w 661"/>
                                  <a:gd name="T77" fmla="*/ 1605 h 2025"/>
                                  <a:gd name="T78" fmla="*/ 470 w 661"/>
                                  <a:gd name="T79" fmla="*/ 1510 h 2025"/>
                                  <a:gd name="T80" fmla="*/ 440 w 661"/>
                                  <a:gd name="T81" fmla="*/ 1405 h 2025"/>
                                  <a:gd name="T82" fmla="*/ 420 w 661"/>
                                  <a:gd name="T83" fmla="*/ 1295 h 2025"/>
                                  <a:gd name="T84" fmla="*/ 400 w 661"/>
                                  <a:gd name="T85" fmla="*/ 1180 h 2025"/>
                                  <a:gd name="T86" fmla="*/ 385 w 661"/>
                                  <a:gd name="T87" fmla="*/ 1060 h 2025"/>
                                  <a:gd name="T88" fmla="*/ 375 w 661"/>
                                  <a:gd name="T89" fmla="*/ 930 h 2025"/>
                                  <a:gd name="T90" fmla="*/ 365 w 661"/>
                                  <a:gd name="T91" fmla="*/ 795 h 2025"/>
                                  <a:gd name="T92" fmla="*/ 365 w 661"/>
                                  <a:gd name="T93" fmla="*/ 655 h 2025"/>
                                  <a:gd name="T94" fmla="*/ 365 w 661"/>
                                  <a:gd name="T95" fmla="*/ 510 h 2025"/>
                                  <a:gd name="T96" fmla="*/ 370 w 661"/>
                                  <a:gd name="T97" fmla="*/ 360 h 2025"/>
                                  <a:gd name="T98" fmla="*/ 380 w 661"/>
                                  <a:gd name="T99" fmla="*/ 200 h 2025"/>
                                  <a:gd name="T100" fmla="*/ 390 w 661"/>
                                  <a:gd name="T101" fmla="*/ 35 h 2025"/>
                                  <a:gd name="T102" fmla="*/ 390 w 661"/>
                                  <a:gd name="T103" fmla="*/ 35 h 20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661" h="2025">
                                    <a:moveTo>
                                      <a:pt x="390" y="35"/>
                                    </a:moveTo>
                                    <a:lnTo>
                                      <a:pt x="220" y="0"/>
                                    </a:lnTo>
                                    <a:lnTo>
                                      <a:pt x="215" y="155"/>
                                    </a:lnTo>
                                    <a:lnTo>
                                      <a:pt x="210" y="275"/>
                                    </a:lnTo>
                                    <a:lnTo>
                                      <a:pt x="200" y="375"/>
                                    </a:lnTo>
                                    <a:lnTo>
                                      <a:pt x="185" y="445"/>
                                    </a:lnTo>
                                    <a:lnTo>
                                      <a:pt x="170" y="485"/>
                                    </a:lnTo>
                                    <a:lnTo>
                                      <a:pt x="165" y="495"/>
                                    </a:lnTo>
                                    <a:lnTo>
                                      <a:pt x="155" y="500"/>
                                    </a:lnTo>
                                    <a:lnTo>
                                      <a:pt x="145" y="495"/>
                                    </a:lnTo>
                                    <a:lnTo>
                                      <a:pt x="135" y="485"/>
                                    </a:lnTo>
                                    <a:lnTo>
                                      <a:pt x="115" y="445"/>
                                    </a:lnTo>
                                    <a:lnTo>
                                      <a:pt x="45" y="610"/>
                                    </a:lnTo>
                                    <a:lnTo>
                                      <a:pt x="80" y="670"/>
                                    </a:lnTo>
                                    <a:lnTo>
                                      <a:pt x="110" y="730"/>
                                    </a:lnTo>
                                    <a:lnTo>
                                      <a:pt x="135" y="795"/>
                                    </a:lnTo>
                                    <a:lnTo>
                                      <a:pt x="155" y="865"/>
                                    </a:lnTo>
                                    <a:lnTo>
                                      <a:pt x="170" y="935"/>
                                    </a:lnTo>
                                    <a:lnTo>
                                      <a:pt x="175" y="1010"/>
                                    </a:lnTo>
                                    <a:lnTo>
                                      <a:pt x="180" y="1090"/>
                                    </a:lnTo>
                                    <a:lnTo>
                                      <a:pt x="180" y="1170"/>
                                    </a:lnTo>
                                    <a:lnTo>
                                      <a:pt x="175" y="1255"/>
                                    </a:lnTo>
                                    <a:lnTo>
                                      <a:pt x="165" y="1340"/>
                                    </a:lnTo>
                                    <a:lnTo>
                                      <a:pt x="150" y="1430"/>
                                    </a:lnTo>
                                    <a:lnTo>
                                      <a:pt x="130" y="1520"/>
                                    </a:lnTo>
                                    <a:lnTo>
                                      <a:pt x="105" y="1620"/>
                                    </a:lnTo>
                                    <a:lnTo>
                                      <a:pt x="75" y="1715"/>
                                    </a:lnTo>
                                    <a:lnTo>
                                      <a:pt x="40" y="1820"/>
                                    </a:lnTo>
                                    <a:lnTo>
                                      <a:pt x="0" y="1925"/>
                                    </a:lnTo>
                                    <a:lnTo>
                                      <a:pt x="530" y="2025"/>
                                    </a:lnTo>
                                    <a:lnTo>
                                      <a:pt x="460" y="1940"/>
                                    </a:lnTo>
                                    <a:lnTo>
                                      <a:pt x="661" y="1940"/>
                                    </a:lnTo>
                                    <a:lnTo>
                                      <a:pt x="615" y="1865"/>
                                    </a:lnTo>
                                    <a:lnTo>
                                      <a:pt x="575" y="1785"/>
                                    </a:lnTo>
                                    <a:lnTo>
                                      <a:pt x="535" y="1700"/>
                                    </a:lnTo>
                                    <a:lnTo>
                                      <a:pt x="500" y="1605"/>
                                    </a:lnTo>
                                    <a:lnTo>
                                      <a:pt x="470" y="1510"/>
                                    </a:lnTo>
                                    <a:lnTo>
                                      <a:pt x="440" y="1405"/>
                                    </a:lnTo>
                                    <a:lnTo>
                                      <a:pt x="420" y="1295"/>
                                    </a:lnTo>
                                    <a:lnTo>
                                      <a:pt x="400" y="1180"/>
                                    </a:lnTo>
                                    <a:lnTo>
                                      <a:pt x="385" y="1060"/>
                                    </a:lnTo>
                                    <a:lnTo>
                                      <a:pt x="375" y="930"/>
                                    </a:lnTo>
                                    <a:lnTo>
                                      <a:pt x="365" y="795"/>
                                    </a:lnTo>
                                    <a:lnTo>
                                      <a:pt x="365" y="655"/>
                                    </a:lnTo>
                                    <a:lnTo>
                                      <a:pt x="365" y="510"/>
                                    </a:lnTo>
                                    <a:lnTo>
                                      <a:pt x="370" y="360"/>
                                    </a:lnTo>
                                    <a:lnTo>
                                      <a:pt x="380" y="200"/>
                                    </a:lnTo>
                                    <a:lnTo>
                                      <a:pt x="39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1" name="Freeform 861"/>
                            <wps:cNvSpPr>
                              <a:spLocks/>
                            </wps:cNvSpPr>
                            <wps:spPr bwMode="auto">
                              <a:xfrm>
                                <a:off x="1732" y="1267"/>
                                <a:ext cx="4325" cy="3051"/>
                              </a:xfrm>
                              <a:custGeom>
                                <a:avLst/>
                                <a:gdLst>
                                  <a:gd name="T0" fmla="*/ 411 w 1602"/>
                                  <a:gd name="T1" fmla="*/ 130 h 1130"/>
                                  <a:gd name="T2" fmla="*/ 310 w 1602"/>
                                  <a:gd name="T3" fmla="*/ 150 h 1130"/>
                                  <a:gd name="T4" fmla="*/ 275 w 1602"/>
                                  <a:gd name="T5" fmla="*/ 210 h 1130"/>
                                  <a:gd name="T6" fmla="*/ 305 w 1602"/>
                                  <a:gd name="T7" fmla="*/ 295 h 1130"/>
                                  <a:gd name="T8" fmla="*/ 195 w 1602"/>
                                  <a:gd name="T9" fmla="*/ 270 h 1130"/>
                                  <a:gd name="T10" fmla="*/ 120 w 1602"/>
                                  <a:gd name="T11" fmla="*/ 305 h 1130"/>
                                  <a:gd name="T12" fmla="*/ 90 w 1602"/>
                                  <a:gd name="T13" fmla="*/ 380 h 1130"/>
                                  <a:gd name="T14" fmla="*/ 135 w 1602"/>
                                  <a:gd name="T15" fmla="*/ 460 h 1130"/>
                                  <a:gd name="T16" fmla="*/ 5 w 1602"/>
                                  <a:gd name="T17" fmla="*/ 555 h 1130"/>
                                  <a:gd name="T18" fmla="*/ 5 w 1602"/>
                                  <a:gd name="T19" fmla="*/ 610 h 1130"/>
                                  <a:gd name="T20" fmla="*/ 30 w 1602"/>
                                  <a:gd name="T21" fmla="*/ 705 h 1130"/>
                                  <a:gd name="T22" fmla="*/ 10 w 1602"/>
                                  <a:gd name="T23" fmla="*/ 840 h 1130"/>
                                  <a:gd name="T24" fmla="*/ 70 w 1602"/>
                                  <a:gd name="T25" fmla="*/ 905 h 1130"/>
                                  <a:gd name="T26" fmla="*/ 145 w 1602"/>
                                  <a:gd name="T27" fmla="*/ 955 h 1130"/>
                                  <a:gd name="T28" fmla="*/ 180 w 1602"/>
                                  <a:gd name="T29" fmla="*/ 1025 h 1130"/>
                                  <a:gd name="T30" fmla="*/ 245 w 1602"/>
                                  <a:gd name="T31" fmla="*/ 1045 h 1130"/>
                                  <a:gd name="T32" fmla="*/ 316 w 1602"/>
                                  <a:gd name="T33" fmla="*/ 1005 h 1130"/>
                                  <a:gd name="T34" fmla="*/ 396 w 1602"/>
                                  <a:gd name="T35" fmla="*/ 1035 h 1130"/>
                                  <a:gd name="T36" fmla="*/ 471 w 1602"/>
                                  <a:gd name="T37" fmla="*/ 1060 h 1130"/>
                                  <a:gd name="T38" fmla="*/ 551 w 1602"/>
                                  <a:gd name="T39" fmla="*/ 1015 h 1130"/>
                                  <a:gd name="T40" fmla="*/ 611 w 1602"/>
                                  <a:gd name="T41" fmla="*/ 1045 h 1130"/>
                                  <a:gd name="T42" fmla="*/ 686 w 1602"/>
                                  <a:gd name="T43" fmla="*/ 1100 h 1130"/>
                                  <a:gd name="T44" fmla="*/ 816 w 1602"/>
                                  <a:gd name="T45" fmla="*/ 1065 h 1130"/>
                                  <a:gd name="T46" fmla="*/ 856 w 1602"/>
                                  <a:gd name="T47" fmla="*/ 1120 h 1130"/>
                                  <a:gd name="T48" fmla="*/ 926 w 1602"/>
                                  <a:gd name="T49" fmla="*/ 1120 h 1130"/>
                                  <a:gd name="T50" fmla="*/ 996 w 1602"/>
                                  <a:gd name="T51" fmla="*/ 1070 h 1130"/>
                                  <a:gd name="T52" fmla="*/ 1036 w 1602"/>
                                  <a:gd name="T53" fmla="*/ 1025 h 1130"/>
                                  <a:gd name="T54" fmla="*/ 1086 w 1602"/>
                                  <a:gd name="T55" fmla="*/ 1095 h 1130"/>
                                  <a:gd name="T56" fmla="*/ 1167 w 1602"/>
                                  <a:gd name="T57" fmla="*/ 1090 h 1130"/>
                                  <a:gd name="T58" fmla="*/ 1237 w 1602"/>
                                  <a:gd name="T59" fmla="*/ 1025 h 1130"/>
                                  <a:gd name="T60" fmla="*/ 1332 w 1602"/>
                                  <a:gd name="T61" fmla="*/ 975 h 1130"/>
                                  <a:gd name="T62" fmla="*/ 1407 w 1602"/>
                                  <a:gd name="T63" fmla="*/ 955 h 1130"/>
                                  <a:gd name="T64" fmla="*/ 1442 w 1602"/>
                                  <a:gd name="T65" fmla="*/ 885 h 1130"/>
                                  <a:gd name="T66" fmla="*/ 1412 w 1602"/>
                                  <a:gd name="T67" fmla="*/ 800 h 1130"/>
                                  <a:gd name="T68" fmla="*/ 1492 w 1602"/>
                                  <a:gd name="T69" fmla="*/ 825 h 1130"/>
                                  <a:gd name="T70" fmla="*/ 1542 w 1602"/>
                                  <a:gd name="T71" fmla="*/ 795 h 1130"/>
                                  <a:gd name="T72" fmla="*/ 1552 w 1602"/>
                                  <a:gd name="T73" fmla="*/ 685 h 1130"/>
                                  <a:gd name="T74" fmla="*/ 1582 w 1602"/>
                                  <a:gd name="T75" fmla="*/ 620 h 1130"/>
                                  <a:gd name="T76" fmla="*/ 1597 w 1602"/>
                                  <a:gd name="T77" fmla="*/ 535 h 1130"/>
                                  <a:gd name="T78" fmla="*/ 1562 w 1602"/>
                                  <a:gd name="T79" fmla="*/ 470 h 1130"/>
                                  <a:gd name="T80" fmla="*/ 1482 w 1602"/>
                                  <a:gd name="T81" fmla="*/ 445 h 1130"/>
                                  <a:gd name="T82" fmla="*/ 1537 w 1602"/>
                                  <a:gd name="T83" fmla="*/ 375 h 1130"/>
                                  <a:gd name="T84" fmla="*/ 1527 w 1602"/>
                                  <a:gd name="T85" fmla="*/ 300 h 1130"/>
                                  <a:gd name="T86" fmla="*/ 1457 w 1602"/>
                                  <a:gd name="T87" fmla="*/ 250 h 1130"/>
                                  <a:gd name="T88" fmla="*/ 1347 w 1602"/>
                                  <a:gd name="T89" fmla="*/ 235 h 1130"/>
                                  <a:gd name="T90" fmla="*/ 1362 w 1602"/>
                                  <a:gd name="T91" fmla="*/ 155 h 1130"/>
                                  <a:gd name="T92" fmla="*/ 1312 w 1602"/>
                                  <a:gd name="T93" fmla="*/ 110 h 1130"/>
                                  <a:gd name="T94" fmla="*/ 1187 w 1602"/>
                                  <a:gd name="T95" fmla="*/ 125 h 1130"/>
                                  <a:gd name="T96" fmla="*/ 1162 w 1602"/>
                                  <a:gd name="T97" fmla="*/ 100 h 1130"/>
                                  <a:gd name="T98" fmla="*/ 1136 w 1602"/>
                                  <a:gd name="T99" fmla="*/ 25 h 1130"/>
                                  <a:gd name="T100" fmla="*/ 1061 w 1602"/>
                                  <a:gd name="T101" fmla="*/ 0 h 1130"/>
                                  <a:gd name="T102" fmla="*/ 976 w 1602"/>
                                  <a:gd name="T103" fmla="*/ 40 h 1130"/>
                                  <a:gd name="T104" fmla="*/ 926 w 1602"/>
                                  <a:gd name="T105" fmla="*/ 40 h 1130"/>
                                  <a:gd name="T106" fmla="*/ 881 w 1602"/>
                                  <a:gd name="T107" fmla="*/ 0 h 1130"/>
                                  <a:gd name="T108" fmla="*/ 781 w 1602"/>
                                  <a:gd name="T109" fmla="*/ 40 h 1130"/>
                                  <a:gd name="T110" fmla="*/ 716 w 1602"/>
                                  <a:gd name="T111" fmla="*/ 90 h 1130"/>
                                  <a:gd name="T112" fmla="*/ 601 w 1602"/>
                                  <a:gd name="T113" fmla="*/ 30 h 1130"/>
                                  <a:gd name="T114" fmla="*/ 516 w 1602"/>
                                  <a:gd name="T115" fmla="*/ 45 h 1130"/>
                                  <a:gd name="T116" fmla="*/ 476 w 1602"/>
                                  <a:gd name="T117" fmla="*/ 105 h 1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602" h="1130">
                                    <a:moveTo>
                                      <a:pt x="476" y="150"/>
                                    </a:moveTo>
                                    <a:lnTo>
                                      <a:pt x="476" y="150"/>
                                    </a:lnTo>
                                    <a:lnTo>
                                      <a:pt x="456" y="140"/>
                                    </a:lnTo>
                                    <a:lnTo>
                                      <a:pt x="431" y="130"/>
                                    </a:lnTo>
                                    <a:lnTo>
                                      <a:pt x="411" y="130"/>
                                    </a:lnTo>
                                    <a:lnTo>
                                      <a:pt x="386" y="125"/>
                                    </a:lnTo>
                                    <a:lnTo>
                                      <a:pt x="346" y="135"/>
                                    </a:lnTo>
                                    <a:lnTo>
                                      <a:pt x="326" y="140"/>
                                    </a:lnTo>
                                    <a:lnTo>
                                      <a:pt x="310" y="150"/>
                                    </a:lnTo>
                                    <a:lnTo>
                                      <a:pt x="295" y="165"/>
                                    </a:lnTo>
                                    <a:lnTo>
                                      <a:pt x="285" y="180"/>
                                    </a:lnTo>
                                    <a:lnTo>
                                      <a:pt x="275" y="195"/>
                                    </a:lnTo>
                                    <a:lnTo>
                                      <a:pt x="275" y="210"/>
                                    </a:lnTo>
                                    <a:lnTo>
                                      <a:pt x="275" y="230"/>
                                    </a:lnTo>
                                    <a:lnTo>
                                      <a:pt x="280" y="255"/>
                                    </a:lnTo>
                                    <a:lnTo>
                                      <a:pt x="290" y="275"/>
                                    </a:lnTo>
                                    <a:lnTo>
                                      <a:pt x="305" y="295"/>
                                    </a:lnTo>
                                    <a:lnTo>
                                      <a:pt x="280" y="285"/>
                                    </a:lnTo>
                                    <a:lnTo>
                                      <a:pt x="250" y="275"/>
                                    </a:lnTo>
                                    <a:lnTo>
                                      <a:pt x="225" y="270"/>
                                    </a:lnTo>
                                    <a:lnTo>
                                      <a:pt x="195" y="270"/>
                                    </a:lnTo>
                                    <a:lnTo>
                                      <a:pt x="175" y="275"/>
                                    </a:lnTo>
                                    <a:lnTo>
                                      <a:pt x="155" y="280"/>
                                    </a:lnTo>
                                    <a:lnTo>
                                      <a:pt x="135" y="295"/>
                                    </a:lnTo>
                                    <a:lnTo>
                                      <a:pt x="120" y="305"/>
                                    </a:lnTo>
                                    <a:lnTo>
                                      <a:pt x="105" y="325"/>
                                    </a:lnTo>
                                    <a:lnTo>
                                      <a:pt x="95" y="340"/>
                                    </a:lnTo>
                                    <a:lnTo>
                                      <a:pt x="95" y="360"/>
                                    </a:lnTo>
                                    <a:lnTo>
                                      <a:pt x="90" y="380"/>
                                    </a:lnTo>
                                    <a:lnTo>
                                      <a:pt x="95" y="400"/>
                                    </a:lnTo>
                                    <a:lnTo>
                                      <a:pt x="105" y="420"/>
                                    </a:lnTo>
                                    <a:lnTo>
                                      <a:pt x="115" y="440"/>
                                    </a:lnTo>
                                    <a:lnTo>
                                      <a:pt x="135" y="460"/>
                                    </a:lnTo>
                                    <a:lnTo>
                                      <a:pt x="85" y="480"/>
                                    </a:lnTo>
                                    <a:lnTo>
                                      <a:pt x="50" y="500"/>
                                    </a:lnTo>
                                    <a:lnTo>
                                      <a:pt x="25" y="525"/>
                                    </a:lnTo>
                                    <a:lnTo>
                                      <a:pt x="5" y="555"/>
                                    </a:lnTo>
                                    <a:lnTo>
                                      <a:pt x="0" y="570"/>
                                    </a:lnTo>
                                    <a:lnTo>
                                      <a:pt x="0" y="585"/>
                                    </a:lnTo>
                                    <a:lnTo>
                                      <a:pt x="0" y="600"/>
                                    </a:lnTo>
                                    <a:lnTo>
                                      <a:pt x="5" y="610"/>
                                    </a:lnTo>
                                    <a:lnTo>
                                      <a:pt x="15" y="620"/>
                                    </a:lnTo>
                                    <a:lnTo>
                                      <a:pt x="25" y="635"/>
                                    </a:lnTo>
                                    <a:lnTo>
                                      <a:pt x="60" y="655"/>
                                    </a:lnTo>
                                    <a:lnTo>
                                      <a:pt x="30" y="705"/>
                                    </a:lnTo>
                                    <a:lnTo>
                                      <a:pt x="10" y="755"/>
                                    </a:lnTo>
                                    <a:lnTo>
                                      <a:pt x="5" y="795"/>
                                    </a:lnTo>
                                    <a:lnTo>
                                      <a:pt x="5" y="820"/>
                                    </a:lnTo>
                                    <a:lnTo>
                                      <a:pt x="10" y="840"/>
                                    </a:lnTo>
                                    <a:lnTo>
                                      <a:pt x="15" y="855"/>
                                    </a:lnTo>
                                    <a:lnTo>
                                      <a:pt x="25" y="870"/>
                                    </a:lnTo>
                                    <a:lnTo>
                                      <a:pt x="40" y="885"/>
                                    </a:lnTo>
                                    <a:lnTo>
                                      <a:pt x="55" y="895"/>
                                    </a:lnTo>
                                    <a:lnTo>
                                      <a:pt x="70" y="905"/>
                                    </a:lnTo>
                                    <a:lnTo>
                                      <a:pt x="90" y="905"/>
                                    </a:lnTo>
                                    <a:lnTo>
                                      <a:pt x="140" y="910"/>
                                    </a:lnTo>
                                    <a:lnTo>
                                      <a:pt x="140" y="935"/>
                                    </a:lnTo>
                                    <a:lnTo>
                                      <a:pt x="145" y="955"/>
                                    </a:lnTo>
                                    <a:lnTo>
                                      <a:pt x="150" y="980"/>
                                    </a:lnTo>
                                    <a:lnTo>
                                      <a:pt x="160" y="1000"/>
                                    </a:lnTo>
                                    <a:lnTo>
                                      <a:pt x="170" y="1015"/>
                                    </a:lnTo>
                                    <a:lnTo>
                                      <a:pt x="180" y="1025"/>
                                    </a:lnTo>
                                    <a:lnTo>
                                      <a:pt x="195" y="1035"/>
                                    </a:lnTo>
                                    <a:lnTo>
                                      <a:pt x="210" y="1045"/>
                                    </a:lnTo>
                                    <a:lnTo>
                                      <a:pt x="230" y="1045"/>
                                    </a:lnTo>
                                    <a:lnTo>
                                      <a:pt x="245" y="1045"/>
                                    </a:lnTo>
                                    <a:lnTo>
                                      <a:pt x="265" y="1040"/>
                                    </a:lnTo>
                                    <a:lnTo>
                                      <a:pt x="280" y="1035"/>
                                    </a:lnTo>
                                    <a:lnTo>
                                      <a:pt x="295" y="1020"/>
                                    </a:lnTo>
                                    <a:lnTo>
                                      <a:pt x="316" y="1005"/>
                                    </a:lnTo>
                                    <a:lnTo>
                                      <a:pt x="326" y="985"/>
                                    </a:lnTo>
                                    <a:lnTo>
                                      <a:pt x="341" y="960"/>
                                    </a:lnTo>
                                    <a:lnTo>
                                      <a:pt x="366" y="1005"/>
                                    </a:lnTo>
                                    <a:lnTo>
                                      <a:pt x="396" y="1035"/>
                                    </a:lnTo>
                                    <a:lnTo>
                                      <a:pt x="416" y="1050"/>
                                    </a:lnTo>
                                    <a:lnTo>
                                      <a:pt x="431" y="1055"/>
                                    </a:lnTo>
                                    <a:lnTo>
                                      <a:pt x="451" y="1060"/>
                                    </a:lnTo>
                                    <a:lnTo>
                                      <a:pt x="471" y="1060"/>
                                    </a:lnTo>
                                    <a:lnTo>
                                      <a:pt x="486" y="1060"/>
                                    </a:lnTo>
                                    <a:lnTo>
                                      <a:pt x="506" y="1055"/>
                                    </a:lnTo>
                                    <a:lnTo>
                                      <a:pt x="521" y="1045"/>
                                    </a:lnTo>
                                    <a:lnTo>
                                      <a:pt x="536" y="1030"/>
                                    </a:lnTo>
                                    <a:lnTo>
                                      <a:pt x="551" y="1015"/>
                                    </a:lnTo>
                                    <a:lnTo>
                                      <a:pt x="566" y="995"/>
                                    </a:lnTo>
                                    <a:lnTo>
                                      <a:pt x="586" y="945"/>
                                    </a:lnTo>
                                    <a:lnTo>
                                      <a:pt x="596" y="1000"/>
                                    </a:lnTo>
                                    <a:lnTo>
                                      <a:pt x="611" y="1045"/>
                                    </a:lnTo>
                                    <a:lnTo>
                                      <a:pt x="631" y="1075"/>
                                    </a:lnTo>
                                    <a:lnTo>
                                      <a:pt x="641" y="1085"/>
                                    </a:lnTo>
                                    <a:lnTo>
                                      <a:pt x="656" y="1095"/>
                                    </a:lnTo>
                                    <a:lnTo>
                                      <a:pt x="671" y="1100"/>
                                    </a:lnTo>
                                    <a:lnTo>
                                      <a:pt x="686" y="1100"/>
                                    </a:lnTo>
                                    <a:lnTo>
                                      <a:pt x="726" y="1095"/>
                                    </a:lnTo>
                                    <a:lnTo>
                                      <a:pt x="766" y="1075"/>
                                    </a:lnTo>
                                    <a:lnTo>
                                      <a:pt x="816" y="1045"/>
                                    </a:lnTo>
                                    <a:lnTo>
                                      <a:pt x="816" y="1065"/>
                                    </a:lnTo>
                                    <a:lnTo>
                                      <a:pt x="821" y="1085"/>
                                    </a:lnTo>
                                    <a:lnTo>
                                      <a:pt x="831" y="1100"/>
                                    </a:lnTo>
                                    <a:lnTo>
                                      <a:pt x="846" y="1110"/>
                                    </a:lnTo>
                                    <a:lnTo>
                                      <a:pt x="856" y="1120"/>
                                    </a:lnTo>
                                    <a:lnTo>
                                      <a:pt x="871" y="1125"/>
                                    </a:lnTo>
                                    <a:lnTo>
                                      <a:pt x="891" y="1130"/>
                                    </a:lnTo>
                                    <a:lnTo>
                                      <a:pt x="906" y="1125"/>
                                    </a:lnTo>
                                    <a:lnTo>
                                      <a:pt x="926" y="1120"/>
                                    </a:lnTo>
                                    <a:lnTo>
                                      <a:pt x="946" y="1115"/>
                                    </a:lnTo>
                                    <a:lnTo>
                                      <a:pt x="961" y="1100"/>
                                    </a:lnTo>
                                    <a:lnTo>
                                      <a:pt x="981" y="1090"/>
                                    </a:lnTo>
                                    <a:lnTo>
                                      <a:pt x="996" y="1070"/>
                                    </a:lnTo>
                                    <a:lnTo>
                                      <a:pt x="1011" y="1045"/>
                                    </a:lnTo>
                                    <a:lnTo>
                                      <a:pt x="1021" y="1020"/>
                                    </a:lnTo>
                                    <a:lnTo>
                                      <a:pt x="1031" y="995"/>
                                    </a:lnTo>
                                    <a:lnTo>
                                      <a:pt x="1036" y="1025"/>
                                    </a:lnTo>
                                    <a:lnTo>
                                      <a:pt x="1041" y="1045"/>
                                    </a:lnTo>
                                    <a:lnTo>
                                      <a:pt x="1056" y="1065"/>
                                    </a:lnTo>
                                    <a:lnTo>
                                      <a:pt x="1071" y="1080"/>
                                    </a:lnTo>
                                    <a:lnTo>
                                      <a:pt x="1086" y="1095"/>
                                    </a:lnTo>
                                    <a:lnTo>
                                      <a:pt x="1106" y="1100"/>
                                    </a:lnTo>
                                    <a:lnTo>
                                      <a:pt x="1126" y="1100"/>
                                    </a:lnTo>
                                    <a:lnTo>
                                      <a:pt x="1147" y="1100"/>
                                    </a:lnTo>
                                    <a:lnTo>
                                      <a:pt x="1167" y="1090"/>
                                    </a:lnTo>
                                    <a:lnTo>
                                      <a:pt x="1187" y="1080"/>
                                    </a:lnTo>
                                    <a:lnTo>
                                      <a:pt x="1207" y="1065"/>
                                    </a:lnTo>
                                    <a:lnTo>
                                      <a:pt x="1222" y="1050"/>
                                    </a:lnTo>
                                    <a:lnTo>
                                      <a:pt x="1237" y="1025"/>
                                    </a:lnTo>
                                    <a:lnTo>
                                      <a:pt x="1247" y="1005"/>
                                    </a:lnTo>
                                    <a:lnTo>
                                      <a:pt x="1257" y="985"/>
                                    </a:lnTo>
                                    <a:lnTo>
                                      <a:pt x="1257" y="965"/>
                                    </a:lnTo>
                                    <a:lnTo>
                                      <a:pt x="1332" y="975"/>
                                    </a:lnTo>
                                    <a:lnTo>
                                      <a:pt x="1352" y="975"/>
                                    </a:lnTo>
                                    <a:lnTo>
                                      <a:pt x="1372" y="970"/>
                                    </a:lnTo>
                                    <a:lnTo>
                                      <a:pt x="1387" y="965"/>
                                    </a:lnTo>
                                    <a:lnTo>
                                      <a:pt x="1407" y="955"/>
                                    </a:lnTo>
                                    <a:lnTo>
                                      <a:pt x="1422" y="940"/>
                                    </a:lnTo>
                                    <a:lnTo>
                                      <a:pt x="1432" y="925"/>
                                    </a:lnTo>
                                    <a:lnTo>
                                      <a:pt x="1437" y="905"/>
                                    </a:lnTo>
                                    <a:lnTo>
                                      <a:pt x="1442" y="885"/>
                                    </a:lnTo>
                                    <a:lnTo>
                                      <a:pt x="1442" y="865"/>
                                    </a:lnTo>
                                    <a:lnTo>
                                      <a:pt x="1437" y="840"/>
                                    </a:lnTo>
                                    <a:lnTo>
                                      <a:pt x="1427" y="820"/>
                                    </a:lnTo>
                                    <a:lnTo>
                                      <a:pt x="1412" y="800"/>
                                    </a:lnTo>
                                    <a:lnTo>
                                      <a:pt x="1437" y="810"/>
                                    </a:lnTo>
                                    <a:lnTo>
                                      <a:pt x="1457" y="820"/>
                                    </a:lnTo>
                                    <a:lnTo>
                                      <a:pt x="1477" y="825"/>
                                    </a:lnTo>
                                    <a:lnTo>
                                      <a:pt x="1492" y="825"/>
                                    </a:lnTo>
                                    <a:lnTo>
                                      <a:pt x="1507" y="820"/>
                                    </a:lnTo>
                                    <a:lnTo>
                                      <a:pt x="1522" y="815"/>
                                    </a:lnTo>
                                    <a:lnTo>
                                      <a:pt x="1532" y="805"/>
                                    </a:lnTo>
                                    <a:lnTo>
                                      <a:pt x="1542" y="795"/>
                                    </a:lnTo>
                                    <a:lnTo>
                                      <a:pt x="1557" y="765"/>
                                    </a:lnTo>
                                    <a:lnTo>
                                      <a:pt x="1557" y="725"/>
                                    </a:lnTo>
                                    <a:lnTo>
                                      <a:pt x="1552" y="685"/>
                                    </a:lnTo>
                                    <a:lnTo>
                                      <a:pt x="1537" y="645"/>
                                    </a:lnTo>
                                    <a:lnTo>
                                      <a:pt x="1552" y="640"/>
                                    </a:lnTo>
                                    <a:lnTo>
                                      <a:pt x="1567" y="630"/>
                                    </a:lnTo>
                                    <a:lnTo>
                                      <a:pt x="1582" y="620"/>
                                    </a:lnTo>
                                    <a:lnTo>
                                      <a:pt x="1592" y="605"/>
                                    </a:lnTo>
                                    <a:lnTo>
                                      <a:pt x="1602" y="570"/>
                                    </a:lnTo>
                                    <a:lnTo>
                                      <a:pt x="1597" y="535"/>
                                    </a:lnTo>
                                    <a:lnTo>
                                      <a:pt x="1592" y="515"/>
                                    </a:lnTo>
                                    <a:lnTo>
                                      <a:pt x="1587" y="500"/>
                                    </a:lnTo>
                                    <a:lnTo>
                                      <a:pt x="1572" y="485"/>
                                    </a:lnTo>
                                    <a:lnTo>
                                      <a:pt x="1562" y="470"/>
                                    </a:lnTo>
                                    <a:lnTo>
                                      <a:pt x="1542" y="460"/>
                                    </a:lnTo>
                                    <a:lnTo>
                                      <a:pt x="1522" y="450"/>
                                    </a:lnTo>
                                    <a:lnTo>
                                      <a:pt x="1502" y="445"/>
                                    </a:lnTo>
                                    <a:lnTo>
                                      <a:pt x="1482" y="445"/>
                                    </a:lnTo>
                                    <a:lnTo>
                                      <a:pt x="1502" y="430"/>
                                    </a:lnTo>
                                    <a:lnTo>
                                      <a:pt x="1517" y="410"/>
                                    </a:lnTo>
                                    <a:lnTo>
                                      <a:pt x="1532" y="395"/>
                                    </a:lnTo>
                                    <a:lnTo>
                                      <a:pt x="1537" y="375"/>
                                    </a:lnTo>
                                    <a:lnTo>
                                      <a:pt x="1542" y="355"/>
                                    </a:lnTo>
                                    <a:lnTo>
                                      <a:pt x="1542" y="335"/>
                                    </a:lnTo>
                                    <a:lnTo>
                                      <a:pt x="1537" y="320"/>
                                    </a:lnTo>
                                    <a:lnTo>
                                      <a:pt x="1527" y="300"/>
                                    </a:lnTo>
                                    <a:lnTo>
                                      <a:pt x="1512" y="285"/>
                                    </a:lnTo>
                                    <a:lnTo>
                                      <a:pt x="1497" y="270"/>
                                    </a:lnTo>
                                    <a:lnTo>
                                      <a:pt x="1477" y="260"/>
                                    </a:lnTo>
                                    <a:lnTo>
                                      <a:pt x="1457" y="250"/>
                                    </a:lnTo>
                                    <a:lnTo>
                                      <a:pt x="1432" y="240"/>
                                    </a:lnTo>
                                    <a:lnTo>
                                      <a:pt x="1402" y="235"/>
                                    </a:lnTo>
                                    <a:lnTo>
                                      <a:pt x="1377" y="235"/>
                                    </a:lnTo>
                                    <a:lnTo>
                                      <a:pt x="1347" y="235"/>
                                    </a:lnTo>
                                    <a:lnTo>
                                      <a:pt x="1357" y="215"/>
                                    </a:lnTo>
                                    <a:lnTo>
                                      <a:pt x="1362" y="195"/>
                                    </a:lnTo>
                                    <a:lnTo>
                                      <a:pt x="1362" y="175"/>
                                    </a:lnTo>
                                    <a:lnTo>
                                      <a:pt x="1362" y="155"/>
                                    </a:lnTo>
                                    <a:lnTo>
                                      <a:pt x="1352" y="140"/>
                                    </a:lnTo>
                                    <a:lnTo>
                                      <a:pt x="1342" y="130"/>
                                    </a:lnTo>
                                    <a:lnTo>
                                      <a:pt x="1327" y="120"/>
                                    </a:lnTo>
                                    <a:lnTo>
                                      <a:pt x="1312" y="110"/>
                                    </a:lnTo>
                                    <a:lnTo>
                                      <a:pt x="1272" y="105"/>
                                    </a:lnTo>
                                    <a:lnTo>
                                      <a:pt x="1232" y="110"/>
                                    </a:lnTo>
                                    <a:lnTo>
                                      <a:pt x="1207" y="115"/>
                                    </a:lnTo>
                                    <a:lnTo>
                                      <a:pt x="1187" y="125"/>
                                    </a:lnTo>
                                    <a:lnTo>
                                      <a:pt x="1167" y="140"/>
                                    </a:lnTo>
                                    <a:lnTo>
                                      <a:pt x="1147" y="155"/>
                                    </a:lnTo>
                                    <a:lnTo>
                                      <a:pt x="1157" y="125"/>
                                    </a:lnTo>
                                    <a:lnTo>
                                      <a:pt x="1162" y="100"/>
                                    </a:lnTo>
                                    <a:lnTo>
                                      <a:pt x="1162" y="75"/>
                                    </a:lnTo>
                                    <a:lnTo>
                                      <a:pt x="1157" y="55"/>
                                    </a:lnTo>
                                    <a:lnTo>
                                      <a:pt x="1147" y="40"/>
                                    </a:lnTo>
                                    <a:lnTo>
                                      <a:pt x="1136" y="25"/>
                                    </a:lnTo>
                                    <a:lnTo>
                                      <a:pt x="1121" y="15"/>
                                    </a:lnTo>
                                    <a:lnTo>
                                      <a:pt x="1101" y="5"/>
                                    </a:lnTo>
                                    <a:lnTo>
                                      <a:pt x="1086" y="5"/>
                                    </a:lnTo>
                                    <a:lnTo>
                                      <a:pt x="1061" y="0"/>
                                    </a:lnTo>
                                    <a:lnTo>
                                      <a:pt x="1041" y="5"/>
                                    </a:lnTo>
                                    <a:lnTo>
                                      <a:pt x="1021" y="15"/>
                                    </a:lnTo>
                                    <a:lnTo>
                                      <a:pt x="996" y="25"/>
                                    </a:lnTo>
                                    <a:lnTo>
                                      <a:pt x="976" y="40"/>
                                    </a:lnTo>
                                    <a:lnTo>
                                      <a:pt x="951" y="60"/>
                                    </a:lnTo>
                                    <a:lnTo>
                                      <a:pt x="931" y="80"/>
                                    </a:lnTo>
                                    <a:lnTo>
                                      <a:pt x="931" y="60"/>
                                    </a:lnTo>
                                    <a:lnTo>
                                      <a:pt x="926" y="40"/>
                                    </a:lnTo>
                                    <a:lnTo>
                                      <a:pt x="916" y="25"/>
                                    </a:lnTo>
                                    <a:lnTo>
                                      <a:pt x="906" y="15"/>
                                    </a:lnTo>
                                    <a:lnTo>
                                      <a:pt x="891" y="5"/>
                                    </a:lnTo>
                                    <a:lnTo>
                                      <a:pt x="881" y="0"/>
                                    </a:lnTo>
                                    <a:lnTo>
                                      <a:pt x="861" y="0"/>
                                    </a:lnTo>
                                    <a:lnTo>
                                      <a:pt x="846" y="5"/>
                                    </a:lnTo>
                                    <a:lnTo>
                                      <a:pt x="811" y="15"/>
                                    </a:lnTo>
                                    <a:lnTo>
                                      <a:pt x="781" y="40"/>
                                    </a:lnTo>
                                    <a:lnTo>
                                      <a:pt x="751" y="75"/>
                                    </a:lnTo>
                                    <a:lnTo>
                                      <a:pt x="736" y="115"/>
                                    </a:lnTo>
                                    <a:lnTo>
                                      <a:pt x="716" y="90"/>
                                    </a:lnTo>
                                    <a:lnTo>
                                      <a:pt x="696" y="75"/>
                                    </a:lnTo>
                                    <a:lnTo>
                                      <a:pt x="671" y="60"/>
                                    </a:lnTo>
                                    <a:lnTo>
                                      <a:pt x="646" y="45"/>
                                    </a:lnTo>
                                    <a:lnTo>
                                      <a:pt x="601" y="30"/>
                                    </a:lnTo>
                                    <a:lnTo>
                                      <a:pt x="581" y="30"/>
                                    </a:lnTo>
                                    <a:lnTo>
                                      <a:pt x="556" y="30"/>
                                    </a:lnTo>
                                    <a:lnTo>
                                      <a:pt x="536" y="35"/>
                                    </a:lnTo>
                                    <a:lnTo>
                                      <a:pt x="516" y="45"/>
                                    </a:lnTo>
                                    <a:lnTo>
                                      <a:pt x="501" y="55"/>
                                    </a:lnTo>
                                    <a:lnTo>
                                      <a:pt x="491" y="65"/>
                                    </a:lnTo>
                                    <a:lnTo>
                                      <a:pt x="481" y="85"/>
                                    </a:lnTo>
                                    <a:lnTo>
                                      <a:pt x="476" y="105"/>
                                    </a:lnTo>
                                    <a:lnTo>
                                      <a:pt x="476" y="125"/>
                                    </a:lnTo>
                                    <a:lnTo>
                                      <a:pt x="476" y="1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5" o:spid="_x0000_s1026" style="position:absolute;margin-left:0;margin-top:0;width:726.8pt;height:559.5pt;z-index:251658240;mso-position-horizontal:center;mso-position-horizontal-relative:margin;mso-position-vertical:center;mso-position-vertical-relative:margin" coordorigin="818,475" coordsize="14536,11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">
                <v:group id="Group 1924" o:spid="_x0000_s1027" style="position:absolute;left:818;top:5510;width:14536;height:6155" coordorigin="818,5510" coordsize="14536,6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group id="Group 910" o:spid="_x0000_s1028" style="position:absolute;left:9768;top:5510;width:4422;height:1758;flip:x" coordorigin="9991,2749" coordsize="4674,2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Lrj8QAAADcAAAA&#10;DwAAAAAAAAAAAAAAAACqAgAAZHJzL2Rvd25yZXYueG1sUEsFBgAAAAAEAAQA+gAAAJsDAAAAAA==&#10;">
                    <v:shape id="Freeform 911" o:spid="_x0000_s1029" style="position:absolute;left:9991;top:3026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mUcQA&#10;AADcAAAADwAAAGRycy9kb3ducmV2LnhtbESPQWsCMRSE74X+h/AKXopm61pXVqMUQdqrtpfeHpvn&#10;ZnXzsiTRXf99UxA8DjPzDbPaDLYVV/KhcazgbZKBIK6cbrhW8PO9Gy9AhIissXVMCm4UYLN+flph&#10;qV3Pe7oeYi0ShEOJCkyMXSllqAxZDBPXESfv6LzFmKSvpfbYJ7ht5TTL5tJiw2nBYEdbQ9X5cLEK&#10;iuZzZ35D74vXS6aP731+kkOu1Ohl+FiCiDTER/je/tIK8mIG/2fS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4plH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  </v:shape>
                    <v:shape id="Freeform 912" o:spid="_x0000_s1030" style="position:absolute;left:9991;top:3518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QDysMA&#10;AADcAAAADwAAAGRycy9kb3ducmV2LnhtbESPQWsCMRSE74L/ITzBi2i2LrqyGkUK0l5re/H22Dw3&#10;q5uXJYnu9t83hUKPw8x8w+wOg23Fk3xoHCt4WWQgiCunG64VfH2e5hsQISJrbB2Tgm8KcNiPRzss&#10;tev5g57nWIsE4VCiAhNjV0oZKkMWw8J1xMm7Om8xJulrqT32CW5bucyytbTYcFow2NGroep+flgF&#10;RfN2MpfQ+2L2yPR11ec3OeRKTSfDcQsi0hD/w3/td60gL1bweyYd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QDysMAAADc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  </v:shape>
                    <v:shape id="Freeform 913" o:spid="_x0000_s1031" style="position:absolute;left:9991;top:4202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advcQA&#10;AADcAAAADwAAAGRycy9kb3ducmV2LnhtbESPwWrDMBBE74X8g9hAL6WRE9M4OJFNCIT22iSX3hZr&#10;Y7m1VkZSYvfvq0Khx2Fm3jC7erK9uJMPnWMFy0UGgrhxuuNWweV8fN6ACBFZY++YFHxTgLqaPeyw&#10;1G7kd7qfYisShEOJCkyMQyllaAxZDAs3ECfv6rzFmKRvpfY4Jrjt5SrL1tJix2nB4EAHQ83X6WYV&#10;FN3r0XyE0RdPt0xfX8b8U065Uo/zab8FEWmK/+G/9ptWkBdr+D2TjoC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mnb3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  </v:shape>
                    <v:shape id="Freeform 914" o:spid="_x0000_s1032" style="position:absolute;left:9991;top:356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HR9cMA&#10;AADcAAAADwAAAGRycy9kb3ducmV2LnhtbESP3WrCQBSE74W+w3IK3ulGBaPRVUpRsPTC3wc4Zk+T&#10;0OzZsLvR+PbdguDlMDPfMMt1Z2pxI+crywpGwwQEcW51xYWCy3k7mIHwAVljbZkUPMjDevXWW2Km&#10;7Z2PdDuFQkQI+wwVlCE0mZQ+L8mgH9qGOHo/1hkMUbpCaof3CDe1HCfJVBqsOC6U2NBnSfnvqTUK&#10;5m0zHQXt0vbrYPV1890e9ltSqv/efSxABOrCK/xs77SCSZrC/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HR9cMAAADc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  </v:shape>
                    <v:shape id="Freeform 915" o:spid="_x0000_s1033" style="position:absolute;left:11457;top:3731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5Fh8AA&#10;AADcAAAADwAAAGRycy9kb3ducmV2LnhtbERPy4rCMBTdC/5DuII7TR3BRzWKyAgzuPD5Adfm2hab&#10;m5Kk2vn7yUJweTjv5bo1lXiS86VlBaNhAoI4s7rkXMH1shvMQPiArLGyTAr+yMN61e0sMdX2xSd6&#10;nkMuYgj7FBUUIdSplD4ryKAf2po4cnfrDIYIXS61w1cMN5X8SpKJNFhybCiwpm1B2ePcGAXzpp6M&#10;gnbT5vdo9e173xwPO1Kq32s3CxCB2vARv90/WsF4GtfGM/EI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5Fh8AAAADcAAAADwAAAAAAAAAAAAAAAACYAgAAZHJzL2Rvd25y&#10;ZXYueG1sUEsFBgAAAAAEAAQA9QAAAIU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  </v:shape>
                    <v:shape id="Freeform 916" o:spid="_x0000_s1034" style="position:absolute;left:12964;top:399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gHMUA&#10;AADcAAAADwAAAGRycy9kb3ducmV2LnhtbESP0WrCQBRE3wv+w3IF35qNFRKNWUWkQksfqrYfcM3e&#10;JqHZu2F3o+nfdwsFH4eZOcOU29F04krOt5YVzJMUBHFldcu1gs+Pw+MShA/IGjvLpOCHPGw3k4cS&#10;C21vfKLrOdQiQtgXqKAJoS+k9FVDBn1ie+LofVlnMETpaqkd3iLcdPIpTTNpsOW40GBP+4aq7/Ng&#10;FKyGPpsH7fLh9Wj15fltOL4fSKnZdNytQQQawz38337RChb5Cv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8uAcxQAAANwAAAAPAAAAAAAAAAAAAAAAAJgCAABkcnMv&#10;ZG93bnJldi54bWxQSwUGAAAAAAQABAD1AAAAigMAAAAA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  </v:shape>
                  </v:group>
                  <v:group id="Group 903" o:spid="_x0000_s1035" style="position:absolute;left:818;top:5792;width:2832;height:2112;flip:x" coordorigin="9991,2749" coordsize="4674,2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mHUF38EAAADcAAAADwAA&#10;AAAAAAAAAAAAAACqAgAAZHJzL2Rvd25yZXYueG1sUEsFBgAAAAAEAAQA+gAAAJgDAAAAAA==&#10;">
                    <v:shape id="Freeform 904" o:spid="_x0000_s1036" style="position:absolute;left:9991;top:3026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p17sMA&#10;AADcAAAADwAAAGRycy9kb3ducmV2LnhtbESPQWsCMRSE7wX/Q3iCl6JZu1RlNYoUxF6rXrw9Ns/N&#10;6uZlSaK7/ntTKPQ4zMw3zGrT20Y8yIfasYLpJANBXDpdc6XgdNyNFyBCRNbYOCYFTwqwWQ/eVlho&#10;1/EPPQ6xEgnCoUAFJsa2kDKUhiyGiWuJk3dx3mJM0ldSe+wS3DbyI8tm0mLNacFgS1+GytvhbhXM&#10;6/3OnEPn5+/3TF8+u/wq+1yp0bDfLkFE6uN/+K/9rRXkiyn8nk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p17sMAAADc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  </v:shape>
                    <v:shape id="Freeform 905" o:spid="_x0000_s1037" style="position:absolute;left:9991;top:3518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rmcMA&#10;AADcAAAADwAAAGRycy9kb3ducmV2LnhtbESPQWsCMRSE7wX/Q3iCl6LZulRlNYoUxF6rXrw9Ns/N&#10;6uZlSaK7/ntTKPQ4zMw3zGrT20Y8yIfasYKPSQaCuHS65krB6bgbL0CEiKyxcUwKnhRgsx68rbDQ&#10;ruMfehxiJRKEQ4EKTIxtIWUoDVkME9cSJ+/ivMWYpK+k9tgluG3kNMtm0mLNacFgS1+GytvhbhXM&#10;6/3OnEPn5+/3TF8+u/wq+1yp0bDfLkFE6uN/+K/9rRXkiyn8nk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jrmcMAAADc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  </v:shape>
                    <v:shape id="Freeform 906" o:spid="_x0000_s1038" style="position:absolute;left:9991;top:4202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ROAsMA&#10;AADcAAAADwAAAGRycy9kb3ducmV2LnhtbESPQWsCMRSE74L/ITyhF6lZu+jK1ihSEL3W9uLtsXlu&#10;tt28LEl0t//eCAWPw8x8w6y3g23FjXxoHCuYzzIQxJXTDdcKvr/2rysQISJrbB2Tgj8KsN2MR2ss&#10;tev5k26nWIsE4VCiAhNjV0oZKkMWw8x1xMm7OG8xJulrqT32CW5b+ZZlS2mx4bRgsKMPQ9Xv6WoV&#10;FM1hb86h98X0munLos9/5JAr9TIZdu8gIg3xGf5vH7WCfJXD40w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ROAsMAAADc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  </v:shape>
                    <v:shape id="Freeform 907" o:spid="_x0000_s1039" style="position:absolute;left:9991;top:356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/pcQA&#10;AADcAAAADwAAAGRycy9kb3ducmV2LnhtbESP3WoCMRSE74W+QziCd5q1ij9bo5SioPTCn/YBjpvT&#10;3cXNyZJkdX17UxC8HGbmG2axak0lruR8aVnBcJCAIM6sLjlX8Puz6c9A+ICssbJMCu7kYbV86yww&#10;1fbGR7qeQi4ihH2KCooQ6lRKnxVk0A9sTRy9P+sMhihdLrXDW4SbSr4nyUQaLDkuFFjTV0HZ5dQY&#10;BfOmngyDdtNmd7D6vP5uDvsNKdXrtp8fIAK14RV+trdawWg2hv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mP6X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  </v:shape>
                    <v:shape id="Freeform 908" o:spid="_x0000_s1040" style="position:absolute;left:11457;top:3731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qaPsQA&#10;AADcAAAADwAAAGRycy9kb3ducmV2LnhtbESP3WoCMRSE74W+QziCd5q14t/WKKUoKL3wp32A4+Z0&#10;d3FzsiRZXd/eFAQvh5n5hlmsWlOJKzlfWlYwHCQgiDOrS84V/P5s+jMQPiBrrCyTgjt5WC3fOgtM&#10;tb3xka6nkIsIYZ+igiKEOpXSZwUZ9ANbE0fvzzqDIUqXS+3wFuGmku9JMpEGS44LBdb0VVB2OTVG&#10;wbypJ8Og3bTZHaw+r7+bw35DSvW67ecHiEBteIWf7a1WMJqN4f9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qmj7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  </v:shape>
                    <v:shape id="Freeform 909" o:spid="_x0000_s1041" style="position:absolute;left:12964;top:399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EScQA&#10;AADcAAAADwAAAGRycy9kb3ducmV2LnhtbESP0WrCQBRE34X+w3ILfdONCmmMrlJEodKHWvUDrtlr&#10;Epq9G3Y3Gv++Kwh9HGbmDLNY9aYRV3K+tqxgPEpAEBdW11wqOB23wwyED8gaG8uk4E4eVsuXwQJz&#10;bW/8Q9dDKEWEsM9RQRVCm0vpi4oM+pFtiaN3sc5giNKVUju8Rbhp5CRJUmmw5rhQYUvriorfQ2cU&#10;zLo2HQft3rvd3urz5qvbf29JqbfX/mMOIlAf/sPP9qdWMM1SeJy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4BEn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  </v:shape>
                  </v:group>
                  <v:shape id="Freeform 629" o:spid="_x0000_s1042" style="position:absolute;left:838;top:6572;width:14516;height:5093;visibility:visible;mso-wrap-style:square;v-text-anchor:top" coordsize="14841,10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oBvsUA&#10;AADcAAAADwAAAGRycy9kb3ducmV2LnhtbESP0WrCQBRE3wv+w3KFvjWbWqISXUWE0lIraNoPuGSv&#10;ydLs3ZjdmvTvXaHg4zAzZ5jlerCNuFDnjWMFz0kKgrh02nCl4Pvr9WkOwgdkjY1jUvBHHtar0cMS&#10;c+16PtKlCJWIEPY5KqhDaHMpfVmTRZ+4ljh6J9dZDFF2ldQd9hFuGzlJ06m0aDgu1NjStqbyp/i1&#10;CvjzbA77/dBuTLYzb9PtLPsIO6Uex8NmASLQEO7h//a7VvAyn8HtTD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gG+xQAAANwAAAAPAAAAAAAAAAAAAAAAAJgCAABkcnMv&#10;ZG93bnJldi54bWxQSwUGAAAAAAQABAD1AAAAigMAAAAA&#10;" path="m14163,r,l13695,27r-235,53l13230,133r-492,160l12269,480r-563,240l11120,934r-446,133l10233,1174r-914,186l8827,1440r-493,54l7842,1547r-443,19l7330,1573r-422,l6486,1573r-422,-26l5642,1467,5244,1333,4845,1174,4469,1040,4075,907,3771,827,3466,773,2833,720,2177,667r-330,l1543,693r-323,27l915,800,609,880,305,987,,1120r66,9794l14841,10989,14820,r-657,xe" strokeweight="1pt">
                    <v:path arrowok="t" o:connecttype="custom" o:connectlocs="13853,0;13853,0;13395,13;13165,37;12940,62;12940,62;12459,136;12000,222;12000,222;11450,334;10876,433;10876,433;10440,495;10009,544;9115,630;9115,630;8634,667;8151,692;7670,717;7237,726;7169,729;6757,729;6344,729;5931,717;5518,680;5518,680;5129,618;4739,544;4371,482;3986,420;3986,420;3688,383;3390,358;2771,334;2771,334;2129,309;1807,309;1509,321;1193,334;895,371;596,408;298,457;298,457;0,519;65,5058;14516,5093;14495,0;14495,0;13853,0;13853,0" o:connectangles="0,0,0,0,0,0,0,0,0,0,0,0,0,0,0,0,0,0,0,0,0,0,0,0,0,0,0,0,0,0,0,0,0,0,0,0,0,0,0,0,0,0,0,0,0,0,0,0,0,0"/>
                  </v:shape>
                </v:group>
                <v:group id="Group 1923" o:spid="_x0000_s1043" style="position:absolute;left:1416;top:475;width:13357;height:11004" coordorigin="1416,475" coordsize="13357,11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AutoShape 700" o:spid="_x0000_s1044" type="#_x0000_t183" style="position:absolute;left:5835;top:694;width:2084;height:1870;rotation:-79352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3pcUA&#10;AADcAAAADwAAAGRycy9kb3ducmV2LnhtbESPQWvCQBSE7wX/w/KE3uquCpJEVwmC1EtBbSn19sy+&#10;JqHZtyG7jfHfu0Khx2FmvmFWm8E2oqfO1441TCcKBHHhTM2lho/33UsCwgdkg41j0nAjD5v16GmF&#10;mXFXPlJ/CqWIEPYZaqhCaDMpfVGRRT9xLXH0vl1nMUTZldJ0eI1w28iZUgtpsea4UGFL24qKn9Ov&#10;1fCVvrmLyns15G5+6F8/z/skPWv9PB7yJYhAQ/gP/7X3RsM8SeFx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nelxQAAANwAAAAPAAAAAAAAAAAAAAAAAJgCAABkcnMv&#10;ZG93bnJldi54bWxQSwUGAAAAAAQABAD1AAAAigMAAAAA&#10;" strokeweight="1pt"/>
                  <v:group id="Group 681" o:spid="_x0000_s1045" style="position:absolute;left:5215;top:4616;width:1849;height:3167" coordorigin="10,10" coordsize="1849,3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  <v:shape id="Freeform 665" o:spid="_x0000_s1046" style="position:absolute;left:15;top:10;width:1844;height:3142;visibility:visible;mso-wrap-style:square;v-text-anchor:top" coordsize="1844,3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Xxe8UA&#10;AADcAAAADwAAAGRycy9kb3ducmV2LnhtbESPQWvCQBSE7wX/w/IK3urGaktNXaUERU+ittLra/aZ&#10;DWbfhuyaxH/vFgo9DjPzDTNf9rYSLTW+dKxgPEpAEOdOl1wo+PpcP72B8AFZY+WYFNzIw3IxeJhj&#10;ql3HB2qPoRARwj5FBSaEOpXS54Ys+pGriaN3do3FEGVTSN1gF+G2ks9J8iotlhwXDNaUGcovx6tV&#10;kO9X2aSwm+nqlH3vzLlrf16urVLDx/7jHUSgPvyH/9pbrWAyG8Pv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fF7xQAAANwAAAAPAAAAAAAAAAAAAAAAAJgCAABkcnMv&#10;ZG93bnJldi54bWxQSwUGAAAAAAQABAD1AAAAigMAAAAA&#10;" path="m1839,325r,l1844,280r-5,-45l1829,195r-15,-35l1789,125r-30,-25l1729,75,1689,55,1644,45,1599,35r-45,l1509,40r-55,15l1404,75r-45,25l1314,135r-55,50l1209,240r-45,65l1124,375r-25,65l1069,510r-30,85l1009,690,905,1061r-70,200l800,1351r-35,85l700,1421r-65,-10l560,1406r-75,l385,1411r-90,10l315,1321r20,-85l360,1156r30,-70l485,906,555,785,620,675,695,525r25,-65l735,400r10,-60l740,285r-5,-40l715,200,695,160,670,120,640,90,605,60,570,40,530,20,490,5,450,,410,,375,5,335,15,300,35,265,65,240,95r-30,50l185,205r-15,65l160,340r-5,55l160,475r20,180l200,806r15,115l225,1026r15,220l240,1346r,85l170,1451r-60,20l60,1496r-20,15l25,1526r-10,15l10,1561r-5,40l,1641r10,35l25,1706r10,20l60,1746r65,55l290,1926r30,30l350,2001r30,55l400,2121r20,75l425,2271r,75l410,2427r-20,80l365,2587r-25,80l310,2742r-65,145l220,2957r-10,50l210,3047r5,30l235,3107r10,10l270,3122r80,10l455,3142r120,l715,3137r115,-10l910,3112r24,-5l959,3092r15,-15l989,3062r10,-20l1004,3022r,-25l999,2972r-5,-25l984,2917r-25,-50l920,2802r-45,-70l815,2652,595,2356r-50,-80l510,2206r-20,-60l480,2091r-5,-30l480,2036r5,-25l495,1986r10,-20l525,1946r20,-20l565,1911r35,-20l650,1876r60,-15l780,1841r70,-15l905,1811r39,-20l974,1776r15,-15l1004,1741r10,-20l1019,1701r,-25l1019,1651r-5,-25l1004,1596r-15,-20l979,1551r-20,-20l939,1516r-49,-35l825,1451r50,-80l934,1291r70,-85l1079,1121,1219,991,1404,821,1579,665,1689,560r55,-65l1789,435r30,-55l1839,325xe" strokeweight="1pt">
                      <v:path arrowok="t" o:connecttype="custom" o:connectlocs="1839,235;1789,125;1689,55;1509,40;1359,100;1209,240;1099,440;1009,690;800,1351;635,1411;385,1411;335,1236;485,906;695,525;745,340;715,200;640,90;530,20;375,5;265,65;185,205;155,395;180,655;225,1026;240,1346;170,1451;25,1526;5,1601;25,1706;125,1801;350,2001;420,2196;410,2427;310,2742;220,2957;235,3107;350,3132;575,3142;934,3107;989,3062;999,2972;959,2867;815,2652;510,2206;475,2061;505,1966;565,1911;780,1841;944,1791;1004,1741;1019,1651;989,1576;890,1481;934,1291;1219,991;1689,560;1819,380" o:connectangles="0,0,0,0,0,0,0,0,0,0,0,0,0,0,0,0,0,0,0,0,0,0,0,0,0,0,0,0,0,0,0,0,0,0,0,0,0,0,0,0,0,0,0,0,0,0,0,0,0,0,0,0,0,0,0,0,0"/>
                    </v:shape>
                    <v:shape id="Freeform 666" o:spid="_x0000_s1047" style="position:absolute;left:755;top:2862;width:309;height:315;visibility:visible;mso-wrap-style:square;v-text-anchor:top" coordsize="309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JdcUA&#10;AADcAAAADwAAAGRycy9kb3ducmV2LnhtbESP0WoCMRRE3wX/IdyCL6JZFURXo4ggiGJt1Q+4bK6b&#10;rZubZRN169c3hUIfh5k5w8yXjS3Fg2pfOFYw6CcgiDOnC84VXM6b3gSED8gaS8ek4Js8LBft1hxT&#10;7Z78SY9TyEWEsE9RgQmhSqX0mSGLvu8q4uhdXW0xRFnnUtf4jHBbymGSjKXFguOCwYrWhrLb6W4V&#10;fK2K8b77PjkeXgfzwtsH744ZK9V5a1YzEIGa8B/+a2+1gtF0CL9n4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0l1xQAAANwAAAAPAAAAAAAAAAAAAAAAAJgCAABkcnMv&#10;ZG93bnJldi54bWxQSwUGAAAAAAQABAD1AAAAigMAAAAA&#10;" path="m274,175r,l294,155r10,-25l309,105,299,80,284,60,264,50r-25,l209,55,199,30,184,10,160,,135,,105,,85,15,70,30,60,55,35,80,20,100,5,125,,150r,20l10,195r10,20l40,240r5,30l55,290r25,15l105,315r30,l165,310r24,-15l209,275r25,5l259,280r20,-10l294,250r10,-20l304,210,294,190,274,175xe" strokeweight="1pt">
                      <v:path arrowok="t" o:connecttype="custom" o:connectlocs="274,175;274,175;294,155;304,130;309,105;299,80;299,80;284,60;264,50;239,50;209,55;209,55;199,30;184,10;160,0;135,0;135,0;105,0;85,15;70,30;60,55;60,55;35,80;20,100;5,125;0,150;0,170;10,195;20,215;40,240;40,240;45,270;55,290;80,305;105,315;105,315;135,315;165,310;189,295;209,275;209,275;234,280;259,280;279,270;294,250;294,250;304,230;304,210;294,190;274,175;274,175" o:connectangles="0,0,0,0,0,0,0,0,0,0,0,0,0,0,0,0,0,0,0,0,0,0,0,0,0,0,0,0,0,0,0,0,0,0,0,0,0,0,0,0,0,0,0,0,0,0,0,0,0,0,0"/>
                    </v:shape>
                    <v:shape id="Freeform 667" o:spid="_x0000_s1048" style="position:absolute;left:615;top:1611;width:175;height:90;visibility:visible;mso-wrap-style:square;v-text-anchor:top" coordsize="17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2zsQA&#10;AADcAAAADwAAAGRycy9kb3ducmV2LnhtbESPQWvCQBSE7wX/w/IEb3WjiUWjq4gglHqQag4eH9ln&#10;Nph9G7Krpv++Wyh4HGbmG2a16W0jHtT52rGCyTgBQVw6XXOloDjv3+cgfEDW2DgmBT/kYbMevK0w&#10;1+7J3/Q4hUpECPscFZgQ2lxKXxqy6MeuJY7e1XUWQ5RdJXWHzwi3jZwmyYe0WHNcMNjSzlB5O92t&#10;ApteiqO5lNlhJmdfhT1k5/s+U2o07LdLEIH68Ar/tz+1gnSR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fNs7EAAAA3AAAAA8AAAAAAAAAAAAAAAAAmAIAAGRycy9k&#10;b3ducmV2LnhtbFBLBQYAAAAABAAEAPUAAACJAwAAAAA=&#10;" path="m175,90r,l160,60,140,35,120,20,95,15,65,20,40,30,20,55,,90,10,55,35,25,60,10,90,r30,5l145,25r10,10l165,55r10,35xe" strokeweight="1pt">
                      <v:path arrowok="t" o:connecttype="custom" o:connectlocs="175,90;175,90;160,60;140,35;120,20;95,15;95,15;65,20;40,30;20,55;0,90;0,90;10,55;35,25;35,25;60,10;90,0;90,0;120,5;145,25;145,25;155,35;165,55;175,90;175,90" o:connectangles="0,0,0,0,0,0,0,0,0,0,0,0,0,0,0,0,0,0,0,0,0,0,0,0,0"/>
                    </v:shape>
                    <v:shape id="Freeform 668" o:spid="_x0000_s1049" style="position:absolute;left:160;top:1596;width:175;height:90;visibility:visible;mso-wrap-style:square;v-text-anchor:top" coordsize="17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uusQA&#10;AADcAAAADwAAAGRycy9kb3ducmV2LnhtbESPQYvCMBSE78L+h/AWvGmq1mW3GkUEQdaDrPbg8dE8&#10;m2LzUpqo9d9vBMHjMDPfMPNlZ2txo9ZXjhWMhgkI4sLpiksF+XEz+AbhA7LG2jEpeJCH5eKjN8dM&#10;uzv/0e0QShEh7DNUYEJoMil9YciiH7qGOHpn11oMUbal1C3eI9zWcpwkX9JixXHBYENrQ8XlcLUK&#10;7OSU782pSHdTOf3N7S49XjepUv3PbjUDEagL7/CrvdUKJj8p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2rrrEAAAA3AAAAA8AAAAAAAAAAAAAAAAAmAIAAGRycy9k&#10;b3ducmV2LnhtbFBLBQYAAAAABAAEAPUAAACJAwAAAAA=&#10;" path="m175,90r,l160,55,140,30,120,15,95,10,65,15,40,30,20,55,,90,15,50,35,20,60,5,90,r30,5l145,20r10,15l165,50r10,40xe" strokeweight="1pt">
                      <v:path arrowok="t" o:connecttype="custom" o:connectlocs="175,90;175,90;160,55;140,30;120,15;95,10;95,10;65,15;40,30;20,55;0,90;0,90;15,50;35,20;35,20;60,5;90,0;90,0;120,5;145,20;145,20;155,35;165,50;175,90;175,90" o:connectangles="0,0,0,0,0,0,0,0,0,0,0,0,0,0,0,0,0,0,0,0,0,0,0,0,0"/>
                    </v:shape>
                    <v:shape id="Freeform 669" o:spid="_x0000_s1050" style="position:absolute;left:10;top:1766;width:230;height:195;visibility:visible;mso-wrap-style:square;v-text-anchor:top" coordsize="23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8RMEA&#10;AADcAAAADwAAAGRycy9kb3ducmV2LnhtbESP0WoCMRRE3wX/IVyhb5qt4qpbo0hB6FNhXT/gsrnd&#10;Xbq5CUnU9O+bQsHHYWbOMPtjMqO4kw+DZQWviwIEcWv1wJ2Ca3Oeb0GEiKxxtEwKfijA8TCd7LHS&#10;9sE13S+xExnCoUIFfYyukjK0PRkMC+uIs/dlvcGYpe+k9vjIcDPKZVGU0uDAeaFHR+89td+Xm1FQ&#10;1g3Wg9uk0rul3302RDGRUi+zdHoDESnFZ/i//aEVrHZr+DuTj4A8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iPETBAAAA3AAAAA8AAAAAAAAAAAAAAAAAmAIAAGRycy9kb3du&#10;cmV2LnhtbFBLBQYAAAAABAAEAPUAAACGAwAAAAA=&#10;" path="m85,r,l45,10,20,30,5,45,,55,,65,5,75r5,5l25,85,55,80,95,65,75,95,65,115r,20l75,150r20,5l115,150r20,-15l155,110r-10,30l140,165r5,20l155,190r10,5l180,190r10,-10l200,170r15,-20l220,130r10,-20l230,90,85,xe" strokeweight="1pt">
                      <v:path arrowok="t" o:connecttype="custom" o:connectlocs="85,0;85,0;45,10;20,30;5,45;0,55;0,65;0,65;5,75;10,80;25,85;55,80;95,65;95,65;75,95;65,115;65,135;75,150;75,150;95,155;115,150;135,135;155,110;155,110;145,140;140,165;145,185;155,190;155,190;165,195;180,190;190,180;200,170;200,170;215,150;220,130;230,110;230,90;85,0;85,0" o:connectangles="0,0,0,0,0,0,0,0,0,0,0,0,0,0,0,0,0,0,0,0,0,0,0,0,0,0,0,0,0,0,0,0,0,0,0,0,0,0,0,0"/>
                    </v:shape>
                    <v:shape id="Freeform 670" o:spid="_x0000_s1051" style="position:absolute;left:630;top:1821;width:235;height:170;visibility:visible;mso-wrap-style:square;v-text-anchor:top" coordsize="23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gs6sQA&#10;AADcAAAADwAAAGRycy9kb3ducmV2LnhtbESPQWvCQBSE7wX/w/IEb3WjFtGYjYgg7bVpe/D2zD6T&#10;aPZt2N2a5N93C4Ueh5n5hsn2g2nFg5xvLCtYzBMQxKXVDVcKPj9OzxsQPiBrbC2TgpE87PPJU4ap&#10;tj2/06MIlYgQ9ikqqEPoUil9WZNBP7cdcfSu1hkMUbpKaod9hJtWLpNkLQ02HBdq7OhYU3kvvo2C&#10;2+nLvo6Xy7137F/Gc1FtEz4oNZsOhx2IQEP4D/+137SC1XYNv2fiEZ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YLOrEAAAA3AAAAA8AAAAAAAAAAAAAAAAAmAIAAGRycy9k&#10;b3ducmV2LnhtbFBLBQYAAAAABAAEAPUAAACJAwAAAAA=&#10;" path="m235,90r,l230,100r-10,l200,100,175,90,140,65r15,35l155,125r-5,15l140,150r-20,l100,145,85,125,75,95r,30l70,150r-5,15l50,170r-10,l30,165,20,155,15,135,5,120,,95,,75,5,50,165,r40,25l225,50r10,20l235,80r,10xe" strokeweight="1pt">
                      <v:path arrowok="t" o:connecttype="custom" o:connectlocs="235,90;235,90;230,100;220,100;200,100;175,90;140,65;140,65;155,100;155,125;150,140;140,150;140,150;120,150;100,145;85,125;75,95;75,95;75,125;70,150;65,165;50,170;50,170;40,170;30,165;20,155;15,135;15,135;5,120;0,95;0,75;5,50;165,0;165,0;205,25;225,50;235,70;235,80;235,90;235,90" o:connectangles="0,0,0,0,0,0,0,0,0,0,0,0,0,0,0,0,0,0,0,0,0,0,0,0,0,0,0,0,0,0,0,0,0,0,0,0,0,0,0,0"/>
                    </v:shape>
                    <v:shape id="Freeform 671" o:spid="_x0000_s1052" style="position:absolute;left:300;top:1791;width:265;height:205;visibility:visible;mso-wrap-style:square;v-text-anchor:top" coordsize="26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F58MA&#10;AADcAAAADwAAAGRycy9kb3ducmV2LnhtbESPUUvDQBCE3wX/w7FC3+xFRW1jr0WFgq9t/QHb3DYX&#10;k9sLuU2a+Ou9QsHHYWa+YVab0TdqoC5WgQ08zDNQxEWwFZcGvg/b+wWoKMgWm8BkYKIIm/XtzQpz&#10;G868o2EvpUoQjjkacCJtrnUsHHmM89ASJ+8UOo+SZFdq2+E5wX2jH7PsRXusOC04bOnTUVHve2+g&#10;b+XnWY79VP4epmGH0dVT/WHM7G58fwMlNMp/+Nr+sgaelq9wOZOO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F58MAAADcAAAADwAAAAAAAAAAAAAAAACYAgAAZHJzL2Rv&#10;d25yZXYueG1sUEsFBgAAAAAEAAQA9QAAAIgDAAAAAA==&#10;" path="m225,175r,l240,160r15,-20l260,125r5,-20l260,80,255,65,240,45,225,30,205,15,180,5,155,,130,,105,,80,5,55,15,35,30,20,45,10,65,,80r,25l,125r10,15l20,160r15,15l55,190r25,10l105,205r25,l155,205r25,-5l205,190r20,-15xe" strokeweight="1pt">
                      <v:path arrowok="t" o:connecttype="custom" o:connectlocs="225,175;225,175;240,160;255,140;260,125;265,105;265,105;260,80;255,65;240,45;225,30;225,30;205,15;180,5;155,0;130,0;130,0;105,0;80,5;55,15;35,30;35,30;20,45;10,65;0,80;0,105;0,105;0,125;10,140;20,160;35,175;35,175;55,190;80,200;105,205;130,205;130,205;155,205;180,200;205,190;225,175;225,175" o:connectangles="0,0,0,0,0,0,0,0,0,0,0,0,0,0,0,0,0,0,0,0,0,0,0,0,0,0,0,0,0,0,0,0,0,0,0,0,0,0,0,0,0,0"/>
                    </v:shape>
                    <v:shape id="Freeform 672" o:spid="_x0000_s1053" style="position:absolute;left:350;top:1846;width:165;height:110;visibility:visible;mso-wrap-style:square;v-text-anchor:top" coordsize="1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vrCsEA&#10;AADcAAAADwAAAGRycy9kb3ducmV2LnhtbERPy4rCMBTdD/gP4QruxtQHg1ajiCAK4sI37q7NtS02&#10;N6WJWv/eLAZcHs57PK1NIZ5Uudyygk47AkGcWJ1zquCwX/wOQDiPrLGwTAre5GA6afyMMdb2xVt6&#10;7nwqQgi7GBVk3pexlC7JyKBr25I4cDdbGfQBVqnUFb5CuClkN4r+pMGcQ0OGJc0zSu67h1Gw9Ce9&#10;6M+P69Kdk+Old91sZtuhUq1mPRuB8FT7r/jfvdIKesOwNpwJR0BO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76wrBAAAA3AAAAA8AAAAAAAAAAAAAAAAAmAIAAGRycy9kb3du&#10;cmV2LnhtbFBLBQYAAAAABAAEAPUAAACGAwAAAAA=&#10;" path="m70,r,l70,30r,25l60,75,50,90,35,100r-10,l10,100,,90r10,10l20,105r15,5l45,105,60,95,65,80,70,60r,-25l75,60,85,80,95,95r10,10l120,110r15,-5l150,100,165,85,145,95r-15,5l115,100,100,90,90,80,80,60,75,35,70,xe" strokeweight="1pt">
                      <v:path arrowok="t" o:connecttype="custom" o:connectlocs="70,0;70,0;70,30;70,55;60,75;50,90;50,90;35,100;25,100;25,100;10,100;0,90;0,90;10,100;20,105;20,105;35,110;45,105;45,105;60,95;65,80;70,60;70,35;70,35;75,60;85,80;95,95;105,105;105,105;120,110;135,105;150,100;165,85;165,85;145,95;130,100;115,100;100,90;100,90;90,80;80,60;75,35;70,0;70,0" o:connectangles="0,0,0,0,0,0,0,0,0,0,0,0,0,0,0,0,0,0,0,0,0,0,0,0,0,0,0,0,0,0,0,0,0,0,0,0,0,0,0,0,0,0,0,0"/>
                    </v:shape>
                    <v:shape id="Freeform 674" o:spid="_x0000_s1054" style="position:absolute;left:380;top:1826;width:85;height:50;visibility:visible;mso-wrap-style:square;v-text-anchor:top" coordsize="8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w3X8QA&#10;AADcAAAADwAAAGRycy9kb3ducmV2LnhtbESPzWrDMBCE74G+g9hAb4mcBELjRjamUCikOeTnAbbW&#10;xnJirYykOO7bV4VCj8PMfMNsy9F2YiAfWscKFvMMBHHtdMuNgvPpffYCIkRkjZ1jUvBNAcriabLF&#10;XLsHH2g4xkYkCIccFZgY+1zKUBuyGOauJ07exXmLMUnfSO3xkeC2k8ssW0uLLacFgz29Gapvx7tV&#10;sJP76uuzuty7YTR+eb4a28iDUs/TsXoFEWmM/+G/9odWsNps4PdMOg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sN1/EAAAA3AAAAA8AAAAAAAAAAAAAAAAAmAIAAGRycy9k&#10;b3ducmV2LnhtbFBLBQYAAAAABAAEAPUAAACJAwAAAAA=&#10;" path="m,l,,10,20,20,35,30,45r15,5l55,45,65,35,75,20,85,,,xe" strokeweight="1pt">
                      <v:path arrowok="t" o:connecttype="custom" o:connectlocs="0,0;0,0;10,20;20,35;30,45;45,50;45,50;55,45;65,35;75,20;85,0;0,0;0,0" o:connectangles="0,0,0,0,0,0,0,0,0,0,0,0,0"/>
                    </v:shape>
                    <v:shape id="Freeform 675" o:spid="_x0000_s1055" style="position:absolute;left:45;top:2662;width:760;height:490;visibility:visible;mso-wrap-style:square;v-text-anchor:top" coordsize="76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BrRsIA&#10;AADcAAAADwAAAGRycy9kb3ducmV2LnhtbERP3WrCMBS+H/gO4Qy8GTNVx9g6o4goeON+qg9waM7S&#10;YHNSmtjWtzcXgpcf3/9iNbhadNQG61nBdJKBIC69tmwUnI671w8QISJrrD2TgisFWC1HTwvMte/5&#10;j7oiGpFCOOSooIqxyaUMZUUOw8Q3xIn7963DmGBrpG6xT+GulrMse5cOLaeGChvaVFSei4tTUJjf&#10;ODO2/55PDz/7efG57ezLWanx87D+AhFpiA/x3b3XCt6yND+dSUd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sGtGwgAAANwAAAAPAAAAAAAAAAAAAAAAAJgCAABkcnMvZG93&#10;bnJldi54bWxQSwUGAAAAAAQABAD1AAAAhwMAAAAA&#10;" path="m,415r,l120,445r90,20l355,480r140,10l760,480,660,325,610,255,565,195,515,145,475,100,430,65,390,35,350,15,315,5,280,,245,5,210,15,180,35,150,60,120,95r-15,30l95,160r-5,35l95,230r10,40l125,310r25,45l180,400,100,375r-30,l50,375r-20,5l15,385,5,400,,415xe" strokeweight="1pt">
                      <v:path arrowok="t" o:connecttype="custom" o:connectlocs="0,415;0,415;120,445;210,465;210,465;355,480;495,490;760,480;760,480;660,325;610,255;565,195;515,145;475,100;430,65;390,35;350,15;315,5;280,0;245,5;210,15;180,35;150,60;120,95;120,95;105,125;95,160;90,195;95,230;105,270;125,310;150,355;180,400;180,400;100,375;70,375;50,375;50,375;30,380;15,385;5,400;0,415;0,415" o:connectangles="0,0,0,0,0,0,0,0,0,0,0,0,0,0,0,0,0,0,0,0,0,0,0,0,0,0,0,0,0,0,0,0,0,0,0,0,0,0,0,0,0,0,0"/>
                    </v:shape>
                    <v:shape id="Freeform 679" o:spid="_x0000_s1056" style="position:absolute;left:999;top:425;width:480;height:696;visibility:visible;mso-wrap-style:square;v-text-anchor:top" coordsize="480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/8MIA&#10;AADcAAAADwAAAGRycy9kb3ducmV2LnhtbESPT4vCMBTE7wt+h/AEb2uiyCLVKCJYFk/rH8Tjo3m2&#10;xealJFlbv71ZWPA4zMxvmOW6t414kA+1Yw2TsQJBXDhTc6nhfNp9zkGEiGywcUwanhRgvRp8LDEz&#10;ruMDPY6xFAnCIUMNVYxtJmUoKrIYxq4lTt7NeYsxSV9K47FLcNvIqVJf0mLNaaHClrYVFffjr9UQ&#10;u6vaB9/56SU/2DwP5dPNf7QeDfvNAkSkPr7D/+1vo2GmJvB3Jh0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v/wwgAAANwAAAAPAAAAAAAAAAAAAAAAAJgCAABkcnMvZG93&#10;bnJldi54bWxQSwUGAAAAAAQABAD1AAAAhwMAAAAA&#10;" path="m475,80r,l480,55,475,35,460,20,445,5,420,,400,,380,5,360,20,330,50r-35,50l260,160r-45,85l,696,140,516,330,285r60,-70l435,155r25,-45l475,80xe" strokeweight="1pt">
                      <v:path arrowok="t" o:connecttype="custom" o:connectlocs="475,80;475,80;480,55;475,35;460,20;445,5;445,5;420,0;400,0;380,5;360,20;360,20;330,50;295,100;260,160;215,245;215,245;0,696;0,696;140,516;330,285;330,285;390,215;435,155;460,110;475,80;475,80" o:connectangles="0,0,0,0,0,0,0,0,0,0,0,0,0,0,0,0,0,0,0,0,0,0,0,0,0,0,0"/>
                    </v:shape>
                    <v:shape id="Freeform 680" o:spid="_x0000_s1057" style="position:absolute;left:320;top:340;width:195;height:766;visibility:visible;mso-wrap-style:square;v-text-anchor:top" coordsize="195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608IA&#10;AADcAAAADwAAAGRycy9kb3ducmV2LnhtbESP0YrCMBRE3xf8h3AF39ZUkWWtRpGCIuzuw1o/4NJc&#10;22JzU5Jo498bYWEfh5k5w6y30XTiTs63lhXMphkI4srqlmsF53L//gnCB2SNnWVS8CAP283obY25&#10;tgP/0v0UapEg7HNU0ITQ51L6qiGDfmp74uRdrDMYknS11A6HBDednGfZhzTYclposKeioep6upkX&#10;ZYjXr+jOP8uiKEva6cP3JSg1GcfdCkSgGP7Df+2jVrDI5vA6k4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jrTwgAAANwAAAAPAAAAAAAAAAAAAAAAAJgCAABkcnMvZG93&#10;bnJldi54bWxQSwUGAAAAAAQABAD1AAAAhwMAAAAA&#10;" path="m65,40r,l55,70r-5,50l35,265,,766,60,536,140,270,185,120,195,75r,-20l185,30,170,10,150,,130,,110,,90,10,80,25,65,40xe" strokeweight="1pt">
                      <v:path arrowok="t" o:connecttype="custom" o:connectlocs="65,40;65,40;55,70;50,120;35,265;35,265;0,766;0,766;60,536;140,270;140,270;185,120;195,75;195,55;195,55;185,30;170,10;150,0;130,0;130,0;110,0;90,10;80,25;65,40;65,40" o:connectangles="0,0,0,0,0,0,0,0,0,0,0,0,0,0,0,0,0,0,0,0,0,0,0,0,0"/>
                    </v:shape>
                  </v:group>
                  <v:group id="Group 1012" o:spid="_x0000_s1058" style="position:absolute;left:8157;top:9666;width:2020;height:1813" coordorigin="10,10" coordsize="1921,1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<v:shape id="Freeform 1013" o:spid="_x0000_s1059" style="position:absolute;left:10;top:10;width:1195;height:1714;visibility:visible;mso-wrap-style:square;v-text-anchor:top" coordsize="1195,1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8oVsIA&#10;AADcAAAADwAAAGRycy9kb3ducmV2LnhtbESPQYvCMBSE7wv+h/AEb9tEEZFqFBGE7mXdVQ96ezTP&#10;tti8lCbW+u/NwoLHYWa+YZbr3taio9ZXjjWMEwWCOHem4kLD6bj7nIPwAdlg7Zg0PMnDejX4WGJq&#10;3IN/qTuEQkQI+xQ1lCE0qZQ+L8miT1xDHL2ray2GKNtCmhYfEW5rOVFqJi1WHBdKbGhbUn473K0G&#10;7tTdnVXzJdX3/nqpsp8ZZYXWo2G/WYAI1Id3+L+dGQ1TNYW/M/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yhWwgAAANwAAAAPAAAAAAAAAAAAAAAAAJgCAABkcnMvZG93&#10;bnJldi54bWxQSwUGAAAAAAQABAD1AAAAhwMAAAAA&#10;" path="m1055,195r,l1010,150,960,110,905,75,850,50,795,30,730,15,665,5,595,,525,,460,10,400,25,340,45,285,70r-55,30l185,140r-45,40l95,235,60,295,30,360,15,430,,505r,75l5,665r15,85l40,695,70,650,90,630r20,-15l155,585r50,-20l250,555r50,5l340,570r25,15l385,595r15,15l410,630r15,20l430,670r5,25l440,720r-5,35l430,790r-10,40l405,865r-15,40l365,950r-60,90l285,1075r-20,30l250,1145r-15,35l225,1215r-5,40l215,1295r,35l225,1405r15,64l255,1504r15,30l310,1589r25,25l360,1639r30,20l420,1674r30,15l480,1699r35,10l550,1714r40,l635,1709r40,-5l715,1689r45,-15l800,1654r45,-20l890,1604r-5,-5l865,1549r-20,-55l835,1439r-10,-59l825,1305r10,-70l855,1160r25,-75l905,1040r30,-50l965,945r35,-40l1040,865r40,-40l1125,790r50,-40l1190,665r5,-80l1190,510r-10,-70l1160,370r-25,-60l1100,250r-45,-55xe" strokeweight="1pt">
                      <v:path arrowok="t" o:connecttype="custom" o:connectlocs="1055,195;960,110;850,50;730,15;595,0;525,0;400,25;285,70;185,140;140,180;60,295;15,430;0,580;20,750;40,695;90,630;155,585;205,565;300,560;340,570;385,595;410,630;430,670;440,720;435,755;420,830;390,905;305,1040;285,1075;250,1145;225,1215;215,1295;215,1330;240,1469;270,1534;310,1589;360,1639;420,1674;480,1699;550,1714;590,1714;675,1704;760,1674;845,1634;890,1604;885,1599;845,1494;825,1380;825,1305;855,1160;880,1085;935,990;1000,905;1080,825;1175,750;1175,750;1195,585;1180,440;1135,310;1055,195" o:connectangles="0,0,0,0,0,0,0,0,0,0,0,0,0,0,0,0,0,0,0,0,0,0,0,0,0,0,0,0,0,0,0,0,0,0,0,0,0,0,0,0,0,0,0,0,0,0,0,0,0,0,0,0,0,0,0,0,0,0,0,0"/>
                    </v:shape>
                    <v:shape id="Freeform 1014" o:spid="_x0000_s1060" style="position:absolute;left:30;top:480;width:870;height:1244;visibility:visible;mso-wrap-style:square;v-text-anchor:top" coordsize="870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6GcQA&#10;AADcAAAADwAAAGRycy9kb3ducmV2LnhtbESPzWrDMBCE74W8g9hCb41ckybBtRJCICWHUvJ3yHGR&#10;traxtTKSkjhvHxUKPQ4z8w1TLgfbiSv50DhW8DbOQBBrZxquFJyOm9c5iBCRDXaOScGdAiwXo6cS&#10;C+NuvKfrIVYiQTgUqKCOsS+kDLomi2HseuLk/ThvMSbpK2k83hLcdjLPsqm02HBaqLGndU26PVys&#10;Apt/nVvvP3ffjc43sy07PXFnpV6eh9UHiEhD/A//tbdGwSR7h98z6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qOhnEAAAA3AAAAA8AAAAAAAAAAAAAAAAAmAIAAGRycy9k&#10;b3ducmV2LnhtbFBLBQYAAAAABAAEAPUAAACJAwAAAAA=&#10;" path="m635,250r,l625,215,610,180,595,150,575,120,550,95,520,75,490,55,455,35,420,20,385,10,350,,315,,285,,250,5r-35,5l185,25,150,45,115,65,90,90,65,120,40,155,25,190,10,235,,280,20,225,50,180,70,160,90,145r45,-30l185,95,230,85r50,5l320,100r25,15l365,125r15,15l390,160r15,20l410,200r5,25l420,250r-5,35l410,320r-10,40l385,395r-15,40l345,480r-60,90l265,605r-20,30l230,675r-15,35l205,745r-5,40l195,825r,35l205,935r15,64l235,1034r15,30l290,1119r25,25l340,1169r30,20l400,1204r30,15l460,1229r35,10l530,1244r40,l615,1239r40,-5l695,1219r45,-15l780,1184r45,-20l870,1134r-5,-5l785,1154r-75,15l640,1174r-65,-5l525,1159r-45,-25l445,1109r-30,-40l400,1024,390,974r,-49l405,865r20,-65l450,735r40,-65l535,600r35,-45l595,510r20,-45l630,420r10,-45l645,335r,-45l635,250xe" strokeweight="1pt">
                      <v:path arrowok="t" o:connecttype="custom" o:connectlocs="635,250;610,180;575,120;520,75;455,35;420,20;350,0;285,0;215,10;185,25;115,65;65,120;25,190;0,280;20,225;70,160;135,115;185,95;280,90;320,100;365,125;390,160;410,200;420,250;415,285;400,360;370,435;285,570;265,605;230,675;205,745;195,825;195,860;220,999;250,1064;290,1119;340,1169;400,1204;460,1229;530,1244;570,1244;655,1234;740,1204;825,1164;870,1134;865,1129;710,1169;575,1169;525,1159;445,1109;415,1069;390,974;405,865;425,800;490,670;535,600;595,510;630,420;645,335;635,250" o:connectangles="0,0,0,0,0,0,0,0,0,0,0,0,0,0,0,0,0,0,0,0,0,0,0,0,0,0,0,0,0,0,0,0,0,0,0,0,0,0,0,0,0,0,0,0,0,0,0,0,0,0,0,0,0,0,0,0,0,0,0,0"/>
                    </v:shape>
                    <v:shape id="Freeform 1015" o:spid="_x0000_s1061" style="position:absolute;left:820;top:465;width:1056;height:1269;visibility:visible;mso-wrap-style:square;v-text-anchor:top" coordsize="1056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7gzcQA&#10;AADcAAAADwAAAGRycy9kb3ducmV2LnhtbESPQWsCMRSE7wX/Q3iCt5q1iMjWKEXaIkgraj14e2ye&#10;m9DNy5JE3f77RhA8DjPzDTNbdK4RFwrRelYwGhYgiCuvLdcKfvYfz1MQMSFrbDyTgj+KsJj3nmZY&#10;an/lLV12qRYZwrFEBSaltpQyVoYcxqFvibN38sFhyjLUUge8Zrhr5EtRTKRDy3nBYEtLQ9Xv7uwU&#10;bOWYvrSxm/f1KXwmW58Px9W3UoN+9/YKIlGXHuF7e6UVjIsJ3M7k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O4M3EAAAA3AAAAA8AAAAAAAAAAAAAAAAAmAIAAGRycy9k&#10;b3ducmV2LnhtbFBLBQYAAAAABAAEAPUAAACJAwAAAAA=&#10;" path="m891,110r,l886,65,876,45,866,25,846,5,831,,821,,806,,796,5,786,15r-5,10l771,45r-5,20l766,110,736,80,711,60,681,40,651,25,626,15,606,10r-15,5l576,20r-10,5l556,40r,10l561,70r10,20l586,110r25,20l636,155,531,195r-95,50l350,300r-75,55l205,420r-60,65l95,560,55,635,30,710,10,780,,855r,75l10,1004r20,75l60,1149r40,65l200,1224r105,5l421,1224r120,-10l556,1239r10,15l576,1264r15,5l601,1264r5,-10l606,1239r,-25l616,1239r15,15l641,1259r10,-5l661,1244r,-20l651,1199r-20,-30l621,1164r-15,-10l586,1149r-20,l390,1164r56,-15l501,1139r55,-5l611,1129r205,10l831,1154r20,15l866,1174r15,l891,1169r,-10l891,1149r-10,-20l916,1149r15,l941,1144r5,-10l941,1124r-5,-20l921,1084r-10,-10l901,1069r-35,-5l816,1069r-65,15l791,1049r30,-30l841,984r10,-34l856,920r-5,-25l836,875,811,860,791,845,781,830r,-20l791,790r15,-25l836,735r35,-30l916,670,856,615,801,560,756,500,716,440r65,20l841,475r50,10l936,490r40,-5l1006,475r20,-15l1046,440r10,-30l1056,380r-5,-35l1036,305r-25,-40l981,215,941,165,891,110xe" strokeweight="1pt">
                      <v:path arrowok="t" o:connecttype="custom" o:connectlocs="886,65;866,25;821,0;796,5;781,25;766,110;711,60;651,25;591,15;566,25;561,70;586,110;636,155;350,300;145,485;55,635;0,855;10,1004;100,1214;305,1229;541,1214;576,1264;601,1264;606,1214;631,1254;651,1254;661,1224;631,1169;586,1149;390,1164;501,1139;611,1129;831,1154;881,1174;891,1159;881,1129;941,1144;941,1124;921,1084;866,1064;751,1084;841,984;856,920;811,860;781,830;806,765;916,670;801,560;716,440;891,485;1006,475;1046,440;1051,345;981,215;891,110" o:connectangles="0,0,0,0,0,0,0,0,0,0,0,0,0,0,0,0,0,0,0,0,0,0,0,0,0,0,0,0,0,0,0,0,0,0,0,0,0,0,0,0,0,0,0,0,0,0,0,0,0,0,0,0,0,0,0"/>
                    </v:shape>
                    <v:shape id="Freeform 1016" o:spid="_x0000_s1062" style="position:absolute;left:1210;top:905;width:456;height:724;visibility:visible;mso-wrap-style:square;v-text-anchor:top" coordsize="456,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FUsYA&#10;AADcAAAADwAAAGRycy9kb3ducmV2LnhtbESP3WoCMRSE74W+QziF3kjNrkhbtkYRwfoLRduCl4fN&#10;6e7WzcmSRF3f3hQEL4eZ+YYZjltTixM5X1lWkPYSEMS51RUXCr6/Zs9vIHxA1lhbJgUX8jAePXSG&#10;mGl75i2ddqEQEcI+QwVlCE0mpc9LMuh7tiGO3q91BkOUrpDa4TnCTS37SfIiDVYcF0psaFpSftgd&#10;jYLDbMtuv/nrLuc/uF/3P1JafaZKPT22k3cQgdpwD9/aC61gkLzC/5l4BOTo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1FUsYAAADcAAAADwAAAAAAAAAAAAAAAACYAgAAZHJz&#10;L2Rvd25yZXYueG1sUEsFBgAAAAAEAAQA9QAAAIsDAAAAAA==&#10;" path="m141,180r,l181,205r45,25l281,240r65,5l301,280r-50,35l181,350r-80,30l126,395r25,20l171,430r10,20l191,470r5,20l196,510r,20l186,549r-15,25l136,619,76,669,,724r15,-5l20,719,91,694r65,-25l216,639r50,-35l316,564r40,-44l391,475r35,-50l456,355,426,315,391,250,361,180,341,95,326,,266,35,216,75r-25,25l171,125r-30,55xe" strokeweight="1pt">
                      <v:path arrowok="t" o:connecttype="custom" o:connectlocs="141,180;141,180;181,205;226,230;281,240;346,245;346,245;301,280;251,315;181,350;101,380;101,380;126,395;151,415;171,430;181,450;191,470;196,490;196,510;196,530;186,549;171,574;136,619;76,669;0,724;0,724;15,719;20,719;20,719;91,694;156,669;216,639;266,604;316,564;356,520;391,475;426,425;426,425;456,355;456,355;426,315;426,315;391,250;361,180;341,95;326,0;326,0;266,35;216,75;191,100;171,125;141,180;141,180" o:connectangles="0,0,0,0,0,0,0,0,0,0,0,0,0,0,0,0,0,0,0,0,0,0,0,0,0,0,0,0,0,0,0,0,0,0,0,0,0,0,0,0,0,0,0,0,0,0,0,0,0,0,0,0,0"/>
                    </v:shape>
                    <v:shape id="Freeform 1017" o:spid="_x0000_s1063" style="position:absolute;left:1561;top:985;width:370;height:400;visibility:visible;mso-wrap-style:square;v-text-anchor:top" coordsize="37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+LcEA&#10;AADcAAAADwAAAGRycy9kb3ducmV2LnhtbERPyWrDMBC9F/IPYgK91VLaUIwTJYRAoZe21AmE3AZr&#10;YptYIyPJS/++OhR6fLx9u59tJ0byoXWsYZUpEMSVMy3XGs6nt6ccRIjIBjvHpOGHAux3i4ctFsZN&#10;/E1jGWuRQjgUqKGJsS+kDFVDFkPmeuLE3Zy3GBP0tTQepxRuO/ms1Ku02HJqaLCnY0PVvRyshiiH&#10;L/WhLp9XNZX5i/J1mNYHrR+X82EDItIc/8V/7nejYa3S2nQmH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cvi3BAAAA3AAAAA8AAAAAAAAAAAAAAAAAmAIAAGRycy9kb3du&#10;cmV2LnhtbFBLBQYAAAAABAAEAPUAAACGAwAAAAA=&#10;" path="m65,25r,l50,40,35,55,25,75,10,95,5,115,,145r,30l5,205r10,35l30,270r20,30l70,330r30,30l130,380r25,20l230,360r35,-25l295,310r25,-25l340,255r15,-25l365,200r5,-30l370,145r-5,-25l355,100,345,80,330,60,320,50,295,30,265,15,235,5,195,,160,,125,,95,10,65,25xe" strokeweight="1pt">
                      <v:path arrowok="t" o:connecttype="custom" o:connectlocs="65,25;65,25;50,40;50,40;35,55;25,75;10,95;5,115;5,115;0,145;0,175;5,205;15,240;15,240;30,270;50,300;70,330;100,360;100,360;130,380;155,400;155,400;230,360;230,360;265,335;295,310;320,285;340,255;340,255;355,230;365,200;370,170;370,145;370,145;365,120;355,100;345,80;330,60;330,60;320,50;320,50;295,30;265,15;235,5;195,0;195,0;160,0;125,0;95,10;65,25;65,25" o:connectangles="0,0,0,0,0,0,0,0,0,0,0,0,0,0,0,0,0,0,0,0,0,0,0,0,0,0,0,0,0,0,0,0,0,0,0,0,0,0,0,0,0,0,0,0,0,0,0,0,0,0,0"/>
                    </v:shape>
                    <v:shape id="Freeform 1018" o:spid="_x0000_s1064" style="position:absolute;left:1611;top:985;width:280;height:95;visibility:visible;mso-wrap-style:square;v-text-anchor:top" coordsize="2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8BsQA&#10;AADcAAAADwAAAGRycy9kb3ducmV2LnhtbESPT2sCMRTE70K/Q3iF3jSrFKlbo4ig2F78t+D1sXlu&#10;liYvyya622/fCEKPw8z8hpkve2fFndpQe1YwHmUgiEuva64UFOfN8ANEiMgarWdS8EsBlouXwRxz&#10;7Ts+0v0UK5EgHHJUYGJscilDachhGPmGOHlX3zqMSbaV1C12Ce6snGTZVDqsOS0YbGhtqPw53ZyC&#10;qvi+dvaw2Rfnr92lttuDGceVUm+v/eoTRKQ+/oef7Z1W8J7N4HEmH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sPAbEAAAA3AAAAA8AAAAAAAAAAAAAAAAAmAIAAGRycy9k&#10;b3ducmV2LnhtbFBLBQYAAAAABAAEAPUAAACJAwAAAAA=&#10;" path="m15,25r,l,40,5,50r5,10l20,70r15,5l75,90r60,5l190,95r45,-5l265,80,275,70r5,-10l270,50,245,30,215,15,185,5,145,,110,,75,,45,10,15,25xe" strokeweight="1pt">
                      <v:path arrowok="t" o:connecttype="custom" o:connectlocs="15,25;15,25;0,40;0,40;5,50;10,60;20,70;35,75;75,90;135,95;135,95;190,95;235,90;265,80;275,70;280,60;280,60;270,50;270,50;245,30;215,15;185,5;145,0;145,0;110,0;75,0;45,10;15,25;15,25" o:connectangles="0,0,0,0,0,0,0,0,0,0,0,0,0,0,0,0,0,0,0,0,0,0,0,0,0,0,0,0,0"/>
                    </v:shape>
                    <v:shape id="Freeform 1019" o:spid="_x0000_s1065" style="position:absolute;left:1556;top:1080;width:120;height:100;visibility:visible;mso-wrap-style:square;v-text-anchor:top" coordsize="12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XtEcQA&#10;AADcAAAADwAAAGRycy9kb3ducmV2LnhtbESPTWvDMAyG74X9B6PCbq2TEcrI6pZSKN1gl34cetRi&#10;NQmN5RB7Tvbvp8NgR/HqfaRnvZ1cpxINofVsIF9moIgrb1uuDVwvh8UrqBCRLXaeycAPBdhunmZr&#10;LK0f+UTpHGslEA4lGmhi7EutQ9WQw7D0PbFkdz84jDIOtbYDjgJ3nX7JspV22LJcaLCnfUPV4/zt&#10;hGJ3x9vlE8fDxzHkqSvSV3FNxjzPp90bqEhT/F/+a79bA0Uu74uMiI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F7RHEAAAA3AAAAA8AAAAAAAAAAAAAAAAAmAIAAGRycy9k&#10;b3ducmV2LnhtbFBLBQYAAAAABAAEAPUAAACJAwAAAAA=&#10;" path="m70,40l85,,,70r110,30l80,70,120,55,70,40xe" strokeweight="1pt">
                      <v:path arrowok="t" o:connecttype="custom" o:connectlocs="70,40;85,0;0,70;110,100;80,70;120,55;70,40;70,40" o:connectangles="0,0,0,0,0,0,0,0"/>
                    </v:shape>
                    <v:shape id="Freeform 1020" o:spid="_x0000_s1066" style="position:absolute;left:995;top:1250;width:316;height:135;visibility:visible;mso-wrap-style:square;v-text-anchor:top" coordsize="31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W98QA&#10;AADcAAAADwAAAGRycy9kb3ducmV2LnhtbESPzWrDMBCE74W8g9hAbo1sE0rjRAlOwdBbqZNLbou1&#10;tU2tlbEU/z19VSj0OMzMN8zxPJlWDNS7xrKCeBuBIC6tbrhScLvmz68gnEfW2FomBTM5OJ9WT0dM&#10;tR35k4bCVyJA2KWooPa+S6V0ZU0G3dZ2xMH7sr1BH2RfSd3jGOCmlUkUvUiDDYeFGjt6q6n8Lh5G&#10;QXK/fyxZM1+nfJ/FWZ4s3SValNqsp+wAwtPk/8N/7XetYBfH8HsmHAF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6VvfEAAAA3AAAAA8AAAAAAAAAAAAAAAAAmAIAAGRycy9k&#10;b3ducmV2LnhtbFBLBQYAAAAABAAEAPUAAACJAwAAAAA=&#10;" path="m,135r,l35,95,70,65,105,40,145,25,185,15r40,l271,20r45,15l271,10,220,,170,5,125,15,80,35,50,65,20,95,,135xe" strokeweight="1pt">
                      <v:path arrowok="t" o:connecttype="custom" o:connectlocs="0,135;0,135;35,95;70,65;105,40;145,25;185,15;225,15;271,20;316,35;316,35;271,10;220,0;170,5;125,15;125,15;80,35;50,65;20,95;0,135;0,135" o:connectangles="0,0,0,0,0,0,0,0,0,0,0,0,0,0,0,0,0,0,0,0,0"/>
                    </v:shape>
                    <v:shape id="Freeform 1021" o:spid="_x0000_s1067" style="position:absolute;left:1566;top:745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dWp8UA&#10;AADcAAAADwAAAGRycy9kb3ducmV2LnhtbESP3WoCMRSE7wXfIRyhdzWrlVK2ZkWqlkK9UfsAh83p&#10;Zn9ysk1SXd++KQheDjPzDbNcDbYTZ/KhdqxgNs1AEJdO11wp+DrtHl9AhIissXNMCq4UYFWMR0vM&#10;tbvwgc7HWIkE4ZCjAhNjn0sZSkMWw9T1xMn7dt5iTNJXUnu8JLjt5DzLnqXFmtOCwZ7eDJXt8dcq&#10;eGpds+ZPv91tT+9X87PY7JtNo9TDZFi/gog0xHv41v7QChazOfyfS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1anxQAAANwAAAAPAAAAAAAAAAAAAAAAAJgCAABkcnMv&#10;ZG93bnJldi54bWxQSwUGAAAAAAQABAD1AAAAigMAAAAA&#10;" path="m,15r,l25,10r20,5l65,25,85,40,70,10,60,5,50,,35,,25,,,15xe" strokeweight="1pt">
                      <v:path arrowok="t" o:connecttype="custom" o:connectlocs="0,15;0,15;25,10;45,15;65,25;85,40;85,40;70,10;60,5;50,0;35,0;25,0;0,15;0,15" o:connectangles="0,0,0,0,0,0,0,0,0,0,0,0,0,0"/>
                    </v:shape>
                    <v:shape id="Freeform 1022" o:spid="_x0000_s1068" style="position:absolute;left:1716;top:850;width:95;height:30;visibility:visible;mso-wrap-style:square;v-text-anchor:top" coordsize="9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3AUMUA&#10;AADcAAAADwAAAGRycy9kb3ducmV2LnhtbESPQWvCQBSE74X+h+UVvNVNaikldSNFUApeqq33R/Y1&#10;icm+jdk1G/31riD0OMzMN8x8MZpWDNS72rKCdJqAIC6srrlU8Puzen4H4TyyxtYyKTiTg0X++DDH&#10;TNvAWxp2vhQRwi5DBZX3XSalKyoy6Ka2I47en+0N+ij7UuoeQ4SbVr4kyZs0WHNcqLCjZUVFszsZ&#10;BfvjzBz2m3MIp8v3EJrlZb1OD0pNnsbPDxCeRv8fvre/tILXdAa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cBQxQAAANwAAAAPAAAAAAAAAAAAAAAAAJgCAABkcnMv&#10;ZG93bnJldi54bWxQSwUGAAAAAAQABAD1AAAAigMAAAAA&#10;" path="m,10r,l35,30r10,l60,30r10,l80,20,95,,80,10,60,20r-30,l,10xe" strokeweight="1pt">
                      <v:path arrowok="t" o:connecttype="custom" o:connectlocs="0,10;0,10;35,30;45,30;60,30;70,30;80,20;95,0;95,0;80,10;60,20;30,20;0,10;0,10" o:connectangles="0,0,0,0,0,0,0,0,0,0,0,0,0,0"/>
                    </v:shape>
                    <v:shape id="Freeform 1023" o:spid="_x0000_s1069" style="position:absolute;left:1741;top:715;width:50;height:50;visibility:visible;mso-wrap-style:square;v-text-anchor:top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umMMA&#10;AADcAAAADwAAAGRycy9kb3ducmV2LnhtbESP3YrCMBSE7wXfIRxh7zStFJFqWkQpLMsi+PMAh+bY&#10;FpuT0sTa3affLAheDjPzDbPNR9OKgXrXWFYQLyIQxKXVDVcKrpdivgbhPLLG1jIp+CEHeTadbDHV&#10;9sknGs6+EgHCLkUFtfddKqUrazLoFrYjDt7N9gZ9kH0ldY/PADetXEbRShpsOCzU2NG+pvJ+fhgF&#10;fNkf3MF+H393X8ngHkXc+Fuh1Mds3G1AeBr9O/xqf2oFSZzA/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LumMMAAADcAAAADwAAAAAAAAAAAAAAAACYAgAAZHJzL2Rv&#10;d25yZXYueG1sUEsFBgAAAAAEAAQA9QAAAIgDAAAAAA==&#10;" path="m,50r,l10,30,20,15,35,5,50,,25,,10,10,,25,,50xe" strokeweight="1pt">
                      <v:path arrowok="t" o:connecttype="custom" o:connectlocs="0,50;0,50;10,30;20,15;35,5;50,0;50,0;25,0;10,10;0,25;0,50;0,50" o:connectangles="0,0,0,0,0,0,0,0,0,0,0,0"/>
                    </v:shape>
                    <v:shape id="Freeform 1024" o:spid="_x0000_s1070" style="position:absolute;left:1741;top:945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vypcYA&#10;AADcAAAADwAAAGRycy9kb3ducmV2LnhtbESPT2sCMRTE74V+h/AKvZSaVVqpq1FEWuqp4Prv+tg8&#10;N4ublyVJdfXTNwXB4zAzv2Ems8424kQ+1I4V9HsZCOLS6ZorBZv11+sHiBCRNTaOScGFAsymjw8T&#10;zLU784pORaxEgnDIUYGJsc2lDKUhi6HnWuLkHZy3GJP0ldQezwluGznIsqG0WHNaMNjSwlB5LH6t&#10;gs8fv93b0Wr3Pahfws4sr4W5XJV6furmYxCRungP39pLreCt/w7/Z9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vypcYAAADcAAAADwAAAAAAAAAAAAAAAACYAgAAZHJz&#10;L2Rvd25yZXYueG1sUEsFBgAAAAAEAAQA9QAAAIsDAAAAAA==&#10;" path="m55,70l70,,40,5,,10,,70r55,xe" strokeweight="1pt">
                      <v:path arrowok="t" o:connecttype="custom" o:connectlocs="55,70;70,0;70,0;40,5;0,10;0,70;55,70;55,70" o:connectangles="0,0,0,0,0,0,0,0"/>
                    </v:shape>
                  </v:group>
                  <v:group id="Group 1917" o:spid="_x0000_s1071" style="position:absolute;left:8569;top:475;width:6204;height:10706" coordorigin="8569,475" coordsize="6204,10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  <v:group id="Group 1025" o:spid="_x0000_s1072" style="position:absolute;left:8569;top:475;width:6204;height:10706" coordorigin="8569,475" coordsize="6204,10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    <v:shape id="Freeform 886" o:spid="_x0000_s1073" style="position:absolute;left:10792;top:475;width:3981;height:10706;visibility:visible;mso-wrap-style:square;v-text-anchor:top" coordsize="3981,10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8IAMAA&#10;AADcAAAADwAAAGRycy9kb3ducmV2LnhtbERPz2vCMBS+D/Y/hDfwNtOOIbUzyjaZeJPqvD+St7as&#10;eSlJrNW/3hwEjx/f78VqtJ0YyIfWsYJ8moEg1s60XCv4Pfy8FiBCRDbYOSYFFwqwWj4/LbA07swV&#10;DftYixTCoUQFTYx9KWXQDVkMU9cTJ+7PeYsxQV9L4/Gcwm0n37JsJi22nBoa7Om7If2/P1kFcjfo&#10;eZEfjle0m/mxr798WFdKTV7Gzw8Qkcb4EN/dW6PgPU9r05l0BO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8IAMAAAADcAAAADwAAAAAAAAAAAAAAAACYAgAAZHJzL2Rvd25y&#10;ZXYueG1sUEsFBgAAAAAEAAQA9QAAAIUDAAAAAA==&#10;" path="m2277,l1373,31r73,1553l1424,2260r-21,524l1359,3220r-66,306l1228,3700r-22,44l1163,3765r-44,-21l1075,3700,988,3526,683,4118r41,143l835,4507r131,262l1075,5053r88,305l1228,5663r22,328l1272,6340r,349l1250,7060r-44,370l1141,7823r-88,393l944,8652,813,9066,661,9525,,10706r1118,-593l2049,10012r831,321l2439,9876r1542,525l2996,9372,2821,9001,2668,8587,2537,8172,2406,7714r-87,-480l2232,6732r-66,-523l2123,5642r-44,-589l2079,4442r,-633l2101,3155r44,-698l2188,1737,2277,xe" strokeweight="1pt">
                        <v:path arrowok="t" o:connecttype="custom" o:connectlocs="2277,0;1373,31;1446,1584;1424,2260;1403,2784;1359,3220;1293,3526;1228,3700;1206,3744;1163,3765;1119,3744;1075,3700;988,3526;683,4118;724,4261;835,4507;966,4769;1075,5053;1163,5358;1228,5663;1250,5991;1272,6340;1272,6689;1250,7060;1206,7430;1141,7823;1053,8216;944,8652;813,9066;661,9525;0,10706;1118,10113;2049,10012;2880,10333;2439,9876;3981,10401;2996,9372;2821,9001;2668,8587;2537,8172;2406,7714;2319,7234;2232,6732;2166,6209;2123,5642;2079,5053;2079,4442;2079,3809;2101,3155;2145,2457;2188,1737;2277,0" o:connectangles="0,0,0,0,0,0,0,0,0,0,0,0,0,0,0,0,0,0,0,0,0,0,0,0,0,0,0,0,0,0,0,0,0,0,0,0,0,0,0,0,0,0,0,0,0,0,0,0,0,0,0,0"/>
                      </v:shape>
                      <v:shape id="Freeform 832" o:spid="_x0000_s1074" style="position:absolute;left:8604;top:4073;width:217;height:470;rotation:-1417837fd;flip:x;visibility:visible;mso-wrap-style:square;v-text-anchor:top" coordsize="410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jjI8MA&#10;AADcAAAADwAAAGRycy9kb3ducmV2LnhtbESPzWrDMBCE74W+g9hCbo3s2imJE8WUQqDX2oHQ22Kt&#10;f4i1ci05cd++CgRyHGbmG2aXz6YXFxpdZ1lBvIxAEFdWd9woOJaH1zUI55E19pZJwR85yPfPTzvM&#10;tL3yN10K34gAYZehgtb7IZPSVS0ZdEs7EAevtqNBH+TYSD3iNcBNL9+i6F0a7DgstDjQZ0vVuZiM&#10;As2/ZTOlqwppGpL6Z0rqU8dKLV7mjy0IT7N/hO/tL60gjTdwOxOOgN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jjI8MAAADcAAAADwAAAAAAAAAAAAAAAACYAgAAZHJzL2Rv&#10;d25yZXYueG1sUEsFBgAAAAAEAAQA9QAAAIgDAAAAAA==&#10;" path="m70,r,l55,20,25,70,10,130,,190r,65l10,295r5,20l25,330r10,10l45,345r15,5l70,355r15,-5l100,345r10,-5l120,330r15,-30l140,255r5,-40l140,170,130,125,110,80r30,30l170,140r40,30l255,200r40,15l340,225r30,-5l395,205r10,-15l410,180r,-15l410,155r-5,-15l395,125,360,95,335,75,305,60,235,30,160,10,70,xe" strokeweight="1pt">
                        <v:path arrowok="t" o:connecttype="custom" o:connectlocs="37,0;37,0;37,0;29,26;29,26;13,93;5,172;0,252;0,338;0,338;5,391;8,417;13,437;13,437;19,450;24,457;32,463;37,470;37,470;45,463;53,457;58,450;64,437;71,397;74,338;74,338;77,285;74,225;69,165;58,106;58,106;74,146;90,185;111,225;135,265;135,265;156,285;180,298;180,298;196,291;209,271;209,271;214,252;217,238;217,218;217,205;214,185;209,165;191,126;191,126;177,99;161,79;124,40;85,13;37,0;37,0;37,0;37,0;37,0;37,0" o:connectangles="0,0,0,0,0,0,0,0,0,0,0,0,0,0,0,0,0,0,0,0,0,0,0,0,0,0,0,0,0,0,0,0,0,0,0,0,0,0,0,0,0,0,0,0,0,0,0,0,0,0,0,0,0,0,0,0,0,0,0,0"/>
                      </v:shape>
                      <v:shape id="Freeform 833" o:spid="_x0000_s1075" style="position:absolute;left:8676;top:4047;width:146;height:212;rotation:1417837fd;visibility:visible;mso-wrap-style:square;v-text-anchor:top" coordsize="25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ow8IA&#10;AADcAAAADwAAAGRycy9kb3ducmV2LnhtbERPz2vCMBS+C/4P4Q1203Sd6OiM4joEwYu6MTw+mre0&#10;W/NSkqj1vzcHwePH93u+7G0rzuRD41jByzgDQVw53bBR8P21Hr2BCBFZY+uYFFwpwHIxHMyx0O7C&#10;ezofohEphEOBCuoYu0LKUNVkMYxdR5y4X+ctxgS9kdrjJYXbVuZZNpUWG04NNXZU1lT9H05Wwetn&#10;+ZMfzcZv7b6cbT/+dseZN0o9P/WrdxCR+vgQ390brWCSp/npTDoC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mjDwgAAANwAAAAPAAAAAAAAAAAAAAAAAJgCAABkcnMvZG93&#10;bnJldi54bWxQSwUGAAAAAAQABAD1AAAAhwMAAAAA&#10;" path="m240,30r,l250,10,205,,155,5,105,15,55,40,25,55,10,75,,95r,20l15,135r15,10l55,145r35,-5l130,125r35,-25l205,70,240,30xe" strokeweight="1pt">
                        <v:path arrowok="t" o:connecttype="custom" o:connectlocs="140,44;140,44;146,15;146,15;120,0;91,7;61,22;32,58;32,58;15,80;6,110;6,110;0,139;0,168;0,168;9,197;18,212;32,212;53,205;53,205;76,183;96,146;120,102;140,44;140,44" o:connectangles="0,0,0,0,0,0,0,0,0,0,0,0,0,0,0,0,0,0,0,0,0,0,0,0,0"/>
                      </v:shape>
                      <v:shape id="Freeform 834" o:spid="_x0000_s1076" style="position:absolute;left:8569;top:3920;width:434;height:121;rotation:-1417837fd;flip:x;visibility:visible;mso-wrap-style:square;v-text-anchor:top" coordsize="185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1WcEA&#10;AADcAAAADwAAAGRycy9kb3ducmV2LnhtbESPT4vCMBTE7wt+h/AEb2uqFF2qUUSQ9WoVvL5tXv9g&#10;81KSVLvf3giCx2FmfsOst4NpxZ2cbywrmE0TEMSF1Q1XCi7nw/cPCB+QNbaWScE/edhuRl9rzLR9&#10;8InueahEhLDPUEEdQpdJ6YuaDPqp7YijV1pnMETpKqkdPiLctHKeJAtpsOG4UGNH+5qKW94bBX/p&#10;cl/2wafXo5OL3/JKdMl7pSbjYbcCEWgIn/C7fdQK0vkMXmfiEZ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5tVnBAAAA3AAAAA8AAAAAAAAAAAAAAAAAmAIAAGRycy9kb3du&#10;cmV2LnhtbFBLBQYAAAAABAAEAPUAAACGAwAAAAA=&#10;" path="m170,145r,l185,95r,-35l185,40,180,30,170,15,160,10,150,5,140,,125,5r-10,5l100,20,90,35,65,75,40,140,20,205,5,270,,335r5,35l60,320r50,-55l145,210r25,-65xe" strokeweight="1pt">
                        <v:path arrowok="t" o:connecttype="custom" o:connectlocs="399,47;399,47;434,31;434,20;434,13;422,10;399,5;375,3;375,3;352,2;328,0;293,2;270,3;270,3;235,7;211,11;152,25;152,25;94,46;47,67;12,88;0,110;0,110;12,121;12,121;141,105;258,87;340,69;399,47;399,47" o:connectangles="0,0,0,0,0,0,0,0,0,0,0,0,0,0,0,0,0,0,0,0,0,0,0,0,0,0,0,0,0,0"/>
                      </v:shape>
                      <v:shape id="Freeform 835" o:spid="_x0000_s1077" style="position:absolute;left:8822;top:4128;width:284;height:440;rotation:1417837fd;flip:x y;visibility:visible;mso-wrap-style:square;v-text-anchor:top" coordsize="255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15TccA&#10;AADcAAAADwAAAGRycy9kb3ducmV2LnhtbESPQWvCQBSE7wX/w/IKvdVN01Ji6iraYmk9KBoPHh/Z&#10;1ySYfZtktyb+e7dQ8DjMzDfMdD6YWpypc5VlBU/jCARxbnXFhYJDtnpMQDiPrLG2TAou5GA+G91N&#10;MdW25x2d974QAcIuRQWl900qpctLMujGtiEO3o/tDPogu0LqDvsAN7WMo+hVGqw4LJTY0HtJ+Wn/&#10;axRMmvZ5+Xnc9N/ZdvWRZMl628atUg/3w+INhKfB38L/7S+t4CWO4e9MO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9eU3HAAAA3AAAAA8AAAAAAAAAAAAAAAAAmAIAAGRy&#10;cy9kb3ducmV2LnhtbFBLBQYAAAAABAAEAPUAAACMAwAAAAA=&#10;" path="m255,325r,l255,320r-5,-35l240,225,220,165,190,110,150,50,120,20,100,10,85,,55,,40,,25,10,15,20,5,30,,45,,60,,80,5,95r20,45l40,170r20,25l85,220r30,25l175,285r75,40l255,325xe" strokeweight="1pt">
                        <v:path arrowok="t" o:connecttype="custom" o:connectlocs="284,440;284,440;284,433;284,433;284,433;278,386;278,386;267,305;245,223;212,149;167,68;167,68;134,27;111,14;95,0;95,0;61,0;45,0;28,14;28,14;17,27;6,41;0,61;0,81;0,108;6,129;28,190;28,190;45,230;67,264;95,298;128,332;195,386;278,440;278,440;284,440;284,440" o:connectangles="0,0,0,0,0,0,0,0,0,0,0,0,0,0,0,0,0,0,0,0,0,0,0,0,0,0,0,0,0,0,0,0,0,0,0,0,0"/>
                      </v:shape>
                      <v:shape id="Freeform 836" o:spid="_x0000_s1078" style="position:absolute;left:8974;top:4128;width:473;height:99;rotation:-1417837fd;flip:x;visibility:visible;mso-wrap-style:square;v-text-anchor:top" coordsize="165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dUusIA&#10;AADcAAAADwAAAGRycy9kb3ducmV2LnhtbESPQWvCQBSE7wX/w/IEb3VjlFKjqwStIHiqFc/P7DMJ&#10;Zt+G3a2J/94VCj0OM/MNs1z3phF3cr62rGAyTkAQF1bXXCo4/ezeP0H4gKyxsUwKHuRhvRq8LTHT&#10;tuNvuh9DKSKEfYYKqhDaTEpfVGTQj21LHL2rdQZDlK6U2mEX4aaRaZJ8SIM1x4UKW9pUVNyOv0bB&#10;wTXnsMWyoDyfTc1+7tKv7qLUaNjnCxCB+vAf/mvvtYJZOoXXmX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1S6wgAAANwAAAAPAAAAAAAAAAAAAAAAAJgCAABkcnMvZG93&#10;bnJldi54bWxQSwUGAAAAAAQABAD1AAAAhwMAAAAA&#10;" path="m25,r,l20,,10,30,5,60,,125r5,70l25,265r20,35l65,330r25,10l105,340r10,l130,335r15,-10l150,315r10,-10l165,270r-5,-45l155,200,145,170,115,110,75,55,25,xe" strokeweight="1pt">
                        <v:path arrowok="t" o:connecttype="custom" o:connectlocs="72,0;72,0;57,0;57,0;29,9;14,17;0,36;14,57;72,77;72,77;129,87;186,96;186,96;258,99;301,99;330,99;330,99;373,98;416,95;430,92;459,89;473,79;459,66;459,66;444,58;416,50;330,32;215,16;72,0;72,0" o:connectangles="0,0,0,0,0,0,0,0,0,0,0,0,0,0,0,0,0,0,0,0,0,0,0,0,0,0,0,0,0,0"/>
                      </v:shape>
                      <v:shape id="Freeform 837" o:spid="_x0000_s1079" style="position:absolute;left:9038;top:3209;width:2594;height:1584;rotation:1711623fd;visibility:visible;mso-wrap-style:square;v-text-anchor:top" coordsize="2332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QabcQA&#10;AADcAAAADwAAAGRycy9kb3ducmV2LnhtbESPS4vCQBCE74L/YWjBm04UVyRmFBECi+BhfeC1zXQe&#10;mOkJmVmN/npnYcFjUVVfUcm6M7W4U+sqywom4wgEcWZ1xYWC0zEdLUA4j6yxtkwKnuRgver3Eoy1&#10;ffAP3Q++EAHCLkYFpfdNLKXLSjLoxrYhDl5uW4M+yLaQusVHgJtaTqNoLg1WHBZKbGhbUnY7/BoF&#10;e/yaX9PdeZc/z5eXTa9uk06cUsNBt1mC8NT5T/i//a0VzKYz+DsTjo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EGm3EAAAA3AAAAA8AAAAAAAAAAAAAAAAAmAIAAGRycy9k&#10;b3ducmV2LnhtbFBLBQYAAAAABAAEAPUAAACJAwAAAAA=&#10;" path="m120,355r,l85,375,60,400,40,425,25,450,10,480,,510r,30l,570,20,530,40,495,65,465,90,440r25,-25l145,390r30,-20l205,355r60,-20l330,320r76,-5l486,315r110,15l801,355r95,15l981,375r75,5l1121,375r55,-5l1241,355r70,-25l1391,305r55,-25l1451,280r220,-90l1757,170r80,-15l1912,150r70,5l2027,160r45,10l2112,185r45,15l2202,220r45,25l2332,300r,-240l2267,30,2197,10,2122,r-80,l2037,r-65,l1902,10r-70,10l1757,40r-81,25l1596,90r-85,35l1426,160r-105,45l1211,235r-110,20l991,265r-45,l861,260r-35,-5l776,250,636,235r-60,-5l521,230r-50,l421,240r-91,20l250,285r-70,35l120,355xe" strokeweight="1pt">
                        <v:path arrowok="t" o:connecttype="custom" o:connectlocs="133,987;67,1112;28,1251;0,1417;0,1584;22,1473;72,1292;128,1153;195,1028;228,987;367,889;541,875;663,917;891,987;1091,1042;1247,1042;1308,1028;1458,917;1547,848;1608,778;1608,778;1614,778;1859,528;2043,431;2205,431;2255,445;2349,514;2449,611;2594,834;2594,167;2444,28;2271,0;2271,0;2266,0;2116,28;1954,111;1775,250;1586,445;1469,570;1225,709;1102,736;1052,736;958,723;919,709;863,695;707,653;580,639;468,667;367,723;200,889;133,987" o:connectangles="0,0,0,0,0,0,0,0,0,0,0,0,0,0,0,0,0,0,0,0,0,0,0,0,0,0,0,0,0,0,0,0,0,0,0,0,0,0,0,0,0,0,0,0,0,0,0,0,0,0,0"/>
                      </v:shape>
                      <v:shape id="Freeform 901" o:spid="_x0000_s1080" style="position:absolute;left:11489;top:3938;width:437;height:791;visibility:visible;mso-wrap-style:square;v-text-anchor:top" coordsize="437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njlsUA&#10;AADcAAAADwAAAGRycy9kb3ducmV2LnhtbESPQWsCMRSE74L/IbxCb5rtUrXdGkVaKhZBqC09PzbP&#10;3aWbl90k1fjvTUHwOMzMN8x8GU0rjuR8Y1nBwzgDQVxa3XCl4PvrffQEwgdkja1lUnAmD8vFcDDH&#10;QtsTf9JxHyqRIOwLVFCH0BVS+rImg35sO+LkHawzGJJ0ldQOTwluWpln2VQabDgt1NjRa03l7/7P&#10;KHjefRxma9e/5br/6d00bmK5tUrd38XVC4hAMdzC1/ZGK3jMJ/B/Jh0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eOWxQAAANwAAAAPAAAAAAAAAAAAAAAAAJgCAABkcnMv&#10;ZG93bnJldi54bWxQSwUGAAAAAAQABAD1AAAAigMAAAAA&#10;" path="m7,382v4,7,10,13,13,20c26,415,34,443,34,443,28,509,11,564,,628v3,21,3,53,14,75c42,760,129,785,184,791v126,-7,81,-5,164,-34c372,723,401,688,416,648v3,-9,4,-18,7,-27c427,607,437,580,437,580,433,515,435,467,416,409v-4,-26,-6,-63,-20,-88c388,307,369,280,369,280,353,216,331,144,293,89,280,42,256,24,218,,186,3,133,13,96,13l4,231e" strokeweight="1pt">
                        <v:path arrowok="t" o:connecttype="custom" o:connectlocs="7,382;20,402;34,443;0,628;14,703;184,791;348,757;416,648;423,621;437,580;416,409;396,321;369,280;293,89;218,0;96,13;4,231" o:connectangles="0,0,0,0,0,0,0,0,0,0,0,0,0,0,0,0,0"/>
                      </v:shape>
                    </v:group>
                    <v:group id="Group 1859" o:spid="_x0000_s1081" style="position:absolute;left:12816;top:1067;width:1689;height:2062" coordorigin="7813,5855" coordsize="1689,2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    <v:shape id="Freeform 1860" o:spid="_x0000_s1082" style="position:absolute;left:7978;top:6871;width:170;height:105;visibility:visible;mso-wrap-style:square;v-text-anchor:top" coordsize="17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84LsYA&#10;AADcAAAADwAAAGRycy9kb3ducmV2LnhtbESPT2vCQBTE70K/w/IEL1I3DaIlukrTIrVH0z+0t2f2&#10;mQ3Nvg3ZbUy/fVcoeBxm5jfMejvYRvTU+dqxgrtZAoK4dLrmSsHb6+72HoQPyBobx6TglzxsNzej&#10;NWbanflAfREqESHsM1RgQmgzKX1pyKKfuZY4eifXWQxRdpXUHZ4j3DYyTZKFtFhzXDDY0qOh8rv4&#10;sQrSr+r5OO3zFyye8vePHA+LT2OUmoyHhxWIQEO4hv/be61gni7hciYe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84LsYAAADcAAAADwAAAAAAAAAAAAAAAACYAgAAZHJz&#10;L2Rvd25yZXYueG1sUEsFBgAAAAAEAAQA9QAAAIsDAAAAAA==&#10;" path="m,50r,55l170,45,165,,,50xe" strokeweight="1pt">
                        <v:path arrowok="t" o:connecttype="custom" o:connectlocs="0,50;0,105;170,45;165,0;0,50;0,50" o:connectangles="0,0,0,0,0,0"/>
                      </v:shape>
                      <v:shape id="Freeform 1861" o:spid="_x0000_s1083" style="position:absolute;left:7813;top:6961;width:390;height:210;visibility:visible;mso-wrap-style:square;v-text-anchor:top" coordsize="39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FItL8A&#10;AADcAAAADwAAAGRycy9kb3ducmV2LnhtbERPTYvCMBC9C/6HMII3TRVxl2oUEVz2oJR1xfPQjG2x&#10;mZQkrfXfm4Pg8fG+19ve1KIj5yvLCmbTBARxbnXFhYLL/2HyDcIHZI21ZVLwJA/bzXCwxlTbB/9R&#10;dw6FiCHsU1RQhtCkUvq8JIN+ahviyN2sMxgidIXUDh8x3NRyniRLabDi2FBiQ/uS8vu5NQowyzJ7&#10;PEnXfZ0WP/3y2s7y0Co1HvW7FYhAffiI3+5frWAxj2vjmXg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0Ui0vwAAANwAAAAPAAAAAAAAAAAAAAAAAJgCAABkcnMvZG93bnJl&#10;di54bWxQSwUGAAAAAAQABAD1AAAAhAMAAAAA&#10;" path="m105,155l,135r150,75l390,105,385,60,175,140,85,r40,125l5,55,105,155xe" strokeweight="1pt">
                        <v:path arrowok="t" o:connecttype="custom" o:connectlocs="105,155;0,135;150,210;390,105;385,60;175,140;85,0;125,125;5,55;105,155;105,155" o:connectangles="0,0,0,0,0,0,0,0,0,0,0"/>
                      </v:shape>
                      <v:shape id="Freeform 1862" o:spid="_x0000_s1084" style="position:absolute;left:8648;top:5855;width:854;height:396;visibility:visible;mso-wrap-style:square;v-text-anchor:top" coordsize="85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8yGccA&#10;AADcAAAADwAAAGRycy9kb3ducmV2LnhtbESPW2sCMRSE3wv+h3AEX0SzavGyGqUtFFroPnjB58Pm&#10;uFndnCybqGt/fVMo9HGYmW+Y1aa1lbhR40vHCkbDBARx7nTJhYLD/n0wB+EDssbKMSl4kIfNuvO0&#10;wlS7O2/ptguFiBD2KSowIdSplD43ZNEPXU0cvZNrLIYom0LqBu8Rbis5TpKptFhyXDBY05uh/LK7&#10;WgX72XfiMvN6LPvbyeexX2Xnr0umVK/bvixBBGrDf/iv/aEVPI8X8HsmH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vMhnHAAAA3AAAAA8AAAAAAAAAAAAAAAAAmAIAAGRy&#10;cy9kb3ducmV2LnhtbFBLBQYAAAAABAAEAPUAAACMAwAAAAA=&#10;" path="m,125r,l70,135r60,21l185,181r45,30l275,246r35,40l340,336r25,55l390,396r29,-5l444,386r30,-5l504,366r30,-15l594,311r60,-55l719,186r70,-86l854,,804,15,749,25,699,35r-55,l584,35,529,30,469,25,409,10,360,5,310,,260,5,210,15,160,35,105,55,55,85,,125xe" strokeweight="1pt">
                        <v:path arrowok="t" o:connecttype="custom" o:connectlocs="0,125;0,125;70,135;130,156;185,181;230,211;275,246;310,286;340,336;365,391;365,391;390,396;419,391;444,386;474,381;504,366;534,351;594,311;654,256;719,186;789,100;854,0;854,0;804,15;749,25;699,35;644,35;584,35;529,30;469,25;409,10;409,10;360,5;310,0;260,5;210,15;160,35;105,55;55,85;0,125;0,125" o:connectangles="0,0,0,0,0,0,0,0,0,0,0,0,0,0,0,0,0,0,0,0,0,0,0,0,0,0,0,0,0,0,0,0,0,0,0,0,0,0,0,0,0"/>
                      </v:shape>
                      <v:shape id="Freeform 1863" o:spid="_x0000_s1085" style="position:absolute;left:8088;top:5915;width:1094;height:2002;visibility:visible;mso-wrap-style:square;v-text-anchor:top" coordsize="1094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OFJ8IA&#10;AADcAAAADwAAAGRycy9kb3ducmV2LnhtbERPTYvCMBC9L/gfwgh7W1O3IlqNIoK4Bw9uVcTb0Ixt&#10;sZl0m1jrvzeHBY+P9z1fdqYSLTWutKxgOIhAEGdWl5wrOB42XxMQziNrrCyTgic5WC56H3NMtH3w&#10;L7Wpz0UIYZeggsL7OpHSZQUZdANbEwfuahuDPsAml7rBRwg3lfyOorE0WHJoKLCmdUHZLb0bBbt9&#10;yttSn++Tg+vk3+h0Hk8vsVKf/W41A+Gp82/xv/tHKxjFYX44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E4UnwgAAANwAAAAPAAAAAAAAAAAAAAAAAJgCAABkcnMvZG93&#10;bnJldi54bWxQSwUGAAAAAAQABAD1AAAAhwMAAAAA&#10;" path="m1089,96r,l1074,70,1059,55,1034,35,999,20,959,10,915,5,860,,805,,715,10,675,20,635,30,605,40,575,55,545,75,525,96r-20,15l495,131r-10,20l480,176r-5,20l480,216r5,25l495,266r-50,l390,271r-45,10l295,296r-45,15l210,331r-40,25l135,381,95,416,65,451,40,491,20,536,10,571,5,616,,661r,45l20,841,45,976r30,135l115,1241r45,130l215,1506r60,131l340,1767r60,100l455,1947r25,25l500,1987r20,10l535,2002r10,-5l550,1987r,-20l545,1942r-10,-35l520,1862r-50,-95l545,1852r60,65l655,1957r15,5l680,1962r10,-5l690,1942r-5,-20l675,1897r-15,-35l635,1822r-65,-95l630,1782r55,45l735,1867r50,25l820,1912r25,5l860,1912r5,-5l870,1902r,-20l855,1857r-25,-30l795,1787r-55,-45l675,1697r-75,-50l520,1597r80,-106l675,1386r65,-100l800,1191r50,-90l895,1011r35,-85l959,846r25,-80l994,696r10,-70l999,561r-5,-65l974,436,955,381,925,331r44,-30l1004,266r35,-30l1064,206r15,-30l1089,146r5,-25l1089,96xe" strokeweight="1pt">
                        <v:path arrowok="t" o:connecttype="custom" o:connectlocs="1074,70;999,20;915,5;805,0;635,30;545,75;505,111;480,176;485,241;445,266;295,296;170,356;95,416;20,536;5,616;0,706;75,1111;215,1506;340,1767;455,1947;520,1997;545,1997;545,1942;520,1862;545,1852;655,1957;680,1962;685,1922;660,1862;570,1727;735,1867;820,1912;865,1907;870,1882;795,1787;675,1697;520,1597;740,1286;895,1011;984,766;999,561;955,381;969,301;1064,206;1089,146;1089,96" o:connectangles="0,0,0,0,0,0,0,0,0,0,0,0,0,0,0,0,0,0,0,0,0,0,0,0,0,0,0,0,0,0,0,0,0,0,0,0,0,0,0,0,0,0,0,0,0,0"/>
                      </v:shape>
                      <v:shape id="Freeform 1864" o:spid="_x0000_s1086" style="position:absolute;left:8088;top:6216;width:925;height:880;visibility:visible;mso-wrap-style:square;v-text-anchor:top" coordsize="925,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1KtcUA&#10;AADcAAAADwAAAGRycy9kb3ducmV2LnhtbESPQWsCMRSE74L/IbxCbzW7WqysRhGLtPUiVcHrY/O6&#10;Wdy8pJu4bv99Uyh4HGbmG2ax6m0jOmpD7VhBPspAEJdO11wpOB23TzMQISJrbByTgh8KsFoOBwss&#10;tLvxJ3WHWIkE4VCgAhOjL6QMpSGLYeQ8cfK+XGsxJtlWUrd4S3DbyHGWTaXFmtOCQU8bQ+XlcLUK&#10;9ufNy2te7szb5Uqn0I0/vPv2Sj0+9Os5iEh9vIf/2+9awfMk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Uq1xQAAANwAAAAPAAAAAAAAAAAAAAAAAJgCAABkcnMv&#10;ZG93bnJldi54bWxQSwUGAAAAAAQABAD1AAAAigMAAAAA&#10;" path="m650,320r,l675,340r20,20l710,385r15,25l735,440r5,30l745,500r5,35l745,575r-5,40l725,695r-35,90l645,880r35,-45l710,795r30,-45l765,705r20,-40l800,620r10,-40l815,535r5,-35l820,465r-5,-35l805,395,795,365,780,335,765,305,745,275,700,230,645,190,590,165,520,145r-35,-5l450,140r-35,l380,145r-35,10l310,165r-65,30l255,170r15,-25l290,125r25,-15l345,90,375,75,415,65,455,55,545,40,650,30,780,25r145,5l865,15,800,5,735,,665,,590,,515,5,435,15,350,30,285,55,225,90r-55,40l120,175,80,225,50,280,20,340,,405,105,355,205,310r95,-25l390,270r80,-5l505,265r35,5l570,280r30,10l625,305r25,15xe" strokeweight="1pt">
                        <v:path arrowok="t" o:connecttype="custom" o:connectlocs="650,320;695,360;725,410;740,470;750,535;745,575;725,695;645,880;680,835;740,750;785,665;810,580;815,535;820,465;805,395;780,335;745,275;700,230;590,165;520,145;450,140;380,145;310,165;245,195;270,145;315,110;375,75;455,55;545,40;780,25;925,30;800,5;665,0;515,5;350,30;285,55;170,130;80,225;20,340;0,405;205,310;390,270;470,265;540,270;600,290;650,320" o:connectangles="0,0,0,0,0,0,0,0,0,0,0,0,0,0,0,0,0,0,0,0,0,0,0,0,0,0,0,0,0,0,0,0,0,0,0,0,0,0,0,0,0,0,0,0,0,0"/>
                      </v:shape>
                      <v:shape id="Freeform 1865" o:spid="_x0000_s1087" style="position:absolute;left:7993;top:5980;width:655;height:201;visibility:visible;mso-wrap-style:square;v-text-anchor:top" coordsize="65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opcQA&#10;AADcAAAADwAAAGRycy9kb3ducmV2LnhtbESPUWvCMBSF3wf+h3CFvYimdmNoZxQ3KOxJ0PkDrs01&#10;7WxuSpK13b9fBgMfD+ec73A2u9G2oicfGscKlosMBHHldMNGwfmznK9AhIissXVMCn4owG47edhg&#10;od3AR+pP0YgE4VCggjrGrpAyVDVZDAvXESfv6rzFmKQ3UnscEty2Ms+yF2mx4bRQY0fvNVW307dV&#10;cDEzvFaSZiuS5Tr6r8PtzRyUepyO+1cQkcZ4D/+3P7SC56cc/s6k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BaKXEAAAA3AAAAA8AAAAAAAAAAAAAAAAAmAIAAGRycy9k&#10;b3ducmV2LnhtbFBLBQYAAAAABAAEAPUAAACJAwAAAAA=&#10;" path="m,121r,l225,136r175,20l520,176r45,10l590,201,655,,615,20,560,41,495,56,420,71,330,86,235,96,,121xe" strokeweight="1pt">
                        <v:path arrowok="t" o:connecttype="custom" o:connectlocs="0,121;0,121;225,136;400,156;520,176;565,186;590,201;655,0;655,0;615,20;560,41;495,56;420,71;330,86;235,96;0,121;0,121" o:connectangles="0,0,0,0,0,0,0,0,0,0,0,0,0,0,0,0,0"/>
                      </v:shape>
                      <v:shape id="Freeform 1866" o:spid="_x0000_s1088" style="position:absolute;left:8563;top:5980;width:614;height:201;visibility:visible;mso-wrap-style:square;v-text-anchor:top" coordsize="614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/ifsAA&#10;AADcAAAADwAAAGRycy9kb3ducmV2LnhtbESPQYvCMBSE74L/ITzBm6ZuVaQaRRbEZW+6C3p8NM+m&#10;2LyEJmr3328EweMwM98wq01nG3GnNtSOFUzGGQji0umaKwW/P7vRAkSIyBobx6TgjwJs1v3eCgvt&#10;Hnyg+zFWIkE4FKjAxOgLKUNpyGIYO0+cvItrLcYk20rqFh8Jbhv5kWVzabHmtGDQ06eh8nq8WQUd&#10;52Q8lrnRk72vzAzt+fSt1HDQbZcgInXxHX61v7SCaZ7D80w6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/ifsAAAADcAAAADwAAAAAAAAAAAAAAAACYAgAAZHJzL2Rvd25y&#10;ZXYueG1sUEsFBgAAAAAEAAQA9QAAAIUDAAAAAA==&#10;" path="m614,76r,l499,46,370,25,235,10,85,,55,20,35,46,15,66,5,91,,116r,30l10,171r10,30l170,151,315,116,465,91,614,76xe" strokeweight="1pt">
                        <v:path arrowok="t" o:connecttype="custom" o:connectlocs="614,76;614,76;499,46;370,25;235,10;85,0;85,0;55,20;35,46;15,66;5,91;0,116;0,146;10,171;20,201;20,201;170,151;315,116;465,91;614,76;614,76" o:connectangles="0,0,0,0,0,0,0,0,0,0,0,0,0,0,0,0,0,0,0,0,0"/>
                      </v:shape>
                      <v:shape id="Freeform 1867" o:spid="_x0000_s1089" style="position:absolute;left:8648;top:6036;width:100;height:65;visibility:visible;mso-wrap-style:square;v-text-anchor:top" coordsize="10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XJ8UA&#10;AADcAAAADwAAAGRycy9kb3ducmV2LnhtbESPS4vCQBCE7wv+h6EFb+vEJxIdRQRR8LDrA/TYZNok&#10;mOkJmTFGf72zsOCxqKqvqNmiMYWoqXK5ZQW9bgSCOLE651TB6bj+noBwHlljYZkUPMnBYt76mmGs&#10;7YP3VB98KgKEXYwKMu/LWEqXZGTQdW1JHLyrrQz6IKtU6gofAW4K2Y+isTSYc1jIsKRVRsntcDcK&#10;Rq/fy+61GR/lz3m70s9djaNerVSn3SynIDw1/hP+b2+1guFgCH9nwhG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9cnxQAAANwAAAAPAAAAAAAAAAAAAAAAAJgCAABkcnMv&#10;ZG93bnJldi54bWxQSwUGAAAAAAQABAD1AAAAigMAAAAA&#10;" path="m5,r,l,25,5,45r5,15l20,65r10,l50,55,75,40,100,20,55,45,40,50r-15,l15,50,10,40,5,20,5,xe" strokeweight="1pt">
                        <v:path arrowok="t" o:connecttype="custom" o:connectlocs="5,0;5,0;0,25;5,45;10,60;20,65;30,65;50,55;75,40;100,20;100,20;55,45;40,50;25,50;25,50;15,50;10,40;5,20;5,0;5,0" o:connectangles="0,0,0,0,0,0,0,0,0,0,0,0,0,0,0,0,0,0,0,0"/>
                      </v:shape>
                      <v:shape id="Freeform 1868" o:spid="_x0000_s1090" style="position:absolute;left:8043;top:5890;width:65;height:85;visibility:visible;mso-wrap-style:square;v-text-anchor:top" coordsize="6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PD0MUA&#10;AADcAAAADwAAAGRycy9kb3ducmV2LnhtbESPQWvCQBSE7wX/w/IKvdVNtYqkrtIqglBBjYrXR/Y1&#10;CWbfht1tjP/eFQo9DjPzDTOdd6YWLTlfWVbw1k9AEOdWV1woOB5WrxMQPiBrrC2Tght5mM96T1NM&#10;tb3yntosFCJC2KeooAyhSaX0eUkGfd82xNH7sc5giNIVUju8Rrip5SBJxtJgxXGhxIYWJeWX7Nco&#10;4NPN1dvxIlvq3Wby3Z6/tufhXqmX5+7zA0SgLvyH/9prreB9OIL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8PQxQAAANwAAAAPAAAAAAAAAAAAAAAAAJgCAABkcnMv&#10;ZG93bnJldi54bWxQSwUGAAAAAAQABAD1AAAAigMAAAAA&#10;" path="m35,l,85,65,35,35,xe" strokeweight="1pt">
                        <v:path arrowok="t" o:connecttype="custom" o:connectlocs="35,0;0,85;65,35;35,0" o:connectangles="0,0,0,0"/>
                      </v:shape>
                      <v:shape id="Freeform 1869" o:spid="_x0000_s1091" style="position:absolute;left:8188;top:5855;width:50;height:75;visibility:visible;mso-wrap-style:square;v-text-anchor:top" coordsize="5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SLcUA&#10;AADcAAAADwAAAGRycy9kb3ducmV2LnhtbESPT2vCQBTE70K/w/IK3nRT/1Giq5RCoVQRjB709sw+&#10;k9Ds27C7jfHbu4LQ4zAzv2EWq87UoiXnK8sK3oYJCOLc6ooLBYf91+AdhA/IGmvLpOBGHlbLl94C&#10;U22vvKM2C4WIEPYpKihDaFIpfV6SQT+0DXH0LtYZDFG6QmqH1wg3tRwlyUwarDgulNjQZ0n5b/Zn&#10;FCSnatS6bXbe7y4/a54eNkff5Er1X7uPOYhAXfgPP9vfWsFkPIPH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hItxQAAANwAAAAPAAAAAAAAAAAAAAAAAJgCAABkcnMv&#10;ZG93bnJldi54bWxQSwUGAAAAAAQABAD1AAAAigMAAAAA&#10;" path="m,l,75,50,25,,xe" strokeweight="1pt">
                        <v:path arrowok="t" o:connecttype="custom" o:connectlocs="0,0;0,75;50,25;0,0" o:connectangles="0,0,0,0"/>
                      </v:shape>
                      <v:shape id="Freeform 1870" o:spid="_x0000_s1092" style="position:absolute;left:8058;top:6221;width:70;height:60;visibility:visible;mso-wrap-style:square;v-text-anchor:top" coordsize="7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CYj8UA&#10;AADcAAAADwAAAGRycy9kb3ducmV2LnhtbESP3WrCQBSE74W+w3IK3kjd+ENbUjeigaDglbYPcMie&#10;Jml3z6bZNca3dwWhl8PMfMOs1oM1oqfON44VzKYJCOLS6YYrBV+fxcs7CB+QNRrHpOBKHtbZ02iF&#10;qXYXPlJ/CpWIEPYpKqhDaFMpfVmTRT91LXH0vl1nMUTZVVJ3eIlwa+Q8SV6lxYbjQo0t5TWVv6ez&#10;VXA4X/PdZG5M8bc97oNtTH74KZQaPw+bDxCBhvAffrT3WsFy8Qb3M/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JiPxQAAANwAAAAPAAAAAAAAAAAAAAAAAJgCAABkcnMv&#10;ZG93bnJldi54bWxQSwUGAAAAAAQABAD1AAAAigMAAAAA&#10;" path="m5,l,60,70,15,5,xe" strokeweight="1pt">
                        <v:path arrowok="t" o:connecttype="custom" o:connectlocs="5,0;0,60;70,15;5,0" o:connectangles="0,0,0,0"/>
                      </v:shape>
                    </v:group>
                  </v:group>
                  <v:group id="Group 1922" o:spid="_x0000_s1093" style="position:absolute;left:1416;top:1267;width:4641;height:8045" coordorigin="1416,1267" coordsize="4641,8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  <v:shape id="Freeform 862" o:spid="_x0000_s1094" style="position:absolute;left:1416;top:2193;width:3799;height:2525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V3FsYA&#10;AADcAAAADwAAAGRycy9kb3ducmV2LnhtbESPwW7CMBBE75X4B2uRuBWnLZQSMIiSItEDEQU+YBVv&#10;k7TxOsQupH+PkZA4jmbmjWY6b00lTtS40rKCp34EgjizuuRcwWG/enwD4TyyxsoyKfgnB/NZ52GK&#10;sbZn/qLTzuciQNjFqKDwvo6ldFlBBl3f1sTB+7aNQR9kk0vd4DnATSWfo+hVGiw5LBRY07Kg7Hf3&#10;ZxRsk83x3QxHC/zYpGZo0+TzZ5Uo1eu2iwkIT62/h2/ttVYweBnD9Uw4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V3FsYAAADcAAAADwAAAAAAAAAAAAAAAACYAgAAZHJz&#10;L2Rvd25yZXYueG1sUEsFBgAAAAAEAAQA9QAAAIsDAAAAAA==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  <v:path arrowok="t" o:connecttype="custom" o:connectlocs="921,284;678,392;664,567;597,621;365,635;230,756;243,945;122,1121;0,1337;81,1580;41,1917;338,2039;378,2241;583,2349;786,2214;1029,2363;1245,2336;1420,2241;1731,2457;1960,2430;2082,2525;2325,2444;2460,2295;2581,2444;2773,2444;2975,2255;3164,2187;3380,2106;3434,1931;3461,1836;3623,1823;3704,1634;3731,1418;3799,1202;3664,1026;3569,959;3664,797;3556,608;3205,527;3232,351;3029,230;2732,351;2746,122;2622,14;2365,54;2176,54;2014,0;1798,162;1542,95;1231,95;1137,230" o:connectangles="0,0,0,0,0,0,0,0,0,0,0,0,0,0,0,0,0,0,0,0,0,0,0,0,0,0,0,0,0,0,0,0,0,0,0,0,0,0,0,0,0,0,0,0,0,0,0,0,0,0,0"/>
                    </v:shape>
                    <v:shape id="Freeform 858" o:spid="_x0000_s1095" style="position:absolute;left:3098;top:3845;width:1785;height:5467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Pq8AA&#10;AADcAAAADwAAAGRycy9kb3ducmV2LnhtbERPTYvCMBC9C/6HMMJeRFNFRKtpkRVhT4K23odmbIvN&#10;pDTZ2t1fbw6Cx8f73qeDaURPnastK1jMIxDEhdU1lwry7DTbgHAeWWNjmRT8kYM0GY/2GGv75Av1&#10;V1+KEMIuRgWV920spSsqMujmtiUO3N12Bn2AXSl1h88Qbhq5jKK1NFhzaKiwpe+Kisf11yhYTrP/&#10;wh/zBfXr8nKm/LbV2U2pr8lw2IHwNPiP+O3+0QpWqzA/nAlHQC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qPq8AAAADcAAAADwAAAAAAAAAAAAAAAACYAgAAZHJzL2Rvd25y&#10;ZXYueG1sUEsFBgAAAAAEAAQA9QAAAIUDAAAAAA==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  <v:path arrowok="t" o:connecttype="custom" o:connectlocs="1053,94;594,0;594,0;581,418;567,742;540,1012;500,1201;459,1309;446,1336;419,1350;392,1336;365,1309;311,1201;122,1647;122,1647;216,1809;297,1971;365,2146;419,2335;459,2524;473,2727;486,2943;486,3159;473,3388;446,3618;405,3861;351,4104;284,4374;203,4630;108,4914;0,5197;1431,5467;1242,5238;1785,5238;1785,5238;1661,5035;1553,4819;1445,4590;1350,4333;1269,4077;1188,3793;1134,3496;1080,3186;1040,2862;1013,2511;986,2146;986,1768;986,1377;999,972;1026,540;1053,94;1053,94" o:connectangles="0,0,0,0,0,0,0,0,0,0,0,0,0,0,0,0,0,0,0,0,0,0,0,0,0,0,0,0,0,0,0,0,0,0,0,0,0,0,0,0,0,0,0,0,0,0,0,0,0,0,0,0"/>
                    </v:shape>
                    <v:shape id="Freeform 861" o:spid="_x0000_s1096" style="position:absolute;left:1732;top:1267;width:4325;height:3051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Km9MMA&#10;AADcAAAADwAAAGRycy9kb3ducmV2LnhtbESPUWvCMBSF3wX/Q7gDX0RTh0ipRhmCYwxf2u0HXJpr&#10;U2xuShNt5q9fhMEeD+ec73B2h2g7cafBt44VrJYZCOLa6ZYbBd9fp0UOwgdkjZ1jUvBDHg776WSH&#10;hXYjl3SvQiMShH2BCkwIfSGlrw1Z9EvXEyfv4gaLIcmhkXrAMcFtJ1+zbCMttpwWDPZ0NFRfq5tV&#10;0NnPshw37/M8N/F0ZjSPYxWVmr3Ety2IQDH8h//aH1rBer2C55l0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Km9MMAAADcAAAADwAAAAAAAAAAAAAAAACYAgAAZHJzL2Rv&#10;d25yZXYueG1sUEsFBgAAAAAEAAQA9QAAAIgDAAAAAA=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  <v:path arrowok="t" o:connecttype="custom" o:connectlocs="1110,351;837,405;742,567;823,797;526,729;324,824;243,1026;364,1242;13,1499;13,1647;81,1904;27,2268;189,2444;391,2579;486,2768;661,2822;853,2714;1069,2795;1272,2862;1488,2741;1650,2822;1852,2970;2203,2876;2311,3024;2500,3024;2689,2889;2797,2768;2932,2957;3151,2943;3340,2768;3596,2633;3799,2579;3893,2390;3812,2160;4028,2228;4163,2147;4190,1850;4271,1674;4312,1445;4217,1269;4001,1202;4150,1013;4123,810;3934,675;3637,635;3677,419;3542,297;3205,338;3137,270;3067,68;2864,0;2635,108;2500,108;2378,0;2109,108;1933,243;1623,81;1393,122;1285,284" o:connectangles="0,0,0,0,0,0,0,0,0,0,0,0,0,0,0,0,0,0,0,0,0,0,0,0,0,0,0,0,0,0,0,0,0,0,0,0,0,0,0,0,0,0,0,0,0,0,0,0,0,0,0,0,0,0,0,0,0,0,0"/>
                    </v:shape>
                  </v:group>
                </v:group>
                <w10:wrap anchorx="margin" anchory="margin"/>
              </v:group>
            </w:pict>
          </mc:Fallback>
        </mc:AlternateContent>
      </w:r>
      <w:r w:rsidR="00EF10A3">
        <w:br w:type="page"/>
      </w:r>
    </w:p>
    <w:p w:rsidR="00FC5B11" w:rsidRDefault="000C0367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217660" cy="6837045"/>
                <wp:effectExtent l="19050" t="19050" r="21590" b="20955"/>
                <wp:wrapNone/>
                <wp:docPr id="308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17660" cy="6837045"/>
                          <a:chOff x="654" y="687"/>
                          <a:chExt cx="14516" cy="10767"/>
                        </a:xfrm>
                      </wpg:grpSpPr>
                      <wpg:grpSp>
                        <wpg:cNvPr id="309" name="Group 1099"/>
                        <wpg:cNvGrpSpPr>
                          <a:grpSpLocks/>
                        </wpg:cNvGrpSpPr>
                        <wpg:grpSpPr bwMode="auto">
                          <a:xfrm>
                            <a:off x="12646" y="687"/>
                            <a:ext cx="2398" cy="4073"/>
                            <a:chOff x="1450" y="535"/>
                            <a:chExt cx="2398" cy="4073"/>
                          </a:xfrm>
                        </wpg:grpSpPr>
                        <wps:wsp>
                          <wps:cNvPr id="310" name="Freeform 1091"/>
                          <wps:cNvSpPr>
                            <a:spLocks/>
                          </wps:cNvSpPr>
                          <wps:spPr bwMode="auto">
                            <a:xfrm>
                              <a:off x="1450" y="881"/>
                              <a:ext cx="1924" cy="1278"/>
                            </a:xfrm>
                            <a:custGeom>
                              <a:avLst/>
                              <a:gdLst>
                                <a:gd name="T0" fmla="*/ 341 w 1407"/>
                                <a:gd name="T1" fmla="*/ 105 h 935"/>
                                <a:gd name="T2" fmla="*/ 251 w 1407"/>
                                <a:gd name="T3" fmla="*/ 145 h 935"/>
                                <a:gd name="T4" fmla="*/ 246 w 1407"/>
                                <a:gd name="T5" fmla="*/ 210 h 935"/>
                                <a:gd name="T6" fmla="*/ 221 w 1407"/>
                                <a:gd name="T7" fmla="*/ 230 h 935"/>
                                <a:gd name="T8" fmla="*/ 135 w 1407"/>
                                <a:gd name="T9" fmla="*/ 235 h 935"/>
                                <a:gd name="T10" fmla="*/ 85 w 1407"/>
                                <a:gd name="T11" fmla="*/ 280 h 935"/>
                                <a:gd name="T12" fmla="*/ 90 w 1407"/>
                                <a:gd name="T13" fmla="*/ 350 h 935"/>
                                <a:gd name="T14" fmla="*/ 45 w 1407"/>
                                <a:gd name="T15" fmla="*/ 415 h 935"/>
                                <a:gd name="T16" fmla="*/ 0 w 1407"/>
                                <a:gd name="T17" fmla="*/ 495 h 935"/>
                                <a:gd name="T18" fmla="*/ 30 w 1407"/>
                                <a:gd name="T19" fmla="*/ 585 h 935"/>
                                <a:gd name="T20" fmla="*/ 15 w 1407"/>
                                <a:gd name="T21" fmla="*/ 710 h 935"/>
                                <a:gd name="T22" fmla="*/ 125 w 1407"/>
                                <a:gd name="T23" fmla="*/ 755 h 935"/>
                                <a:gd name="T24" fmla="*/ 140 w 1407"/>
                                <a:gd name="T25" fmla="*/ 830 h 935"/>
                                <a:gd name="T26" fmla="*/ 216 w 1407"/>
                                <a:gd name="T27" fmla="*/ 870 h 935"/>
                                <a:gd name="T28" fmla="*/ 291 w 1407"/>
                                <a:gd name="T29" fmla="*/ 820 h 935"/>
                                <a:gd name="T30" fmla="*/ 381 w 1407"/>
                                <a:gd name="T31" fmla="*/ 875 h 935"/>
                                <a:gd name="T32" fmla="*/ 461 w 1407"/>
                                <a:gd name="T33" fmla="*/ 865 h 935"/>
                                <a:gd name="T34" fmla="*/ 526 w 1407"/>
                                <a:gd name="T35" fmla="*/ 830 h 935"/>
                                <a:gd name="T36" fmla="*/ 641 w 1407"/>
                                <a:gd name="T37" fmla="*/ 910 h 935"/>
                                <a:gd name="T38" fmla="*/ 726 w 1407"/>
                                <a:gd name="T39" fmla="*/ 900 h 935"/>
                                <a:gd name="T40" fmla="*/ 771 w 1407"/>
                                <a:gd name="T41" fmla="*/ 935 h 935"/>
                                <a:gd name="T42" fmla="*/ 861 w 1407"/>
                                <a:gd name="T43" fmla="*/ 905 h 935"/>
                                <a:gd name="T44" fmla="*/ 911 w 1407"/>
                                <a:gd name="T45" fmla="*/ 850 h 935"/>
                                <a:gd name="T46" fmla="*/ 956 w 1407"/>
                                <a:gd name="T47" fmla="*/ 905 h 935"/>
                                <a:gd name="T48" fmla="*/ 1027 w 1407"/>
                                <a:gd name="T49" fmla="*/ 905 h 935"/>
                                <a:gd name="T50" fmla="*/ 1102 w 1407"/>
                                <a:gd name="T51" fmla="*/ 835 h 935"/>
                                <a:gd name="T52" fmla="*/ 1172 w 1407"/>
                                <a:gd name="T53" fmla="*/ 810 h 935"/>
                                <a:gd name="T54" fmla="*/ 1252 w 1407"/>
                                <a:gd name="T55" fmla="*/ 780 h 935"/>
                                <a:gd name="T56" fmla="*/ 1272 w 1407"/>
                                <a:gd name="T57" fmla="*/ 715 h 935"/>
                                <a:gd name="T58" fmla="*/ 1282 w 1407"/>
                                <a:gd name="T59" fmla="*/ 680 h 935"/>
                                <a:gd name="T60" fmla="*/ 1342 w 1407"/>
                                <a:gd name="T61" fmla="*/ 675 h 935"/>
                                <a:gd name="T62" fmla="*/ 1372 w 1407"/>
                                <a:gd name="T63" fmla="*/ 605 h 935"/>
                                <a:gd name="T64" fmla="*/ 1382 w 1407"/>
                                <a:gd name="T65" fmla="*/ 525 h 935"/>
                                <a:gd name="T66" fmla="*/ 1407 w 1407"/>
                                <a:gd name="T67" fmla="*/ 445 h 935"/>
                                <a:gd name="T68" fmla="*/ 1357 w 1407"/>
                                <a:gd name="T69" fmla="*/ 380 h 935"/>
                                <a:gd name="T70" fmla="*/ 1322 w 1407"/>
                                <a:gd name="T71" fmla="*/ 355 h 935"/>
                                <a:gd name="T72" fmla="*/ 1357 w 1407"/>
                                <a:gd name="T73" fmla="*/ 295 h 935"/>
                                <a:gd name="T74" fmla="*/ 1317 w 1407"/>
                                <a:gd name="T75" fmla="*/ 225 h 935"/>
                                <a:gd name="T76" fmla="*/ 1187 w 1407"/>
                                <a:gd name="T77" fmla="*/ 195 h 935"/>
                                <a:gd name="T78" fmla="*/ 1197 w 1407"/>
                                <a:gd name="T79" fmla="*/ 130 h 935"/>
                                <a:gd name="T80" fmla="*/ 1122 w 1407"/>
                                <a:gd name="T81" fmla="*/ 85 h 935"/>
                                <a:gd name="T82" fmla="*/ 1012 w 1407"/>
                                <a:gd name="T83" fmla="*/ 130 h 935"/>
                                <a:gd name="T84" fmla="*/ 1017 w 1407"/>
                                <a:gd name="T85" fmla="*/ 45 h 935"/>
                                <a:gd name="T86" fmla="*/ 971 w 1407"/>
                                <a:gd name="T87" fmla="*/ 5 h 935"/>
                                <a:gd name="T88" fmla="*/ 876 w 1407"/>
                                <a:gd name="T89" fmla="*/ 20 h 935"/>
                                <a:gd name="T90" fmla="*/ 806 w 1407"/>
                                <a:gd name="T91" fmla="*/ 20 h 935"/>
                                <a:gd name="T92" fmla="*/ 746 w 1407"/>
                                <a:gd name="T93" fmla="*/ 0 h 935"/>
                                <a:gd name="T94" fmla="*/ 666 w 1407"/>
                                <a:gd name="T95" fmla="*/ 60 h 935"/>
                                <a:gd name="T96" fmla="*/ 571 w 1407"/>
                                <a:gd name="T97" fmla="*/ 35 h 935"/>
                                <a:gd name="T98" fmla="*/ 456 w 1407"/>
                                <a:gd name="T99" fmla="*/ 35 h 935"/>
                                <a:gd name="T100" fmla="*/ 421 w 1407"/>
                                <a:gd name="T101" fmla="*/ 85 h 9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407" h="935">
                                  <a:moveTo>
                                    <a:pt x="421" y="125"/>
                                  </a:moveTo>
                                  <a:lnTo>
                                    <a:pt x="421" y="125"/>
                                  </a:lnTo>
                                  <a:lnTo>
                                    <a:pt x="381" y="110"/>
                                  </a:lnTo>
                                  <a:lnTo>
                                    <a:pt x="341" y="105"/>
                                  </a:lnTo>
                                  <a:lnTo>
                                    <a:pt x="306" y="110"/>
                                  </a:lnTo>
                                  <a:lnTo>
                                    <a:pt x="271" y="125"/>
                                  </a:lnTo>
                                  <a:lnTo>
                                    <a:pt x="261" y="135"/>
                                  </a:lnTo>
                                  <a:lnTo>
                                    <a:pt x="251" y="145"/>
                                  </a:lnTo>
                                  <a:lnTo>
                                    <a:pt x="246" y="160"/>
                                  </a:lnTo>
                                  <a:lnTo>
                                    <a:pt x="241" y="175"/>
                                  </a:lnTo>
                                  <a:lnTo>
                                    <a:pt x="241" y="190"/>
                                  </a:lnTo>
                                  <a:lnTo>
                                    <a:pt x="246" y="210"/>
                                  </a:lnTo>
                                  <a:lnTo>
                                    <a:pt x="256" y="225"/>
                                  </a:lnTo>
                                  <a:lnTo>
                                    <a:pt x="271" y="245"/>
                                  </a:lnTo>
                                  <a:lnTo>
                                    <a:pt x="246" y="235"/>
                                  </a:lnTo>
                                  <a:lnTo>
                                    <a:pt x="221" y="230"/>
                                  </a:lnTo>
                                  <a:lnTo>
                                    <a:pt x="196" y="225"/>
                                  </a:lnTo>
                                  <a:lnTo>
                                    <a:pt x="176" y="225"/>
                                  </a:lnTo>
                                  <a:lnTo>
                                    <a:pt x="156" y="230"/>
                                  </a:lnTo>
                                  <a:lnTo>
                                    <a:pt x="135" y="235"/>
                                  </a:lnTo>
                                  <a:lnTo>
                                    <a:pt x="120" y="245"/>
                                  </a:lnTo>
                                  <a:lnTo>
                                    <a:pt x="105" y="255"/>
                                  </a:lnTo>
                                  <a:lnTo>
                                    <a:pt x="95" y="270"/>
                                  </a:lnTo>
                                  <a:lnTo>
                                    <a:pt x="85" y="280"/>
                                  </a:lnTo>
                                  <a:lnTo>
                                    <a:pt x="80" y="300"/>
                                  </a:lnTo>
                                  <a:lnTo>
                                    <a:pt x="80" y="315"/>
                                  </a:lnTo>
                                  <a:lnTo>
                                    <a:pt x="85" y="33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105" y="365"/>
                                  </a:lnTo>
                                  <a:lnTo>
                                    <a:pt x="120" y="380"/>
                                  </a:lnTo>
                                  <a:lnTo>
                                    <a:pt x="75" y="395"/>
                                  </a:lnTo>
                                  <a:lnTo>
                                    <a:pt x="45" y="415"/>
                                  </a:lnTo>
                                  <a:lnTo>
                                    <a:pt x="20" y="435"/>
                                  </a:lnTo>
                                  <a:lnTo>
                                    <a:pt x="5" y="4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95"/>
                                  </a:lnTo>
                                  <a:lnTo>
                                    <a:pt x="5" y="505"/>
                                  </a:lnTo>
                                  <a:lnTo>
                                    <a:pt x="25" y="525"/>
                                  </a:lnTo>
                                  <a:lnTo>
                                    <a:pt x="55" y="540"/>
                                  </a:lnTo>
                                  <a:lnTo>
                                    <a:pt x="30" y="585"/>
                                  </a:lnTo>
                                  <a:lnTo>
                                    <a:pt x="10" y="625"/>
                                  </a:lnTo>
                                  <a:lnTo>
                                    <a:pt x="5" y="660"/>
                                  </a:lnTo>
                                  <a:lnTo>
                                    <a:pt x="10" y="695"/>
                                  </a:lnTo>
                                  <a:lnTo>
                                    <a:pt x="15" y="710"/>
                                  </a:lnTo>
                                  <a:lnTo>
                                    <a:pt x="25" y="725"/>
                                  </a:lnTo>
                                  <a:lnTo>
                                    <a:pt x="35" y="735"/>
                                  </a:lnTo>
                                  <a:lnTo>
                                    <a:pt x="45" y="745"/>
                                  </a:lnTo>
                                  <a:lnTo>
                                    <a:pt x="80" y="755"/>
                                  </a:lnTo>
                                  <a:lnTo>
                                    <a:pt x="125" y="755"/>
                                  </a:lnTo>
                                  <a:lnTo>
                                    <a:pt x="130" y="795"/>
                                  </a:lnTo>
                                  <a:lnTo>
                                    <a:pt x="135" y="810"/>
                                  </a:lnTo>
                                  <a:lnTo>
                                    <a:pt x="140" y="830"/>
                                  </a:lnTo>
                                  <a:lnTo>
                                    <a:pt x="161" y="850"/>
                                  </a:lnTo>
                                  <a:lnTo>
                                    <a:pt x="191" y="865"/>
                                  </a:lnTo>
                                  <a:lnTo>
                                    <a:pt x="201" y="870"/>
                                  </a:lnTo>
                                  <a:lnTo>
                                    <a:pt x="216" y="870"/>
                                  </a:lnTo>
                                  <a:lnTo>
                                    <a:pt x="246" y="860"/>
                                  </a:lnTo>
                                  <a:lnTo>
                                    <a:pt x="261" y="850"/>
                                  </a:lnTo>
                                  <a:lnTo>
                                    <a:pt x="276" y="835"/>
                                  </a:lnTo>
                                  <a:lnTo>
                                    <a:pt x="291" y="820"/>
                                  </a:lnTo>
                                  <a:lnTo>
                                    <a:pt x="301" y="800"/>
                                  </a:lnTo>
                                  <a:lnTo>
                                    <a:pt x="326" y="835"/>
                                  </a:lnTo>
                                  <a:lnTo>
                                    <a:pt x="351" y="860"/>
                                  </a:lnTo>
                                  <a:lnTo>
                                    <a:pt x="381" y="875"/>
                                  </a:lnTo>
                                  <a:lnTo>
                                    <a:pt x="411" y="880"/>
                                  </a:lnTo>
                                  <a:lnTo>
                                    <a:pt x="431" y="880"/>
                                  </a:lnTo>
                                  <a:lnTo>
                                    <a:pt x="446" y="875"/>
                                  </a:lnTo>
                                  <a:lnTo>
                                    <a:pt x="461" y="865"/>
                                  </a:lnTo>
                                  <a:lnTo>
                                    <a:pt x="476" y="855"/>
                                  </a:lnTo>
                                  <a:lnTo>
                                    <a:pt x="496" y="825"/>
                                  </a:lnTo>
                                  <a:lnTo>
                                    <a:pt x="516" y="785"/>
                                  </a:lnTo>
                                  <a:lnTo>
                                    <a:pt x="526" y="830"/>
                                  </a:lnTo>
                                  <a:lnTo>
                                    <a:pt x="536" y="870"/>
                                  </a:lnTo>
                                  <a:lnTo>
                                    <a:pt x="556" y="895"/>
                                  </a:lnTo>
                                  <a:lnTo>
                                    <a:pt x="581" y="910"/>
                                  </a:lnTo>
                                  <a:lnTo>
                                    <a:pt x="606" y="915"/>
                                  </a:lnTo>
                                  <a:lnTo>
                                    <a:pt x="641" y="910"/>
                                  </a:lnTo>
                                  <a:lnTo>
                                    <a:pt x="676" y="890"/>
                                  </a:lnTo>
                                  <a:lnTo>
                                    <a:pt x="721" y="865"/>
                                  </a:lnTo>
                                  <a:lnTo>
                                    <a:pt x="721" y="885"/>
                                  </a:lnTo>
                                  <a:lnTo>
                                    <a:pt x="726" y="900"/>
                                  </a:lnTo>
                                  <a:lnTo>
                                    <a:pt x="731" y="910"/>
                                  </a:lnTo>
                                  <a:lnTo>
                                    <a:pt x="741" y="925"/>
                                  </a:lnTo>
                                  <a:lnTo>
                                    <a:pt x="756" y="930"/>
                                  </a:lnTo>
                                  <a:lnTo>
                                    <a:pt x="771" y="935"/>
                                  </a:lnTo>
                                  <a:lnTo>
                                    <a:pt x="801" y="935"/>
                                  </a:lnTo>
                                  <a:lnTo>
                                    <a:pt x="831" y="925"/>
                                  </a:lnTo>
                                  <a:lnTo>
                                    <a:pt x="861" y="905"/>
                                  </a:lnTo>
                                  <a:lnTo>
                                    <a:pt x="876" y="885"/>
                                  </a:lnTo>
                                  <a:lnTo>
                                    <a:pt x="891" y="870"/>
                                  </a:lnTo>
                                  <a:lnTo>
                                    <a:pt x="906" y="825"/>
                                  </a:lnTo>
                                  <a:lnTo>
                                    <a:pt x="911" y="850"/>
                                  </a:lnTo>
                                  <a:lnTo>
                                    <a:pt x="916" y="870"/>
                                  </a:lnTo>
                                  <a:lnTo>
                                    <a:pt x="926" y="885"/>
                                  </a:lnTo>
                                  <a:lnTo>
                                    <a:pt x="941" y="900"/>
                                  </a:lnTo>
                                  <a:lnTo>
                                    <a:pt x="956" y="905"/>
                                  </a:lnTo>
                                  <a:lnTo>
                                    <a:pt x="971" y="915"/>
                                  </a:lnTo>
                                  <a:lnTo>
                                    <a:pt x="992" y="915"/>
                                  </a:lnTo>
                                  <a:lnTo>
                                    <a:pt x="1012" y="915"/>
                                  </a:lnTo>
                                  <a:lnTo>
                                    <a:pt x="1027" y="905"/>
                                  </a:lnTo>
                                  <a:lnTo>
                                    <a:pt x="1047" y="900"/>
                                  </a:lnTo>
                                  <a:lnTo>
                                    <a:pt x="1062" y="885"/>
                                  </a:lnTo>
                                  <a:lnTo>
                                    <a:pt x="1077" y="870"/>
                                  </a:lnTo>
                                  <a:lnTo>
                                    <a:pt x="1102" y="835"/>
                                  </a:lnTo>
                                  <a:lnTo>
                                    <a:pt x="1107" y="820"/>
                                  </a:lnTo>
                                  <a:lnTo>
                                    <a:pt x="1107" y="805"/>
                                  </a:lnTo>
                                  <a:lnTo>
                                    <a:pt x="1172" y="810"/>
                                  </a:lnTo>
                                  <a:lnTo>
                                    <a:pt x="1192" y="810"/>
                                  </a:lnTo>
                                  <a:lnTo>
                                    <a:pt x="1207" y="805"/>
                                  </a:lnTo>
                                  <a:lnTo>
                                    <a:pt x="1237" y="790"/>
                                  </a:lnTo>
                                  <a:lnTo>
                                    <a:pt x="1252" y="780"/>
                                  </a:lnTo>
                                  <a:lnTo>
                                    <a:pt x="1262" y="765"/>
                                  </a:lnTo>
                                  <a:lnTo>
                                    <a:pt x="1267" y="750"/>
                                  </a:lnTo>
                                  <a:lnTo>
                                    <a:pt x="1272" y="735"/>
                                  </a:lnTo>
                                  <a:lnTo>
                                    <a:pt x="1272" y="715"/>
                                  </a:lnTo>
                                  <a:lnTo>
                                    <a:pt x="1267" y="700"/>
                                  </a:lnTo>
                                  <a:lnTo>
                                    <a:pt x="1257" y="680"/>
                                  </a:lnTo>
                                  <a:lnTo>
                                    <a:pt x="1242" y="665"/>
                                  </a:lnTo>
                                  <a:lnTo>
                                    <a:pt x="1282" y="680"/>
                                  </a:lnTo>
                                  <a:lnTo>
                                    <a:pt x="1297" y="685"/>
                                  </a:lnTo>
                                  <a:lnTo>
                                    <a:pt x="1317" y="685"/>
                                  </a:lnTo>
                                  <a:lnTo>
                                    <a:pt x="1327" y="680"/>
                                  </a:lnTo>
                                  <a:lnTo>
                                    <a:pt x="1342" y="675"/>
                                  </a:lnTo>
                                  <a:lnTo>
                                    <a:pt x="1357" y="660"/>
                                  </a:lnTo>
                                  <a:lnTo>
                                    <a:pt x="1372" y="635"/>
                                  </a:lnTo>
                                  <a:lnTo>
                                    <a:pt x="1372" y="605"/>
                                  </a:lnTo>
                                  <a:lnTo>
                                    <a:pt x="1367" y="570"/>
                                  </a:lnTo>
                                  <a:lnTo>
                                    <a:pt x="1352" y="535"/>
                                  </a:lnTo>
                                  <a:lnTo>
                                    <a:pt x="1367" y="530"/>
                                  </a:lnTo>
                                  <a:lnTo>
                                    <a:pt x="1382" y="525"/>
                                  </a:lnTo>
                                  <a:lnTo>
                                    <a:pt x="1392" y="515"/>
                                  </a:lnTo>
                                  <a:lnTo>
                                    <a:pt x="1402" y="500"/>
                                  </a:lnTo>
                                  <a:lnTo>
                                    <a:pt x="1407" y="475"/>
                                  </a:lnTo>
                                  <a:lnTo>
                                    <a:pt x="1407" y="445"/>
                                  </a:lnTo>
                                  <a:lnTo>
                                    <a:pt x="1397" y="415"/>
                                  </a:lnTo>
                                  <a:lnTo>
                                    <a:pt x="1372" y="390"/>
                                  </a:lnTo>
                                  <a:lnTo>
                                    <a:pt x="1357" y="380"/>
                                  </a:lnTo>
                                  <a:lnTo>
                                    <a:pt x="1342" y="375"/>
                                  </a:lnTo>
                                  <a:lnTo>
                                    <a:pt x="1322" y="370"/>
                                  </a:lnTo>
                                  <a:lnTo>
                                    <a:pt x="1302" y="370"/>
                                  </a:lnTo>
                                  <a:lnTo>
                                    <a:pt x="1322" y="355"/>
                                  </a:lnTo>
                                  <a:lnTo>
                                    <a:pt x="1337" y="340"/>
                                  </a:lnTo>
                                  <a:lnTo>
                                    <a:pt x="1347" y="325"/>
                                  </a:lnTo>
                                  <a:lnTo>
                                    <a:pt x="1357" y="310"/>
                                  </a:lnTo>
                                  <a:lnTo>
                                    <a:pt x="1357" y="295"/>
                                  </a:lnTo>
                                  <a:lnTo>
                                    <a:pt x="1357" y="280"/>
                                  </a:lnTo>
                                  <a:lnTo>
                                    <a:pt x="1352" y="265"/>
                                  </a:lnTo>
                                  <a:lnTo>
                                    <a:pt x="1342" y="250"/>
                                  </a:lnTo>
                                  <a:lnTo>
                                    <a:pt x="1317" y="225"/>
                                  </a:lnTo>
                                  <a:lnTo>
                                    <a:pt x="1282" y="205"/>
                                  </a:lnTo>
                                  <a:lnTo>
                                    <a:pt x="1237" y="195"/>
                                  </a:lnTo>
                                  <a:lnTo>
                                    <a:pt x="1187" y="195"/>
                                  </a:lnTo>
                                  <a:lnTo>
                                    <a:pt x="1197" y="175"/>
                                  </a:lnTo>
                                  <a:lnTo>
                                    <a:pt x="1202" y="160"/>
                                  </a:lnTo>
                                  <a:lnTo>
                                    <a:pt x="1202" y="145"/>
                                  </a:lnTo>
                                  <a:lnTo>
                                    <a:pt x="1197" y="130"/>
                                  </a:lnTo>
                                  <a:lnTo>
                                    <a:pt x="1192" y="115"/>
                                  </a:lnTo>
                                  <a:lnTo>
                                    <a:pt x="1182" y="105"/>
                                  </a:lnTo>
                                  <a:lnTo>
                                    <a:pt x="1157" y="90"/>
                                  </a:lnTo>
                                  <a:lnTo>
                                    <a:pt x="1122" y="85"/>
                                  </a:lnTo>
                                  <a:lnTo>
                                    <a:pt x="1082" y="90"/>
                                  </a:lnTo>
                                  <a:lnTo>
                                    <a:pt x="1047" y="105"/>
                                  </a:lnTo>
                                  <a:lnTo>
                                    <a:pt x="1012" y="130"/>
                                  </a:lnTo>
                                  <a:lnTo>
                                    <a:pt x="1017" y="105"/>
                                  </a:lnTo>
                                  <a:lnTo>
                                    <a:pt x="1022" y="85"/>
                                  </a:lnTo>
                                  <a:lnTo>
                                    <a:pt x="1022" y="65"/>
                                  </a:lnTo>
                                  <a:lnTo>
                                    <a:pt x="1017" y="45"/>
                                  </a:lnTo>
                                  <a:lnTo>
                                    <a:pt x="1012" y="30"/>
                                  </a:lnTo>
                                  <a:lnTo>
                                    <a:pt x="1002" y="20"/>
                                  </a:lnTo>
                                  <a:lnTo>
                                    <a:pt x="987" y="10"/>
                                  </a:lnTo>
                                  <a:lnTo>
                                    <a:pt x="971" y="5"/>
                                  </a:lnTo>
                                  <a:lnTo>
                                    <a:pt x="956" y="0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896" y="10"/>
                                  </a:lnTo>
                                  <a:lnTo>
                                    <a:pt x="876" y="20"/>
                                  </a:lnTo>
                                  <a:lnTo>
                                    <a:pt x="856" y="35"/>
                                  </a:lnTo>
                                  <a:lnTo>
                                    <a:pt x="821" y="65"/>
                                  </a:lnTo>
                                  <a:lnTo>
                                    <a:pt x="816" y="35"/>
                                  </a:lnTo>
                                  <a:lnTo>
                                    <a:pt x="806" y="20"/>
                                  </a:lnTo>
                                  <a:lnTo>
                                    <a:pt x="796" y="10"/>
                                  </a:lnTo>
                                  <a:lnTo>
                                    <a:pt x="786" y="5"/>
                                  </a:lnTo>
                                  <a:lnTo>
                                    <a:pt x="776" y="0"/>
                                  </a:lnTo>
                                  <a:lnTo>
                                    <a:pt x="746" y="0"/>
                                  </a:lnTo>
                                  <a:lnTo>
                                    <a:pt x="716" y="15"/>
                                  </a:lnTo>
                                  <a:lnTo>
                                    <a:pt x="691" y="30"/>
                                  </a:lnTo>
                                  <a:lnTo>
                                    <a:pt x="666" y="60"/>
                                  </a:lnTo>
                                  <a:lnTo>
                                    <a:pt x="646" y="95"/>
                                  </a:lnTo>
                                  <a:lnTo>
                                    <a:pt x="611" y="60"/>
                                  </a:lnTo>
                                  <a:lnTo>
                                    <a:pt x="571" y="35"/>
                                  </a:lnTo>
                                  <a:lnTo>
                                    <a:pt x="531" y="25"/>
                                  </a:lnTo>
                                  <a:lnTo>
                                    <a:pt x="491" y="25"/>
                                  </a:lnTo>
                                  <a:lnTo>
                                    <a:pt x="471" y="30"/>
                                  </a:lnTo>
                                  <a:lnTo>
                                    <a:pt x="456" y="35"/>
                                  </a:lnTo>
                                  <a:lnTo>
                                    <a:pt x="441" y="45"/>
                                  </a:lnTo>
                                  <a:lnTo>
                                    <a:pt x="431" y="55"/>
                                  </a:lnTo>
                                  <a:lnTo>
                                    <a:pt x="426" y="70"/>
                                  </a:lnTo>
                                  <a:lnTo>
                                    <a:pt x="421" y="85"/>
                                  </a:lnTo>
                                  <a:lnTo>
                                    <a:pt x="416" y="105"/>
                                  </a:lnTo>
                                  <a:lnTo>
                                    <a:pt x="421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1092"/>
                          <wps:cNvSpPr>
                            <a:spLocks/>
                          </wps:cNvSpPr>
                          <wps:spPr bwMode="auto">
                            <a:xfrm>
                              <a:off x="2350" y="1840"/>
                              <a:ext cx="904" cy="2768"/>
                            </a:xfrm>
                            <a:custGeom>
                              <a:avLst/>
                              <a:gdLst>
                                <a:gd name="T0" fmla="*/ 390 w 661"/>
                                <a:gd name="T1" fmla="*/ 35 h 2025"/>
                                <a:gd name="T2" fmla="*/ 220 w 661"/>
                                <a:gd name="T3" fmla="*/ 0 h 2025"/>
                                <a:gd name="T4" fmla="*/ 220 w 661"/>
                                <a:gd name="T5" fmla="*/ 0 h 2025"/>
                                <a:gd name="T6" fmla="*/ 215 w 661"/>
                                <a:gd name="T7" fmla="*/ 155 h 2025"/>
                                <a:gd name="T8" fmla="*/ 210 w 661"/>
                                <a:gd name="T9" fmla="*/ 275 h 2025"/>
                                <a:gd name="T10" fmla="*/ 200 w 661"/>
                                <a:gd name="T11" fmla="*/ 375 h 2025"/>
                                <a:gd name="T12" fmla="*/ 185 w 661"/>
                                <a:gd name="T13" fmla="*/ 445 h 2025"/>
                                <a:gd name="T14" fmla="*/ 170 w 661"/>
                                <a:gd name="T15" fmla="*/ 485 h 2025"/>
                                <a:gd name="T16" fmla="*/ 165 w 661"/>
                                <a:gd name="T17" fmla="*/ 495 h 2025"/>
                                <a:gd name="T18" fmla="*/ 155 w 661"/>
                                <a:gd name="T19" fmla="*/ 500 h 2025"/>
                                <a:gd name="T20" fmla="*/ 145 w 661"/>
                                <a:gd name="T21" fmla="*/ 495 h 2025"/>
                                <a:gd name="T22" fmla="*/ 135 w 661"/>
                                <a:gd name="T23" fmla="*/ 485 h 2025"/>
                                <a:gd name="T24" fmla="*/ 115 w 661"/>
                                <a:gd name="T25" fmla="*/ 445 h 2025"/>
                                <a:gd name="T26" fmla="*/ 45 w 661"/>
                                <a:gd name="T27" fmla="*/ 610 h 2025"/>
                                <a:gd name="T28" fmla="*/ 45 w 661"/>
                                <a:gd name="T29" fmla="*/ 610 h 2025"/>
                                <a:gd name="T30" fmla="*/ 80 w 661"/>
                                <a:gd name="T31" fmla="*/ 670 h 2025"/>
                                <a:gd name="T32" fmla="*/ 110 w 661"/>
                                <a:gd name="T33" fmla="*/ 730 h 2025"/>
                                <a:gd name="T34" fmla="*/ 135 w 661"/>
                                <a:gd name="T35" fmla="*/ 795 h 2025"/>
                                <a:gd name="T36" fmla="*/ 155 w 661"/>
                                <a:gd name="T37" fmla="*/ 865 h 2025"/>
                                <a:gd name="T38" fmla="*/ 170 w 661"/>
                                <a:gd name="T39" fmla="*/ 935 h 2025"/>
                                <a:gd name="T40" fmla="*/ 175 w 661"/>
                                <a:gd name="T41" fmla="*/ 1010 h 2025"/>
                                <a:gd name="T42" fmla="*/ 180 w 661"/>
                                <a:gd name="T43" fmla="*/ 1090 h 2025"/>
                                <a:gd name="T44" fmla="*/ 180 w 661"/>
                                <a:gd name="T45" fmla="*/ 1170 h 2025"/>
                                <a:gd name="T46" fmla="*/ 175 w 661"/>
                                <a:gd name="T47" fmla="*/ 1255 h 2025"/>
                                <a:gd name="T48" fmla="*/ 165 w 661"/>
                                <a:gd name="T49" fmla="*/ 1340 h 2025"/>
                                <a:gd name="T50" fmla="*/ 150 w 661"/>
                                <a:gd name="T51" fmla="*/ 1430 h 2025"/>
                                <a:gd name="T52" fmla="*/ 130 w 661"/>
                                <a:gd name="T53" fmla="*/ 1520 h 2025"/>
                                <a:gd name="T54" fmla="*/ 105 w 661"/>
                                <a:gd name="T55" fmla="*/ 1620 h 2025"/>
                                <a:gd name="T56" fmla="*/ 75 w 661"/>
                                <a:gd name="T57" fmla="*/ 1715 h 2025"/>
                                <a:gd name="T58" fmla="*/ 40 w 661"/>
                                <a:gd name="T59" fmla="*/ 1820 h 2025"/>
                                <a:gd name="T60" fmla="*/ 0 w 661"/>
                                <a:gd name="T61" fmla="*/ 1925 h 2025"/>
                                <a:gd name="T62" fmla="*/ 530 w 661"/>
                                <a:gd name="T63" fmla="*/ 2025 h 2025"/>
                                <a:gd name="T64" fmla="*/ 460 w 661"/>
                                <a:gd name="T65" fmla="*/ 1940 h 2025"/>
                                <a:gd name="T66" fmla="*/ 661 w 661"/>
                                <a:gd name="T67" fmla="*/ 1940 h 2025"/>
                                <a:gd name="T68" fmla="*/ 661 w 661"/>
                                <a:gd name="T69" fmla="*/ 1940 h 2025"/>
                                <a:gd name="T70" fmla="*/ 615 w 661"/>
                                <a:gd name="T71" fmla="*/ 1865 h 2025"/>
                                <a:gd name="T72" fmla="*/ 575 w 661"/>
                                <a:gd name="T73" fmla="*/ 1785 h 2025"/>
                                <a:gd name="T74" fmla="*/ 535 w 661"/>
                                <a:gd name="T75" fmla="*/ 1700 h 2025"/>
                                <a:gd name="T76" fmla="*/ 500 w 661"/>
                                <a:gd name="T77" fmla="*/ 1605 h 2025"/>
                                <a:gd name="T78" fmla="*/ 470 w 661"/>
                                <a:gd name="T79" fmla="*/ 1510 h 2025"/>
                                <a:gd name="T80" fmla="*/ 440 w 661"/>
                                <a:gd name="T81" fmla="*/ 1405 h 2025"/>
                                <a:gd name="T82" fmla="*/ 420 w 661"/>
                                <a:gd name="T83" fmla="*/ 1295 h 2025"/>
                                <a:gd name="T84" fmla="*/ 400 w 661"/>
                                <a:gd name="T85" fmla="*/ 1180 h 2025"/>
                                <a:gd name="T86" fmla="*/ 385 w 661"/>
                                <a:gd name="T87" fmla="*/ 1060 h 2025"/>
                                <a:gd name="T88" fmla="*/ 375 w 661"/>
                                <a:gd name="T89" fmla="*/ 930 h 2025"/>
                                <a:gd name="T90" fmla="*/ 365 w 661"/>
                                <a:gd name="T91" fmla="*/ 795 h 2025"/>
                                <a:gd name="T92" fmla="*/ 365 w 661"/>
                                <a:gd name="T93" fmla="*/ 655 h 2025"/>
                                <a:gd name="T94" fmla="*/ 365 w 661"/>
                                <a:gd name="T95" fmla="*/ 510 h 2025"/>
                                <a:gd name="T96" fmla="*/ 370 w 661"/>
                                <a:gd name="T97" fmla="*/ 360 h 2025"/>
                                <a:gd name="T98" fmla="*/ 380 w 661"/>
                                <a:gd name="T99" fmla="*/ 200 h 2025"/>
                                <a:gd name="T100" fmla="*/ 390 w 661"/>
                                <a:gd name="T101" fmla="*/ 35 h 2025"/>
                                <a:gd name="T102" fmla="*/ 390 w 661"/>
                                <a:gd name="T103" fmla="*/ 35 h 20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61" h="2025">
                                  <a:moveTo>
                                    <a:pt x="390" y="35"/>
                                  </a:moveTo>
                                  <a:lnTo>
                                    <a:pt x="220" y="0"/>
                                  </a:lnTo>
                                  <a:lnTo>
                                    <a:pt x="215" y="155"/>
                                  </a:lnTo>
                                  <a:lnTo>
                                    <a:pt x="210" y="275"/>
                                  </a:lnTo>
                                  <a:lnTo>
                                    <a:pt x="200" y="375"/>
                                  </a:lnTo>
                                  <a:lnTo>
                                    <a:pt x="185" y="445"/>
                                  </a:lnTo>
                                  <a:lnTo>
                                    <a:pt x="170" y="485"/>
                                  </a:lnTo>
                                  <a:lnTo>
                                    <a:pt x="165" y="495"/>
                                  </a:lnTo>
                                  <a:lnTo>
                                    <a:pt x="155" y="500"/>
                                  </a:lnTo>
                                  <a:lnTo>
                                    <a:pt x="145" y="495"/>
                                  </a:lnTo>
                                  <a:lnTo>
                                    <a:pt x="135" y="485"/>
                                  </a:lnTo>
                                  <a:lnTo>
                                    <a:pt x="115" y="445"/>
                                  </a:lnTo>
                                  <a:lnTo>
                                    <a:pt x="45" y="610"/>
                                  </a:lnTo>
                                  <a:lnTo>
                                    <a:pt x="80" y="670"/>
                                  </a:lnTo>
                                  <a:lnTo>
                                    <a:pt x="110" y="730"/>
                                  </a:lnTo>
                                  <a:lnTo>
                                    <a:pt x="135" y="795"/>
                                  </a:lnTo>
                                  <a:lnTo>
                                    <a:pt x="155" y="865"/>
                                  </a:lnTo>
                                  <a:lnTo>
                                    <a:pt x="170" y="935"/>
                                  </a:lnTo>
                                  <a:lnTo>
                                    <a:pt x="175" y="1010"/>
                                  </a:lnTo>
                                  <a:lnTo>
                                    <a:pt x="180" y="1090"/>
                                  </a:lnTo>
                                  <a:lnTo>
                                    <a:pt x="180" y="1170"/>
                                  </a:lnTo>
                                  <a:lnTo>
                                    <a:pt x="175" y="1255"/>
                                  </a:lnTo>
                                  <a:lnTo>
                                    <a:pt x="165" y="1340"/>
                                  </a:lnTo>
                                  <a:lnTo>
                                    <a:pt x="150" y="1430"/>
                                  </a:lnTo>
                                  <a:lnTo>
                                    <a:pt x="130" y="1520"/>
                                  </a:lnTo>
                                  <a:lnTo>
                                    <a:pt x="105" y="1620"/>
                                  </a:lnTo>
                                  <a:lnTo>
                                    <a:pt x="75" y="1715"/>
                                  </a:lnTo>
                                  <a:lnTo>
                                    <a:pt x="40" y="1820"/>
                                  </a:lnTo>
                                  <a:lnTo>
                                    <a:pt x="0" y="1925"/>
                                  </a:lnTo>
                                  <a:lnTo>
                                    <a:pt x="530" y="2025"/>
                                  </a:lnTo>
                                  <a:lnTo>
                                    <a:pt x="460" y="1940"/>
                                  </a:lnTo>
                                  <a:lnTo>
                                    <a:pt x="661" y="1940"/>
                                  </a:lnTo>
                                  <a:lnTo>
                                    <a:pt x="615" y="1865"/>
                                  </a:lnTo>
                                  <a:lnTo>
                                    <a:pt x="575" y="1785"/>
                                  </a:lnTo>
                                  <a:lnTo>
                                    <a:pt x="535" y="1700"/>
                                  </a:lnTo>
                                  <a:lnTo>
                                    <a:pt x="500" y="1605"/>
                                  </a:lnTo>
                                  <a:lnTo>
                                    <a:pt x="470" y="1510"/>
                                  </a:lnTo>
                                  <a:lnTo>
                                    <a:pt x="440" y="1405"/>
                                  </a:lnTo>
                                  <a:lnTo>
                                    <a:pt x="420" y="1295"/>
                                  </a:lnTo>
                                  <a:lnTo>
                                    <a:pt x="400" y="1180"/>
                                  </a:lnTo>
                                  <a:lnTo>
                                    <a:pt x="385" y="1060"/>
                                  </a:lnTo>
                                  <a:lnTo>
                                    <a:pt x="375" y="930"/>
                                  </a:lnTo>
                                  <a:lnTo>
                                    <a:pt x="365" y="795"/>
                                  </a:lnTo>
                                  <a:lnTo>
                                    <a:pt x="365" y="655"/>
                                  </a:lnTo>
                                  <a:lnTo>
                                    <a:pt x="365" y="510"/>
                                  </a:lnTo>
                                  <a:lnTo>
                                    <a:pt x="370" y="360"/>
                                  </a:lnTo>
                                  <a:lnTo>
                                    <a:pt x="380" y="200"/>
                                  </a:lnTo>
                                  <a:lnTo>
                                    <a:pt x="39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1093"/>
                          <wps:cNvSpPr>
                            <a:spLocks/>
                          </wps:cNvSpPr>
                          <wps:spPr bwMode="auto">
                            <a:xfrm>
                              <a:off x="2650" y="1840"/>
                              <a:ext cx="604" cy="2652"/>
                            </a:xfrm>
                            <a:custGeom>
                              <a:avLst/>
                              <a:gdLst>
                                <a:gd name="T0" fmla="*/ 170 w 441"/>
                                <a:gd name="T1" fmla="*/ 35 h 1940"/>
                                <a:gd name="T2" fmla="*/ 0 w 441"/>
                                <a:gd name="T3" fmla="*/ 0 h 1940"/>
                                <a:gd name="T4" fmla="*/ 0 w 441"/>
                                <a:gd name="T5" fmla="*/ 0 h 1940"/>
                                <a:gd name="T6" fmla="*/ 0 w 441"/>
                                <a:gd name="T7" fmla="*/ 55 h 1940"/>
                                <a:gd name="T8" fmla="*/ 105 w 441"/>
                                <a:gd name="T9" fmla="*/ 75 h 1940"/>
                                <a:gd name="T10" fmla="*/ 105 w 441"/>
                                <a:gd name="T11" fmla="*/ 75 h 1940"/>
                                <a:gd name="T12" fmla="*/ 90 w 441"/>
                                <a:gd name="T13" fmla="*/ 235 h 1940"/>
                                <a:gd name="T14" fmla="*/ 85 w 441"/>
                                <a:gd name="T15" fmla="*/ 385 h 1940"/>
                                <a:gd name="T16" fmla="*/ 80 w 441"/>
                                <a:gd name="T17" fmla="*/ 535 h 1940"/>
                                <a:gd name="T18" fmla="*/ 75 w 441"/>
                                <a:gd name="T19" fmla="*/ 675 h 1940"/>
                                <a:gd name="T20" fmla="*/ 80 w 441"/>
                                <a:gd name="T21" fmla="*/ 810 h 1940"/>
                                <a:gd name="T22" fmla="*/ 85 w 441"/>
                                <a:gd name="T23" fmla="*/ 940 h 1940"/>
                                <a:gd name="T24" fmla="*/ 95 w 441"/>
                                <a:gd name="T25" fmla="*/ 1065 h 1940"/>
                                <a:gd name="T26" fmla="*/ 110 w 441"/>
                                <a:gd name="T27" fmla="*/ 1185 h 1940"/>
                                <a:gd name="T28" fmla="*/ 125 w 441"/>
                                <a:gd name="T29" fmla="*/ 1300 h 1940"/>
                                <a:gd name="T30" fmla="*/ 145 w 441"/>
                                <a:gd name="T31" fmla="*/ 1410 h 1940"/>
                                <a:gd name="T32" fmla="*/ 170 w 441"/>
                                <a:gd name="T33" fmla="*/ 1510 h 1940"/>
                                <a:gd name="T34" fmla="*/ 200 w 441"/>
                                <a:gd name="T35" fmla="*/ 1605 h 1940"/>
                                <a:gd name="T36" fmla="*/ 230 w 441"/>
                                <a:gd name="T37" fmla="*/ 1700 h 1940"/>
                                <a:gd name="T38" fmla="*/ 265 w 441"/>
                                <a:gd name="T39" fmla="*/ 1785 h 1940"/>
                                <a:gd name="T40" fmla="*/ 305 w 441"/>
                                <a:gd name="T41" fmla="*/ 1865 h 1940"/>
                                <a:gd name="T42" fmla="*/ 350 w 441"/>
                                <a:gd name="T43" fmla="*/ 1940 h 1940"/>
                                <a:gd name="T44" fmla="*/ 441 w 441"/>
                                <a:gd name="T45" fmla="*/ 1940 h 1940"/>
                                <a:gd name="T46" fmla="*/ 441 w 441"/>
                                <a:gd name="T47" fmla="*/ 1940 h 1940"/>
                                <a:gd name="T48" fmla="*/ 395 w 441"/>
                                <a:gd name="T49" fmla="*/ 1865 h 1940"/>
                                <a:gd name="T50" fmla="*/ 355 w 441"/>
                                <a:gd name="T51" fmla="*/ 1785 h 1940"/>
                                <a:gd name="T52" fmla="*/ 315 w 441"/>
                                <a:gd name="T53" fmla="*/ 1700 h 1940"/>
                                <a:gd name="T54" fmla="*/ 280 w 441"/>
                                <a:gd name="T55" fmla="*/ 1605 h 1940"/>
                                <a:gd name="T56" fmla="*/ 250 w 441"/>
                                <a:gd name="T57" fmla="*/ 1510 h 1940"/>
                                <a:gd name="T58" fmla="*/ 220 w 441"/>
                                <a:gd name="T59" fmla="*/ 1405 h 1940"/>
                                <a:gd name="T60" fmla="*/ 200 w 441"/>
                                <a:gd name="T61" fmla="*/ 1295 h 1940"/>
                                <a:gd name="T62" fmla="*/ 180 w 441"/>
                                <a:gd name="T63" fmla="*/ 1180 h 1940"/>
                                <a:gd name="T64" fmla="*/ 165 w 441"/>
                                <a:gd name="T65" fmla="*/ 1060 h 1940"/>
                                <a:gd name="T66" fmla="*/ 155 w 441"/>
                                <a:gd name="T67" fmla="*/ 930 h 1940"/>
                                <a:gd name="T68" fmla="*/ 145 w 441"/>
                                <a:gd name="T69" fmla="*/ 795 h 1940"/>
                                <a:gd name="T70" fmla="*/ 145 w 441"/>
                                <a:gd name="T71" fmla="*/ 655 h 1940"/>
                                <a:gd name="T72" fmla="*/ 145 w 441"/>
                                <a:gd name="T73" fmla="*/ 510 h 1940"/>
                                <a:gd name="T74" fmla="*/ 150 w 441"/>
                                <a:gd name="T75" fmla="*/ 360 h 1940"/>
                                <a:gd name="T76" fmla="*/ 160 w 441"/>
                                <a:gd name="T77" fmla="*/ 200 h 1940"/>
                                <a:gd name="T78" fmla="*/ 170 w 441"/>
                                <a:gd name="T79" fmla="*/ 35 h 1940"/>
                                <a:gd name="T80" fmla="*/ 170 w 441"/>
                                <a:gd name="T81" fmla="*/ 35 h 19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41" h="1940">
                                  <a:moveTo>
                                    <a:pt x="17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05" y="75"/>
                                  </a:lnTo>
                                  <a:lnTo>
                                    <a:pt x="90" y="235"/>
                                  </a:lnTo>
                                  <a:lnTo>
                                    <a:pt x="85" y="385"/>
                                  </a:lnTo>
                                  <a:lnTo>
                                    <a:pt x="80" y="535"/>
                                  </a:lnTo>
                                  <a:lnTo>
                                    <a:pt x="75" y="675"/>
                                  </a:lnTo>
                                  <a:lnTo>
                                    <a:pt x="80" y="810"/>
                                  </a:lnTo>
                                  <a:lnTo>
                                    <a:pt x="85" y="940"/>
                                  </a:lnTo>
                                  <a:lnTo>
                                    <a:pt x="95" y="1065"/>
                                  </a:lnTo>
                                  <a:lnTo>
                                    <a:pt x="110" y="1185"/>
                                  </a:lnTo>
                                  <a:lnTo>
                                    <a:pt x="125" y="1300"/>
                                  </a:lnTo>
                                  <a:lnTo>
                                    <a:pt x="145" y="1410"/>
                                  </a:lnTo>
                                  <a:lnTo>
                                    <a:pt x="170" y="1510"/>
                                  </a:lnTo>
                                  <a:lnTo>
                                    <a:pt x="200" y="1605"/>
                                  </a:lnTo>
                                  <a:lnTo>
                                    <a:pt x="230" y="1700"/>
                                  </a:lnTo>
                                  <a:lnTo>
                                    <a:pt x="265" y="1785"/>
                                  </a:lnTo>
                                  <a:lnTo>
                                    <a:pt x="305" y="1865"/>
                                  </a:lnTo>
                                  <a:lnTo>
                                    <a:pt x="350" y="1940"/>
                                  </a:lnTo>
                                  <a:lnTo>
                                    <a:pt x="441" y="1940"/>
                                  </a:lnTo>
                                  <a:lnTo>
                                    <a:pt x="395" y="1865"/>
                                  </a:lnTo>
                                  <a:lnTo>
                                    <a:pt x="355" y="1785"/>
                                  </a:lnTo>
                                  <a:lnTo>
                                    <a:pt x="315" y="1700"/>
                                  </a:lnTo>
                                  <a:lnTo>
                                    <a:pt x="280" y="1605"/>
                                  </a:lnTo>
                                  <a:lnTo>
                                    <a:pt x="250" y="1510"/>
                                  </a:lnTo>
                                  <a:lnTo>
                                    <a:pt x="220" y="1405"/>
                                  </a:lnTo>
                                  <a:lnTo>
                                    <a:pt x="200" y="1295"/>
                                  </a:lnTo>
                                  <a:lnTo>
                                    <a:pt x="180" y="1180"/>
                                  </a:lnTo>
                                  <a:lnTo>
                                    <a:pt x="165" y="1060"/>
                                  </a:lnTo>
                                  <a:lnTo>
                                    <a:pt x="155" y="930"/>
                                  </a:lnTo>
                                  <a:lnTo>
                                    <a:pt x="145" y="795"/>
                                  </a:lnTo>
                                  <a:lnTo>
                                    <a:pt x="145" y="655"/>
                                  </a:lnTo>
                                  <a:lnTo>
                                    <a:pt x="145" y="510"/>
                                  </a:lnTo>
                                  <a:lnTo>
                                    <a:pt x="150" y="360"/>
                                  </a:lnTo>
                                  <a:lnTo>
                                    <a:pt x="160" y="200"/>
                                  </a:lnTo>
                                  <a:lnTo>
                                    <a:pt x="17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1094"/>
                          <wps:cNvSpPr>
                            <a:spLocks/>
                          </wps:cNvSpPr>
                          <wps:spPr bwMode="auto">
                            <a:xfrm>
                              <a:off x="1658" y="535"/>
                              <a:ext cx="2190" cy="1545"/>
                            </a:xfrm>
                            <a:custGeom>
                              <a:avLst/>
                              <a:gdLst>
                                <a:gd name="T0" fmla="*/ 411 w 1602"/>
                                <a:gd name="T1" fmla="*/ 130 h 1130"/>
                                <a:gd name="T2" fmla="*/ 310 w 1602"/>
                                <a:gd name="T3" fmla="*/ 150 h 1130"/>
                                <a:gd name="T4" fmla="*/ 275 w 1602"/>
                                <a:gd name="T5" fmla="*/ 210 h 1130"/>
                                <a:gd name="T6" fmla="*/ 305 w 1602"/>
                                <a:gd name="T7" fmla="*/ 295 h 1130"/>
                                <a:gd name="T8" fmla="*/ 195 w 1602"/>
                                <a:gd name="T9" fmla="*/ 270 h 1130"/>
                                <a:gd name="T10" fmla="*/ 120 w 1602"/>
                                <a:gd name="T11" fmla="*/ 305 h 1130"/>
                                <a:gd name="T12" fmla="*/ 90 w 1602"/>
                                <a:gd name="T13" fmla="*/ 380 h 1130"/>
                                <a:gd name="T14" fmla="*/ 135 w 1602"/>
                                <a:gd name="T15" fmla="*/ 460 h 1130"/>
                                <a:gd name="T16" fmla="*/ 5 w 1602"/>
                                <a:gd name="T17" fmla="*/ 555 h 1130"/>
                                <a:gd name="T18" fmla="*/ 5 w 1602"/>
                                <a:gd name="T19" fmla="*/ 610 h 1130"/>
                                <a:gd name="T20" fmla="*/ 30 w 1602"/>
                                <a:gd name="T21" fmla="*/ 705 h 1130"/>
                                <a:gd name="T22" fmla="*/ 10 w 1602"/>
                                <a:gd name="T23" fmla="*/ 840 h 1130"/>
                                <a:gd name="T24" fmla="*/ 70 w 1602"/>
                                <a:gd name="T25" fmla="*/ 905 h 1130"/>
                                <a:gd name="T26" fmla="*/ 145 w 1602"/>
                                <a:gd name="T27" fmla="*/ 955 h 1130"/>
                                <a:gd name="T28" fmla="*/ 180 w 1602"/>
                                <a:gd name="T29" fmla="*/ 1025 h 1130"/>
                                <a:gd name="T30" fmla="*/ 245 w 1602"/>
                                <a:gd name="T31" fmla="*/ 1045 h 1130"/>
                                <a:gd name="T32" fmla="*/ 316 w 1602"/>
                                <a:gd name="T33" fmla="*/ 1005 h 1130"/>
                                <a:gd name="T34" fmla="*/ 396 w 1602"/>
                                <a:gd name="T35" fmla="*/ 1035 h 1130"/>
                                <a:gd name="T36" fmla="*/ 471 w 1602"/>
                                <a:gd name="T37" fmla="*/ 1060 h 1130"/>
                                <a:gd name="T38" fmla="*/ 551 w 1602"/>
                                <a:gd name="T39" fmla="*/ 1015 h 1130"/>
                                <a:gd name="T40" fmla="*/ 611 w 1602"/>
                                <a:gd name="T41" fmla="*/ 1045 h 1130"/>
                                <a:gd name="T42" fmla="*/ 686 w 1602"/>
                                <a:gd name="T43" fmla="*/ 1100 h 1130"/>
                                <a:gd name="T44" fmla="*/ 816 w 1602"/>
                                <a:gd name="T45" fmla="*/ 1065 h 1130"/>
                                <a:gd name="T46" fmla="*/ 856 w 1602"/>
                                <a:gd name="T47" fmla="*/ 1120 h 1130"/>
                                <a:gd name="T48" fmla="*/ 926 w 1602"/>
                                <a:gd name="T49" fmla="*/ 1120 h 1130"/>
                                <a:gd name="T50" fmla="*/ 996 w 1602"/>
                                <a:gd name="T51" fmla="*/ 1070 h 1130"/>
                                <a:gd name="T52" fmla="*/ 1036 w 1602"/>
                                <a:gd name="T53" fmla="*/ 1025 h 1130"/>
                                <a:gd name="T54" fmla="*/ 1086 w 1602"/>
                                <a:gd name="T55" fmla="*/ 1095 h 1130"/>
                                <a:gd name="T56" fmla="*/ 1167 w 1602"/>
                                <a:gd name="T57" fmla="*/ 1090 h 1130"/>
                                <a:gd name="T58" fmla="*/ 1237 w 1602"/>
                                <a:gd name="T59" fmla="*/ 1025 h 1130"/>
                                <a:gd name="T60" fmla="*/ 1332 w 1602"/>
                                <a:gd name="T61" fmla="*/ 975 h 1130"/>
                                <a:gd name="T62" fmla="*/ 1407 w 1602"/>
                                <a:gd name="T63" fmla="*/ 955 h 1130"/>
                                <a:gd name="T64" fmla="*/ 1442 w 1602"/>
                                <a:gd name="T65" fmla="*/ 885 h 1130"/>
                                <a:gd name="T66" fmla="*/ 1412 w 1602"/>
                                <a:gd name="T67" fmla="*/ 800 h 1130"/>
                                <a:gd name="T68" fmla="*/ 1492 w 1602"/>
                                <a:gd name="T69" fmla="*/ 825 h 1130"/>
                                <a:gd name="T70" fmla="*/ 1542 w 1602"/>
                                <a:gd name="T71" fmla="*/ 795 h 1130"/>
                                <a:gd name="T72" fmla="*/ 1552 w 1602"/>
                                <a:gd name="T73" fmla="*/ 685 h 1130"/>
                                <a:gd name="T74" fmla="*/ 1582 w 1602"/>
                                <a:gd name="T75" fmla="*/ 620 h 1130"/>
                                <a:gd name="T76" fmla="*/ 1597 w 1602"/>
                                <a:gd name="T77" fmla="*/ 535 h 1130"/>
                                <a:gd name="T78" fmla="*/ 1562 w 1602"/>
                                <a:gd name="T79" fmla="*/ 470 h 1130"/>
                                <a:gd name="T80" fmla="*/ 1482 w 1602"/>
                                <a:gd name="T81" fmla="*/ 445 h 1130"/>
                                <a:gd name="T82" fmla="*/ 1537 w 1602"/>
                                <a:gd name="T83" fmla="*/ 375 h 1130"/>
                                <a:gd name="T84" fmla="*/ 1527 w 1602"/>
                                <a:gd name="T85" fmla="*/ 300 h 1130"/>
                                <a:gd name="T86" fmla="*/ 1457 w 1602"/>
                                <a:gd name="T87" fmla="*/ 250 h 1130"/>
                                <a:gd name="T88" fmla="*/ 1347 w 1602"/>
                                <a:gd name="T89" fmla="*/ 235 h 1130"/>
                                <a:gd name="T90" fmla="*/ 1362 w 1602"/>
                                <a:gd name="T91" fmla="*/ 155 h 1130"/>
                                <a:gd name="T92" fmla="*/ 1312 w 1602"/>
                                <a:gd name="T93" fmla="*/ 110 h 1130"/>
                                <a:gd name="T94" fmla="*/ 1187 w 1602"/>
                                <a:gd name="T95" fmla="*/ 125 h 1130"/>
                                <a:gd name="T96" fmla="*/ 1162 w 1602"/>
                                <a:gd name="T97" fmla="*/ 100 h 1130"/>
                                <a:gd name="T98" fmla="*/ 1136 w 1602"/>
                                <a:gd name="T99" fmla="*/ 25 h 1130"/>
                                <a:gd name="T100" fmla="*/ 1061 w 1602"/>
                                <a:gd name="T101" fmla="*/ 0 h 1130"/>
                                <a:gd name="T102" fmla="*/ 976 w 1602"/>
                                <a:gd name="T103" fmla="*/ 40 h 1130"/>
                                <a:gd name="T104" fmla="*/ 926 w 1602"/>
                                <a:gd name="T105" fmla="*/ 40 h 1130"/>
                                <a:gd name="T106" fmla="*/ 881 w 1602"/>
                                <a:gd name="T107" fmla="*/ 0 h 1130"/>
                                <a:gd name="T108" fmla="*/ 781 w 1602"/>
                                <a:gd name="T109" fmla="*/ 40 h 1130"/>
                                <a:gd name="T110" fmla="*/ 716 w 1602"/>
                                <a:gd name="T111" fmla="*/ 90 h 1130"/>
                                <a:gd name="T112" fmla="*/ 601 w 1602"/>
                                <a:gd name="T113" fmla="*/ 30 h 1130"/>
                                <a:gd name="T114" fmla="*/ 516 w 1602"/>
                                <a:gd name="T115" fmla="*/ 45 h 1130"/>
                                <a:gd name="T116" fmla="*/ 476 w 1602"/>
                                <a:gd name="T117" fmla="*/ 105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602" h="1130">
                                  <a:moveTo>
                                    <a:pt x="476" y="150"/>
                                  </a:moveTo>
                                  <a:lnTo>
                                    <a:pt x="476" y="150"/>
                                  </a:lnTo>
                                  <a:lnTo>
                                    <a:pt x="456" y="140"/>
                                  </a:lnTo>
                                  <a:lnTo>
                                    <a:pt x="431" y="130"/>
                                  </a:lnTo>
                                  <a:lnTo>
                                    <a:pt x="411" y="130"/>
                                  </a:lnTo>
                                  <a:lnTo>
                                    <a:pt x="386" y="125"/>
                                  </a:lnTo>
                                  <a:lnTo>
                                    <a:pt x="346" y="135"/>
                                  </a:lnTo>
                                  <a:lnTo>
                                    <a:pt x="326" y="140"/>
                                  </a:lnTo>
                                  <a:lnTo>
                                    <a:pt x="310" y="150"/>
                                  </a:lnTo>
                                  <a:lnTo>
                                    <a:pt x="295" y="165"/>
                                  </a:lnTo>
                                  <a:lnTo>
                                    <a:pt x="285" y="180"/>
                                  </a:lnTo>
                                  <a:lnTo>
                                    <a:pt x="275" y="195"/>
                                  </a:lnTo>
                                  <a:lnTo>
                                    <a:pt x="275" y="210"/>
                                  </a:lnTo>
                                  <a:lnTo>
                                    <a:pt x="275" y="230"/>
                                  </a:lnTo>
                                  <a:lnTo>
                                    <a:pt x="280" y="255"/>
                                  </a:lnTo>
                                  <a:lnTo>
                                    <a:pt x="290" y="275"/>
                                  </a:lnTo>
                                  <a:lnTo>
                                    <a:pt x="305" y="295"/>
                                  </a:lnTo>
                                  <a:lnTo>
                                    <a:pt x="280" y="285"/>
                                  </a:lnTo>
                                  <a:lnTo>
                                    <a:pt x="250" y="275"/>
                                  </a:lnTo>
                                  <a:lnTo>
                                    <a:pt x="225" y="270"/>
                                  </a:lnTo>
                                  <a:lnTo>
                                    <a:pt x="195" y="270"/>
                                  </a:lnTo>
                                  <a:lnTo>
                                    <a:pt x="175" y="275"/>
                                  </a:lnTo>
                                  <a:lnTo>
                                    <a:pt x="155" y="280"/>
                                  </a:lnTo>
                                  <a:lnTo>
                                    <a:pt x="135" y="295"/>
                                  </a:lnTo>
                                  <a:lnTo>
                                    <a:pt x="120" y="305"/>
                                  </a:lnTo>
                                  <a:lnTo>
                                    <a:pt x="105" y="325"/>
                                  </a:lnTo>
                                  <a:lnTo>
                                    <a:pt x="95" y="340"/>
                                  </a:lnTo>
                                  <a:lnTo>
                                    <a:pt x="95" y="360"/>
                                  </a:lnTo>
                                  <a:lnTo>
                                    <a:pt x="90" y="380"/>
                                  </a:lnTo>
                                  <a:lnTo>
                                    <a:pt x="95" y="400"/>
                                  </a:lnTo>
                                  <a:lnTo>
                                    <a:pt x="105" y="420"/>
                                  </a:lnTo>
                                  <a:lnTo>
                                    <a:pt x="115" y="440"/>
                                  </a:lnTo>
                                  <a:lnTo>
                                    <a:pt x="135" y="460"/>
                                  </a:lnTo>
                                  <a:lnTo>
                                    <a:pt x="85" y="480"/>
                                  </a:lnTo>
                                  <a:lnTo>
                                    <a:pt x="50" y="500"/>
                                  </a:lnTo>
                                  <a:lnTo>
                                    <a:pt x="25" y="525"/>
                                  </a:lnTo>
                                  <a:lnTo>
                                    <a:pt x="5" y="555"/>
                                  </a:lnTo>
                                  <a:lnTo>
                                    <a:pt x="0" y="570"/>
                                  </a:lnTo>
                                  <a:lnTo>
                                    <a:pt x="0" y="585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5" y="610"/>
                                  </a:lnTo>
                                  <a:lnTo>
                                    <a:pt x="15" y="620"/>
                                  </a:lnTo>
                                  <a:lnTo>
                                    <a:pt x="25" y="635"/>
                                  </a:lnTo>
                                  <a:lnTo>
                                    <a:pt x="60" y="655"/>
                                  </a:lnTo>
                                  <a:lnTo>
                                    <a:pt x="30" y="705"/>
                                  </a:lnTo>
                                  <a:lnTo>
                                    <a:pt x="10" y="755"/>
                                  </a:lnTo>
                                  <a:lnTo>
                                    <a:pt x="5" y="795"/>
                                  </a:lnTo>
                                  <a:lnTo>
                                    <a:pt x="5" y="820"/>
                                  </a:lnTo>
                                  <a:lnTo>
                                    <a:pt x="10" y="840"/>
                                  </a:lnTo>
                                  <a:lnTo>
                                    <a:pt x="15" y="855"/>
                                  </a:lnTo>
                                  <a:lnTo>
                                    <a:pt x="25" y="870"/>
                                  </a:lnTo>
                                  <a:lnTo>
                                    <a:pt x="40" y="885"/>
                                  </a:lnTo>
                                  <a:lnTo>
                                    <a:pt x="55" y="895"/>
                                  </a:lnTo>
                                  <a:lnTo>
                                    <a:pt x="70" y="905"/>
                                  </a:lnTo>
                                  <a:lnTo>
                                    <a:pt x="90" y="905"/>
                                  </a:lnTo>
                                  <a:lnTo>
                                    <a:pt x="140" y="910"/>
                                  </a:lnTo>
                                  <a:lnTo>
                                    <a:pt x="140" y="935"/>
                                  </a:lnTo>
                                  <a:lnTo>
                                    <a:pt x="145" y="955"/>
                                  </a:lnTo>
                                  <a:lnTo>
                                    <a:pt x="150" y="980"/>
                                  </a:lnTo>
                                  <a:lnTo>
                                    <a:pt x="160" y="1000"/>
                                  </a:lnTo>
                                  <a:lnTo>
                                    <a:pt x="170" y="1015"/>
                                  </a:lnTo>
                                  <a:lnTo>
                                    <a:pt x="180" y="1025"/>
                                  </a:lnTo>
                                  <a:lnTo>
                                    <a:pt x="195" y="1035"/>
                                  </a:lnTo>
                                  <a:lnTo>
                                    <a:pt x="210" y="1045"/>
                                  </a:lnTo>
                                  <a:lnTo>
                                    <a:pt x="230" y="1045"/>
                                  </a:lnTo>
                                  <a:lnTo>
                                    <a:pt x="245" y="1045"/>
                                  </a:lnTo>
                                  <a:lnTo>
                                    <a:pt x="265" y="1040"/>
                                  </a:lnTo>
                                  <a:lnTo>
                                    <a:pt x="280" y="1035"/>
                                  </a:lnTo>
                                  <a:lnTo>
                                    <a:pt x="295" y="1020"/>
                                  </a:lnTo>
                                  <a:lnTo>
                                    <a:pt x="316" y="1005"/>
                                  </a:lnTo>
                                  <a:lnTo>
                                    <a:pt x="326" y="985"/>
                                  </a:lnTo>
                                  <a:lnTo>
                                    <a:pt x="341" y="960"/>
                                  </a:lnTo>
                                  <a:lnTo>
                                    <a:pt x="366" y="1005"/>
                                  </a:lnTo>
                                  <a:lnTo>
                                    <a:pt x="396" y="1035"/>
                                  </a:lnTo>
                                  <a:lnTo>
                                    <a:pt x="416" y="1050"/>
                                  </a:lnTo>
                                  <a:lnTo>
                                    <a:pt x="431" y="1055"/>
                                  </a:lnTo>
                                  <a:lnTo>
                                    <a:pt x="451" y="1060"/>
                                  </a:lnTo>
                                  <a:lnTo>
                                    <a:pt x="471" y="1060"/>
                                  </a:lnTo>
                                  <a:lnTo>
                                    <a:pt x="486" y="1060"/>
                                  </a:lnTo>
                                  <a:lnTo>
                                    <a:pt x="506" y="1055"/>
                                  </a:lnTo>
                                  <a:lnTo>
                                    <a:pt x="521" y="1045"/>
                                  </a:lnTo>
                                  <a:lnTo>
                                    <a:pt x="536" y="1030"/>
                                  </a:lnTo>
                                  <a:lnTo>
                                    <a:pt x="551" y="1015"/>
                                  </a:lnTo>
                                  <a:lnTo>
                                    <a:pt x="566" y="995"/>
                                  </a:lnTo>
                                  <a:lnTo>
                                    <a:pt x="586" y="945"/>
                                  </a:lnTo>
                                  <a:lnTo>
                                    <a:pt x="596" y="1000"/>
                                  </a:lnTo>
                                  <a:lnTo>
                                    <a:pt x="611" y="1045"/>
                                  </a:lnTo>
                                  <a:lnTo>
                                    <a:pt x="631" y="1075"/>
                                  </a:lnTo>
                                  <a:lnTo>
                                    <a:pt x="641" y="1085"/>
                                  </a:lnTo>
                                  <a:lnTo>
                                    <a:pt x="656" y="1095"/>
                                  </a:lnTo>
                                  <a:lnTo>
                                    <a:pt x="671" y="1100"/>
                                  </a:lnTo>
                                  <a:lnTo>
                                    <a:pt x="686" y="1100"/>
                                  </a:lnTo>
                                  <a:lnTo>
                                    <a:pt x="726" y="1095"/>
                                  </a:lnTo>
                                  <a:lnTo>
                                    <a:pt x="766" y="1075"/>
                                  </a:lnTo>
                                  <a:lnTo>
                                    <a:pt x="816" y="1045"/>
                                  </a:lnTo>
                                  <a:lnTo>
                                    <a:pt x="816" y="1065"/>
                                  </a:lnTo>
                                  <a:lnTo>
                                    <a:pt x="821" y="1085"/>
                                  </a:lnTo>
                                  <a:lnTo>
                                    <a:pt x="831" y="1100"/>
                                  </a:lnTo>
                                  <a:lnTo>
                                    <a:pt x="846" y="1110"/>
                                  </a:lnTo>
                                  <a:lnTo>
                                    <a:pt x="856" y="1120"/>
                                  </a:lnTo>
                                  <a:lnTo>
                                    <a:pt x="871" y="1125"/>
                                  </a:lnTo>
                                  <a:lnTo>
                                    <a:pt x="891" y="1130"/>
                                  </a:lnTo>
                                  <a:lnTo>
                                    <a:pt x="906" y="1125"/>
                                  </a:lnTo>
                                  <a:lnTo>
                                    <a:pt x="926" y="1120"/>
                                  </a:lnTo>
                                  <a:lnTo>
                                    <a:pt x="946" y="1115"/>
                                  </a:lnTo>
                                  <a:lnTo>
                                    <a:pt x="961" y="1100"/>
                                  </a:lnTo>
                                  <a:lnTo>
                                    <a:pt x="981" y="1090"/>
                                  </a:lnTo>
                                  <a:lnTo>
                                    <a:pt x="996" y="1070"/>
                                  </a:lnTo>
                                  <a:lnTo>
                                    <a:pt x="1011" y="1045"/>
                                  </a:lnTo>
                                  <a:lnTo>
                                    <a:pt x="1021" y="1020"/>
                                  </a:lnTo>
                                  <a:lnTo>
                                    <a:pt x="1031" y="995"/>
                                  </a:lnTo>
                                  <a:lnTo>
                                    <a:pt x="1036" y="1025"/>
                                  </a:lnTo>
                                  <a:lnTo>
                                    <a:pt x="1041" y="1045"/>
                                  </a:lnTo>
                                  <a:lnTo>
                                    <a:pt x="1056" y="1065"/>
                                  </a:lnTo>
                                  <a:lnTo>
                                    <a:pt x="1071" y="1080"/>
                                  </a:lnTo>
                                  <a:lnTo>
                                    <a:pt x="1086" y="1095"/>
                                  </a:lnTo>
                                  <a:lnTo>
                                    <a:pt x="1106" y="1100"/>
                                  </a:lnTo>
                                  <a:lnTo>
                                    <a:pt x="1126" y="1100"/>
                                  </a:lnTo>
                                  <a:lnTo>
                                    <a:pt x="1147" y="1100"/>
                                  </a:lnTo>
                                  <a:lnTo>
                                    <a:pt x="1167" y="1090"/>
                                  </a:lnTo>
                                  <a:lnTo>
                                    <a:pt x="1187" y="1080"/>
                                  </a:lnTo>
                                  <a:lnTo>
                                    <a:pt x="1207" y="1065"/>
                                  </a:lnTo>
                                  <a:lnTo>
                                    <a:pt x="1222" y="1050"/>
                                  </a:lnTo>
                                  <a:lnTo>
                                    <a:pt x="1237" y="1025"/>
                                  </a:lnTo>
                                  <a:lnTo>
                                    <a:pt x="1247" y="1005"/>
                                  </a:lnTo>
                                  <a:lnTo>
                                    <a:pt x="1257" y="985"/>
                                  </a:lnTo>
                                  <a:lnTo>
                                    <a:pt x="1257" y="965"/>
                                  </a:lnTo>
                                  <a:lnTo>
                                    <a:pt x="1332" y="975"/>
                                  </a:lnTo>
                                  <a:lnTo>
                                    <a:pt x="1352" y="975"/>
                                  </a:lnTo>
                                  <a:lnTo>
                                    <a:pt x="1372" y="970"/>
                                  </a:lnTo>
                                  <a:lnTo>
                                    <a:pt x="1387" y="965"/>
                                  </a:lnTo>
                                  <a:lnTo>
                                    <a:pt x="1407" y="955"/>
                                  </a:lnTo>
                                  <a:lnTo>
                                    <a:pt x="1422" y="940"/>
                                  </a:lnTo>
                                  <a:lnTo>
                                    <a:pt x="1432" y="925"/>
                                  </a:lnTo>
                                  <a:lnTo>
                                    <a:pt x="1437" y="905"/>
                                  </a:lnTo>
                                  <a:lnTo>
                                    <a:pt x="1442" y="885"/>
                                  </a:lnTo>
                                  <a:lnTo>
                                    <a:pt x="1442" y="865"/>
                                  </a:lnTo>
                                  <a:lnTo>
                                    <a:pt x="1437" y="840"/>
                                  </a:lnTo>
                                  <a:lnTo>
                                    <a:pt x="1427" y="820"/>
                                  </a:lnTo>
                                  <a:lnTo>
                                    <a:pt x="1412" y="800"/>
                                  </a:lnTo>
                                  <a:lnTo>
                                    <a:pt x="1437" y="810"/>
                                  </a:lnTo>
                                  <a:lnTo>
                                    <a:pt x="1457" y="820"/>
                                  </a:lnTo>
                                  <a:lnTo>
                                    <a:pt x="1477" y="825"/>
                                  </a:lnTo>
                                  <a:lnTo>
                                    <a:pt x="1492" y="825"/>
                                  </a:lnTo>
                                  <a:lnTo>
                                    <a:pt x="1507" y="820"/>
                                  </a:lnTo>
                                  <a:lnTo>
                                    <a:pt x="1522" y="815"/>
                                  </a:lnTo>
                                  <a:lnTo>
                                    <a:pt x="1532" y="805"/>
                                  </a:lnTo>
                                  <a:lnTo>
                                    <a:pt x="1542" y="795"/>
                                  </a:lnTo>
                                  <a:lnTo>
                                    <a:pt x="1557" y="765"/>
                                  </a:lnTo>
                                  <a:lnTo>
                                    <a:pt x="1557" y="725"/>
                                  </a:lnTo>
                                  <a:lnTo>
                                    <a:pt x="1552" y="685"/>
                                  </a:lnTo>
                                  <a:lnTo>
                                    <a:pt x="1537" y="645"/>
                                  </a:lnTo>
                                  <a:lnTo>
                                    <a:pt x="1552" y="640"/>
                                  </a:lnTo>
                                  <a:lnTo>
                                    <a:pt x="1567" y="630"/>
                                  </a:lnTo>
                                  <a:lnTo>
                                    <a:pt x="1582" y="620"/>
                                  </a:lnTo>
                                  <a:lnTo>
                                    <a:pt x="1592" y="605"/>
                                  </a:lnTo>
                                  <a:lnTo>
                                    <a:pt x="1602" y="570"/>
                                  </a:lnTo>
                                  <a:lnTo>
                                    <a:pt x="1597" y="535"/>
                                  </a:lnTo>
                                  <a:lnTo>
                                    <a:pt x="1592" y="515"/>
                                  </a:lnTo>
                                  <a:lnTo>
                                    <a:pt x="1587" y="500"/>
                                  </a:lnTo>
                                  <a:lnTo>
                                    <a:pt x="1572" y="485"/>
                                  </a:lnTo>
                                  <a:lnTo>
                                    <a:pt x="1562" y="470"/>
                                  </a:lnTo>
                                  <a:lnTo>
                                    <a:pt x="1542" y="460"/>
                                  </a:lnTo>
                                  <a:lnTo>
                                    <a:pt x="1522" y="450"/>
                                  </a:lnTo>
                                  <a:lnTo>
                                    <a:pt x="1502" y="445"/>
                                  </a:lnTo>
                                  <a:lnTo>
                                    <a:pt x="1482" y="445"/>
                                  </a:lnTo>
                                  <a:lnTo>
                                    <a:pt x="1502" y="430"/>
                                  </a:lnTo>
                                  <a:lnTo>
                                    <a:pt x="1517" y="410"/>
                                  </a:lnTo>
                                  <a:lnTo>
                                    <a:pt x="1532" y="395"/>
                                  </a:lnTo>
                                  <a:lnTo>
                                    <a:pt x="1537" y="375"/>
                                  </a:lnTo>
                                  <a:lnTo>
                                    <a:pt x="1542" y="355"/>
                                  </a:lnTo>
                                  <a:lnTo>
                                    <a:pt x="1542" y="335"/>
                                  </a:lnTo>
                                  <a:lnTo>
                                    <a:pt x="1537" y="320"/>
                                  </a:lnTo>
                                  <a:lnTo>
                                    <a:pt x="1527" y="300"/>
                                  </a:lnTo>
                                  <a:lnTo>
                                    <a:pt x="1512" y="285"/>
                                  </a:lnTo>
                                  <a:lnTo>
                                    <a:pt x="1497" y="270"/>
                                  </a:lnTo>
                                  <a:lnTo>
                                    <a:pt x="1477" y="260"/>
                                  </a:lnTo>
                                  <a:lnTo>
                                    <a:pt x="1457" y="250"/>
                                  </a:lnTo>
                                  <a:lnTo>
                                    <a:pt x="1432" y="240"/>
                                  </a:lnTo>
                                  <a:lnTo>
                                    <a:pt x="1402" y="235"/>
                                  </a:lnTo>
                                  <a:lnTo>
                                    <a:pt x="1377" y="235"/>
                                  </a:lnTo>
                                  <a:lnTo>
                                    <a:pt x="1347" y="235"/>
                                  </a:lnTo>
                                  <a:lnTo>
                                    <a:pt x="1357" y="215"/>
                                  </a:lnTo>
                                  <a:lnTo>
                                    <a:pt x="1362" y="195"/>
                                  </a:lnTo>
                                  <a:lnTo>
                                    <a:pt x="1362" y="175"/>
                                  </a:lnTo>
                                  <a:lnTo>
                                    <a:pt x="1362" y="155"/>
                                  </a:lnTo>
                                  <a:lnTo>
                                    <a:pt x="1352" y="140"/>
                                  </a:lnTo>
                                  <a:lnTo>
                                    <a:pt x="1342" y="130"/>
                                  </a:lnTo>
                                  <a:lnTo>
                                    <a:pt x="1327" y="120"/>
                                  </a:lnTo>
                                  <a:lnTo>
                                    <a:pt x="1312" y="110"/>
                                  </a:lnTo>
                                  <a:lnTo>
                                    <a:pt x="1272" y="105"/>
                                  </a:lnTo>
                                  <a:lnTo>
                                    <a:pt x="1232" y="110"/>
                                  </a:lnTo>
                                  <a:lnTo>
                                    <a:pt x="1207" y="115"/>
                                  </a:lnTo>
                                  <a:lnTo>
                                    <a:pt x="1187" y="125"/>
                                  </a:lnTo>
                                  <a:lnTo>
                                    <a:pt x="1167" y="140"/>
                                  </a:lnTo>
                                  <a:lnTo>
                                    <a:pt x="1147" y="155"/>
                                  </a:lnTo>
                                  <a:lnTo>
                                    <a:pt x="1157" y="125"/>
                                  </a:lnTo>
                                  <a:lnTo>
                                    <a:pt x="1162" y="100"/>
                                  </a:lnTo>
                                  <a:lnTo>
                                    <a:pt x="1162" y="75"/>
                                  </a:lnTo>
                                  <a:lnTo>
                                    <a:pt x="1157" y="55"/>
                                  </a:lnTo>
                                  <a:lnTo>
                                    <a:pt x="1147" y="40"/>
                                  </a:lnTo>
                                  <a:lnTo>
                                    <a:pt x="1136" y="25"/>
                                  </a:lnTo>
                                  <a:lnTo>
                                    <a:pt x="1121" y="15"/>
                                  </a:lnTo>
                                  <a:lnTo>
                                    <a:pt x="1101" y="5"/>
                                  </a:lnTo>
                                  <a:lnTo>
                                    <a:pt x="1086" y="5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1041" y="5"/>
                                  </a:lnTo>
                                  <a:lnTo>
                                    <a:pt x="1021" y="15"/>
                                  </a:lnTo>
                                  <a:lnTo>
                                    <a:pt x="996" y="25"/>
                                  </a:lnTo>
                                  <a:lnTo>
                                    <a:pt x="976" y="40"/>
                                  </a:lnTo>
                                  <a:lnTo>
                                    <a:pt x="951" y="60"/>
                                  </a:lnTo>
                                  <a:lnTo>
                                    <a:pt x="931" y="80"/>
                                  </a:lnTo>
                                  <a:lnTo>
                                    <a:pt x="931" y="60"/>
                                  </a:lnTo>
                                  <a:lnTo>
                                    <a:pt x="926" y="40"/>
                                  </a:lnTo>
                                  <a:lnTo>
                                    <a:pt x="916" y="25"/>
                                  </a:lnTo>
                                  <a:lnTo>
                                    <a:pt x="906" y="15"/>
                                  </a:lnTo>
                                  <a:lnTo>
                                    <a:pt x="891" y="5"/>
                                  </a:lnTo>
                                  <a:lnTo>
                                    <a:pt x="881" y="0"/>
                                  </a:lnTo>
                                  <a:lnTo>
                                    <a:pt x="861" y="0"/>
                                  </a:lnTo>
                                  <a:lnTo>
                                    <a:pt x="846" y="5"/>
                                  </a:lnTo>
                                  <a:lnTo>
                                    <a:pt x="811" y="15"/>
                                  </a:lnTo>
                                  <a:lnTo>
                                    <a:pt x="781" y="40"/>
                                  </a:lnTo>
                                  <a:lnTo>
                                    <a:pt x="751" y="75"/>
                                  </a:lnTo>
                                  <a:lnTo>
                                    <a:pt x="736" y="115"/>
                                  </a:lnTo>
                                  <a:lnTo>
                                    <a:pt x="716" y="90"/>
                                  </a:lnTo>
                                  <a:lnTo>
                                    <a:pt x="696" y="75"/>
                                  </a:lnTo>
                                  <a:lnTo>
                                    <a:pt x="671" y="60"/>
                                  </a:lnTo>
                                  <a:lnTo>
                                    <a:pt x="646" y="45"/>
                                  </a:lnTo>
                                  <a:lnTo>
                                    <a:pt x="601" y="30"/>
                                  </a:lnTo>
                                  <a:lnTo>
                                    <a:pt x="581" y="30"/>
                                  </a:lnTo>
                                  <a:lnTo>
                                    <a:pt x="556" y="30"/>
                                  </a:lnTo>
                                  <a:lnTo>
                                    <a:pt x="536" y="35"/>
                                  </a:lnTo>
                                  <a:lnTo>
                                    <a:pt x="516" y="45"/>
                                  </a:lnTo>
                                  <a:lnTo>
                                    <a:pt x="501" y="55"/>
                                  </a:lnTo>
                                  <a:lnTo>
                                    <a:pt x="491" y="65"/>
                                  </a:lnTo>
                                  <a:lnTo>
                                    <a:pt x="481" y="85"/>
                                  </a:lnTo>
                                  <a:lnTo>
                                    <a:pt x="476" y="105"/>
                                  </a:lnTo>
                                  <a:lnTo>
                                    <a:pt x="476" y="125"/>
                                  </a:lnTo>
                                  <a:lnTo>
                                    <a:pt x="476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1095"/>
                          <wps:cNvSpPr>
                            <a:spLocks/>
                          </wps:cNvSpPr>
                          <wps:spPr bwMode="auto">
                            <a:xfrm>
                              <a:off x="2654" y="789"/>
                              <a:ext cx="332" cy="267"/>
                            </a:xfrm>
                            <a:custGeom>
                              <a:avLst/>
                              <a:gdLst>
                                <a:gd name="T0" fmla="*/ 15 w 155"/>
                                <a:gd name="T1" fmla="*/ 0 h 125"/>
                                <a:gd name="T2" fmla="*/ 15 w 155"/>
                                <a:gd name="T3" fmla="*/ 0 h 125"/>
                                <a:gd name="T4" fmla="*/ 5 w 155"/>
                                <a:gd name="T5" fmla="*/ 30 h 125"/>
                                <a:gd name="T6" fmla="*/ 0 w 155"/>
                                <a:gd name="T7" fmla="*/ 60 h 125"/>
                                <a:gd name="T8" fmla="*/ 0 w 155"/>
                                <a:gd name="T9" fmla="*/ 90 h 125"/>
                                <a:gd name="T10" fmla="*/ 5 w 155"/>
                                <a:gd name="T11" fmla="*/ 100 h 125"/>
                                <a:gd name="T12" fmla="*/ 10 w 155"/>
                                <a:gd name="T13" fmla="*/ 115 h 125"/>
                                <a:gd name="T14" fmla="*/ 25 w 155"/>
                                <a:gd name="T15" fmla="*/ 120 h 125"/>
                                <a:gd name="T16" fmla="*/ 40 w 155"/>
                                <a:gd name="T17" fmla="*/ 125 h 125"/>
                                <a:gd name="T18" fmla="*/ 60 w 155"/>
                                <a:gd name="T19" fmla="*/ 125 h 125"/>
                                <a:gd name="T20" fmla="*/ 85 w 155"/>
                                <a:gd name="T21" fmla="*/ 120 h 125"/>
                                <a:gd name="T22" fmla="*/ 115 w 155"/>
                                <a:gd name="T23" fmla="*/ 110 h 125"/>
                                <a:gd name="T24" fmla="*/ 155 w 155"/>
                                <a:gd name="T25" fmla="*/ 95 h 125"/>
                                <a:gd name="T26" fmla="*/ 155 w 155"/>
                                <a:gd name="T27" fmla="*/ 95 h 125"/>
                                <a:gd name="T28" fmla="*/ 130 w 155"/>
                                <a:gd name="T29" fmla="*/ 100 h 125"/>
                                <a:gd name="T30" fmla="*/ 105 w 155"/>
                                <a:gd name="T31" fmla="*/ 105 h 125"/>
                                <a:gd name="T32" fmla="*/ 80 w 155"/>
                                <a:gd name="T33" fmla="*/ 105 h 125"/>
                                <a:gd name="T34" fmla="*/ 50 w 155"/>
                                <a:gd name="T35" fmla="*/ 100 h 125"/>
                                <a:gd name="T36" fmla="*/ 40 w 155"/>
                                <a:gd name="T37" fmla="*/ 90 h 125"/>
                                <a:gd name="T38" fmla="*/ 30 w 155"/>
                                <a:gd name="T39" fmla="*/ 80 h 125"/>
                                <a:gd name="T40" fmla="*/ 20 w 155"/>
                                <a:gd name="T41" fmla="*/ 65 h 125"/>
                                <a:gd name="T42" fmla="*/ 15 w 155"/>
                                <a:gd name="T43" fmla="*/ 50 h 125"/>
                                <a:gd name="T44" fmla="*/ 15 w 155"/>
                                <a:gd name="T45" fmla="*/ 30 h 125"/>
                                <a:gd name="T46" fmla="*/ 15 w 155"/>
                                <a:gd name="T47" fmla="*/ 0 h 125"/>
                                <a:gd name="T48" fmla="*/ 15 w 155"/>
                                <a:gd name="T49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55" h="125">
                                  <a:moveTo>
                                    <a:pt x="1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60" y="125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115" y="110"/>
                                  </a:lnTo>
                                  <a:lnTo>
                                    <a:pt x="155" y="95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1096"/>
                          <wps:cNvSpPr>
                            <a:spLocks/>
                          </wps:cNvSpPr>
                          <wps:spPr bwMode="auto">
                            <a:xfrm>
                              <a:off x="1928" y="1186"/>
                              <a:ext cx="467" cy="376"/>
                            </a:xfrm>
                            <a:custGeom>
                              <a:avLst/>
                              <a:gdLst>
                                <a:gd name="T0" fmla="*/ 15 w 155"/>
                                <a:gd name="T1" fmla="*/ 0 h 125"/>
                                <a:gd name="T2" fmla="*/ 15 w 155"/>
                                <a:gd name="T3" fmla="*/ 0 h 125"/>
                                <a:gd name="T4" fmla="*/ 5 w 155"/>
                                <a:gd name="T5" fmla="*/ 30 h 125"/>
                                <a:gd name="T6" fmla="*/ 0 w 155"/>
                                <a:gd name="T7" fmla="*/ 60 h 125"/>
                                <a:gd name="T8" fmla="*/ 0 w 155"/>
                                <a:gd name="T9" fmla="*/ 85 h 125"/>
                                <a:gd name="T10" fmla="*/ 5 w 155"/>
                                <a:gd name="T11" fmla="*/ 100 h 125"/>
                                <a:gd name="T12" fmla="*/ 10 w 155"/>
                                <a:gd name="T13" fmla="*/ 110 h 125"/>
                                <a:gd name="T14" fmla="*/ 25 w 155"/>
                                <a:gd name="T15" fmla="*/ 120 h 125"/>
                                <a:gd name="T16" fmla="*/ 40 w 155"/>
                                <a:gd name="T17" fmla="*/ 125 h 125"/>
                                <a:gd name="T18" fmla="*/ 60 w 155"/>
                                <a:gd name="T19" fmla="*/ 125 h 125"/>
                                <a:gd name="T20" fmla="*/ 85 w 155"/>
                                <a:gd name="T21" fmla="*/ 120 h 125"/>
                                <a:gd name="T22" fmla="*/ 115 w 155"/>
                                <a:gd name="T23" fmla="*/ 110 h 125"/>
                                <a:gd name="T24" fmla="*/ 155 w 155"/>
                                <a:gd name="T25" fmla="*/ 95 h 125"/>
                                <a:gd name="T26" fmla="*/ 155 w 155"/>
                                <a:gd name="T27" fmla="*/ 95 h 125"/>
                                <a:gd name="T28" fmla="*/ 130 w 155"/>
                                <a:gd name="T29" fmla="*/ 100 h 125"/>
                                <a:gd name="T30" fmla="*/ 105 w 155"/>
                                <a:gd name="T31" fmla="*/ 105 h 125"/>
                                <a:gd name="T32" fmla="*/ 80 w 155"/>
                                <a:gd name="T33" fmla="*/ 105 h 125"/>
                                <a:gd name="T34" fmla="*/ 55 w 155"/>
                                <a:gd name="T35" fmla="*/ 95 h 125"/>
                                <a:gd name="T36" fmla="*/ 40 w 155"/>
                                <a:gd name="T37" fmla="*/ 90 h 125"/>
                                <a:gd name="T38" fmla="*/ 30 w 155"/>
                                <a:gd name="T39" fmla="*/ 80 h 125"/>
                                <a:gd name="T40" fmla="*/ 25 w 155"/>
                                <a:gd name="T41" fmla="*/ 65 h 125"/>
                                <a:gd name="T42" fmla="*/ 15 w 155"/>
                                <a:gd name="T43" fmla="*/ 45 h 125"/>
                                <a:gd name="T44" fmla="*/ 15 w 155"/>
                                <a:gd name="T45" fmla="*/ 25 h 125"/>
                                <a:gd name="T46" fmla="*/ 15 w 155"/>
                                <a:gd name="T47" fmla="*/ 0 h 125"/>
                                <a:gd name="T48" fmla="*/ 15 w 155"/>
                                <a:gd name="T49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55" h="125">
                                  <a:moveTo>
                                    <a:pt x="1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60" y="125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115" y="110"/>
                                  </a:lnTo>
                                  <a:lnTo>
                                    <a:pt x="155" y="95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1097"/>
                          <wps:cNvSpPr>
                            <a:spLocks/>
                          </wps:cNvSpPr>
                          <wps:spPr bwMode="auto">
                            <a:xfrm>
                              <a:off x="2986" y="1667"/>
                              <a:ext cx="212" cy="170"/>
                            </a:xfrm>
                            <a:custGeom>
                              <a:avLst/>
                              <a:gdLst>
                                <a:gd name="T0" fmla="*/ 15 w 155"/>
                                <a:gd name="T1" fmla="*/ 0 h 125"/>
                                <a:gd name="T2" fmla="*/ 15 w 155"/>
                                <a:gd name="T3" fmla="*/ 0 h 125"/>
                                <a:gd name="T4" fmla="*/ 5 w 155"/>
                                <a:gd name="T5" fmla="*/ 30 h 125"/>
                                <a:gd name="T6" fmla="*/ 0 w 155"/>
                                <a:gd name="T7" fmla="*/ 55 h 125"/>
                                <a:gd name="T8" fmla="*/ 5 w 155"/>
                                <a:gd name="T9" fmla="*/ 85 h 125"/>
                                <a:gd name="T10" fmla="*/ 5 w 155"/>
                                <a:gd name="T11" fmla="*/ 100 h 125"/>
                                <a:gd name="T12" fmla="*/ 15 w 155"/>
                                <a:gd name="T13" fmla="*/ 110 h 125"/>
                                <a:gd name="T14" fmla="*/ 25 w 155"/>
                                <a:gd name="T15" fmla="*/ 120 h 125"/>
                                <a:gd name="T16" fmla="*/ 40 w 155"/>
                                <a:gd name="T17" fmla="*/ 120 h 125"/>
                                <a:gd name="T18" fmla="*/ 60 w 155"/>
                                <a:gd name="T19" fmla="*/ 125 h 125"/>
                                <a:gd name="T20" fmla="*/ 85 w 155"/>
                                <a:gd name="T21" fmla="*/ 120 h 125"/>
                                <a:gd name="T22" fmla="*/ 120 w 155"/>
                                <a:gd name="T23" fmla="*/ 110 h 125"/>
                                <a:gd name="T24" fmla="*/ 155 w 155"/>
                                <a:gd name="T25" fmla="*/ 90 h 125"/>
                                <a:gd name="T26" fmla="*/ 155 w 155"/>
                                <a:gd name="T27" fmla="*/ 90 h 125"/>
                                <a:gd name="T28" fmla="*/ 130 w 155"/>
                                <a:gd name="T29" fmla="*/ 100 h 125"/>
                                <a:gd name="T30" fmla="*/ 110 w 155"/>
                                <a:gd name="T31" fmla="*/ 100 h 125"/>
                                <a:gd name="T32" fmla="*/ 80 w 155"/>
                                <a:gd name="T33" fmla="*/ 100 h 125"/>
                                <a:gd name="T34" fmla="*/ 55 w 155"/>
                                <a:gd name="T35" fmla="*/ 95 h 125"/>
                                <a:gd name="T36" fmla="*/ 45 w 155"/>
                                <a:gd name="T37" fmla="*/ 85 h 125"/>
                                <a:gd name="T38" fmla="*/ 35 w 155"/>
                                <a:gd name="T39" fmla="*/ 75 h 125"/>
                                <a:gd name="T40" fmla="*/ 25 w 155"/>
                                <a:gd name="T41" fmla="*/ 65 h 125"/>
                                <a:gd name="T42" fmla="*/ 20 w 155"/>
                                <a:gd name="T43" fmla="*/ 45 h 125"/>
                                <a:gd name="T44" fmla="*/ 15 w 155"/>
                                <a:gd name="T45" fmla="*/ 25 h 125"/>
                                <a:gd name="T46" fmla="*/ 15 w 155"/>
                                <a:gd name="T47" fmla="*/ 0 h 125"/>
                                <a:gd name="T48" fmla="*/ 15 w 155"/>
                                <a:gd name="T49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55" h="125">
                                  <a:moveTo>
                                    <a:pt x="1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60" y="125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120" y="110"/>
                                  </a:lnTo>
                                  <a:lnTo>
                                    <a:pt x="155" y="90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80" y="100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1098"/>
                          <wps:cNvSpPr>
                            <a:spLocks/>
                          </wps:cNvSpPr>
                          <wps:spPr bwMode="auto">
                            <a:xfrm>
                              <a:off x="3374" y="1153"/>
                              <a:ext cx="205" cy="171"/>
                            </a:xfrm>
                            <a:custGeom>
                              <a:avLst/>
                              <a:gdLst>
                                <a:gd name="T0" fmla="*/ 15 w 150"/>
                                <a:gd name="T1" fmla="*/ 0 h 125"/>
                                <a:gd name="T2" fmla="*/ 15 w 150"/>
                                <a:gd name="T3" fmla="*/ 0 h 125"/>
                                <a:gd name="T4" fmla="*/ 5 w 150"/>
                                <a:gd name="T5" fmla="*/ 30 h 125"/>
                                <a:gd name="T6" fmla="*/ 0 w 150"/>
                                <a:gd name="T7" fmla="*/ 60 h 125"/>
                                <a:gd name="T8" fmla="*/ 0 w 150"/>
                                <a:gd name="T9" fmla="*/ 90 h 125"/>
                                <a:gd name="T10" fmla="*/ 5 w 150"/>
                                <a:gd name="T11" fmla="*/ 100 h 125"/>
                                <a:gd name="T12" fmla="*/ 10 w 150"/>
                                <a:gd name="T13" fmla="*/ 115 h 125"/>
                                <a:gd name="T14" fmla="*/ 20 w 150"/>
                                <a:gd name="T15" fmla="*/ 120 h 125"/>
                                <a:gd name="T16" fmla="*/ 35 w 150"/>
                                <a:gd name="T17" fmla="*/ 125 h 125"/>
                                <a:gd name="T18" fmla="*/ 55 w 150"/>
                                <a:gd name="T19" fmla="*/ 125 h 125"/>
                                <a:gd name="T20" fmla="*/ 85 w 150"/>
                                <a:gd name="T21" fmla="*/ 120 h 125"/>
                                <a:gd name="T22" fmla="*/ 115 w 150"/>
                                <a:gd name="T23" fmla="*/ 110 h 125"/>
                                <a:gd name="T24" fmla="*/ 150 w 150"/>
                                <a:gd name="T25" fmla="*/ 95 h 125"/>
                                <a:gd name="T26" fmla="*/ 150 w 150"/>
                                <a:gd name="T27" fmla="*/ 95 h 125"/>
                                <a:gd name="T28" fmla="*/ 130 w 150"/>
                                <a:gd name="T29" fmla="*/ 100 h 125"/>
                                <a:gd name="T30" fmla="*/ 105 w 150"/>
                                <a:gd name="T31" fmla="*/ 105 h 125"/>
                                <a:gd name="T32" fmla="*/ 80 w 150"/>
                                <a:gd name="T33" fmla="*/ 105 h 125"/>
                                <a:gd name="T34" fmla="*/ 50 w 150"/>
                                <a:gd name="T35" fmla="*/ 100 h 125"/>
                                <a:gd name="T36" fmla="*/ 40 w 150"/>
                                <a:gd name="T37" fmla="*/ 90 h 125"/>
                                <a:gd name="T38" fmla="*/ 30 w 150"/>
                                <a:gd name="T39" fmla="*/ 80 h 125"/>
                                <a:gd name="T40" fmla="*/ 20 w 150"/>
                                <a:gd name="T41" fmla="*/ 65 h 125"/>
                                <a:gd name="T42" fmla="*/ 15 w 150"/>
                                <a:gd name="T43" fmla="*/ 50 h 125"/>
                                <a:gd name="T44" fmla="*/ 10 w 150"/>
                                <a:gd name="T45" fmla="*/ 30 h 125"/>
                                <a:gd name="T46" fmla="*/ 15 w 150"/>
                                <a:gd name="T47" fmla="*/ 0 h 125"/>
                                <a:gd name="T48" fmla="*/ 15 w 150"/>
                                <a:gd name="T49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50" h="125">
                                  <a:moveTo>
                                    <a:pt x="1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20" y="120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55" y="125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115" y="110"/>
                                  </a:lnTo>
                                  <a:lnTo>
                                    <a:pt x="150" y="95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642"/>
                        <wpg:cNvGrpSpPr>
                          <a:grpSpLocks/>
                        </wpg:cNvGrpSpPr>
                        <wpg:grpSpPr bwMode="auto">
                          <a:xfrm>
                            <a:off x="654" y="1280"/>
                            <a:ext cx="14516" cy="10174"/>
                            <a:chOff x="654" y="1280"/>
                            <a:chExt cx="14516" cy="10174"/>
                          </a:xfrm>
                        </wpg:grpSpPr>
                        <wpg:grpSp>
                          <wpg:cNvPr id="319" name="Group 166"/>
                          <wpg:cNvGrpSpPr>
                            <a:grpSpLocks/>
                          </wpg:cNvGrpSpPr>
                          <wpg:grpSpPr bwMode="auto">
                            <a:xfrm>
                              <a:off x="790" y="2246"/>
                              <a:ext cx="4674" cy="2001"/>
                              <a:chOff x="9991" y="2749"/>
                              <a:chExt cx="4674" cy="2562"/>
                            </a:xfrm>
                          </wpg:grpSpPr>
                          <wps:wsp>
                            <wps:cNvPr id="320" name="Freeform 167"/>
                            <wps:cNvSpPr>
                              <a:spLocks/>
                            </wps:cNvSpPr>
                            <wps:spPr bwMode="auto">
                              <a:xfrm rot="203983" flipH="1" flipV="1">
                                <a:off x="9991" y="3026"/>
                                <a:ext cx="4674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1" name="Freeform 168"/>
                            <wps:cNvSpPr>
                              <a:spLocks/>
                            </wps:cNvSpPr>
                            <wps:spPr bwMode="auto">
                              <a:xfrm rot="203983" flipH="1" flipV="1">
                                <a:off x="9991" y="3518"/>
                                <a:ext cx="4674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2" name="Freeform 169"/>
                            <wps:cNvSpPr>
                              <a:spLocks/>
                            </wps:cNvSpPr>
                            <wps:spPr bwMode="auto">
                              <a:xfrm rot="203983" flipH="1" flipV="1">
                                <a:off x="9991" y="4202"/>
                                <a:ext cx="4674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3" name="Freeform 170"/>
                            <wps:cNvSpPr>
                              <a:spLocks/>
                            </wps:cNvSpPr>
                            <wps:spPr bwMode="auto">
                              <a:xfrm rot="5001890" flipH="1" flipV="1">
                                <a:off x="9991" y="3569"/>
                                <a:ext cx="2132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4" name="Freeform 171"/>
                            <wps:cNvSpPr>
                              <a:spLocks/>
                            </wps:cNvSpPr>
                            <wps:spPr bwMode="auto">
                              <a:xfrm rot="5001890" flipH="1" flipV="1">
                                <a:off x="11457" y="3731"/>
                                <a:ext cx="2132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" name="Freeform 172"/>
                            <wps:cNvSpPr>
                              <a:spLocks/>
                            </wps:cNvSpPr>
                            <wps:spPr bwMode="auto">
                              <a:xfrm rot="5001890" flipH="1" flipV="1">
                                <a:off x="12964" y="3999"/>
                                <a:ext cx="2132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26" name="Group 159"/>
                          <wpg:cNvGrpSpPr>
                            <a:grpSpLocks/>
                          </wpg:cNvGrpSpPr>
                          <wpg:grpSpPr bwMode="auto">
                            <a:xfrm flipH="1">
                              <a:off x="11808" y="2619"/>
                              <a:ext cx="3362" cy="1665"/>
                              <a:chOff x="9991" y="2749"/>
                              <a:chExt cx="4674" cy="2562"/>
                            </a:xfrm>
                          </wpg:grpSpPr>
                          <wps:wsp>
                            <wps:cNvPr id="327" name="Freeform 160"/>
                            <wps:cNvSpPr>
                              <a:spLocks/>
                            </wps:cNvSpPr>
                            <wps:spPr bwMode="auto">
                              <a:xfrm rot="203983" flipH="1" flipV="1">
                                <a:off x="9991" y="3026"/>
                                <a:ext cx="4674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" name="Freeform 161"/>
                            <wps:cNvSpPr>
                              <a:spLocks/>
                            </wps:cNvSpPr>
                            <wps:spPr bwMode="auto">
                              <a:xfrm rot="203983" flipH="1" flipV="1">
                                <a:off x="9991" y="3518"/>
                                <a:ext cx="4674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" name="Freeform 162"/>
                            <wps:cNvSpPr>
                              <a:spLocks/>
                            </wps:cNvSpPr>
                            <wps:spPr bwMode="auto">
                              <a:xfrm rot="203983" flipH="1" flipV="1">
                                <a:off x="9991" y="4202"/>
                                <a:ext cx="4674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" name="Freeform 163"/>
                            <wps:cNvSpPr>
                              <a:spLocks/>
                            </wps:cNvSpPr>
                            <wps:spPr bwMode="auto">
                              <a:xfrm rot="5001890" flipH="1" flipV="1">
                                <a:off x="9991" y="3569"/>
                                <a:ext cx="2132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" name="Freeform 164"/>
                            <wps:cNvSpPr>
                              <a:spLocks/>
                            </wps:cNvSpPr>
                            <wps:spPr bwMode="auto">
                              <a:xfrm rot="5001890" flipH="1" flipV="1">
                                <a:off x="11457" y="3731"/>
                                <a:ext cx="2132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" name="Freeform 165"/>
                            <wps:cNvSpPr>
                              <a:spLocks/>
                            </wps:cNvSpPr>
                            <wps:spPr bwMode="auto">
                              <a:xfrm rot="5001890" flipH="1" flipV="1">
                                <a:off x="12964" y="3999"/>
                                <a:ext cx="2132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33" name="Freeform 95"/>
                          <wps:cNvSpPr>
                            <a:spLocks/>
                          </wps:cNvSpPr>
                          <wps:spPr bwMode="auto">
                            <a:xfrm flipH="1">
                              <a:off x="654" y="3415"/>
                              <a:ext cx="14516" cy="8021"/>
                            </a:xfrm>
                            <a:custGeom>
                              <a:avLst/>
                              <a:gdLst>
                                <a:gd name="T0" fmla="*/ 14163 w 14841"/>
                                <a:gd name="T1" fmla="*/ 0 h 10989"/>
                                <a:gd name="T2" fmla="*/ 14163 w 14841"/>
                                <a:gd name="T3" fmla="*/ 0 h 10989"/>
                                <a:gd name="T4" fmla="*/ 13695 w 14841"/>
                                <a:gd name="T5" fmla="*/ 27 h 10989"/>
                                <a:gd name="T6" fmla="*/ 13460 w 14841"/>
                                <a:gd name="T7" fmla="*/ 80 h 10989"/>
                                <a:gd name="T8" fmla="*/ 13230 w 14841"/>
                                <a:gd name="T9" fmla="*/ 133 h 10989"/>
                                <a:gd name="T10" fmla="*/ 13230 w 14841"/>
                                <a:gd name="T11" fmla="*/ 133 h 10989"/>
                                <a:gd name="T12" fmla="*/ 12738 w 14841"/>
                                <a:gd name="T13" fmla="*/ 293 h 10989"/>
                                <a:gd name="T14" fmla="*/ 12269 w 14841"/>
                                <a:gd name="T15" fmla="*/ 480 h 10989"/>
                                <a:gd name="T16" fmla="*/ 12269 w 14841"/>
                                <a:gd name="T17" fmla="*/ 480 h 10989"/>
                                <a:gd name="T18" fmla="*/ 11706 w 14841"/>
                                <a:gd name="T19" fmla="*/ 720 h 10989"/>
                                <a:gd name="T20" fmla="*/ 11120 w 14841"/>
                                <a:gd name="T21" fmla="*/ 934 h 10989"/>
                                <a:gd name="T22" fmla="*/ 11120 w 14841"/>
                                <a:gd name="T23" fmla="*/ 934 h 10989"/>
                                <a:gd name="T24" fmla="*/ 10674 w 14841"/>
                                <a:gd name="T25" fmla="*/ 1067 h 10989"/>
                                <a:gd name="T26" fmla="*/ 10233 w 14841"/>
                                <a:gd name="T27" fmla="*/ 1174 h 10989"/>
                                <a:gd name="T28" fmla="*/ 9319 w 14841"/>
                                <a:gd name="T29" fmla="*/ 1360 h 10989"/>
                                <a:gd name="T30" fmla="*/ 9319 w 14841"/>
                                <a:gd name="T31" fmla="*/ 1360 h 10989"/>
                                <a:gd name="T32" fmla="*/ 8827 w 14841"/>
                                <a:gd name="T33" fmla="*/ 1440 h 10989"/>
                                <a:gd name="T34" fmla="*/ 8334 w 14841"/>
                                <a:gd name="T35" fmla="*/ 1494 h 10989"/>
                                <a:gd name="T36" fmla="*/ 7842 w 14841"/>
                                <a:gd name="T37" fmla="*/ 1547 h 10989"/>
                                <a:gd name="T38" fmla="*/ 7399 w 14841"/>
                                <a:gd name="T39" fmla="*/ 1566 h 10989"/>
                                <a:gd name="T40" fmla="*/ 7330 w 14841"/>
                                <a:gd name="T41" fmla="*/ 1573 h 10989"/>
                                <a:gd name="T42" fmla="*/ 6908 w 14841"/>
                                <a:gd name="T43" fmla="*/ 1573 h 10989"/>
                                <a:gd name="T44" fmla="*/ 6486 w 14841"/>
                                <a:gd name="T45" fmla="*/ 1573 h 10989"/>
                                <a:gd name="T46" fmla="*/ 6064 w 14841"/>
                                <a:gd name="T47" fmla="*/ 1547 h 10989"/>
                                <a:gd name="T48" fmla="*/ 5642 w 14841"/>
                                <a:gd name="T49" fmla="*/ 1467 h 10989"/>
                                <a:gd name="T50" fmla="*/ 5642 w 14841"/>
                                <a:gd name="T51" fmla="*/ 1467 h 10989"/>
                                <a:gd name="T52" fmla="*/ 5244 w 14841"/>
                                <a:gd name="T53" fmla="*/ 1333 h 10989"/>
                                <a:gd name="T54" fmla="*/ 4845 w 14841"/>
                                <a:gd name="T55" fmla="*/ 1174 h 10989"/>
                                <a:gd name="T56" fmla="*/ 4469 w 14841"/>
                                <a:gd name="T57" fmla="*/ 1040 h 10989"/>
                                <a:gd name="T58" fmla="*/ 4075 w 14841"/>
                                <a:gd name="T59" fmla="*/ 907 h 10989"/>
                                <a:gd name="T60" fmla="*/ 4075 w 14841"/>
                                <a:gd name="T61" fmla="*/ 907 h 10989"/>
                                <a:gd name="T62" fmla="*/ 3771 w 14841"/>
                                <a:gd name="T63" fmla="*/ 827 h 10989"/>
                                <a:gd name="T64" fmla="*/ 3466 w 14841"/>
                                <a:gd name="T65" fmla="*/ 773 h 10989"/>
                                <a:gd name="T66" fmla="*/ 2833 w 14841"/>
                                <a:gd name="T67" fmla="*/ 720 h 10989"/>
                                <a:gd name="T68" fmla="*/ 2833 w 14841"/>
                                <a:gd name="T69" fmla="*/ 720 h 10989"/>
                                <a:gd name="T70" fmla="*/ 2177 w 14841"/>
                                <a:gd name="T71" fmla="*/ 667 h 10989"/>
                                <a:gd name="T72" fmla="*/ 1847 w 14841"/>
                                <a:gd name="T73" fmla="*/ 667 h 10989"/>
                                <a:gd name="T74" fmla="*/ 1543 w 14841"/>
                                <a:gd name="T75" fmla="*/ 693 h 10989"/>
                                <a:gd name="T76" fmla="*/ 1220 w 14841"/>
                                <a:gd name="T77" fmla="*/ 720 h 10989"/>
                                <a:gd name="T78" fmla="*/ 915 w 14841"/>
                                <a:gd name="T79" fmla="*/ 800 h 10989"/>
                                <a:gd name="T80" fmla="*/ 609 w 14841"/>
                                <a:gd name="T81" fmla="*/ 880 h 10989"/>
                                <a:gd name="T82" fmla="*/ 305 w 14841"/>
                                <a:gd name="T83" fmla="*/ 987 h 10989"/>
                                <a:gd name="T84" fmla="*/ 305 w 14841"/>
                                <a:gd name="T85" fmla="*/ 987 h 10989"/>
                                <a:gd name="T86" fmla="*/ 0 w 14841"/>
                                <a:gd name="T87" fmla="*/ 1120 h 10989"/>
                                <a:gd name="T88" fmla="*/ 66 w 14841"/>
                                <a:gd name="T89" fmla="*/ 10914 h 10989"/>
                                <a:gd name="T90" fmla="*/ 14841 w 14841"/>
                                <a:gd name="T91" fmla="*/ 10989 h 10989"/>
                                <a:gd name="T92" fmla="*/ 14820 w 14841"/>
                                <a:gd name="T93" fmla="*/ 0 h 10989"/>
                                <a:gd name="T94" fmla="*/ 14820 w 14841"/>
                                <a:gd name="T95" fmla="*/ 0 h 10989"/>
                                <a:gd name="T96" fmla="*/ 14163 w 14841"/>
                                <a:gd name="T97" fmla="*/ 0 h 10989"/>
                                <a:gd name="T98" fmla="*/ 14163 w 14841"/>
                                <a:gd name="T99" fmla="*/ 0 h 10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4841" h="10989">
                                  <a:moveTo>
                                    <a:pt x="14163" y="0"/>
                                  </a:moveTo>
                                  <a:lnTo>
                                    <a:pt x="14163" y="0"/>
                                  </a:lnTo>
                                  <a:lnTo>
                                    <a:pt x="13695" y="27"/>
                                  </a:lnTo>
                                  <a:lnTo>
                                    <a:pt x="13460" y="80"/>
                                  </a:lnTo>
                                  <a:lnTo>
                                    <a:pt x="13230" y="133"/>
                                  </a:lnTo>
                                  <a:lnTo>
                                    <a:pt x="12738" y="293"/>
                                  </a:lnTo>
                                  <a:lnTo>
                                    <a:pt x="12269" y="480"/>
                                  </a:lnTo>
                                  <a:lnTo>
                                    <a:pt x="11706" y="720"/>
                                  </a:lnTo>
                                  <a:lnTo>
                                    <a:pt x="11120" y="934"/>
                                  </a:lnTo>
                                  <a:lnTo>
                                    <a:pt x="10674" y="1067"/>
                                  </a:lnTo>
                                  <a:lnTo>
                                    <a:pt x="10233" y="1174"/>
                                  </a:lnTo>
                                  <a:lnTo>
                                    <a:pt x="9319" y="1360"/>
                                  </a:lnTo>
                                  <a:lnTo>
                                    <a:pt x="8827" y="1440"/>
                                  </a:lnTo>
                                  <a:lnTo>
                                    <a:pt x="8334" y="1494"/>
                                  </a:lnTo>
                                  <a:lnTo>
                                    <a:pt x="7842" y="1547"/>
                                  </a:lnTo>
                                  <a:lnTo>
                                    <a:pt x="7399" y="1566"/>
                                  </a:lnTo>
                                  <a:lnTo>
                                    <a:pt x="7330" y="1573"/>
                                  </a:lnTo>
                                  <a:lnTo>
                                    <a:pt x="6908" y="1573"/>
                                  </a:lnTo>
                                  <a:lnTo>
                                    <a:pt x="6486" y="1573"/>
                                  </a:lnTo>
                                  <a:lnTo>
                                    <a:pt x="6064" y="1547"/>
                                  </a:lnTo>
                                  <a:lnTo>
                                    <a:pt x="5642" y="1467"/>
                                  </a:lnTo>
                                  <a:lnTo>
                                    <a:pt x="5244" y="1333"/>
                                  </a:lnTo>
                                  <a:lnTo>
                                    <a:pt x="4845" y="1174"/>
                                  </a:lnTo>
                                  <a:lnTo>
                                    <a:pt x="4469" y="1040"/>
                                  </a:lnTo>
                                  <a:lnTo>
                                    <a:pt x="4075" y="907"/>
                                  </a:lnTo>
                                  <a:lnTo>
                                    <a:pt x="3771" y="827"/>
                                  </a:lnTo>
                                  <a:lnTo>
                                    <a:pt x="3466" y="773"/>
                                  </a:lnTo>
                                  <a:lnTo>
                                    <a:pt x="2833" y="720"/>
                                  </a:lnTo>
                                  <a:lnTo>
                                    <a:pt x="2177" y="667"/>
                                  </a:lnTo>
                                  <a:lnTo>
                                    <a:pt x="1847" y="667"/>
                                  </a:lnTo>
                                  <a:lnTo>
                                    <a:pt x="1543" y="693"/>
                                  </a:lnTo>
                                  <a:lnTo>
                                    <a:pt x="1220" y="720"/>
                                  </a:lnTo>
                                  <a:lnTo>
                                    <a:pt x="915" y="800"/>
                                  </a:lnTo>
                                  <a:lnTo>
                                    <a:pt x="609" y="880"/>
                                  </a:lnTo>
                                  <a:lnTo>
                                    <a:pt x="305" y="987"/>
                                  </a:lnTo>
                                  <a:lnTo>
                                    <a:pt x="0" y="1120"/>
                                  </a:lnTo>
                                  <a:lnTo>
                                    <a:pt x="66" y="10914"/>
                                  </a:lnTo>
                                  <a:lnTo>
                                    <a:pt x="14841" y="10989"/>
                                  </a:lnTo>
                                  <a:lnTo>
                                    <a:pt x="14820" y="0"/>
                                  </a:lnTo>
                                  <a:lnTo>
                                    <a:pt x="14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4" name="Group 153"/>
                          <wpg:cNvGrpSpPr>
                            <a:grpSpLocks/>
                          </wpg:cNvGrpSpPr>
                          <wpg:grpSpPr bwMode="auto">
                            <a:xfrm>
                              <a:off x="7245" y="1280"/>
                              <a:ext cx="5845" cy="7131"/>
                              <a:chOff x="25" y="25"/>
                              <a:chExt cx="6878" cy="7131"/>
                            </a:xfrm>
                          </wpg:grpSpPr>
                          <wps:wsp>
                            <wps:cNvPr id="335" name="Freeform 140"/>
                            <wps:cNvSpPr>
                              <a:spLocks/>
                            </wps:cNvSpPr>
                            <wps:spPr bwMode="auto">
                              <a:xfrm>
                                <a:off x="25" y="25"/>
                                <a:ext cx="6878" cy="7131"/>
                              </a:xfrm>
                              <a:custGeom>
                                <a:avLst/>
                                <a:gdLst>
                                  <a:gd name="T0" fmla="*/ 6614 w 6878"/>
                                  <a:gd name="T1" fmla="*/ 2875 h 7131"/>
                                  <a:gd name="T2" fmla="*/ 5811 w 6878"/>
                                  <a:gd name="T3" fmla="*/ 2963 h 7131"/>
                                  <a:gd name="T4" fmla="*/ 5146 w 6878"/>
                                  <a:gd name="T5" fmla="*/ 2988 h 7131"/>
                                  <a:gd name="T6" fmla="*/ 4029 w 6878"/>
                                  <a:gd name="T7" fmla="*/ 2938 h 7131"/>
                                  <a:gd name="T8" fmla="*/ 3552 w 6878"/>
                                  <a:gd name="T9" fmla="*/ 2837 h 7131"/>
                                  <a:gd name="T10" fmla="*/ 3138 w 6878"/>
                                  <a:gd name="T11" fmla="*/ 2687 h 7131"/>
                                  <a:gd name="T12" fmla="*/ 2749 w 6878"/>
                                  <a:gd name="T13" fmla="*/ 2473 h 7131"/>
                                  <a:gd name="T14" fmla="*/ 2410 w 6878"/>
                                  <a:gd name="T15" fmla="*/ 2197 h 7131"/>
                                  <a:gd name="T16" fmla="*/ 1883 w 6878"/>
                                  <a:gd name="T17" fmla="*/ 1557 h 7131"/>
                                  <a:gd name="T18" fmla="*/ 1745 w 6878"/>
                                  <a:gd name="T19" fmla="*/ 1268 h 7131"/>
                                  <a:gd name="T20" fmla="*/ 2109 w 6878"/>
                                  <a:gd name="T21" fmla="*/ 1394 h 7131"/>
                                  <a:gd name="T22" fmla="*/ 2523 w 6878"/>
                                  <a:gd name="T23" fmla="*/ 1419 h 7131"/>
                                  <a:gd name="T24" fmla="*/ 2786 w 6878"/>
                                  <a:gd name="T25" fmla="*/ 1256 h 7131"/>
                                  <a:gd name="T26" fmla="*/ 1669 w 6878"/>
                                  <a:gd name="T27" fmla="*/ 1055 h 7131"/>
                                  <a:gd name="T28" fmla="*/ 1619 w 6878"/>
                                  <a:gd name="T29" fmla="*/ 766 h 7131"/>
                                  <a:gd name="T30" fmla="*/ 1619 w 6878"/>
                                  <a:gd name="T31" fmla="*/ 628 h 7131"/>
                                  <a:gd name="T32" fmla="*/ 1644 w 6878"/>
                                  <a:gd name="T33" fmla="*/ 440 h 7131"/>
                                  <a:gd name="T34" fmla="*/ 1732 w 6878"/>
                                  <a:gd name="T35" fmla="*/ 251 h 7131"/>
                                  <a:gd name="T36" fmla="*/ 1845 w 6878"/>
                                  <a:gd name="T37" fmla="*/ 113 h 7131"/>
                                  <a:gd name="T38" fmla="*/ 1983 w 6878"/>
                                  <a:gd name="T39" fmla="*/ 0 h 7131"/>
                                  <a:gd name="T40" fmla="*/ 1707 w 6878"/>
                                  <a:gd name="T41" fmla="*/ 126 h 7131"/>
                                  <a:gd name="T42" fmla="*/ 1556 w 6878"/>
                                  <a:gd name="T43" fmla="*/ 264 h 7131"/>
                                  <a:gd name="T44" fmla="*/ 1469 w 6878"/>
                                  <a:gd name="T45" fmla="*/ 377 h 7131"/>
                                  <a:gd name="T46" fmla="*/ 1368 w 6878"/>
                                  <a:gd name="T47" fmla="*/ 590 h 7131"/>
                                  <a:gd name="T48" fmla="*/ 1293 w 6878"/>
                                  <a:gd name="T49" fmla="*/ 816 h 7131"/>
                                  <a:gd name="T50" fmla="*/ 1268 w 6878"/>
                                  <a:gd name="T51" fmla="*/ 929 h 7131"/>
                                  <a:gd name="T52" fmla="*/ 1218 w 6878"/>
                                  <a:gd name="T53" fmla="*/ 691 h 7131"/>
                                  <a:gd name="T54" fmla="*/ 1130 w 6878"/>
                                  <a:gd name="T55" fmla="*/ 465 h 7131"/>
                                  <a:gd name="T56" fmla="*/ 979 w 6878"/>
                                  <a:gd name="T57" fmla="*/ 264 h 7131"/>
                                  <a:gd name="T58" fmla="*/ 741 w 6878"/>
                                  <a:gd name="T59" fmla="*/ 75 h 7131"/>
                                  <a:gd name="T60" fmla="*/ 678 w 6878"/>
                                  <a:gd name="T61" fmla="*/ 126 h 7131"/>
                                  <a:gd name="T62" fmla="*/ 816 w 6878"/>
                                  <a:gd name="T63" fmla="*/ 352 h 7131"/>
                                  <a:gd name="T64" fmla="*/ 891 w 6878"/>
                                  <a:gd name="T65" fmla="*/ 565 h 7131"/>
                                  <a:gd name="T66" fmla="*/ 929 w 6878"/>
                                  <a:gd name="T67" fmla="*/ 778 h 7131"/>
                                  <a:gd name="T68" fmla="*/ 941 w 6878"/>
                                  <a:gd name="T69" fmla="*/ 1067 h 7131"/>
                                  <a:gd name="T70" fmla="*/ 0 w 6878"/>
                                  <a:gd name="T71" fmla="*/ 1256 h 7131"/>
                                  <a:gd name="T72" fmla="*/ 226 w 6878"/>
                                  <a:gd name="T73" fmla="*/ 1394 h 7131"/>
                                  <a:gd name="T74" fmla="*/ 590 w 6878"/>
                                  <a:gd name="T75" fmla="*/ 1381 h 7131"/>
                                  <a:gd name="T76" fmla="*/ 916 w 6878"/>
                                  <a:gd name="T77" fmla="*/ 1268 h 7131"/>
                                  <a:gd name="T78" fmla="*/ 854 w 6878"/>
                                  <a:gd name="T79" fmla="*/ 1469 h 7131"/>
                                  <a:gd name="T80" fmla="*/ 665 w 6878"/>
                                  <a:gd name="T81" fmla="*/ 1896 h 7131"/>
                                  <a:gd name="T82" fmla="*/ 352 w 6878"/>
                                  <a:gd name="T83" fmla="*/ 2298 h 7131"/>
                                  <a:gd name="T84" fmla="*/ 414 w 6878"/>
                                  <a:gd name="T85" fmla="*/ 2800 h 7131"/>
                                  <a:gd name="T86" fmla="*/ 703 w 6878"/>
                                  <a:gd name="T87" fmla="*/ 3038 h 7131"/>
                                  <a:gd name="T88" fmla="*/ 2535 w 6878"/>
                                  <a:gd name="T89" fmla="*/ 3402 h 7131"/>
                                  <a:gd name="T90" fmla="*/ 3665 w 6878"/>
                                  <a:gd name="T91" fmla="*/ 7131 h 7131"/>
                                  <a:gd name="T92" fmla="*/ 3627 w 6878"/>
                                  <a:gd name="T93" fmla="*/ 5235 h 7131"/>
                                  <a:gd name="T94" fmla="*/ 4255 w 6878"/>
                                  <a:gd name="T95" fmla="*/ 5398 h 7131"/>
                                  <a:gd name="T96" fmla="*/ 4694 w 6878"/>
                                  <a:gd name="T97" fmla="*/ 5436 h 7131"/>
                                  <a:gd name="T98" fmla="*/ 5108 w 6878"/>
                                  <a:gd name="T99" fmla="*/ 5386 h 7131"/>
                                  <a:gd name="T100" fmla="*/ 5485 w 6878"/>
                                  <a:gd name="T101" fmla="*/ 5260 h 7131"/>
                                  <a:gd name="T102" fmla="*/ 5660 w 6878"/>
                                  <a:gd name="T103" fmla="*/ 5373 h 7131"/>
                                  <a:gd name="T104" fmla="*/ 6865 w 6878"/>
                                  <a:gd name="T105" fmla="*/ 7131 h 71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6878" h="7131">
                                    <a:moveTo>
                                      <a:pt x="6665" y="3578"/>
                                    </a:moveTo>
                                    <a:lnTo>
                                      <a:pt x="6878" y="4005"/>
                                    </a:lnTo>
                                    <a:lnTo>
                                      <a:pt x="6614" y="2875"/>
                                    </a:lnTo>
                                    <a:lnTo>
                                      <a:pt x="6200" y="2925"/>
                                    </a:lnTo>
                                    <a:lnTo>
                                      <a:pt x="5811" y="2963"/>
                                    </a:lnTo>
                                    <a:lnTo>
                                      <a:pt x="5460" y="2975"/>
                                    </a:lnTo>
                                    <a:lnTo>
                                      <a:pt x="5146" y="2988"/>
                                    </a:lnTo>
                                    <a:lnTo>
                                      <a:pt x="4757" y="2988"/>
                                    </a:lnTo>
                                    <a:lnTo>
                                      <a:pt x="4380" y="2975"/>
                                    </a:lnTo>
                                    <a:lnTo>
                                      <a:pt x="4029" y="2938"/>
                                    </a:lnTo>
                                    <a:lnTo>
                                      <a:pt x="3690" y="2875"/>
                                    </a:lnTo>
                                    <a:lnTo>
                                      <a:pt x="3552" y="2837"/>
                                    </a:lnTo>
                                    <a:lnTo>
                                      <a:pt x="3414" y="2800"/>
                                    </a:lnTo>
                                    <a:lnTo>
                                      <a:pt x="3276" y="2749"/>
                                    </a:lnTo>
                                    <a:lnTo>
                                      <a:pt x="3138" y="2687"/>
                                    </a:lnTo>
                                    <a:lnTo>
                                      <a:pt x="3012" y="2624"/>
                                    </a:lnTo>
                                    <a:lnTo>
                                      <a:pt x="2887" y="2549"/>
                                    </a:lnTo>
                                    <a:lnTo>
                                      <a:pt x="2749" y="2473"/>
                                    </a:lnTo>
                                    <a:lnTo>
                                      <a:pt x="2623" y="2373"/>
                                    </a:lnTo>
                                    <a:lnTo>
                                      <a:pt x="2410" y="2197"/>
                                    </a:lnTo>
                                    <a:lnTo>
                                      <a:pt x="2209" y="1996"/>
                                    </a:lnTo>
                                    <a:lnTo>
                                      <a:pt x="2033" y="1783"/>
                                    </a:lnTo>
                                    <a:lnTo>
                                      <a:pt x="1883" y="1557"/>
                                    </a:lnTo>
                                    <a:lnTo>
                                      <a:pt x="1807" y="1406"/>
                                    </a:lnTo>
                                    <a:lnTo>
                                      <a:pt x="1745" y="1268"/>
                                    </a:lnTo>
                                    <a:lnTo>
                                      <a:pt x="1933" y="1343"/>
                                    </a:lnTo>
                                    <a:lnTo>
                                      <a:pt x="2109" y="1394"/>
                                    </a:lnTo>
                                    <a:lnTo>
                                      <a:pt x="2259" y="1419"/>
                                    </a:lnTo>
                                    <a:lnTo>
                                      <a:pt x="2397" y="1431"/>
                                    </a:lnTo>
                                    <a:lnTo>
                                      <a:pt x="2523" y="1419"/>
                                    </a:lnTo>
                                    <a:lnTo>
                                      <a:pt x="2623" y="1381"/>
                                    </a:lnTo>
                                    <a:lnTo>
                                      <a:pt x="2711" y="1331"/>
                                    </a:lnTo>
                                    <a:lnTo>
                                      <a:pt x="2786" y="1256"/>
                                    </a:lnTo>
                                    <a:lnTo>
                                      <a:pt x="1732" y="1256"/>
                                    </a:lnTo>
                                    <a:lnTo>
                                      <a:pt x="1669" y="1055"/>
                                    </a:lnTo>
                                    <a:lnTo>
                                      <a:pt x="1632" y="866"/>
                                    </a:lnTo>
                                    <a:lnTo>
                                      <a:pt x="1619" y="766"/>
                                    </a:lnTo>
                                    <a:lnTo>
                                      <a:pt x="1619" y="665"/>
                                    </a:lnTo>
                                    <a:lnTo>
                                      <a:pt x="1619" y="628"/>
                                    </a:lnTo>
                                    <a:lnTo>
                                      <a:pt x="1632" y="540"/>
                                    </a:lnTo>
                                    <a:lnTo>
                                      <a:pt x="1644" y="440"/>
                                    </a:lnTo>
                                    <a:lnTo>
                                      <a:pt x="1682" y="339"/>
                                    </a:lnTo>
                                    <a:lnTo>
                                      <a:pt x="1732" y="251"/>
                                    </a:lnTo>
                                    <a:lnTo>
                                      <a:pt x="1782" y="176"/>
                                    </a:lnTo>
                                    <a:lnTo>
                                      <a:pt x="1845" y="113"/>
                                    </a:lnTo>
                                    <a:lnTo>
                                      <a:pt x="1908" y="50"/>
                                    </a:lnTo>
                                    <a:lnTo>
                                      <a:pt x="1983" y="0"/>
                                    </a:lnTo>
                                    <a:lnTo>
                                      <a:pt x="1883" y="25"/>
                                    </a:lnTo>
                                    <a:lnTo>
                                      <a:pt x="1795" y="75"/>
                                    </a:lnTo>
                                    <a:lnTo>
                                      <a:pt x="1707" y="126"/>
                                    </a:lnTo>
                                    <a:lnTo>
                                      <a:pt x="1632" y="188"/>
                                    </a:lnTo>
                                    <a:lnTo>
                                      <a:pt x="1556" y="264"/>
                                    </a:lnTo>
                                    <a:lnTo>
                                      <a:pt x="1494" y="352"/>
                                    </a:lnTo>
                                    <a:lnTo>
                                      <a:pt x="1469" y="377"/>
                                    </a:lnTo>
                                    <a:lnTo>
                                      <a:pt x="1418" y="477"/>
                                    </a:lnTo>
                                    <a:lnTo>
                                      <a:pt x="1368" y="590"/>
                                    </a:lnTo>
                                    <a:lnTo>
                                      <a:pt x="1318" y="703"/>
                                    </a:lnTo>
                                    <a:lnTo>
                                      <a:pt x="1293" y="816"/>
                                    </a:lnTo>
                                    <a:lnTo>
                                      <a:pt x="1268" y="929"/>
                                    </a:lnTo>
                                    <a:lnTo>
                                      <a:pt x="1243" y="816"/>
                                    </a:lnTo>
                                    <a:lnTo>
                                      <a:pt x="1218" y="691"/>
                                    </a:lnTo>
                                    <a:lnTo>
                                      <a:pt x="1180" y="590"/>
                                    </a:lnTo>
                                    <a:lnTo>
                                      <a:pt x="1130" y="465"/>
                                    </a:lnTo>
                                    <a:lnTo>
                                      <a:pt x="1067" y="364"/>
                                    </a:lnTo>
                                    <a:lnTo>
                                      <a:pt x="979" y="264"/>
                                    </a:lnTo>
                                    <a:lnTo>
                                      <a:pt x="866" y="163"/>
                                    </a:lnTo>
                                    <a:lnTo>
                                      <a:pt x="741" y="75"/>
                                    </a:lnTo>
                                    <a:lnTo>
                                      <a:pt x="590" y="0"/>
                                    </a:lnTo>
                                    <a:lnTo>
                                      <a:pt x="678" y="126"/>
                                    </a:lnTo>
                                    <a:lnTo>
                                      <a:pt x="766" y="251"/>
                                    </a:lnTo>
                                    <a:lnTo>
                                      <a:pt x="816" y="352"/>
                                    </a:lnTo>
                                    <a:lnTo>
                                      <a:pt x="854" y="452"/>
                                    </a:lnTo>
                                    <a:lnTo>
                                      <a:pt x="891" y="565"/>
                                    </a:lnTo>
                                    <a:lnTo>
                                      <a:pt x="916" y="665"/>
                                    </a:lnTo>
                                    <a:lnTo>
                                      <a:pt x="929" y="778"/>
                                    </a:lnTo>
                                    <a:lnTo>
                                      <a:pt x="941" y="879"/>
                                    </a:lnTo>
                                    <a:lnTo>
                                      <a:pt x="941" y="1067"/>
                                    </a:lnTo>
                                    <a:lnTo>
                                      <a:pt x="916" y="1256"/>
                                    </a:lnTo>
                                    <a:lnTo>
                                      <a:pt x="0" y="1256"/>
                                    </a:lnTo>
                                    <a:lnTo>
                                      <a:pt x="63" y="1318"/>
                                    </a:lnTo>
                                    <a:lnTo>
                                      <a:pt x="138" y="1369"/>
                                    </a:lnTo>
                                    <a:lnTo>
                                      <a:pt x="226" y="1394"/>
                                    </a:lnTo>
                                    <a:lnTo>
                                      <a:pt x="339" y="1406"/>
                                    </a:lnTo>
                                    <a:lnTo>
                                      <a:pt x="464" y="1406"/>
                                    </a:lnTo>
                                    <a:lnTo>
                                      <a:pt x="590" y="1381"/>
                                    </a:lnTo>
                                    <a:lnTo>
                                      <a:pt x="753" y="1331"/>
                                    </a:lnTo>
                                    <a:lnTo>
                                      <a:pt x="916" y="1268"/>
                                    </a:lnTo>
                                    <a:lnTo>
                                      <a:pt x="904" y="1331"/>
                                    </a:lnTo>
                                    <a:lnTo>
                                      <a:pt x="854" y="1469"/>
                                    </a:lnTo>
                                    <a:lnTo>
                                      <a:pt x="803" y="1607"/>
                                    </a:lnTo>
                                    <a:lnTo>
                                      <a:pt x="741" y="1758"/>
                                    </a:lnTo>
                                    <a:lnTo>
                                      <a:pt x="665" y="1896"/>
                                    </a:lnTo>
                                    <a:lnTo>
                                      <a:pt x="565" y="2021"/>
                                    </a:lnTo>
                                    <a:lnTo>
                                      <a:pt x="464" y="2159"/>
                                    </a:lnTo>
                                    <a:lnTo>
                                      <a:pt x="352" y="2298"/>
                                    </a:lnTo>
                                    <a:lnTo>
                                      <a:pt x="226" y="2423"/>
                                    </a:lnTo>
                                    <a:lnTo>
                                      <a:pt x="377" y="3114"/>
                                    </a:lnTo>
                                    <a:lnTo>
                                      <a:pt x="414" y="2800"/>
                                    </a:lnTo>
                                    <a:lnTo>
                                      <a:pt x="502" y="3076"/>
                                    </a:lnTo>
                                    <a:lnTo>
                                      <a:pt x="540" y="2749"/>
                                    </a:lnTo>
                                    <a:lnTo>
                                      <a:pt x="703" y="3038"/>
                                    </a:lnTo>
                                    <a:lnTo>
                                      <a:pt x="603" y="2636"/>
                                    </a:lnTo>
                                    <a:lnTo>
                                      <a:pt x="1481" y="2298"/>
                                    </a:lnTo>
                                    <a:lnTo>
                                      <a:pt x="2535" y="3402"/>
                                    </a:lnTo>
                                    <a:lnTo>
                                      <a:pt x="2899" y="7018"/>
                                    </a:lnTo>
                                    <a:lnTo>
                                      <a:pt x="2899" y="5047"/>
                                    </a:lnTo>
                                    <a:lnTo>
                                      <a:pt x="3665" y="7131"/>
                                    </a:lnTo>
                                    <a:lnTo>
                                      <a:pt x="3301" y="5097"/>
                                    </a:lnTo>
                                    <a:lnTo>
                                      <a:pt x="3627" y="5235"/>
                                    </a:lnTo>
                                    <a:lnTo>
                                      <a:pt x="3954" y="5336"/>
                                    </a:lnTo>
                                    <a:lnTo>
                                      <a:pt x="4104" y="5373"/>
                                    </a:lnTo>
                                    <a:lnTo>
                                      <a:pt x="4255" y="5398"/>
                                    </a:lnTo>
                                    <a:lnTo>
                                      <a:pt x="4405" y="5424"/>
                                    </a:lnTo>
                                    <a:lnTo>
                                      <a:pt x="4556" y="5436"/>
                                    </a:lnTo>
                                    <a:lnTo>
                                      <a:pt x="4694" y="5436"/>
                                    </a:lnTo>
                                    <a:lnTo>
                                      <a:pt x="4832" y="5424"/>
                                    </a:lnTo>
                                    <a:lnTo>
                                      <a:pt x="4970" y="5411"/>
                                    </a:lnTo>
                                    <a:lnTo>
                                      <a:pt x="5108" y="5386"/>
                                    </a:lnTo>
                                    <a:lnTo>
                                      <a:pt x="5234" y="5348"/>
                                    </a:lnTo>
                                    <a:lnTo>
                                      <a:pt x="5359" y="5311"/>
                                    </a:lnTo>
                                    <a:lnTo>
                                      <a:pt x="5485" y="5260"/>
                                    </a:lnTo>
                                    <a:lnTo>
                                      <a:pt x="5610" y="5198"/>
                                    </a:lnTo>
                                    <a:lnTo>
                                      <a:pt x="5861" y="4934"/>
                                    </a:lnTo>
                                    <a:lnTo>
                                      <a:pt x="5660" y="5373"/>
                                    </a:lnTo>
                                    <a:lnTo>
                                      <a:pt x="6225" y="7043"/>
                                    </a:lnTo>
                                    <a:lnTo>
                                      <a:pt x="6163" y="5009"/>
                                    </a:lnTo>
                                    <a:lnTo>
                                      <a:pt x="6865" y="7131"/>
                                    </a:lnTo>
                                    <a:lnTo>
                                      <a:pt x="6665" y="35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" name="Freeform 141"/>
                            <wps:cNvSpPr>
                              <a:spLocks/>
                            </wps:cNvSpPr>
                            <wps:spPr bwMode="auto">
                              <a:xfrm>
                                <a:off x="879" y="389"/>
                                <a:ext cx="326" cy="301"/>
                              </a:xfrm>
                              <a:custGeom>
                                <a:avLst/>
                                <a:gdLst>
                                  <a:gd name="T0" fmla="*/ 213 w 326"/>
                                  <a:gd name="T1" fmla="*/ 0 h 301"/>
                                  <a:gd name="T2" fmla="*/ 0 w 326"/>
                                  <a:gd name="T3" fmla="*/ 88 h 301"/>
                                  <a:gd name="T4" fmla="*/ 0 w 326"/>
                                  <a:gd name="T5" fmla="*/ 88 h 301"/>
                                  <a:gd name="T6" fmla="*/ 37 w 326"/>
                                  <a:gd name="T7" fmla="*/ 201 h 301"/>
                                  <a:gd name="T8" fmla="*/ 62 w 326"/>
                                  <a:gd name="T9" fmla="*/ 301 h 301"/>
                                  <a:gd name="T10" fmla="*/ 326 w 326"/>
                                  <a:gd name="T11" fmla="*/ 226 h 301"/>
                                  <a:gd name="T12" fmla="*/ 326 w 326"/>
                                  <a:gd name="T13" fmla="*/ 226 h 301"/>
                                  <a:gd name="T14" fmla="*/ 276 w 326"/>
                                  <a:gd name="T15" fmla="*/ 101 h 301"/>
                                  <a:gd name="T16" fmla="*/ 213 w 326"/>
                                  <a:gd name="T17" fmla="*/ 0 h 301"/>
                                  <a:gd name="T18" fmla="*/ 213 w 326"/>
                                  <a:gd name="T19" fmla="*/ 0 h 3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26" h="301">
                                    <a:moveTo>
                                      <a:pt x="213" y="0"/>
                                    </a:moveTo>
                                    <a:lnTo>
                                      <a:pt x="0" y="88"/>
                                    </a:lnTo>
                                    <a:lnTo>
                                      <a:pt x="37" y="201"/>
                                    </a:lnTo>
                                    <a:lnTo>
                                      <a:pt x="62" y="301"/>
                                    </a:lnTo>
                                    <a:lnTo>
                                      <a:pt x="326" y="226"/>
                                    </a:lnTo>
                                    <a:lnTo>
                                      <a:pt x="276" y="101"/>
                                    </a:lnTo>
                                    <a:lnTo>
                                      <a:pt x="2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" name="Freeform 142"/>
                            <wps:cNvSpPr>
                              <a:spLocks/>
                            </wps:cNvSpPr>
                            <wps:spPr bwMode="auto">
                              <a:xfrm>
                                <a:off x="791" y="188"/>
                                <a:ext cx="301" cy="289"/>
                              </a:xfrm>
                              <a:custGeom>
                                <a:avLst/>
                                <a:gdLst>
                                  <a:gd name="T0" fmla="*/ 88 w 301"/>
                                  <a:gd name="T1" fmla="*/ 289 h 289"/>
                                  <a:gd name="T2" fmla="*/ 301 w 301"/>
                                  <a:gd name="T3" fmla="*/ 201 h 289"/>
                                  <a:gd name="T4" fmla="*/ 301 w 301"/>
                                  <a:gd name="T5" fmla="*/ 201 h 289"/>
                                  <a:gd name="T6" fmla="*/ 213 w 301"/>
                                  <a:gd name="T7" fmla="*/ 101 h 289"/>
                                  <a:gd name="T8" fmla="*/ 100 w 301"/>
                                  <a:gd name="T9" fmla="*/ 0 h 289"/>
                                  <a:gd name="T10" fmla="*/ 0 w 301"/>
                                  <a:gd name="T11" fmla="*/ 88 h 289"/>
                                  <a:gd name="T12" fmla="*/ 0 w 301"/>
                                  <a:gd name="T13" fmla="*/ 88 h 289"/>
                                  <a:gd name="T14" fmla="*/ 50 w 301"/>
                                  <a:gd name="T15" fmla="*/ 189 h 289"/>
                                  <a:gd name="T16" fmla="*/ 88 w 301"/>
                                  <a:gd name="T17" fmla="*/ 289 h 289"/>
                                  <a:gd name="T18" fmla="*/ 88 w 301"/>
                                  <a:gd name="T19" fmla="*/ 289 h 2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01" h="289">
                                    <a:moveTo>
                                      <a:pt x="88" y="289"/>
                                    </a:moveTo>
                                    <a:lnTo>
                                      <a:pt x="301" y="201"/>
                                    </a:lnTo>
                                    <a:lnTo>
                                      <a:pt x="213" y="101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50" y="189"/>
                                    </a:lnTo>
                                    <a:lnTo>
                                      <a:pt x="88" y="2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" name="Freeform 143"/>
                            <wps:cNvSpPr>
                              <a:spLocks/>
                            </wps:cNvSpPr>
                            <wps:spPr bwMode="auto">
                              <a:xfrm>
                                <a:off x="941" y="615"/>
                                <a:ext cx="327" cy="289"/>
                              </a:xfrm>
                              <a:custGeom>
                                <a:avLst/>
                                <a:gdLst>
                                  <a:gd name="T0" fmla="*/ 264 w 327"/>
                                  <a:gd name="T1" fmla="*/ 0 h 289"/>
                                  <a:gd name="T2" fmla="*/ 0 w 327"/>
                                  <a:gd name="T3" fmla="*/ 75 h 289"/>
                                  <a:gd name="T4" fmla="*/ 0 w 327"/>
                                  <a:gd name="T5" fmla="*/ 75 h 289"/>
                                  <a:gd name="T6" fmla="*/ 13 w 327"/>
                                  <a:gd name="T7" fmla="*/ 188 h 289"/>
                                  <a:gd name="T8" fmla="*/ 25 w 327"/>
                                  <a:gd name="T9" fmla="*/ 289 h 289"/>
                                  <a:gd name="T10" fmla="*/ 327 w 327"/>
                                  <a:gd name="T11" fmla="*/ 226 h 289"/>
                                  <a:gd name="T12" fmla="*/ 327 w 327"/>
                                  <a:gd name="T13" fmla="*/ 226 h 289"/>
                                  <a:gd name="T14" fmla="*/ 302 w 327"/>
                                  <a:gd name="T15" fmla="*/ 101 h 289"/>
                                  <a:gd name="T16" fmla="*/ 264 w 327"/>
                                  <a:gd name="T17" fmla="*/ 0 h 289"/>
                                  <a:gd name="T18" fmla="*/ 264 w 327"/>
                                  <a:gd name="T19" fmla="*/ 0 h 2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27" h="289">
                                    <a:moveTo>
                                      <a:pt x="264" y="0"/>
                                    </a:moveTo>
                                    <a:lnTo>
                                      <a:pt x="0" y="75"/>
                                    </a:lnTo>
                                    <a:lnTo>
                                      <a:pt x="13" y="188"/>
                                    </a:lnTo>
                                    <a:lnTo>
                                      <a:pt x="25" y="289"/>
                                    </a:lnTo>
                                    <a:lnTo>
                                      <a:pt x="327" y="226"/>
                                    </a:lnTo>
                                    <a:lnTo>
                                      <a:pt x="302" y="101"/>
                                    </a:lnTo>
                                    <a:lnTo>
                                      <a:pt x="2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" name="Freeform 145"/>
                            <wps:cNvSpPr>
                              <a:spLocks/>
                            </wps:cNvSpPr>
                            <wps:spPr bwMode="auto">
                              <a:xfrm>
                                <a:off x="1494" y="213"/>
                                <a:ext cx="263" cy="252"/>
                              </a:xfrm>
                              <a:custGeom>
                                <a:avLst/>
                                <a:gdLst>
                                  <a:gd name="T0" fmla="*/ 0 w 263"/>
                                  <a:gd name="T1" fmla="*/ 189 h 252"/>
                                  <a:gd name="T2" fmla="*/ 175 w 263"/>
                                  <a:gd name="T3" fmla="*/ 252 h 252"/>
                                  <a:gd name="T4" fmla="*/ 175 w 263"/>
                                  <a:gd name="T5" fmla="*/ 252 h 252"/>
                                  <a:gd name="T6" fmla="*/ 213 w 263"/>
                                  <a:gd name="T7" fmla="*/ 151 h 252"/>
                                  <a:gd name="T8" fmla="*/ 263 w 263"/>
                                  <a:gd name="T9" fmla="*/ 63 h 252"/>
                                  <a:gd name="T10" fmla="*/ 163 w 263"/>
                                  <a:gd name="T11" fmla="*/ 0 h 252"/>
                                  <a:gd name="T12" fmla="*/ 163 w 263"/>
                                  <a:gd name="T13" fmla="*/ 0 h 252"/>
                                  <a:gd name="T14" fmla="*/ 87 w 263"/>
                                  <a:gd name="T15" fmla="*/ 76 h 252"/>
                                  <a:gd name="T16" fmla="*/ 25 w 263"/>
                                  <a:gd name="T17" fmla="*/ 164 h 252"/>
                                  <a:gd name="T18" fmla="*/ 25 w 263"/>
                                  <a:gd name="T19" fmla="*/ 164 h 252"/>
                                  <a:gd name="T20" fmla="*/ 0 w 263"/>
                                  <a:gd name="T21" fmla="*/ 189 h 252"/>
                                  <a:gd name="T22" fmla="*/ 0 w 263"/>
                                  <a:gd name="T23" fmla="*/ 189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263" h="252">
                                    <a:moveTo>
                                      <a:pt x="0" y="189"/>
                                    </a:moveTo>
                                    <a:lnTo>
                                      <a:pt x="175" y="252"/>
                                    </a:lnTo>
                                    <a:lnTo>
                                      <a:pt x="213" y="151"/>
                                    </a:lnTo>
                                    <a:lnTo>
                                      <a:pt x="263" y="63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87" y="76"/>
                                    </a:lnTo>
                                    <a:lnTo>
                                      <a:pt x="25" y="164"/>
                                    </a:lnTo>
                                    <a:lnTo>
                                      <a:pt x="0" y="1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" name="Freeform 146"/>
                            <wps:cNvSpPr>
                              <a:spLocks/>
                            </wps:cNvSpPr>
                            <wps:spPr bwMode="auto">
                              <a:xfrm>
                                <a:off x="1393" y="402"/>
                                <a:ext cx="276" cy="251"/>
                              </a:xfrm>
                              <a:custGeom>
                                <a:avLst/>
                                <a:gdLst>
                                  <a:gd name="T0" fmla="*/ 276 w 276"/>
                                  <a:gd name="T1" fmla="*/ 63 h 251"/>
                                  <a:gd name="T2" fmla="*/ 101 w 276"/>
                                  <a:gd name="T3" fmla="*/ 0 h 251"/>
                                  <a:gd name="T4" fmla="*/ 101 w 276"/>
                                  <a:gd name="T5" fmla="*/ 0 h 251"/>
                                  <a:gd name="T6" fmla="*/ 50 w 276"/>
                                  <a:gd name="T7" fmla="*/ 100 h 251"/>
                                  <a:gd name="T8" fmla="*/ 0 w 276"/>
                                  <a:gd name="T9" fmla="*/ 213 h 251"/>
                                  <a:gd name="T10" fmla="*/ 251 w 276"/>
                                  <a:gd name="T11" fmla="*/ 251 h 251"/>
                                  <a:gd name="T12" fmla="*/ 251 w 276"/>
                                  <a:gd name="T13" fmla="*/ 251 h 251"/>
                                  <a:gd name="T14" fmla="*/ 264 w 276"/>
                                  <a:gd name="T15" fmla="*/ 163 h 251"/>
                                  <a:gd name="T16" fmla="*/ 276 w 276"/>
                                  <a:gd name="T17" fmla="*/ 63 h 251"/>
                                  <a:gd name="T18" fmla="*/ 276 w 276"/>
                                  <a:gd name="T19" fmla="*/ 63 h 2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76" h="251">
                                    <a:moveTo>
                                      <a:pt x="276" y="63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50" y="100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251" y="251"/>
                                    </a:lnTo>
                                    <a:lnTo>
                                      <a:pt x="264" y="163"/>
                                    </a:lnTo>
                                    <a:lnTo>
                                      <a:pt x="276" y="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1" name="Freeform 147"/>
                            <wps:cNvSpPr>
                              <a:spLocks/>
                            </wps:cNvSpPr>
                            <wps:spPr bwMode="auto">
                              <a:xfrm>
                                <a:off x="1318" y="615"/>
                                <a:ext cx="339" cy="276"/>
                              </a:xfrm>
                              <a:custGeom>
                                <a:avLst/>
                                <a:gdLst>
                                  <a:gd name="T0" fmla="*/ 326 w 339"/>
                                  <a:gd name="T1" fmla="*/ 75 h 276"/>
                                  <a:gd name="T2" fmla="*/ 326 w 339"/>
                                  <a:gd name="T3" fmla="*/ 75 h 276"/>
                                  <a:gd name="T4" fmla="*/ 326 w 339"/>
                                  <a:gd name="T5" fmla="*/ 38 h 276"/>
                                  <a:gd name="T6" fmla="*/ 75 w 339"/>
                                  <a:gd name="T7" fmla="*/ 0 h 276"/>
                                  <a:gd name="T8" fmla="*/ 75 w 339"/>
                                  <a:gd name="T9" fmla="*/ 0 h 276"/>
                                  <a:gd name="T10" fmla="*/ 25 w 339"/>
                                  <a:gd name="T11" fmla="*/ 113 h 276"/>
                                  <a:gd name="T12" fmla="*/ 0 w 339"/>
                                  <a:gd name="T13" fmla="*/ 226 h 276"/>
                                  <a:gd name="T14" fmla="*/ 339 w 339"/>
                                  <a:gd name="T15" fmla="*/ 276 h 276"/>
                                  <a:gd name="T16" fmla="*/ 339 w 339"/>
                                  <a:gd name="T17" fmla="*/ 276 h 276"/>
                                  <a:gd name="T18" fmla="*/ 326 w 339"/>
                                  <a:gd name="T19" fmla="*/ 176 h 276"/>
                                  <a:gd name="T20" fmla="*/ 326 w 339"/>
                                  <a:gd name="T21" fmla="*/ 75 h 276"/>
                                  <a:gd name="T22" fmla="*/ 326 w 339"/>
                                  <a:gd name="T23" fmla="*/ 75 h 2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39" h="276">
                                    <a:moveTo>
                                      <a:pt x="326" y="75"/>
                                    </a:moveTo>
                                    <a:lnTo>
                                      <a:pt x="326" y="75"/>
                                    </a:lnTo>
                                    <a:lnTo>
                                      <a:pt x="326" y="38"/>
                                    </a:lnTo>
                                    <a:lnTo>
                                      <a:pt x="75" y="0"/>
                                    </a:lnTo>
                                    <a:lnTo>
                                      <a:pt x="25" y="113"/>
                                    </a:lnTo>
                                    <a:lnTo>
                                      <a:pt x="0" y="226"/>
                                    </a:lnTo>
                                    <a:lnTo>
                                      <a:pt x="339" y="276"/>
                                    </a:lnTo>
                                    <a:lnTo>
                                      <a:pt x="326" y="176"/>
                                    </a:lnTo>
                                    <a:lnTo>
                                      <a:pt x="326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2" name="Freeform 149"/>
                            <wps:cNvSpPr>
                              <a:spLocks/>
                            </wps:cNvSpPr>
                            <wps:spPr bwMode="auto">
                              <a:xfrm>
                                <a:off x="251" y="2448"/>
                                <a:ext cx="326" cy="126"/>
                              </a:xfrm>
                              <a:custGeom>
                                <a:avLst/>
                                <a:gdLst>
                                  <a:gd name="T0" fmla="*/ 151 w 326"/>
                                  <a:gd name="T1" fmla="*/ 126 h 126"/>
                                  <a:gd name="T2" fmla="*/ 151 w 326"/>
                                  <a:gd name="T3" fmla="*/ 126 h 126"/>
                                  <a:gd name="T4" fmla="*/ 201 w 326"/>
                                  <a:gd name="T5" fmla="*/ 88 h 126"/>
                                  <a:gd name="T6" fmla="*/ 326 w 326"/>
                                  <a:gd name="T7" fmla="*/ 0 h 126"/>
                                  <a:gd name="T8" fmla="*/ 326 w 326"/>
                                  <a:gd name="T9" fmla="*/ 0 h 126"/>
                                  <a:gd name="T10" fmla="*/ 213 w 326"/>
                                  <a:gd name="T11" fmla="*/ 75 h 126"/>
                                  <a:gd name="T12" fmla="*/ 138 w 326"/>
                                  <a:gd name="T13" fmla="*/ 101 h 126"/>
                                  <a:gd name="T14" fmla="*/ 138 w 326"/>
                                  <a:gd name="T15" fmla="*/ 101 h 126"/>
                                  <a:gd name="T16" fmla="*/ 88 w 326"/>
                                  <a:gd name="T17" fmla="*/ 75 h 126"/>
                                  <a:gd name="T18" fmla="*/ 0 w 326"/>
                                  <a:gd name="T19" fmla="*/ 0 h 126"/>
                                  <a:gd name="T20" fmla="*/ 0 w 326"/>
                                  <a:gd name="T21" fmla="*/ 0 h 126"/>
                                  <a:gd name="T22" fmla="*/ 88 w 326"/>
                                  <a:gd name="T23" fmla="*/ 101 h 126"/>
                                  <a:gd name="T24" fmla="*/ 126 w 326"/>
                                  <a:gd name="T25" fmla="*/ 113 h 126"/>
                                  <a:gd name="T26" fmla="*/ 151 w 326"/>
                                  <a:gd name="T27" fmla="*/ 126 h 126"/>
                                  <a:gd name="T28" fmla="*/ 151 w 326"/>
                                  <a:gd name="T29" fmla="*/ 126 h 1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326" h="126">
                                    <a:moveTo>
                                      <a:pt x="151" y="126"/>
                                    </a:moveTo>
                                    <a:lnTo>
                                      <a:pt x="151" y="126"/>
                                    </a:lnTo>
                                    <a:lnTo>
                                      <a:pt x="201" y="88"/>
                                    </a:lnTo>
                                    <a:lnTo>
                                      <a:pt x="326" y="0"/>
                                    </a:lnTo>
                                    <a:lnTo>
                                      <a:pt x="213" y="75"/>
                                    </a:lnTo>
                                    <a:lnTo>
                                      <a:pt x="138" y="101"/>
                                    </a:lnTo>
                                    <a:lnTo>
                                      <a:pt x="88" y="7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8" y="101"/>
                                    </a:lnTo>
                                    <a:lnTo>
                                      <a:pt x="126" y="113"/>
                                    </a:lnTo>
                                    <a:lnTo>
                                      <a:pt x="151" y="1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3" name="Freeform 150"/>
                            <wps:cNvSpPr>
                              <a:spLocks/>
                            </wps:cNvSpPr>
                            <wps:spPr bwMode="auto">
                              <a:xfrm>
                                <a:off x="1255" y="1670"/>
                                <a:ext cx="239" cy="150"/>
                              </a:xfrm>
                              <a:custGeom>
                                <a:avLst/>
                                <a:gdLst>
                                  <a:gd name="T0" fmla="*/ 0 w 239"/>
                                  <a:gd name="T1" fmla="*/ 0 h 150"/>
                                  <a:gd name="T2" fmla="*/ 0 w 239"/>
                                  <a:gd name="T3" fmla="*/ 0 h 150"/>
                                  <a:gd name="T4" fmla="*/ 25 w 239"/>
                                  <a:gd name="T5" fmla="*/ 62 h 150"/>
                                  <a:gd name="T6" fmla="*/ 38 w 239"/>
                                  <a:gd name="T7" fmla="*/ 113 h 150"/>
                                  <a:gd name="T8" fmla="*/ 63 w 239"/>
                                  <a:gd name="T9" fmla="*/ 150 h 150"/>
                                  <a:gd name="T10" fmla="*/ 88 w 239"/>
                                  <a:gd name="T11" fmla="*/ 150 h 150"/>
                                  <a:gd name="T12" fmla="*/ 126 w 239"/>
                                  <a:gd name="T13" fmla="*/ 150 h 150"/>
                                  <a:gd name="T14" fmla="*/ 163 w 239"/>
                                  <a:gd name="T15" fmla="*/ 113 h 150"/>
                                  <a:gd name="T16" fmla="*/ 201 w 239"/>
                                  <a:gd name="T17" fmla="*/ 62 h 150"/>
                                  <a:gd name="T18" fmla="*/ 239 w 239"/>
                                  <a:gd name="T19" fmla="*/ 0 h 150"/>
                                  <a:gd name="T20" fmla="*/ 239 w 239"/>
                                  <a:gd name="T21" fmla="*/ 0 h 150"/>
                                  <a:gd name="T22" fmla="*/ 201 w 239"/>
                                  <a:gd name="T23" fmla="*/ 50 h 150"/>
                                  <a:gd name="T24" fmla="*/ 163 w 239"/>
                                  <a:gd name="T25" fmla="*/ 100 h 150"/>
                                  <a:gd name="T26" fmla="*/ 126 w 239"/>
                                  <a:gd name="T27" fmla="*/ 113 h 150"/>
                                  <a:gd name="T28" fmla="*/ 100 w 239"/>
                                  <a:gd name="T29" fmla="*/ 125 h 150"/>
                                  <a:gd name="T30" fmla="*/ 75 w 239"/>
                                  <a:gd name="T31" fmla="*/ 113 h 150"/>
                                  <a:gd name="T32" fmla="*/ 38 w 239"/>
                                  <a:gd name="T33" fmla="*/ 100 h 150"/>
                                  <a:gd name="T34" fmla="*/ 25 w 239"/>
                                  <a:gd name="T35" fmla="*/ 50 h 150"/>
                                  <a:gd name="T36" fmla="*/ 0 w 239"/>
                                  <a:gd name="T37" fmla="*/ 0 h 150"/>
                                  <a:gd name="T38" fmla="*/ 0 w 239"/>
                                  <a:gd name="T39" fmla="*/ 0 h 1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39" h="15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5" y="62"/>
                                    </a:lnTo>
                                    <a:lnTo>
                                      <a:pt x="38" y="113"/>
                                    </a:lnTo>
                                    <a:lnTo>
                                      <a:pt x="63" y="150"/>
                                    </a:lnTo>
                                    <a:lnTo>
                                      <a:pt x="88" y="150"/>
                                    </a:lnTo>
                                    <a:lnTo>
                                      <a:pt x="126" y="150"/>
                                    </a:lnTo>
                                    <a:lnTo>
                                      <a:pt x="163" y="113"/>
                                    </a:lnTo>
                                    <a:lnTo>
                                      <a:pt x="201" y="62"/>
                                    </a:lnTo>
                                    <a:lnTo>
                                      <a:pt x="239" y="0"/>
                                    </a:lnTo>
                                    <a:lnTo>
                                      <a:pt x="201" y="50"/>
                                    </a:lnTo>
                                    <a:lnTo>
                                      <a:pt x="163" y="100"/>
                                    </a:lnTo>
                                    <a:lnTo>
                                      <a:pt x="126" y="113"/>
                                    </a:lnTo>
                                    <a:lnTo>
                                      <a:pt x="100" y="125"/>
                                    </a:lnTo>
                                    <a:lnTo>
                                      <a:pt x="75" y="113"/>
                                    </a:lnTo>
                                    <a:lnTo>
                                      <a:pt x="38" y="100"/>
                                    </a:lnTo>
                                    <a:lnTo>
                                      <a:pt x="25" y="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" name="Freeform 151"/>
                            <wps:cNvSpPr>
                              <a:spLocks/>
                            </wps:cNvSpPr>
                            <wps:spPr bwMode="auto">
                              <a:xfrm>
                                <a:off x="916" y="1670"/>
                                <a:ext cx="239" cy="150"/>
                              </a:xfrm>
                              <a:custGeom>
                                <a:avLst/>
                                <a:gdLst>
                                  <a:gd name="T0" fmla="*/ 0 w 239"/>
                                  <a:gd name="T1" fmla="*/ 0 h 150"/>
                                  <a:gd name="T2" fmla="*/ 0 w 239"/>
                                  <a:gd name="T3" fmla="*/ 0 h 150"/>
                                  <a:gd name="T4" fmla="*/ 25 w 239"/>
                                  <a:gd name="T5" fmla="*/ 62 h 150"/>
                                  <a:gd name="T6" fmla="*/ 50 w 239"/>
                                  <a:gd name="T7" fmla="*/ 113 h 150"/>
                                  <a:gd name="T8" fmla="*/ 76 w 239"/>
                                  <a:gd name="T9" fmla="*/ 150 h 150"/>
                                  <a:gd name="T10" fmla="*/ 101 w 239"/>
                                  <a:gd name="T11" fmla="*/ 150 h 150"/>
                                  <a:gd name="T12" fmla="*/ 126 w 239"/>
                                  <a:gd name="T13" fmla="*/ 150 h 150"/>
                                  <a:gd name="T14" fmla="*/ 163 w 239"/>
                                  <a:gd name="T15" fmla="*/ 113 h 150"/>
                                  <a:gd name="T16" fmla="*/ 201 w 239"/>
                                  <a:gd name="T17" fmla="*/ 62 h 150"/>
                                  <a:gd name="T18" fmla="*/ 239 w 239"/>
                                  <a:gd name="T19" fmla="*/ 0 h 150"/>
                                  <a:gd name="T20" fmla="*/ 239 w 239"/>
                                  <a:gd name="T21" fmla="*/ 0 h 150"/>
                                  <a:gd name="T22" fmla="*/ 201 w 239"/>
                                  <a:gd name="T23" fmla="*/ 50 h 150"/>
                                  <a:gd name="T24" fmla="*/ 163 w 239"/>
                                  <a:gd name="T25" fmla="*/ 100 h 150"/>
                                  <a:gd name="T26" fmla="*/ 138 w 239"/>
                                  <a:gd name="T27" fmla="*/ 113 h 150"/>
                                  <a:gd name="T28" fmla="*/ 101 w 239"/>
                                  <a:gd name="T29" fmla="*/ 125 h 150"/>
                                  <a:gd name="T30" fmla="*/ 76 w 239"/>
                                  <a:gd name="T31" fmla="*/ 113 h 150"/>
                                  <a:gd name="T32" fmla="*/ 50 w 239"/>
                                  <a:gd name="T33" fmla="*/ 100 h 150"/>
                                  <a:gd name="T34" fmla="*/ 25 w 239"/>
                                  <a:gd name="T35" fmla="*/ 50 h 150"/>
                                  <a:gd name="T36" fmla="*/ 0 w 239"/>
                                  <a:gd name="T37" fmla="*/ 0 h 150"/>
                                  <a:gd name="T38" fmla="*/ 0 w 239"/>
                                  <a:gd name="T39" fmla="*/ 0 h 1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39" h="15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5" y="62"/>
                                    </a:lnTo>
                                    <a:lnTo>
                                      <a:pt x="50" y="113"/>
                                    </a:lnTo>
                                    <a:lnTo>
                                      <a:pt x="76" y="150"/>
                                    </a:lnTo>
                                    <a:lnTo>
                                      <a:pt x="101" y="150"/>
                                    </a:lnTo>
                                    <a:lnTo>
                                      <a:pt x="126" y="150"/>
                                    </a:lnTo>
                                    <a:lnTo>
                                      <a:pt x="163" y="113"/>
                                    </a:lnTo>
                                    <a:lnTo>
                                      <a:pt x="201" y="62"/>
                                    </a:lnTo>
                                    <a:lnTo>
                                      <a:pt x="239" y="0"/>
                                    </a:lnTo>
                                    <a:lnTo>
                                      <a:pt x="201" y="50"/>
                                    </a:lnTo>
                                    <a:lnTo>
                                      <a:pt x="163" y="100"/>
                                    </a:lnTo>
                                    <a:lnTo>
                                      <a:pt x="138" y="113"/>
                                    </a:lnTo>
                                    <a:lnTo>
                                      <a:pt x="101" y="125"/>
                                    </a:lnTo>
                                    <a:lnTo>
                                      <a:pt x="76" y="113"/>
                                    </a:lnTo>
                                    <a:lnTo>
                                      <a:pt x="50" y="100"/>
                                    </a:lnTo>
                                    <a:lnTo>
                                      <a:pt x="25" y="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" name="Freeform 152"/>
                            <wps:cNvSpPr>
                              <a:spLocks/>
                            </wps:cNvSpPr>
                            <wps:spPr bwMode="auto">
                              <a:xfrm>
                                <a:off x="1506" y="2184"/>
                                <a:ext cx="276" cy="314"/>
                              </a:xfrm>
                              <a:custGeom>
                                <a:avLst/>
                                <a:gdLst>
                                  <a:gd name="T0" fmla="*/ 0 w 276"/>
                                  <a:gd name="T1" fmla="*/ 139 h 314"/>
                                  <a:gd name="T2" fmla="*/ 176 w 276"/>
                                  <a:gd name="T3" fmla="*/ 314 h 314"/>
                                  <a:gd name="T4" fmla="*/ 276 w 276"/>
                                  <a:gd name="T5" fmla="*/ 0 h 314"/>
                                  <a:gd name="T6" fmla="*/ 0 w 276"/>
                                  <a:gd name="T7" fmla="*/ 139 h 3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76" h="314">
                                    <a:moveTo>
                                      <a:pt x="0" y="139"/>
                                    </a:moveTo>
                                    <a:lnTo>
                                      <a:pt x="176" y="314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0" y="1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46" name="Group 641"/>
                          <wpg:cNvGrpSpPr>
                            <a:grpSpLocks/>
                          </wpg:cNvGrpSpPr>
                          <wpg:grpSpPr bwMode="auto">
                            <a:xfrm>
                              <a:off x="1017" y="6586"/>
                              <a:ext cx="10791" cy="4868"/>
                              <a:chOff x="1017" y="6586"/>
                              <a:chExt cx="10791" cy="4868"/>
                            </a:xfrm>
                          </wpg:grpSpPr>
                          <wps:wsp>
                            <wps:cNvPr id="347" name="Freeform 630"/>
                            <wps:cNvSpPr>
                              <a:spLocks/>
                            </wps:cNvSpPr>
                            <wps:spPr bwMode="auto">
                              <a:xfrm>
                                <a:off x="1634" y="10187"/>
                                <a:ext cx="10174" cy="1267"/>
                              </a:xfrm>
                              <a:custGeom>
                                <a:avLst/>
                                <a:gdLst>
                                  <a:gd name="T0" fmla="*/ 6 w 8513"/>
                                  <a:gd name="T1" fmla="*/ 939 h 939"/>
                                  <a:gd name="T2" fmla="*/ 94 w 8513"/>
                                  <a:gd name="T3" fmla="*/ 829 h 939"/>
                                  <a:gd name="T4" fmla="*/ 316 w 8513"/>
                                  <a:gd name="T5" fmla="*/ 651 h 939"/>
                                  <a:gd name="T6" fmla="*/ 382 w 8513"/>
                                  <a:gd name="T7" fmla="*/ 607 h 939"/>
                                  <a:gd name="T8" fmla="*/ 427 w 8513"/>
                                  <a:gd name="T9" fmla="*/ 563 h 939"/>
                                  <a:gd name="T10" fmla="*/ 560 w 8513"/>
                                  <a:gd name="T11" fmla="*/ 518 h 939"/>
                                  <a:gd name="T12" fmla="*/ 648 w 8513"/>
                                  <a:gd name="T13" fmla="*/ 474 h 939"/>
                                  <a:gd name="T14" fmla="*/ 781 w 8513"/>
                                  <a:gd name="T15" fmla="*/ 430 h 939"/>
                                  <a:gd name="T16" fmla="*/ 1490 w 8513"/>
                                  <a:gd name="T17" fmla="*/ 208 h 939"/>
                                  <a:gd name="T18" fmla="*/ 1889 w 8513"/>
                                  <a:gd name="T19" fmla="*/ 142 h 939"/>
                                  <a:gd name="T20" fmla="*/ 2354 w 8513"/>
                                  <a:gd name="T21" fmla="*/ 75 h 939"/>
                                  <a:gd name="T22" fmla="*/ 2996 w 8513"/>
                                  <a:gd name="T23" fmla="*/ 9 h 939"/>
                                  <a:gd name="T24" fmla="*/ 4813 w 8513"/>
                                  <a:gd name="T25" fmla="*/ 31 h 939"/>
                                  <a:gd name="T26" fmla="*/ 5810 w 8513"/>
                                  <a:gd name="T27" fmla="*/ 142 h 939"/>
                                  <a:gd name="T28" fmla="*/ 6342 w 8513"/>
                                  <a:gd name="T29" fmla="*/ 230 h 939"/>
                                  <a:gd name="T30" fmla="*/ 6740 w 8513"/>
                                  <a:gd name="T31" fmla="*/ 319 h 939"/>
                                  <a:gd name="T32" fmla="*/ 6896 w 8513"/>
                                  <a:gd name="T33" fmla="*/ 341 h 939"/>
                                  <a:gd name="T34" fmla="*/ 7405 w 8513"/>
                                  <a:gd name="T35" fmla="*/ 496 h 939"/>
                                  <a:gd name="T36" fmla="*/ 7959 w 8513"/>
                                  <a:gd name="T37" fmla="*/ 673 h 939"/>
                                  <a:gd name="T38" fmla="*/ 8158 w 8513"/>
                                  <a:gd name="T39" fmla="*/ 740 h 939"/>
                                  <a:gd name="T40" fmla="*/ 8225 w 8513"/>
                                  <a:gd name="T41" fmla="*/ 762 h 939"/>
                                  <a:gd name="T42" fmla="*/ 8291 w 8513"/>
                                  <a:gd name="T43" fmla="*/ 806 h 939"/>
                                  <a:gd name="T44" fmla="*/ 8513 w 8513"/>
                                  <a:gd name="T45" fmla="*/ 895 h 939"/>
                                  <a:gd name="T46" fmla="*/ 6 w 8513"/>
                                  <a:gd name="T47" fmla="*/ 939 h 9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8513" h="939">
                                    <a:moveTo>
                                      <a:pt x="6" y="939"/>
                                    </a:moveTo>
                                    <a:cubicBezTo>
                                      <a:pt x="44" y="826"/>
                                      <a:pt x="0" y="911"/>
                                      <a:pt x="94" y="829"/>
                                    </a:cubicBezTo>
                                    <a:cubicBezTo>
                                      <a:pt x="202" y="735"/>
                                      <a:pt x="197" y="690"/>
                                      <a:pt x="316" y="651"/>
                                    </a:cubicBezTo>
                                    <a:cubicBezTo>
                                      <a:pt x="338" y="636"/>
                                      <a:pt x="361" y="623"/>
                                      <a:pt x="382" y="607"/>
                                    </a:cubicBezTo>
                                    <a:cubicBezTo>
                                      <a:pt x="398" y="594"/>
                                      <a:pt x="408" y="572"/>
                                      <a:pt x="427" y="563"/>
                                    </a:cubicBezTo>
                                    <a:cubicBezTo>
                                      <a:pt x="469" y="542"/>
                                      <a:pt x="516" y="533"/>
                                      <a:pt x="560" y="518"/>
                                    </a:cubicBezTo>
                                    <a:cubicBezTo>
                                      <a:pt x="591" y="507"/>
                                      <a:pt x="618" y="486"/>
                                      <a:pt x="648" y="474"/>
                                    </a:cubicBezTo>
                                    <a:cubicBezTo>
                                      <a:pt x="691" y="457"/>
                                      <a:pt x="781" y="430"/>
                                      <a:pt x="781" y="430"/>
                                    </a:cubicBezTo>
                                    <a:cubicBezTo>
                                      <a:pt x="993" y="288"/>
                                      <a:pt x="1242" y="249"/>
                                      <a:pt x="1490" y="208"/>
                                    </a:cubicBezTo>
                                    <a:cubicBezTo>
                                      <a:pt x="1626" y="186"/>
                                      <a:pt x="1750" y="157"/>
                                      <a:pt x="1889" y="142"/>
                                    </a:cubicBezTo>
                                    <a:cubicBezTo>
                                      <a:pt x="2049" y="102"/>
                                      <a:pt x="2185" y="94"/>
                                      <a:pt x="2354" y="75"/>
                                    </a:cubicBezTo>
                                    <a:cubicBezTo>
                                      <a:pt x="3011" y="0"/>
                                      <a:pt x="2307" y="55"/>
                                      <a:pt x="2996" y="9"/>
                                    </a:cubicBezTo>
                                    <a:cubicBezTo>
                                      <a:pt x="3602" y="16"/>
                                      <a:pt x="4207" y="18"/>
                                      <a:pt x="4813" y="31"/>
                                    </a:cubicBezTo>
                                    <a:cubicBezTo>
                                      <a:pt x="5145" y="38"/>
                                      <a:pt x="5479" y="118"/>
                                      <a:pt x="5810" y="142"/>
                                    </a:cubicBezTo>
                                    <a:cubicBezTo>
                                      <a:pt x="5987" y="186"/>
                                      <a:pt x="6162" y="204"/>
                                      <a:pt x="6342" y="230"/>
                                    </a:cubicBezTo>
                                    <a:cubicBezTo>
                                      <a:pt x="6476" y="249"/>
                                      <a:pt x="6607" y="295"/>
                                      <a:pt x="6740" y="319"/>
                                    </a:cubicBezTo>
                                    <a:cubicBezTo>
                                      <a:pt x="6792" y="328"/>
                                      <a:pt x="6844" y="332"/>
                                      <a:pt x="6896" y="341"/>
                                    </a:cubicBezTo>
                                    <a:cubicBezTo>
                                      <a:pt x="7069" y="372"/>
                                      <a:pt x="7239" y="441"/>
                                      <a:pt x="7405" y="496"/>
                                    </a:cubicBezTo>
                                    <a:cubicBezTo>
                                      <a:pt x="7589" y="557"/>
                                      <a:pt x="7775" y="611"/>
                                      <a:pt x="7959" y="673"/>
                                    </a:cubicBezTo>
                                    <a:cubicBezTo>
                                      <a:pt x="8025" y="695"/>
                                      <a:pt x="8092" y="718"/>
                                      <a:pt x="8158" y="740"/>
                                    </a:cubicBezTo>
                                    <a:cubicBezTo>
                                      <a:pt x="8180" y="747"/>
                                      <a:pt x="8225" y="762"/>
                                      <a:pt x="8225" y="762"/>
                                    </a:cubicBezTo>
                                    <a:cubicBezTo>
                                      <a:pt x="8247" y="777"/>
                                      <a:pt x="8267" y="795"/>
                                      <a:pt x="8291" y="806"/>
                                    </a:cubicBezTo>
                                    <a:cubicBezTo>
                                      <a:pt x="8359" y="837"/>
                                      <a:pt x="8457" y="839"/>
                                      <a:pt x="8513" y="895"/>
                                    </a:cubicBezTo>
                                    <a:lnTo>
                                      <a:pt x="6" y="9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48" name="Group 118"/>
                            <wpg:cNvGrpSpPr>
                              <a:grpSpLocks/>
                            </wpg:cNvGrpSpPr>
                            <wpg:grpSpPr bwMode="auto">
                              <a:xfrm rot="21414440" flipH="1">
                                <a:off x="1017" y="6586"/>
                                <a:ext cx="6420" cy="4447"/>
                                <a:chOff x="23" y="23"/>
                                <a:chExt cx="6765" cy="4686"/>
                              </a:xfrm>
                            </wpg:grpSpPr>
                            <wps:wsp>
                              <wps:cNvPr id="349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84" y="3896"/>
                                  <a:ext cx="596" cy="790"/>
                                </a:xfrm>
                                <a:custGeom>
                                  <a:avLst/>
                                  <a:gdLst>
                                    <a:gd name="T0" fmla="*/ 103 w 596"/>
                                    <a:gd name="T1" fmla="*/ 584 h 790"/>
                                    <a:gd name="T2" fmla="*/ 103 w 596"/>
                                    <a:gd name="T3" fmla="*/ 584 h 790"/>
                                    <a:gd name="T4" fmla="*/ 149 w 596"/>
                                    <a:gd name="T5" fmla="*/ 676 h 790"/>
                                    <a:gd name="T6" fmla="*/ 195 w 596"/>
                                    <a:gd name="T7" fmla="*/ 744 h 790"/>
                                    <a:gd name="T8" fmla="*/ 241 w 596"/>
                                    <a:gd name="T9" fmla="*/ 779 h 790"/>
                                    <a:gd name="T10" fmla="*/ 275 w 596"/>
                                    <a:gd name="T11" fmla="*/ 790 h 790"/>
                                    <a:gd name="T12" fmla="*/ 309 w 596"/>
                                    <a:gd name="T13" fmla="*/ 790 h 790"/>
                                    <a:gd name="T14" fmla="*/ 309 w 596"/>
                                    <a:gd name="T15" fmla="*/ 790 h 790"/>
                                    <a:gd name="T16" fmla="*/ 344 w 596"/>
                                    <a:gd name="T17" fmla="*/ 790 h 790"/>
                                    <a:gd name="T18" fmla="*/ 378 w 596"/>
                                    <a:gd name="T19" fmla="*/ 779 h 790"/>
                                    <a:gd name="T20" fmla="*/ 424 w 596"/>
                                    <a:gd name="T21" fmla="*/ 744 h 790"/>
                                    <a:gd name="T22" fmla="*/ 470 w 596"/>
                                    <a:gd name="T23" fmla="*/ 676 h 790"/>
                                    <a:gd name="T24" fmla="*/ 504 w 596"/>
                                    <a:gd name="T25" fmla="*/ 584 h 790"/>
                                    <a:gd name="T26" fmla="*/ 504 w 596"/>
                                    <a:gd name="T27" fmla="*/ 584 h 790"/>
                                    <a:gd name="T28" fmla="*/ 550 w 596"/>
                                    <a:gd name="T29" fmla="*/ 378 h 790"/>
                                    <a:gd name="T30" fmla="*/ 596 w 596"/>
                                    <a:gd name="T31" fmla="*/ 0 h 790"/>
                                    <a:gd name="T32" fmla="*/ 0 w 596"/>
                                    <a:gd name="T33" fmla="*/ 0 h 790"/>
                                    <a:gd name="T34" fmla="*/ 0 w 596"/>
                                    <a:gd name="T35" fmla="*/ 0 h 790"/>
                                    <a:gd name="T36" fmla="*/ 57 w 596"/>
                                    <a:gd name="T37" fmla="*/ 366 h 790"/>
                                    <a:gd name="T38" fmla="*/ 103 w 596"/>
                                    <a:gd name="T39" fmla="*/ 584 h 790"/>
                                    <a:gd name="T40" fmla="*/ 103 w 596"/>
                                    <a:gd name="T41" fmla="*/ 584 h 7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596" h="790">
                                      <a:moveTo>
                                        <a:pt x="103" y="584"/>
                                      </a:moveTo>
                                      <a:lnTo>
                                        <a:pt x="103" y="584"/>
                                      </a:lnTo>
                                      <a:lnTo>
                                        <a:pt x="149" y="676"/>
                                      </a:lnTo>
                                      <a:lnTo>
                                        <a:pt x="195" y="744"/>
                                      </a:lnTo>
                                      <a:lnTo>
                                        <a:pt x="241" y="779"/>
                                      </a:lnTo>
                                      <a:lnTo>
                                        <a:pt x="275" y="790"/>
                                      </a:lnTo>
                                      <a:lnTo>
                                        <a:pt x="309" y="790"/>
                                      </a:lnTo>
                                      <a:lnTo>
                                        <a:pt x="344" y="790"/>
                                      </a:lnTo>
                                      <a:lnTo>
                                        <a:pt x="378" y="779"/>
                                      </a:lnTo>
                                      <a:lnTo>
                                        <a:pt x="424" y="744"/>
                                      </a:lnTo>
                                      <a:lnTo>
                                        <a:pt x="470" y="676"/>
                                      </a:lnTo>
                                      <a:lnTo>
                                        <a:pt x="504" y="584"/>
                                      </a:lnTo>
                                      <a:lnTo>
                                        <a:pt x="550" y="378"/>
                                      </a:lnTo>
                                      <a:lnTo>
                                        <a:pt x="5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7" y="366"/>
                                      </a:lnTo>
                                      <a:lnTo>
                                        <a:pt x="103" y="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15" y="3896"/>
                                  <a:ext cx="596" cy="790"/>
                                </a:xfrm>
                                <a:custGeom>
                                  <a:avLst/>
                                  <a:gdLst>
                                    <a:gd name="T0" fmla="*/ 103 w 596"/>
                                    <a:gd name="T1" fmla="*/ 584 h 790"/>
                                    <a:gd name="T2" fmla="*/ 103 w 596"/>
                                    <a:gd name="T3" fmla="*/ 584 h 790"/>
                                    <a:gd name="T4" fmla="*/ 137 w 596"/>
                                    <a:gd name="T5" fmla="*/ 676 h 790"/>
                                    <a:gd name="T6" fmla="*/ 195 w 596"/>
                                    <a:gd name="T7" fmla="*/ 744 h 790"/>
                                    <a:gd name="T8" fmla="*/ 241 w 596"/>
                                    <a:gd name="T9" fmla="*/ 779 h 790"/>
                                    <a:gd name="T10" fmla="*/ 275 w 596"/>
                                    <a:gd name="T11" fmla="*/ 790 h 790"/>
                                    <a:gd name="T12" fmla="*/ 309 w 596"/>
                                    <a:gd name="T13" fmla="*/ 790 h 790"/>
                                    <a:gd name="T14" fmla="*/ 309 w 596"/>
                                    <a:gd name="T15" fmla="*/ 790 h 790"/>
                                    <a:gd name="T16" fmla="*/ 344 w 596"/>
                                    <a:gd name="T17" fmla="*/ 790 h 790"/>
                                    <a:gd name="T18" fmla="*/ 367 w 596"/>
                                    <a:gd name="T19" fmla="*/ 779 h 790"/>
                                    <a:gd name="T20" fmla="*/ 424 w 596"/>
                                    <a:gd name="T21" fmla="*/ 744 h 790"/>
                                    <a:gd name="T22" fmla="*/ 470 w 596"/>
                                    <a:gd name="T23" fmla="*/ 676 h 790"/>
                                    <a:gd name="T24" fmla="*/ 504 w 596"/>
                                    <a:gd name="T25" fmla="*/ 584 h 790"/>
                                    <a:gd name="T26" fmla="*/ 504 w 596"/>
                                    <a:gd name="T27" fmla="*/ 584 h 790"/>
                                    <a:gd name="T28" fmla="*/ 550 w 596"/>
                                    <a:gd name="T29" fmla="*/ 378 h 790"/>
                                    <a:gd name="T30" fmla="*/ 596 w 596"/>
                                    <a:gd name="T31" fmla="*/ 0 h 790"/>
                                    <a:gd name="T32" fmla="*/ 0 w 596"/>
                                    <a:gd name="T33" fmla="*/ 0 h 790"/>
                                    <a:gd name="T34" fmla="*/ 0 w 596"/>
                                    <a:gd name="T35" fmla="*/ 0 h 790"/>
                                    <a:gd name="T36" fmla="*/ 57 w 596"/>
                                    <a:gd name="T37" fmla="*/ 366 h 790"/>
                                    <a:gd name="T38" fmla="*/ 103 w 596"/>
                                    <a:gd name="T39" fmla="*/ 584 h 790"/>
                                    <a:gd name="T40" fmla="*/ 103 w 596"/>
                                    <a:gd name="T41" fmla="*/ 584 h 7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596" h="790">
                                      <a:moveTo>
                                        <a:pt x="103" y="584"/>
                                      </a:moveTo>
                                      <a:lnTo>
                                        <a:pt x="103" y="584"/>
                                      </a:lnTo>
                                      <a:lnTo>
                                        <a:pt x="137" y="676"/>
                                      </a:lnTo>
                                      <a:lnTo>
                                        <a:pt x="195" y="744"/>
                                      </a:lnTo>
                                      <a:lnTo>
                                        <a:pt x="241" y="779"/>
                                      </a:lnTo>
                                      <a:lnTo>
                                        <a:pt x="275" y="790"/>
                                      </a:lnTo>
                                      <a:lnTo>
                                        <a:pt x="309" y="790"/>
                                      </a:lnTo>
                                      <a:lnTo>
                                        <a:pt x="344" y="790"/>
                                      </a:lnTo>
                                      <a:lnTo>
                                        <a:pt x="367" y="779"/>
                                      </a:lnTo>
                                      <a:lnTo>
                                        <a:pt x="424" y="744"/>
                                      </a:lnTo>
                                      <a:lnTo>
                                        <a:pt x="470" y="676"/>
                                      </a:lnTo>
                                      <a:lnTo>
                                        <a:pt x="504" y="584"/>
                                      </a:lnTo>
                                      <a:lnTo>
                                        <a:pt x="550" y="378"/>
                                      </a:lnTo>
                                      <a:lnTo>
                                        <a:pt x="5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7" y="366"/>
                                      </a:lnTo>
                                      <a:lnTo>
                                        <a:pt x="103" y="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" name="Freeform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1" y="23"/>
                                  <a:ext cx="5802" cy="4228"/>
                                </a:xfrm>
                                <a:custGeom>
                                  <a:avLst/>
                                  <a:gdLst>
                                    <a:gd name="T0" fmla="*/ 596 w 5802"/>
                                    <a:gd name="T1" fmla="*/ 928 h 4228"/>
                                    <a:gd name="T2" fmla="*/ 447 w 5802"/>
                                    <a:gd name="T3" fmla="*/ 1031 h 4228"/>
                                    <a:gd name="T4" fmla="*/ 332 w 5802"/>
                                    <a:gd name="T5" fmla="*/ 1146 h 4228"/>
                                    <a:gd name="T6" fmla="*/ 218 w 5802"/>
                                    <a:gd name="T7" fmla="*/ 1283 h 4228"/>
                                    <a:gd name="T8" fmla="*/ 137 w 5802"/>
                                    <a:gd name="T9" fmla="*/ 1444 h 4228"/>
                                    <a:gd name="T10" fmla="*/ 23 w 5802"/>
                                    <a:gd name="T11" fmla="*/ 1787 h 4228"/>
                                    <a:gd name="T12" fmla="*/ 0 w 5802"/>
                                    <a:gd name="T13" fmla="*/ 2165 h 4228"/>
                                    <a:gd name="T14" fmla="*/ 11 w 5802"/>
                                    <a:gd name="T15" fmla="*/ 2360 h 4228"/>
                                    <a:gd name="T16" fmla="*/ 92 w 5802"/>
                                    <a:gd name="T17" fmla="*/ 2715 h 4228"/>
                                    <a:gd name="T18" fmla="*/ 160 w 5802"/>
                                    <a:gd name="T19" fmla="*/ 2887 h 4228"/>
                                    <a:gd name="T20" fmla="*/ 344 w 5802"/>
                                    <a:gd name="T21" fmla="*/ 3185 h 4228"/>
                                    <a:gd name="T22" fmla="*/ 596 w 5802"/>
                                    <a:gd name="T23" fmla="*/ 3403 h 4228"/>
                                    <a:gd name="T24" fmla="*/ 848 w 5802"/>
                                    <a:gd name="T25" fmla="*/ 3563 h 4228"/>
                                    <a:gd name="T26" fmla="*/ 1399 w 5802"/>
                                    <a:gd name="T27" fmla="*/ 3815 h 4228"/>
                                    <a:gd name="T28" fmla="*/ 1983 w 5802"/>
                                    <a:gd name="T29" fmla="*/ 4021 h 4228"/>
                                    <a:gd name="T30" fmla="*/ 2614 w 5802"/>
                                    <a:gd name="T31" fmla="*/ 4159 h 4228"/>
                                    <a:gd name="T32" fmla="*/ 2935 w 5802"/>
                                    <a:gd name="T33" fmla="*/ 4193 h 4228"/>
                                    <a:gd name="T34" fmla="*/ 3520 w 5802"/>
                                    <a:gd name="T35" fmla="*/ 4228 h 4228"/>
                                    <a:gd name="T36" fmla="*/ 4047 w 5802"/>
                                    <a:gd name="T37" fmla="*/ 4193 h 4228"/>
                                    <a:gd name="T38" fmla="*/ 4300 w 5802"/>
                                    <a:gd name="T39" fmla="*/ 4159 h 4228"/>
                                    <a:gd name="T40" fmla="*/ 4712 w 5802"/>
                                    <a:gd name="T41" fmla="*/ 4021 h 4228"/>
                                    <a:gd name="T42" fmla="*/ 4884 w 5802"/>
                                    <a:gd name="T43" fmla="*/ 3930 h 4228"/>
                                    <a:gd name="T44" fmla="*/ 5102 w 5802"/>
                                    <a:gd name="T45" fmla="*/ 3769 h 4228"/>
                                    <a:gd name="T46" fmla="*/ 5286 w 5802"/>
                                    <a:gd name="T47" fmla="*/ 3586 h 4228"/>
                                    <a:gd name="T48" fmla="*/ 5446 w 5802"/>
                                    <a:gd name="T49" fmla="*/ 3380 h 4228"/>
                                    <a:gd name="T50" fmla="*/ 5584 w 5802"/>
                                    <a:gd name="T51" fmla="*/ 3139 h 4228"/>
                                    <a:gd name="T52" fmla="*/ 5641 w 5802"/>
                                    <a:gd name="T53" fmla="*/ 3013 h 4228"/>
                                    <a:gd name="T54" fmla="*/ 5721 w 5802"/>
                                    <a:gd name="T55" fmla="*/ 2773 h 4228"/>
                                    <a:gd name="T56" fmla="*/ 5767 w 5802"/>
                                    <a:gd name="T57" fmla="*/ 2521 h 4228"/>
                                    <a:gd name="T58" fmla="*/ 5802 w 5802"/>
                                    <a:gd name="T59" fmla="*/ 2246 h 4228"/>
                                    <a:gd name="T60" fmla="*/ 5802 w 5802"/>
                                    <a:gd name="T61" fmla="*/ 2108 h 4228"/>
                                    <a:gd name="T62" fmla="*/ 5779 w 5802"/>
                                    <a:gd name="T63" fmla="*/ 1845 h 4228"/>
                                    <a:gd name="T64" fmla="*/ 5733 w 5802"/>
                                    <a:gd name="T65" fmla="*/ 1581 h 4228"/>
                                    <a:gd name="T66" fmla="*/ 5653 w 5802"/>
                                    <a:gd name="T67" fmla="*/ 1329 h 4228"/>
                                    <a:gd name="T68" fmla="*/ 5549 w 5802"/>
                                    <a:gd name="T69" fmla="*/ 1077 h 4228"/>
                                    <a:gd name="T70" fmla="*/ 5481 w 5802"/>
                                    <a:gd name="T71" fmla="*/ 962 h 4228"/>
                                    <a:gd name="T72" fmla="*/ 5343 w 5802"/>
                                    <a:gd name="T73" fmla="*/ 733 h 4228"/>
                                    <a:gd name="T74" fmla="*/ 5171 w 5802"/>
                                    <a:gd name="T75" fmla="*/ 527 h 4228"/>
                                    <a:gd name="T76" fmla="*/ 4976 w 5802"/>
                                    <a:gd name="T77" fmla="*/ 355 h 4228"/>
                                    <a:gd name="T78" fmla="*/ 4862 w 5802"/>
                                    <a:gd name="T79" fmla="*/ 275 h 4228"/>
                                    <a:gd name="T80" fmla="*/ 4518 w 5802"/>
                                    <a:gd name="T81" fmla="*/ 103 h 4228"/>
                                    <a:gd name="T82" fmla="*/ 4093 w 5802"/>
                                    <a:gd name="T83" fmla="*/ 11 h 4228"/>
                                    <a:gd name="T84" fmla="*/ 3589 w 5802"/>
                                    <a:gd name="T85" fmla="*/ 0 h 4228"/>
                                    <a:gd name="T86" fmla="*/ 3004 w 5802"/>
                                    <a:gd name="T87" fmla="*/ 69 h 4228"/>
                                    <a:gd name="T88" fmla="*/ 2694 w 5802"/>
                                    <a:gd name="T89" fmla="*/ 126 h 4228"/>
                                    <a:gd name="T90" fmla="*/ 2098 w 5802"/>
                                    <a:gd name="T91" fmla="*/ 275 h 4228"/>
                                    <a:gd name="T92" fmla="*/ 1502 w 5802"/>
                                    <a:gd name="T93" fmla="*/ 493 h 4228"/>
                                    <a:gd name="T94" fmla="*/ 894 w 5802"/>
                                    <a:gd name="T95" fmla="*/ 768 h 4228"/>
                                    <a:gd name="T96" fmla="*/ 596 w 5802"/>
                                    <a:gd name="T97" fmla="*/ 928 h 42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802" h="4228">
                                      <a:moveTo>
                                        <a:pt x="596" y="928"/>
                                      </a:moveTo>
                                      <a:lnTo>
                                        <a:pt x="596" y="928"/>
                                      </a:lnTo>
                                      <a:lnTo>
                                        <a:pt x="516" y="974"/>
                                      </a:lnTo>
                                      <a:lnTo>
                                        <a:pt x="447" y="1031"/>
                                      </a:lnTo>
                                      <a:lnTo>
                                        <a:pt x="390" y="1077"/>
                                      </a:lnTo>
                                      <a:lnTo>
                                        <a:pt x="332" y="1146"/>
                                      </a:lnTo>
                                      <a:lnTo>
                                        <a:pt x="275" y="1214"/>
                                      </a:lnTo>
                                      <a:lnTo>
                                        <a:pt x="218" y="1283"/>
                                      </a:lnTo>
                                      <a:lnTo>
                                        <a:pt x="137" y="1444"/>
                                      </a:lnTo>
                                      <a:lnTo>
                                        <a:pt x="69" y="1615"/>
                                      </a:lnTo>
                                      <a:lnTo>
                                        <a:pt x="23" y="1787"/>
                                      </a:lnTo>
                                      <a:lnTo>
                                        <a:pt x="0" y="1971"/>
                                      </a:lnTo>
                                      <a:lnTo>
                                        <a:pt x="0" y="2165"/>
                                      </a:lnTo>
                                      <a:lnTo>
                                        <a:pt x="11" y="2360"/>
                                      </a:lnTo>
                                      <a:lnTo>
                                        <a:pt x="46" y="2543"/>
                                      </a:lnTo>
                                      <a:lnTo>
                                        <a:pt x="92" y="2715"/>
                                      </a:lnTo>
                                      <a:lnTo>
                                        <a:pt x="160" y="2887"/>
                                      </a:lnTo>
                                      <a:lnTo>
                                        <a:pt x="252" y="3048"/>
                                      </a:lnTo>
                                      <a:lnTo>
                                        <a:pt x="344" y="3185"/>
                                      </a:lnTo>
                                      <a:lnTo>
                                        <a:pt x="458" y="3311"/>
                                      </a:lnTo>
                                      <a:lnTo>
                                        <a:pt x="596" y="3403"/>
                                      </a:lnTo>
                                      <a:lnTo>
                                        <a:pt x="848" y="3563"/>
                                      </a:lnTo>
                                      <a:lnTo>
                                        <a:pt x="1123" y="3701"/>
                                      </a:lnTo>
                                      <a:lnTo>
                                        <a:pt x="1399" y="3815"/>
                                      </a:lnTo>
                                      <a:lnTo>
                                        <a:pt x="1685" y="3930"/>
                                      </a:lnTo>
                                      <a:lnTo>
                                        <a:pt x="1983" y="4021"/>
                                      </a:lnTo>
                                      <a:lnTo>
                                        <a:pt x="2293" y="4090"/>
                                      </a:lnTo>
                                      <a:lnTo>
                                        <a:pt x="2614" y="4159"/>
                                      </a:lnTo>
                                      <a:lnTo>
                                        <a:pt x="2935" y="4193"/>
                                      </a:lnTo>
                                      <a:lnTo>
                                        <a:pt x="3233" y="4228"/>
                                      </a:lnTo>
                                      <a:lnTo>
                                        <a:pt x="3520" y="4228"/>
                                      </a:lnTo>
                                      <a:lnTo>
                                        <a:pt x="3795" y="4228"/>
                                      </a:lnTo>
                                      <a:lnTo>
                                        <a:pt x="4047" y="4193"/>
                                      </a:lnTo>
                                      <a:lnTo>
                                        <a:pt x="4300" y="4159"/>
                                      </a:lnTo>
                                      <a:lnTo>
                                        <a:pt x="4518" y="4090"/>
                                      </a:lnTo>
                                      <a:lnTo>
                                        <a:pt x="4712" y="4021"/>
                                      </a:lnTo>
                                      <a:lnTo>
                                        <a:pt x="4884" y="3930"/>
                                      </a:lnTo>
                                      <a:lnTo>
                                        <a:pt x="4999" y="3850"/>
                                      </a:lnTo>
                                      <a:lnTo>
                                        <a:pt x="5102" y="3769"/>
                                      </a:lnTo>
                                      <a:lnTo>
                                        <a:pt x="5206" y="3678"/>
                                      </a:lnTo>
                                      <a:lnTo>
                                        <a:pt x="5286" y="3586"/>
                                      </a:lnTo>
                                      <a:lnTo>
                                        <a:pt x="5378" y="3483"/>
                                      </a:lnTo>
                                      <a:lnTo>
                                        <a:pt x="5446" y="3380"/>
                                      </a:lnTo>
                                      <a:lnTo>
                                        <a:pt x="5527" y="3254"/>
                                      </a:lnTo>
                                      <a:lnTo>
                                        <a:pt x="5584" y="3139"/>
                                      </a:lnTo>
                                      <a:lnTo>
                                        <a:pt x="5641" y="3013"/>
                                      </a:lnTo>
                                      <a:lnTo>
                                        <a:pt x="5687" y="2899"/>
                                      </a:lnTo>
                                      <a:lnTo>
                                        <a:pt x="5721" y="2773"/>
                                      </a:lnTo>
                                      <a:lnTo>
                                        <a:pt x="5744" y="2647"/>
                                      </a:lnTo>
                                      <a:lnTo>
                                        <a:pt x="5767" y="2521"/>
                                      </a:lnTo>
                                      <a:lnTo>
                                        <a:pt x="5790" y="2383"/>
                                      </a:lnTo>
                                      <a:lnTo>
                                        <a:pt x="5802" y="2246"/>
                                      </a:lnTo>
                                      <a:lnTo>
                                        <a:pt x="5802" y="2108"/>
                                      </a:lnTo>
                                      <a:lnTo>
                                        <a:pt x="5790" y="1982"/>
                                      </a:lnTo>
                                      <a:lnTo>
                                        <a:pt x="5779" y="1845"/>
                                      </a:lnTo>
                                      <a:lnTo>
                                        <a:pt x="5756" y="1707"/>
                                      </a:lnTo>
                                      <a:lnTo>
                                        <a:pt x="5733" y="1581"/>
                                      </a:lnTo>
                                      <a:lnTo>
                                        <a:pt x="5699" y="1455"/>
                                      </a:lnTo>
                                      <a:lnTo>
                                        <a:pt x="5653" y="1329"/>
                                      </a:lnTo>
                                      <a:lnTo>
                                        <a:pt x="5607" y="1203"/>
                                      </a:lnTo>
                                      <a:lnTo>
                                        <a:pt x="5549" y="1077"/>
                                      </a:lnTo>
                                      <a:lnTo>
                                        <a:pt x="5481" y="962"/>
                                      </a:lnTo>
                                      <a:lnTo>
                                        <a:pt x="5412" y="836"/>
                                      </a:lnTo>
                                      <a:lnTo>
                                        <a:pt x="5343" y="733"/>
                                      </a:lnTo>
                                      <a:lnTo>
                                        <a:pt x="5251" y="630"/>
                                      </a:lnTo>
                                      <a:lnTo>
                                        <a:pt x="5171" y="527"/>
                                      </a:lnTo>
                                      <a:lnTo>
                                        <a:pt x="5068" y="435"/>
                                      </a:lnTo>
                                      <a:lnTo>
                                        <a:pt x="4976" y="355"/>
                                      </a:lnTo>
                                      <a:lnTo>
                                        <a:pt x="4862" y="275"/>
                                      </a:lnTo>
                                      <a:lnTo>
                                        <a:pt x="4701" y="183"/>
                                      </a:lnTo>
                                      <a:lnTo>
                                        <a:pt x="4518" y="103"/>
                                      </a:lnTo>
                                      <a:lnTo>
                                        <a:pt x="4323" y="46"/>
                                      </a:lnTo>
                                      <a:lnTo>
                                        <a:pt x="4093" y="11"/>
                                      </a:lnTo>
                                      <a:lnTo>
                                        <a:pt x="3852" y="0"/>
                                      </a:lnTo>
                                      <a:lnTo>
                                        <a:pt x="3589" y="0"/>
                                      </a:lnTo>
                                      <a:lnTo>
                                        <a:pt x="3302" y="23"/>
                                      </a:lnTo>
                                      <a:lnTo>
                                        <a:pt x="3004" y="69"/>
                                      </a:lnTo>
                                      <a:lnTo>
                                        <a:pt x="2694" y="126"/>
                                      </a:lnTo>
                                      <a:lnTo>
                                        <a:pt x="2396" y="195"/>
                                      </a:lnTo>
                                      <a:lnTo>
                                        <a:pt x="2098" y="275"/>
                                      </a:lnTo>
                                      <a:lnTo>
                                        <a:pt x="1800" y="378"/>
                                      </a:lnTo>
                                      <a:lnTo>
                                        <a:pt x="1502" y="493"/>
                                      </a:lnTo>
                                      <a:lnTo>
                                        <a:pt x="1192" y="630"/>
                                      </a:lnTo>
                                      <a:lnTo>
                                        <a:pt x="894" y="768"/>
                                      </a:lnTo>
                                      <a:lnTo>
                                        <a:pt x="596" y="9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" name="Freeform 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" y="584"/>
                                  <a:ext cx="1169" cy="1112"/>
                                </a:xfrm>
                                <a:custGeom>
                                  <a:avLst/>
                                  <a:gdLst>
                                    <a:gd name="T0" fmla="*/ 11 w 1169"/>
                                    <a:gd name="T1" fmla="*/ 883 h 1112"/>
                                    <a:gd name="T2" fmla="*/ 11 w 1169"/>
                                    <a:gd name="T3" fmla="*/ 883 h 1112"/>
                                    <a:gd name="T4" fmla="*/ 46 w 1169"/>
                                    <a:gd name="T5" fmla="*/ 917 h 1112"/>
                                    <a:gd name="T6" fmla="*/ 80 w 1169"/>
                                    <a:gd name="T7" fmla="*/ 951 h 1112"/>
                                    <a:gd name="T8" fmla="*/ 138 w 1169"/>
                                    <a:gd name="T9" fmla="*/ 986 h 1112"/>
                                    <a:gd name="T10" fmla="*/ 195 w 1169"/>
                                    <a:gd name="T11" fmla="*/ 1009 h 1112"/>
                                    <a:gd name="T12" fmla="*/ 367 w 1169"/>
                                    <a:gd name="T13" fmla="*/ 1054 h 1112"/>
                                    <a:gd name="T14" fmla="*/ 573 w 1169"/>
                                    <a:gd name="T15" fmla="*/ 1089 h 1112"/>
                                    <a:gd name="T16" fmla="*/ 573 w 1169"/>
                                    <a:gd name="T17" fmla="*/ 1089 h 1112"/>
                                    <a:gd name="T18" fmla="*/ 780 w 1169"/>
                                    <a:gd name="T19" fmla="*/ 1112 h 1112"/>
                                    <a:gd name="T20" fmla="*/ 940 w 1169"/>
                                    <a:gd name="T21" fmla="*/ 1112 h 1112"/>
                                    <a:gd name="T22" fmla="*/ 1055 w 1169"/>
                                    <a:gd name="T23" fmla="*/ 1100 h 1112"/>
                                    <a:gd name="T24" fmla="*/ 1101 w 1169"/>
                                    <a:gd name="T25" fmla="*/ 1077 h 1112"/>
                                    <a:gd name="T26" fmla="*/ 1124 w 1169"/>
                                    <a:gd name="T27" fmla="*/ 1066 h 1112"/>
                                    <a:gd name="T28" fmla="*/ 1124 w 1169"/>
                                    <a:gd name="T29" fmla="*/ 1066 h 1112"/>
                                    <a:gd name="T30" fmla="*/ 1147 w 1169"/>
                                    <a:gd name="T31" fmla="*/ 1043 h 1112"/>
                                    <a:gd name="T32" fmla="*/ 1158 w 1169"/>
                                    <a:gd name="T33" fmla="*/ 997 h 1112"/>
                                    <a:gd name="T34" fmla="*/ 1169 w 1169"/>
                                    <a:gd name="T35" fmla="*/ 883 h 1112"/>
                                    <a:gd name="T36" fmla="*/ 1158 w 1169"/>
                                    <a:gd name="T37" fmla="*/ 722 h 1112"/>
                                    <a:gd name="T38" fmla="*/ 1135 w 1169"/>
                                    <a:gd name="T39" fmla="*/ 493 h 1112"/>
                                    <a:gd name="T40" fmla="*/ 1135 w 1169"/>
                                    <a:gd name="T41" fmla="*/ 493 h 1112"/>
                                    <a:gd name="T42" fmla="*/ 1101 w 1169"/>
                                    <a:gd name="T43" fmla="*/ 275 h 1112"/>
                                    <a:gd name="T44" fmla="*/ 1055 w 1169"/>
                                    <a:gd name="T45" fmla="*/ 126 h 1112"/>
                                    <a:gd name="T46" fmla="*/ 1020 w 1169"/>
                                    <a:gd name="T47" fmla="*/ 69 h 1112"/>
                                    <a:gd name="T48" fmla="*/ 998 w 1169"/>
                                    <a:gd name="T49" fmla="*/ 35 h 1112"/>
                                    <a:gd name="T50" fmla="*/ 963 w 1169"/>
                                    <a:gd name="T51" fmla="*/ 12 h 1112"/>
                                    <a:gd name="T52" fmla="*/ 929 w 1169"/>
                                    <a:gd name="T53" fmla="*/ 0 h 1112"/>
                                    <a:gd name="T54" fmla="*/ 929 w 1169"/>
                                    <a:gd name="T55" fmla="*/ 0 h 1112"/>
                                    <a:gd name="T56" fmla="*/ 860 w 1169"/>
                                    <a:gd name="T57" fmla="*/ 12 h 1112"/>
                                    <a:gd name="T58" fmla="*/ 791 w 1169"/>
                                    <a:gd name="T59" fmla="*/ 35 h 1112"/>
                                    <a:gd name="T60" fmla="*/ 711 w 1169"/>
                                    <a:gd name="T61" fmla="*/ 58 h 1112"/>
                                    <a:gd name="T62" fmla="*/ 642 w 1169"/>
                                    <a:gd name="T63" fmla="*/ 103 h 1112"/>
                                    <a:gd name="T64" fmla="*/ 550 w 1169"/>
                                    <a:gd name="T65" fmla="*/ 149 h 1112"/>
                                    <a:gd name="T66" fmla="*/ 470 w 1169"/>
                                    <a:gd name="T67" fmla="*/ 218 h 1112"/>
                                    <a:gd name="T68" fmla="*/ 298 w 1169"/>
                                    <a:gd name="T69" fmla="*/ 367 h 1112"/>
                                    <a:gd name="T70" fmla="*/ 298 w 1169"/>
                                    <a:gd name="T71" fmla="*/ 367 h 1112"/>
                                    <a:gd name="T72" fmla="*/ 149 w 1169"/>
                                    <a:gd name="T73" fmla="*/ 516 h 1112"/>
                                    <a:gd name="T74" fmla="*/ 103 w 1169"/>
                                    <a:gd name="T75" fmla="*/ 585 h 1112"/>
                                    <a:gd name="T76" fmla="*/ 57 w 1169"/>
                                    <a:gd name="T77" fmla="*/ 653 h 1112"/>
                                    <a:gd name="T78" fmla="*/ 57 w 1169"/>
                                    <a:gd name="T79" fmla="*/ 653 h 1112"/>
                                    <a:gd name="T80" fmla="*/ 23 w 1169"/>
                                    <a:gd name="T81" fmla="*/ 722 h 1112"/>
                                    <a:gd name="T82" fmla="*/ 0 w 1169"/>
                                    <a:gd name="T83" fmla="*/ 791 h 1112"/>
                                    <a:gd name="T84" fmla="*/ 0 w 1169"/>
                                    <a:gd name="T85" fmla="*/ 837 h 1112"/>
                                    <a:gd name="T86" fmla="*/ 11 w 1169"/>
                                    <a:gd name="T87" fmla="*/ 883 h 1112"/>
                                    <a:gd name="T88" fmla="*/ 11 w 1169"/>
                                    <a:gd name="T89" fmla="*/ 883 h 1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169" h="1112">
                                      <a:moveTo>
                                        <a:pt x="11" y="883"/>
                                      </a:moveTo>
                                      <a:lnTo>
                                        <a:pt x="11" y="883"/>
                                      </a:lnTo>
                                      <a:lnTo>
                                        <a:pt x="46" y="917"/>
                                      </a:lnTo>
                                      <a:lnTo>
                                        <a:pt x="80" y="951"/>
                                      </a:lnTo>
                                      <a:lnTo>
                                        <a:pt x="138" y="986"/>
                                      </a:lnTo>
                                      <a:lnTo>
                                        <a:pt x="195" y="1009"/>
                                      </a:lnTo>
                                      <a:lnTo>
                                        <a:pt x="367" y="1054"/>
                                      </a:lnTo>
                                      <a:lnTo>
                                        <a:pt x="573" y="1089"/>
                                      </a:lnTo>
                                      <a:lnTo>
                                        <a:pt x="780" y="1112"/>
                                      </a:lnTo>
                                      <a:lnTo>
                                        <a:pt x="940" y="1112"/>
                                      </a:lnTo>
                                      <a:lnTo>
                                        <a:pt x="1055" y="1100"/>
                                      </a:lnTo>
                                      <a:lnTo>
                                        <a:pt x="1101" y="1077"/>
                                      </a:lnTo>
                                      <a:lnTo>
                                        <a:pt x="1124" y="1066"/>
                                      </a:lnTo>
                                      <a:lnTo>
                                        <a:pt x="1147" y="1043"/>
                                      </a:lnTo>
                                      <a:lnTo>
                                        <a:pt x="1158" y="997"/>
                                      </a:lnTo>
                                      <a:lnTo>
                                        <a:pt x="1169" y="883"/>
                                      </a:lnTo>
                                      <a:lnTo>
                                        <a:pt x="1158" y="722"/>
                                      </a:lnTo>
                                      <a:lnTo>
                                        <a:pt x="1135" y="493"/>
                                      </a:lnTo>
                                      <a:lnTo>
                                        <a:pt x="1101" y="275"/>
                                      </a:lnTo>
                                      <a:lnTo>
                                        <a:pt x="1055" y="126"/>
                                      </a:lnTo>
                                      <a:lnTo>
                                        <a:pt x="1020" y="69"/>
                                      </a:lnTo>
                                      <a:lnTo>
                                        <a:pt x="998" y="35"/>
                                      </a:lnTo>
                                      <a:lnTo>
                                        <a:pt x="963" y="12"/>
                                      </a:lnTo>
                                      <a:lnTo>
                                        <a:pt x="929" y="0"/>
                                      </a:lnTo>
                                      <a:lnTo>
                                        <a:pt x="860" y="12"/>
                                      </a:lnTo>
                                      <a:lnTo>
                                        <a:pt x="791" y="35"/>
                                      </a:lnTo>
                                      <a:lnTo>
                                        <a:pt x="711" y="58"/>
                                      </a:lnTo>
                                      <a:lnTo>
                                        <a:pt x="642" y="103"/>
                                      </a:lnTo>
                                      <a:lnTo>
                                        <a:pt x="550" y="149"/>
                                      </a:lnTo>
                                      <a:lnTo>
                                        <a:pt x="470" y="218"/>
                                      </a:lnTo>
                                      <a:lnTo>
                                        <a:pt x="298" y="367"/>
                                      </a:lnTo>
                                      <a:lnTo>
                                        <a:pt x="149" y="516"/>
                                      </a:lnTo>
                                      <a:lnTo>
                                        <a:pt x="103" y="585"/>
                                      </a:lnTo>
                                      <a:lnTo>
                                        <a:pt x="57" y="653"/>
                                      </a:lnTo>
                                      <a:lnTo>
                                        <a:pt x="23" y="722"/>
                                      </a:lnTo>
                                      <a:lnTo>
                                        <a:pt x="0" y="791"/>
                                      </a:lnTo>
                                      <a:lnTo>
                                        <a:pt x="0" y="837"/>
                                      </a:lnTo>
                                      <a:lnTo>
                                        <a:pt x="11" y="8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" name="Freeform 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31" y="653"/>
                                  <a:ext cx="1055" cy="1100"/>
                                </a:xfrm>
                                <a:custGeom>
                                  <a:avLst/>
                                  <a:gdLst>
                                    <a:gd name="T0" fmla="*/ 137 w 1055"/>
                                    <a:gd name="T1" fmla="*/ 23 h 1100"/>
                                    <a:gd name="T2" fmla="*/ 137 w 1055"/>
                                    <a:gd name="T3" fmla="*/ 23 h 1100"/>
                                    <a:gd name="T4" fmla="*/ 103 w 1055"/>
                                    <a:gd name="T5" fmla="*/ 57 h 1100"/>
                                    <a:gd name="T6" fmla="*/ 80 w 1055"/>
                                    <a:gd name="T7" fmla="*/ 92 h 1100"/>
                                    <a:gd name="T8" fmla="*/ 57 w 1055"/>
                                    <a:gd name="T9" fmla="*/ 149 h 1100"/>
                                    <a:gd name="T10" fmla="*/ 34 w 1055"/>
                                    <a:gd name="T11" fmla="*/ 206 h 1100"/>
                                    <a:gd name="T12" fmla="*/ 11 w 1055"/>
                                    <a:gd name="T13" fmla="*/ 367 h 1100"/>
                                    <a:gd name="T14" fmla="*/ 0 w 1055"/>
                                    <a:gd name="T15" fmla="*/ 561 h 1100"/>
                                    <a:gd name="T16" fmla="*/ 0 w 1055"/>
                                    <a:gd name="T17" fmla="*/ 561 h 1100"/>
                                    <a:gd name="T18" fmla="*/ 0 w 1055"/>
                                    <a:gd name="T19" fmla="*/ 756 h 1100"/>
                                    <a:gd name="T20" fmla="*/ 23 w 1055"/>
                                    <a:gd name="T21" fmla="*/ 905 h 1100"/>
                                    <a:gd name="T22" fmla="*/ 46 w 1055"/>
                                    <a:gd name="T23" fmla="*/ 1020 h 1100"/>
                                    <a:gd name="T24" fmla="*/ 69 w 1055"/>
                                    <a:gd name="T25" fmla="*/ 1054 h 1100"/>
                                    <a:gd name="T26" fmla="*/ 80 w 1055"/>
                                    <a:gd name="T27" fmla="*/ 1077 h 1100"/>
                                    <a:gd name="T28" fmla="*/ 80 w 1055"/>
                                    <a:gd name="T29" fmla="*/ 1077 h 1100"/>
                                    <a:gd name="T30" fmla="*/ 115 w 1055"/>
                                    <a:gd name="T31" fmla="*/ 1089 h 1100"/>
                                    <a:gd name="T32" fmla="*/ 149 w 1055"/>
                                    <a:gd name="T33" fmla="*/ 1100 h 1100"/>
                                    <a:gd name="T34" fmla="*/ 252 w 1055"/>
                                    <a:gd name="T35" fmla="*/ 1100 h 1100"/>
                                    <a:gd name="T36" fmla="*/ 413 w 1055"/>
                                    <a:gd name="T37" fmla="*/ 1077 h 1100"/>
                                    <a:gd name="T38" fmla="*/ 619 w 1055"/>
                                    <a:gd name="T39" fmla="*/ 1031 h 1100"/>
                                    <a:gd name="T40" fmla="*/ 619 w 1055"/>
                                    <a:gd name="T41" fmla="*/ 1031 h 1100"/>
                                    <a:gd name="T42" fmla="*/ 814 w 1055"/>
                                    <a:gd name="T43" fmla="*/ 974 h 1100"/>
                                    <a:gd name="T44" fmla="*/ 952 w 1055"/>
                                    <a:gd name="T45" fmla="*/ 905 h 1100"/>
                                    <a:gd name="T46" fmla="*/ 1009 w 1055"/>
                                    <a:gd name="T47" fmla="*/ 882 h 1100"/>
                                    <a:gd name="T48" fmla="*/ 1043 w 1055"/>
                                    <a:gd name="T49" fmla="*/ 848 h 1100"/>
                                    <a:gd name="T50" fmla="*/ 1055 w 1055"/>
                                    <a:gd name="T51" fmla="*/ 814 h 1100"/>
                                    <a:gd name="T52" fmla="*/ 1055 w 1055"/>
                                    <a:gd name="T53" fmla="*/ 791 h 1100"/>
                                    <a:gd name="T54" fmla="*/ 1055 w 1055"/>
                                    <a:gd name="T55" fmla="*/ 791 h 1100"/>
                                    <a:gd name="T56" fmla="*/ 1043 w 1055"/>
                                    <a:gd name="T57" fmla="*/ 722 h 1100"/>
                                    <a:gd name="T58" fmla="*/ 1020 w 1055"/>
                                    <a:gd name="T59" fmla="*/ 653 h 1100"/>
                                    <a:gd name="T60" fmla="*/ 975 w 1055"/>
                                    <a:gd name="T61" fmla="*/ 584 h 1100"/>
                                    <a:gd name="T62" fmla="*/ 929 w 1055"/>
                                    <a:gd name="T63" fmla="*/ 516 h 1100"/>
                                    <a:gd name="T64" fmla="*/ 814 w 1055"/>
                                    <a:gd name="T65" fmla="*/ 378 h 1100"/>
                                    <a:gd name="T66" fmla="*/ 642 w 1055"/>
                                    <a:gd name="T67" fmla="*/ 229 h 1100"/>
                                    <a:gd name="T68" fmla="*/ 642 w 1055"/>
                                    <a:gd name="T69" fmla="*/ 229 h 1100"/>
                                    <a:gd name="T70" fmla="*/ 493 w 1055"/>
                                    <a:gd name="T71" fmla="*/ 115 h 1100"/>
                                    <a:gd name="T72" fmla="*/ 424 w 1055"/>
                                    <a:gd name="T73" fmla="*/ 69 h 1100"/>
                                    <a:gd name="T74" fmla="*/ 355 w 1055"/>
                                    <a:gd name="T75" fmla="*/ 34 h 1100"/>
                                    <a:gd name="T76" fmla="*/ 355 w 1055"/>
                                    <a:gd name="T77" fmla="*/ 34 h 1100"/>
                                    <a:gd name="T78" fmla="*/ 287 w 1055"/>
                                    <a:gd name="T79" fmla="*/ 12 h 1100"/>
                                    <a:gd name="T80" fmla="*/ 229 w 1055"/>
                                    <a:gd name="T81" fmla="*/ 0 h 1100"/>
                                    <a:gd name="T82" fmla="*/ 172 w 1055"/>
                                    <a:gd name="T83" fmla="*/ 0 h 1100"/>
                                    <a:gd name="T84" fmla="*/ 137 w 1055"/>
                                    <a:gd name="T85" fmla="*/ 23 h 1100"/>
                                    <a:gd name="T86" fmla="*/ 137 w 1055"/>
                                    <a:gd name="T87" fmla="*/ 23 h 11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055" h="1100">
                                      <a:moveTo>
                                        <a:pt x="137" y="23"/>
                                      </a:moveTo>
                                      <a:lnTo>
                                        <a:pt x="137" y="23"/>
                                      </a:lnTo>
                                      <a:lnTo>
                                        <a:pt x="103" y="57"/>
                                      </a:lnTo>
                                      <a:lnTo>
                                        <a:pt x="80" y="92"/>
                                      </a:lnTo>
                                      <a:lnTo>
                                        <a:pt x="57" y="149"/>
                                      </a:lnTo>
                                      <a:lnTo>
                                        <a:pt x="34" y="206"/>
                                      </a:lnTo>
                                      <a:lnTo>
                                        <a:pt x="11" y="367"/>
                                      </a:lnTo>
                                      <a:lnTo>
                                        <a:pt x="0" y="561"/>
                                      </a:lnTo>
                                      <a:lnTo>
                                        <a:pt x="0" y="756"/>
                                      </a:lnTo>
                                      <a:lnTo>
                                        <a:pt x="23" y="905"/>
                                      </a:lnTo>
                                      <a:lnTo>
                                        <a:pt x="46" y="1020"/>
                                      </a:lnTo>
                                      <a:lnTo>
                                        <a:pt x="69" y="1054"/>
                                      </a:lnTo>
                                      <a:lnTo>
                                        <a:pt x="80" y="1077"/>
                                      </a:lnTo>
                                      <a:lnTo>
                                        <a:pt x="115" y="1089"/>
                                      </a:lnTo>
                                      <a:lnTo>
                                        <a:pt x="149" y="1100"/>
                                      </a:lnTo>
                                      <a:lnTo>
                                        <a:pt x="252" y="1100"/>
                                      </a:lnTo>
                                      <a:lnTo>
                                        <a:pt x="413" y="1077"/>
                                      </a:lnTo>
                                      <a:lnTo>
                                        <a:pt x="619" y="1031"/>
                                      </a:lnTo>
                                      <a:lnTo>
                                        <a:pt x="814" y="974"/>
                                      </a:lnTo>
                                      <a:lnTo>
                                        <a:pt x="952" y="905"/>
                                      </a:lnTo>
                                      <a:lnTo>
                                        <a:pt x="1009" y="882"/>
                                      </a:lnTo>
                                      <a:lnTo>
                                        <a:pt x="1043" y="848"/>
                                      </a:lnTo>
                                      <a:lnTo>
                                        <a:pt x="1055" y="814"/>
                                      </a:lnTo>
                                      <a:lnTo>
                                        <a:pt x="1055" y="791"/>
                                      </a:lnTo>
                                      <a:lnTo>
                                        <a:pt x="1043" y="722"/>
                                      </a:lnTo>
                                      <a:lnTo>
                                        <a:pt x="1020" y="653"/>
                                      </a:lnTo>
                                      <a:lnTo>
                                        <a:pt x="975" y="584"/>
                                      </a:lnTo>
                                      <a:lnTo>
                                        <a:pt x="929" y="516"/>
                                      </a:lnTo>
                                      <a:lnTo>
                                        <a:pt x="814" y="378"/>
                                      </a:lnTo>
                                      <a:lnTo>
                                        <a:pt x="642" y="229"/>
                                      </a:lnTo>
                                      <a:lnTo>
                                        <a:pt x="493" y="115"/>
                                      </a:lnTo>
                                      <a:lnTo>
                                        <a:pt x="424" y="69"/>
                                      </a:lnTo>
                                      <a:lnTo>
                                        <a:pt x="355" y="34"/>
                                      </a:lnTo>
                                      <a:lnTo>
                                        <a:pt x="287" y="12"/>
                                      </a:lnTo>
                                      <a:lnTo>
                                        <a:pt x="229" y="0"/>
                                      </a:lnTo>
                                      <a:lnTo>
                                        <a:pt x="172" y="0"/>
                                      </a:lnTo>
                                      <a:lnTo>
                                        <a:pt x="137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4" y="2211"/>
                                  <a:ext cx="1904" cy="1020"/>
                                </a:xfrm>
                                <a:custGeom>
                                  <a:avLst/>
                                  <a:gdLst>
                                    <a:gd name="T0" fmla="*/ 103 w 1904"/>
                                    <a:gd name="T1" fmla="*/ 688 h 1020"/>
                                    <a:gd name="T2" fmla="*/ 252 w 1904"/>
                                    <a:gd name="T3" fmla="*/ 837 h 1020"/>
                                    <a:gd name="T4" fmla="*/ 436 w 1904"/>
                                    <a:gd name="T5" fmla="*/ 951 h 1020"/>
                                    <a:gd name="T6" fmla="*/ 677 w 1904"/>
                                    <a:gd name="T7" fmla="*/ 1009 h 1020"/>
                                    <a:gd name="T8" fmla="*/ 952 w 1904"/>
                                    <a:gd name="T9" fmla="*/ 1020 h 1020"/>
                                    <a:gd name="T10" fmla="*/ 1089 w 1904"/>
                                    <a:gd name="T11" fmla="*/ 1020 h 1020"/>
                                    <a:gd name="T12" fmla="*/ 1342 w 1904"/>
                                    <a:gd name="T13" fmla="*/ 974 h 1020"/>
                                    <a:gd name="T14" fmla="*/ 1548 w 1904"/>
                                    <a:gd name="T15" fmla="*/ 894 h 1020"/>
                                    <a:gd name="T16" fmla="*/ 1720 w 1904"/>
                                    <a:gd name="T17" fmla="*/ 768 h 1020"/>
                                    <a:gd name="T18" fmla="*/ 1789 w 1904"/>
                                    <a:gd name="T19" fmla="*/ 699 h 1020"/>
                                    <a:gd name="T20" fmla="*/ 1869 w 1904"/>
                                    <a:gd name="T21" fmla="*/ 573 h 1020"/>
                                    <a:gd name="T22" fmla="*/ 1904 w 1904"/>
                                    <a:gd name="T23" fmla="*/ 436 h 1020"/>
                                    <a:gd name="T24" fmla="*/ 1904 w 1904"/>
                                    <a:gd name="T25" fmla="*/ 367 h 1020"/>
                                    <a:gd name="T26" fmla="*/ 1881 w 1904"/>
                                    <a:gd name="T27" fmla="*/ 264 h 1020"/>
                                    <a:gd name="T28" fmla="*/ 1858 w 1904"/>
                                    <a:gd name="T29" fmla="*/ 207 h 1020"/>
                                    <a:gd name="T30" fmla="*/ 1754 w 1904"/>
                                    <a:gd name="T31" fmla="*/ 103 h 1020"/>
                                    <a:gd name="T32" fmla="*/ 1628 w 1904"/>
                                    <a:gd name="T33" fmla="*/ 35 h 1020"/>
                                    <a:gd name="T34" fmla="*/ 1491 w 1904"/>
                                    <a:gd name="T35" fmla="*/ 0 h 1020"/>
                                    <a:gd name="T36" fmla="*/ 1319 w 1904"/>
                                    <a:gd name="T37" fmla="*/ 23 h 1020"/>
                                    <a:gd name="T38" fmla="*/ 1193 w 1904"/>
                                    <a:gd name="T39" fmla="*/ 58 h 1020"/>
                                    <a:gd name="T40" fmla="*/ 1066 w 1904"/>
                                    <a:gd name="T41" fmla="*/ 126 h 1020"/>
                                    <a:gd name="T42" fmla="*/ 940 w 1904"/>
                                    <a:gd name="T43" fmla="*/ 218 h 1020"/>
                                    <a:gd name="T44" fmla="*/ 917 w 1904"/>
                                    <a:gd name="T45" fmla="*/ 252 h 1020"/>
                                    <a:gd name="T46" fmla="*/ 780 w 1904"/>
                                    <a:gd name="T47" fmla="*/ 115 h 1020"/>
                                    <a:gd name="T48" fmla="*/ 562 w 1904"/>
                                    <a:gd name="T49" fmla="*/ 23 h 1020"/>
                                    <a:gd name="T50" fmla="*/ 493 w 1904"/>
                                    <a:gd name="T51" fmla="*/ 12 h 1020"/>
                                    <a:gd name="T52" fmla="*/ 356 w 1904"/>
                                    <a:gd name="T53" fmla="*/ 0 h 1020"/>
                                    <a:gd name="T54" fmla="*/ 241 w 1904"/>
                                    <a:gd name="T55" fmla="*/ 23 h 1020"/>
                                    <a:gd name="T56" fmla="*/ 138 w 1904"/>
                                    <a:gd name="T57" fmla="*/ 92 h 1020"/>
                                    <a:gd name="T58" fmla="*/ 92 w 1904"/>
                                    <a:gd name="T59" fmla="*/ 138 h 1020"/>
                                    <a:gd name="T60" fmla="*/ 23 w 1904"/>
                                    <a:gd name="T61" fmla="*/ 241 h 1020"/>
                                    <a:gd name="T62" fmla="*/ 0 w 1904"/>
                                    <a:gd name="T63" fmla="*/ 390 h 1020"/>
                                    <a:gd name="T64" fmla="*/ 12 w 1904"/>
                                    <a:gd name="T65" fmla="*/ 459 h 1020"/>
                                    <a:gd name="T66" fmla="*/ 57 w 1904"/>
                                    <a:gd name="T67" fmla="*/ 619 h 1020"/>
                                    <a:gd name="T68" fmla="*/ 103 w 1904"/>
                                    <a:gd name="T69" fmla="*/ 688 h 10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904" h="1020">
                                      <a:moveTo>
                                        <a:pt x="103" y="688"/>
                                      </a:moveTo>
                                      <a:lnTo>
                                        <a:pt x="103" y="688"/>
                                      </a:lnTo>
                                      <a:lnTo>
                                        <a:pt x="172" y="768"/>
                                      </a:lnTo>
                                      <a:lnTo>
                                        <a:pt x="252" y="837"/>
                                      </a:lnTo>
                                      <a:lnTo>
                                        <a:pt x="344" y="894"/>
                                      </a:lnTo>
                                      <a:lnTo>
                                        <a:pt x="436" y="951"/>
                                      </a:lnTo>
                                      <a:lnTo>
                                        <a:pt x="550" y="986"/>
                                      </a:lnTo>
                                      <a:lnTo>
                                        <a:pt x="677" y="1009"/>
                                      </a:lnTo>
                                      <a:lnTo>
                                        <a:pt x="814" y="1020"/>
                                      </a:lnTo>
                                      <a:lnTo>
                                        <a:pt x="952" y="1020"/>
                                      </a:lnTo>
                                      <a:lnTo>
                                        <a:pt x="1089" y="1020"/>
                                      </a:lnTo>
                                      <a:lnTo>
                                        <a:pt x="1227" y="997"/>
                                      </a:lnTo>
                                      <a:lnTo>
                                        <a:pt x="1342" y="974"/>
                                      </a:lnTo>
                                      <a:lnTo>
                                        <a:pt x="1456" y="940"/>
                                      </a:lnTo>
                                      <a:lnTo>
                                        <a:pt x="1548" y="894"/>
                                      </a:lnTo>
                                      <a:lnTo>
                                        <a:pt x="1640" y="837"/>
                                      </a:lnTo>
                                      <a:lnTo>
                                        <a:pt x="1720" y="768"/>
                                      </a:lnTo>
                                      <a:lnTo>
                                        <a:pt x="1789" y="699"/>
                                      </a:lnTo>
                                      <a:lnTo>
                                        <a:pt x="1835" y="630"/>
                                      </a:lnTo>
                                      <a:lnTo>
                                        <a:pt x="1869" y="573"/>
                                      </a:lnTo>
                                      <a:lnTo>
                                        <a:pt x="1892" y="504"/>
                                      </a:lnTo>
                                      <a:lnTo>
                                        <a:pt x="1904" y="436"/>
                                      </a:lnTo>
                                      <a:lnTo>
                                        <a:pt x="1904" y="367"/>
                                      </a:lnTo>
                                      <a:lnTo>
                                        <a:pt x="1904" y="310"/>
                                      </a:lnTo>
                                      <a:lnTo>
                                        <a:pt x="1881" y="264"/>
                                      </a:lnTo>
                                      <a:lnTo>
                                        <a:pt x="1858" y="207"/>
                                      </a:lnTo>
                                      <a:lnTo>
                                        <a:pt x="1812" y="149"/>
                                      </a:lnTo>
                                      <a:lnTo>
                                        <a:pt x="1754" y="103"/>
                                      </a:lnTo>
                                      <a:lnTo>
                                        <a:pt x="1697" y="58"/>
                                      </a:lnTo>
                                      <a:lnTo>
                                        <a:pt x="1628" y="35"/>
                                      </a:lnTo>
                                      <a:lnTo>
                                        <a:pt x="1560" y="12"/>
                                      </a:lnTo>
                                      <a:lnTo>
                                        <a:pt x="1491" y="0"/>
                                      </a:lnTo>
                                      <a:lnTo>
                                        <a:pt x="1410" y="12"/>
                                      </a:lnTo>
                                      <a:lnTo>
                                        <a:pt x="1319" y="23"/>
                                      </a:lnTo>
                                      <a:lnTo>
                                        <a:pt x="1193" y="58"/>
                                      </a:lnTo>
                                      <a:lnTo>
                                        <a:pt x="1066" y="126"/>
                                      </a:lnTo>
                                      <a:lnTo>
                                        <a:pt x="975" y="184"/>
                                      </a:lnTo>
                                      <a:lnTo>
                                        <a:pt x="940" y="218"/>
                                      </a:lnTo>
                                      <a:lnTo>
                                        <a:pt x="917" y="252"/>
                                      </a:lnTo>
                                      <a:lnTo>
                                        <a:pt x="860" y="184"/>
                                      </a:lnTo>
                                      <a:lnTo>
                                        <a:pt x="780" y="115"/>
                                      </a:lnTo>
                                      <a:lnTo>
                                        <a:pt x="688" y="69"/>
                                      </a:lnTo>
                                      <a:lnTo>
                                        <a:pt x="562" y="23"/>
                                      </a:lnTo>
                                      <a:lnTo>
                                        <a:pt x="493" y="12"/>
                                      </a:lnTo>
                                      <a:lnTo>
                                        <a:pt x="424" y="0"/>
                                      </a:lnTo>
                                      <a:lnTo>
                                        <a:pt x="356" y="0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41" y="23"/>
                                      </a:lnTo>
                                      <a:lnTo>
                                        <a:pt x="184" y="58"/>
                                      </a:lnTo>
                                      <a:lnTo>
                                        <a:pt x="138" y="92"/>
                                      </a:lnTo>
                                      <a:lnTo>
                                        <a:pt x="92" y="138"/>
                                      </a:lnTo>
                                      <a:lnTo>
                                        <a:pt x="57" y="184"/>
                                      </a:lnTo>
                                      <a:lnTo>
                                        <a:pt x="23" y="241"/>
                                      </a:lnTo>
                                      <a:lnTo>
                                        <a:pt x="12" y="310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12" y="459"/>
                                      </a:lnTo>
                                      <a:lnTo>
                                        <a:pt x="35" y="539"/>
                                      </a:lnTo>
                                      <a:lnTo>
                                        <a:pt x="57" y="619"/>
                                      </a:lnTo>
                                      <a:lnTo>
                                        <a:pt x="103" y="6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87" y="1868"/>
                                  <a:ext cx="619" cy="240"/>
                                </a:xfrm>
                                <a:custGeom>
                                  <a:avLst/>
                                  <a:gdLst>
                                    <a:gd name="T0" fmla="*/ 619 w 619"/>
                                    <a:gd name="T1" fmla="*/ 240 h 240"/>
                                    <a:gd name="T2" fmla="*/ 619 w 619"/>
                                    <a:gd name="T3" fmla="*/ 240 h 240"/>
                                    <a:gd name="T4" fmla="*/ 562 w 619"/>
                                    <a:gd name="T5" fmla="*/ 149 h 240"/>
                                    <a:gd name="T6" fmla="*/ 504 w 619"/>
                                    <a:gd name="T7" fmla="*/ 80 h 240"/>
                                    <a:gd name="T8" fmla="*/ 436 w 619"/>
                                    <a:gd name="T9" fmla="*/ 34 h 240"/>
                                    <a:gd name="T10" fmla="*/ 355 w 619"/>
                                    <a:gd name="T11" fmla="*/ 0 h 240"/>
                                    <a:gd name="T12" fmla="*/ 275 w 619"/>
                                    <a:gd name="T13" fmla="*/ 0 h 240"/>
                                    <a:gd name="T14" fmla="*/ 195 w 619"/>
                                    <a:gd name="T15" fmla="*/ 22 h 240"/>
                                    <a:gd name="T16" fmla="*/ 103 w 619"/>
                                    <a:gd name="T17" fmla="*/ 57 h 240"/>
                                    <a:gd name="T18" fmla="*/ 0 w 619"/>
                                    <a:gd name="T19" fmla="*/ 126 h 240"/>
                                    <a:gd name="T20" fmla="*/ 0 w 619"/>
                                    <a:gd name="T21" fmla="*/ 126 h 240"/>
                                    <a:gd name="T22" fmla="*/ 92 w 619"/>
                                    <a:gd name="T23" fmla="*/ 80 h 240"/>
                                    <a:gd name="T24" fmla="*/ 183 w 619"/>
                                    <a:gd name="T25" fmla="*/ 57 h 240"/>
                                    <a:gd name="T26" fmla="*/ 264 w 619"/>
                                    <a:gd name="T27" fmla="*/ 45 h 240"/>
                                    <a:gd name="T28" fmla="*/ 344 w 619"/>
                                    <a:gd name="T29" fmla="*/ 57 h 240"/>
                                    <a:gd name="T30" fmla="*/ 413 w 619"/>
                                    <a:gd name="T31" fmla="*/ 80 h 240"/>
                                    <a:gd name="T32" fmla="*/ 481 w 619"/>
                                    <a:gd name="T33" fmla="*/ 114 h 240"/>
                                    <a:gd name="T34" fmla="*/ 550 w 619"/>
                                    <a:gd name="T35" fmla="*/ 171 h 240"/>
                                    <a:gd name="T36" fmla="*/ 619 w 619"/>
                                    <a:gd name="T37" fmla="*/ 240 h 240"/>
                                    <a:gd name="T38" fmla="*/ 619 w 619"/>
                                    <a:gd name="T39" fmla="*/ 240 h 2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619" h="240">
                                      <a:moveTo>
                                        <a:pt x="619" y="240"/>
                                      </a:moveTo>
                                      <a:lnTo>
                                        <a:pt x="619" y="240"/>
                                      </a:lnTo>
                                      <a:lnTo>
                                        <a:pt x="562" y="149"/>
                                      </a:lnTo>
                                      <a:lnTo>
                                        <a:pt x="504" y="80"/>
                                      </a:lnTo>
                                      <a:lnTo>
                                        <a:pt x="436" y="34"/>
                                      </a:lnTo>
                                      <a:lnTo>
                                        <a:pt x="355" y="0"/>
                                      </a:lnTo>
                                      <a:lnTo>
                                        <a:pt x="275" y="0"/>
                                      </a:lnTo>
                                      <a:lnTo>
                                        <a:pt x="195" y="22"/>
                                      </a:lnTo>
                                      <a:lnTo>
                                        <a:pt x="103" y="57"/>
                                      </a:lnTo>
                                      <a:lnTo>
                                        <a:pt x="0" y="126"/>
                                      </a:lnTo>
                                      <a:lnTo>
                                        <a:pt x="92" y="80"/>
                                      </a:lnTo>
                                      <a:lnTo>
                                        <a:pt x="183" y="57"/>
                                      </a:lnTo>
                                      <a:lnTo>
                                        <a:pt x="264" y="45"/>
                                      </a:lnTo>
                                      <a:lnTo>
                                        <a:pt x="344" y="57"/>
                                      </a:lnTo>
                                      <a:lnTo>
                                        <a:pt x="413" y="80"/>
                                      </a:lnTo>
                                      <a:lnTo>
                                        <a:pt x="481" y="114"/>
                                      </a:lnTo>
                                      <a:lnTo>
                                        <a:pt x="550" y="171"/>
                                      </a:lnTo>
                                      <a:lnTo>
                                        <a:pt x="619" y="2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6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3" y="1868"/>
                                  <a:ext cx="607" cy="240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126 h 240"/>
                                    <a:gd name="T2" fmla="*/ 607 w 607"/>
                                    <a:gd name="T3" fmla="*/ 126 h 240"/>
                                    <a:gd name="T4" fmla="*/ 504 w 607"/>
                                    <a:gd name="T5" fmla="*/ 57 h 240"/>
                                    <a:gd name="T6" fmla="*/ 412 w 607"/>
                                    <a:gd name="T7" fmla="*/ 22 h 240"/>
                                    <a:gd name="T8" fmla="*/ 332 w 607"/>
                                    <a:gd name="T9" fmla="*/ 0 h 240"/>
                                    <a:gd name="T10" fmla="*/ 252 w 607"/>
                                    <a:gd name="T11" fmla="*/ 0 h 240"/>
                                    <a:gd name="T12" fmla="*/ 172 w 607"/>
                                    <a:gd name="T13" fmla="*/ 34 h 240"/>
                                    <a:gd name="T14" fmla="*/ 103 w 607"/>
                                    <a:gd name="T15" fmla="*/ 80 h 240"/>
                                    <a:gd name="T16" fmla="*/ 46 w 607"/>
                                    <a:gd name="T17" fmla="*/ 149 h 240"/>
                                    <a:gd name="T18" fmla="*/ 0 w 607"/>
                                    <a:gd name="T19" fmla="*/ 240 h 240"/>
                                    <a:gd name="T20" fmla="*/ 0 w 607"/>
                                    <a:gd name="T21" fmla="*/ 240 h 240"/>
                                    <a:gd name="T22" fmla="*/ 57 w 607"/>
                                    <a:gd name="T23" fmla="*/ 171 h 240"/>
                                    <a:gd name="T24" fmla="*/ 126 w 607"/>
                                    <a:gd name="T25" fmla="*/ 114 h 240"/>
                                    <a:gd name="T26" fmla="*/ 195 w 607"/>
                                    <a:gd name="T27" fmla="*/ 80 h 240"/>
                                    <a:gd name="T28" fmla="*/ 263 w 607"/>
                                    <a:gd name="T29" fmla="*/ 57 h 240"/>
                                    <a:gd name="T30" fmla="*/ 344 w 607"/>
                                    <a:gd name="T31" fmla="*/ 45 h 240"/>
                                    <a:gd name="T32" fmla="*/ 435 w 607"/>
                                    <a:gd name="T33" fmla="*/ 57 h 240"/>
                                    <a:gd name="T34" fmla="*/ 516 w 607"/>
                                    <a:gd name="T35" fmla="*/ 80 h 240"/>
                                    <a:gd name="T36" fmla="*/ 607 w 607"/>
                                    <a:gd name="T37" fmla="*/ 126 h 240"/>
                                    <a:gd name="T38" fmla="*/ 607 w 607"/>
                                    <a:gd name="T39" fmla="*/ 126 h 2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607" h="240">
                                      <a:moveTo>
                                        <a:pt x="607" y="126"/>
                                      </a:moveTo>
                                      <a:lnTo>
                                        <a:pt x="607" y="126"/>
                                      </a:lnTo>
                                      <a:lnTo>
                                        <a:pt x="504" y="57"/>
                                      </a:lnTo>
                                      <a:lnTo>
                                        <a:pt x="412" y="22"/>
                                      </a:lnTo>
                                      <a:lnTo>
                                        <a:pt x="332" y="0"/>
                                      </a:lnTo>
                                      <a:lnTo>
                                        <a:pt x="252" y="0"/>
                                      </a:lnTo>
                                      <a:lnTo>
                                        <a:pt x="172" y="34"/>
                                      </a:lnTo>
                                      <a:lnTo>
                                        <a:pt x="103" y="80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0" y="240"/>
                                      </a:lnTo>
                                      <a:lnTo>
                                        <a:pt x="57" y="171"/>
                                      </a:lnTo>
                                      <a:lnTo>
                                        <a:pt x="126" y="114"/>
                                      </a:lnTo>
                                      <a:lnTo>
                                        <a:pt x="195" y="80"/>
                                      </a:lnTo>
                                      <a:lnTo>
                                        <a:pt x="263" y="57"/>
                                      </a:lnTo>
                                      <a:lnTo>
                                        <a:pt x="344" y="45"/>
                                      </a:lnTo>
                                      <a:lnTo>
                                        <a:pt x="435" y="57"/>
                                      </a:lnTo>
                                      <a:lnTo>
                                        <a:pt x="516" y="80"/>
                                      </a:lnTo>
                                      <a:lnTo>
                                        <a:pt x="607" y="1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" name="Freeform 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61" y="2555"/>
                                  <a:ext cx="161" cy="218"/>
                                </a:xfrm>
                                <a:custGeom>
                                  <a:avLst/>
                                  <a:gdLst>
                                    <a:gd name="T0" fmla="*/ 103 w 161"/>
                                    <a:gd name="T1" fmla="*/ 11 h 218"/>
                                    <a:gd name="T2" fmla="*/ 103 w 161"/>
                                    <a:gd name="T3" fmla="*/ 11 h 218"/>
                                    <a:gd name="T4" fmla="*/ 69 w 161"/>
                                    <a:gd name="T5" fmla="*/ 0 h 218"/>
                                    <a:gd name="T6" fmla="*/ 46 w 161"/>
                                    <a:gd name="T7" fmla="*/ 0 h 218"/>
                                    <a:gd name="T8" fmla="*/ 46 w 161"/>
                                    <a:gd name="T9" fmla="*/ 0 h 218"/>
                                    <a:gd name="T10" fmla="*/ 23 w 161"/>
                                    <a:gd name="T11" fmla="*/ 11 h 218"/>
                                    <a:gd name="T12" fmla="*/ 12 w 161"/>
                                    <a:gd name="T13" fmla="*/ 46 h 218"/>
                                    <a:gd name="T14" fmla="*/ 12 w 161"/>
                                    <a:gd name="T15" fmla="*/ 46 h 218"/>
                                    <a:gd name="T16" fmla="*/ 0 w 161"/>
                                    <a:gd name="T17" fmla="*/ 92 h 218"/>
                                    <a:gd name="T18" fmla="*/ 12 w 161"/>
                                    <a:gd name="T19" fmla="*/ 137 h 218"/>
                                    <a:gd name="T20" fmla="*/ 12 w 161"/>
                                    <a:gd name="T21" fmla="*/ 137 h 218"/>
                                    <a:gd name="T22" fmla="*/ 35 w 161"/>
                                    <a:gd name="T23" fmla="*/ 172 h 218"/>
                                    <a:gd name="T24" fmla="*/ 58 w 161"/>
                                    <a:gd name="T25" fmla="*/ 206 h 218"/>
                                    <a:gd name="T26" fmla="*/ 58 w 161"/>
                                    <a:gd name="T27" fmla="*/ 206 h 218"/>
                                    <a:gd name="T28" fmla="*/ 92 w 161"/>
                                    <a:gd name="T29" fmla="*/ 218 h 218"/>
                                    <a:gd name="T30" fmla="*/ 126 w 161"/>
                                    <a:gd name="T31" fmla="*/ 218 h 218"/>
                                    <a:gd name="T32" fmla="*/ 126 w 161"/>
                                    <a:gd name="T33" fmla="*/ 218 h 218"/>
                                    <a:gd name="T34" fmla="*/ 149 w 161"/>
                                    <a:gd name="T35" fmla="*/ 195 h 218"/>
                                    <a:gd name="T36" fmla="*/ 161 w 161"/>
                                    <a:gd name="T37" fmla="*/ 172 h 218"/>
                                    <a:gd name="T38" fmla="*/ 161 w 161"/>
                                    <a:gd name="T39" fmla="*/ 172 h 218"/>
                                    <a:gd name="T40" fmla="*/ 161 w 161"/>
                                    <a:gd name="T41" fmla="*/ 126 h 218"/>
                                    <a:gd name="T42" fmla="*/ 149 w 161"/>
                                    <a:gd name="T43" fmla="*/ 80 h 218"/>
                                    <a:gd name="T44" fmla="*/ 149 w 161"/>
                                    <a:gd name="T45" fmla="*/ 80 h 218"/>
                                    <a:gd name="T46" fmla="*/ 126 w 161"/>
                                    <a:gd name="T47" fmla="*/ 46 h 218"/>
                                    <a:gd name="T48" fmla="*/ 103 w 161"/>
                                    <a:gd name="T49" fmla="*/ 11 h 218"/>
                                    <a:gd name="T50" fmla="*/ 103 w 161"/>
                                    <a:gd name="T51" fmla="*/ 11 h 2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61" h="218">
                                      <a:moveTo>
                                        <a:pt x="103" y="11"/>
                                      </a:moveTo>
                                      <a:lnTo>
                                        <a:pt x="103" y="11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12" y="46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12" y="137"/>
                                      </a:lnTo>
                                      <a:lnTo>
                                        <a:pt x="35" y="172"/>
                                      </a:lnTo>
                                      <a:lnTo>
                                        <a:pt x="58" y="206"/>
                                      </a:lnTo>
                                      <a:lnTo>
                                        <a:pt x="92" y="218"/>
                                      </a:lnTo>
                                      <a:lnTo>
                                        <a:pt x="126" y="218"/>
                                      </a:lnTo>
                                      <a:lnTo>
                                        <a:pt x="149" y="195"/>
                                      </a:lnTo>
                                      <a:lnTo>
                                        <a:pt x="161" y="172"/>
                                      </a:lnTo>
                                      <a:lnTo>
                                        <a:pt x="161" y="126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26" y="46"/>
                                      </a:lnTo>
                                      <a:lnTo>
                                        <a:pt x="10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" name="Freeform 1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1" y="2555"/>
                                  <a:ext cx="149" cy="218"/>
                                </a:xfrm>
                                <a:custGeom>
                                  <a:avLst/>
                                  <a:gdLst>
                                    <a:gd name="T0" fmla="*/ 0 w 149"/>
                                    <a:gd name="T1" fmla="*/ 172 h 218"/>
                                    <a:gd name="T2" fmla="*/ 0 w 149"/>
                                    <a:gd name="T3" fmla="*/ 172 h 218"/>
                                    <a:gd name="T4" fmla="*/ 11 w 149"/>
                                    <a:gd name="T5" fmla="*/ 195 h 218"/>
                                    <a:gd name="T6" fmla="*/ 34 w 149"/>
                                    <a:gd name="T7" fmla="*/ 218 h 218"/>
                                    <a:gd name="T8" fmla="*/ 34 w 149"/>
                                    <a:gd name="T9" fmla="*/ 218 h 218"/>
                                    <a:gd name="T10" fmla="*/ 69 w 149"/>
                                    <a:gd name="T11" fmla="*/ 218 h 218"/>
                                    <a:gd name="T12" fmla="*/ 92 w 149"/>
                                    <a:gd name="T13" fmla="*/ 206 h 218"/>
                                    <a:gd name="T14" fmla="*/ 92 w 149"/>
                                    <a:gd name="T15" fmla="*/ 206 h 218"/>
                                    <a:gd name="T16" fmla="*/ 126 w 149"/>
                                    <a:gd name="T17" fmla="*/ 172 h 218"/>
                                    <a:gd name="T18" fmla="*/ 138 w 149"/>
                                    <a:gd name="T19" fmla="*/ 137 h 218"/>
                                    <a:gd name="T20" fmla="*/ 138 w 149"/>
                                    <a:gd name="T21" fmla="*/ 137 h 218"/>
                                    <a:gd name="T22" fmla="*/ 149 w 149"/>
                                    <a:gd name="T23" fmla="*/ 92 h 218"/>
                                    <a:gd name="T24" fmla="*/ 149 w 149"/>
                                    <a:gd name="T25" fmla="*/ 46 h 218"/>
                                    <a:gd name="T26" fmla="*/ 149 w 149"/>
                                    <a:gd name="T27" fmla="*/ 46 h 218"/>
                                    <a:gd name="T28" fmla="*/ 138 w 149"/>
                                    <a:gd name="T29" fmla="*/ 11 h 218"/>
                                    <a:gd name="T30" fmla="*/ 115 w 149"/>
                                    <a:gd name="T31" fmla="*/ 0 h 218"/>
                                    <a:gd name="T32" fmla="*/ 115 w 149"/>
                                    <a:gd name="T33" fmla="*/ 0 h 218"/>
                                    <a:gd name="T34" fmla="*/ 80 w 149"/>
                                    <a:gd name="T35" fmla="*/ 0 h 218"/>
                                    <a:gd name="T36" fmla="*/ 57 w 149"/>
                                    <a:gd name="T37" fmla="*/ 11 h 218"/>
                                    <a:gd name="T38" fmla="*/ 57 w 149"/>
                                    <a:gd name="T39" fmla="*/ 11 h 218"/>
                                    <a:gd name="T40" fmla="*/ 23 w 149"/>
                                    <a:gd name="T41" fmla="*/ 46 h 218"/>
                                    <a:gd name="T42" fmla="*/ 0 w 149"/>
                                    <a:gd name="T43" fmla="*/ 80 h 218"/>
                                    <a:gd name="T44" fmla="*/ 0 w 149"/>
                                    <a:gd name="T45" fmla="*/ 80 h 218"/>
                                    <a:gd name="T46" fmla="*/ 0 w 149"/>
                                    <a:gd name="T47" fmla="*/ 126 h 218"/>
                                    <a:gd name="T48" fmla="*/ 0 w 149"/>
                                    <a:gd name="T49" fmla="*/ 172 h 218"/>
                                    <a:gd name="T50" fmla="*/ 0 w 149"/>
                                    <a:gd name="T51" fmla="*/ 172 h 2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49" h="218">
                                      <a:moveTo>
                                        <a:pt x="0" y="172"/>
                                      </a:moveTo>
                                      <a:lnTo>
                                        <a:pt x="0" y="172"/>
                                      </a:lnTo>
                                      <a:lnTo>
                                        <a:pt x="11" y="195"/>
                                      </a:lnTo>
                                      <a:lnTo>
                                        <a:pt x="34" y="218"/>
                                      </a:lnTo>
                                      <a:lnTo>
                                        <a:pt x="69" y="218"/>
                                      </a:lnTo>
                                      <a:lnTo>
                                        <a:pt x="92" y="206"/>
                                      </a:lnTo>
                                      <a:lnTo>
                                        <a:pt x="126" y="172"/>
                                      </a:lnTo>
                                      <a:lnTo>
                                        <a:pt x="138" y="137"/>
                                      </a:lnTo>
                                      <a:lnTo>
                                        <a:pt x="149" y="92"/>
                                      </a:lnTo>
                                      <a:lnTo>
                                        <a:pt x="149" y="46"/>
                                      </a:lnTo>
                                      <a:lnTo>
                                        <a:pt x="138" y="11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57" y="11"/>
                                      </a:lnTo>
                                      <a:lnTo>
                                        <a:pt x="23" y="46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126"/>
                                      </a:lnTo>
                                      <a:lnTo>
                                        <a:pt x="0" y="1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" name="Freeform 12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82" y="1192"/>
                                  <a:ext cx="906" cy="618"/>
                                </a:xfrm>
                                <a:custGeom>
                                  <a:avLst/>
                                  <a:gdLst>
                                    <a:gd name="T0" fmla="*/ 333 w 906"/>
                                    <a:gd name="T1" fmla="*/ 103 h 618"/>
                                    <a:gd name="T2" fmla="*/ 367 w 906"/>
                                    <a:gd name="T3" fmla="*/ 80 h 618"/>
                                    <a:gd name="T4" fmla="*/ 424 w 906"/>
                                    <a:gd name="T5" fmla="*/ 91 h 618"/>
                                    <a:gd name="T6" fmla="*/ 482 w 906"/>
                                    <a:gd name="T7" fmla="*/ 126 h 618"/>
                                    <a:gd name="T8" fmla="*/ 528 w 906"/>
                                    <a:gd name="T9" fmla="*/ 183 h 618"/>
                                    <a:gd name="T10" fmla="*/ 528 w 906"/>
                                    <a:gd name="T11" fmla="*/ 275 h 618"/>
                                    <a:gd name="T12" fmla="*/ 505 w 906"/>
                                    <a:gd name="T13" fmla="*/ 343 h 618"/>
                                    <a:gd name="T14" fmla="*/ 413 w 906"/>
                                    <a:gd name="T15" fmla="*/ 297 h 618"/>
                                    <a:gd name="T16" fmla="*/ 356 w 906"/>
                                    <a:gd name="T17" fmla="*/ 240 h 618"/>
                                    <a:gd name="T18" fmla="*/ 321 w 906"/>
                                    <a:gd name="T19" fmla="*/ 171 h 618"/>
                                    <a:gd name="T20" fmla="*/ 333 w 906"/>
                                    <a:gd name="T21" fmla="*/ 103 h 618"/>
                                    <a:gd name="T22" fmla="*/ 298 w 906"/>
                                    <a:gd name="T23" fmla="*/ 22 h 618"/>
                                    <a:gd name="T24" fmla="*/ 287 w 906"/>
                                    <a:gd name="T25" fmla="*/ 45 h 618"/>
                                    <a:gd name="T26" fmla="*/ 252 w 906"/>
                                    <a:gd name="T27" fmla="*/ 149 h 618"/>
                                    <a:gd name="T28" fmla="*/ 252 w 906"/>
                                    <a:gd name="T29" fmla="*/ 194 h 618"/>
                                    <a:gd name="T30" fmla="*/ 298 w 906"/>
                                    <a:gd name="T31" fmla="*/ 286 h 618"/>
                                    <a:gd name="T32" fmla="*/ 356 w 906"/>
                                    <a:gd name="T33" fmla="*/ 332 h 618"/>
                                    <a:gd name="T34" fmla="*/ 459 w 906"/>
                                    <a:gd name="T35" fmla="*/ 389 h 618"/>
                                    <a:gd name="T36" fmla="*/ 379 w 906"/>
                                    <a:gd name="T37" fmla="*/ 446 h 618"/>
                                    <a:gd name="T38" fmla="*/ 149 w 906"/>
                                    <a:gd name="T39" fmla="*/ 515 h 618"/>
                                    <a:gd name="T40" fmla="*/ 0 w 906"/>
                                    <a:gd name="T41" fmla="*/ 607 h 618"/>
                                    <a:gd name="T42" fmla="*/ 92 w 906"/>
                                    <a:gd name="T43" fmla="*/ 618 h 618"/>
                                    <a:gd name="T44" fmla="*/ 252 w 906"/>
                                    <a:gd name="T45" fmla="*/ 595 h 618"/>
                                    <a:gd name="T46" fmla="*/ 333 w 906"/>
                                    <a:gd name="T47" fmla="*/ 561 h 618"/>
                                    <a:gd name="T48" fmla="*/ 459 w 906"/>
                                    <a:gd name="T49" fmla="*/ 481 h 618"/>
                                    <a:gd name="T50" fmla="*/ 539 w 906"/>
                                    <a:gd name="T51" fmla="*/ 412 h 618"/>
                                    <a:gd name="T52" fmla="*/ 551 w 906"/>
                                    <a:gd name="T53" fmla="*/ 412 h 618"/>
                                    <a:gd name="T54" fmla="*/ 654 w 906"/>
                                    <a:gd name="T55" fmla="*/ 412 h 618"/>
                                    <a:gd name="T56" fmla="*/ 826 w 906"/>
                                    <a:gd name="T57" fmla="*/ 366 h 618"/>
                                    <a:gd name="T58" fmla="*/ 906 w 906"/>
                                    <a:gd name="T59" fmla="*/ 320 h 618"/>
                                    <a:gd name="T60" fmla="*/ 734 w 906"/>
                                    <a:gd name="T61" fmla="*/ 366 h 618"/>
                                    <a:gd name="T62" fmla="*/ 574 w 906"/>
                                    <a:gd name="T63" fmla="*/ 355 h 618"/>
                                    <a:gd name="T64" fmla="*/ 585 w 906"/>
                                    <a:gd name="T65" fmla="*/ 297 h 618"/>
                                    <a:gd name="T66" fmla="*/ 585 w 906"/>
                                    <a:gd name="T67" fmla="*/ 229 h 618"/>
                                    <a:gd name="T68" fmla="*/ 551 w 906"/>
                                    <a:gd name="T69" fmla="*/ 114 h 618"/>
                                    <a:gd name="T70" fmla="*/ 516 w 906"/>
                                    <a:gd name="T71" fmla="*/ 68 h 618"/>
                                    <a:gd name="T72" fmla="*/ 424 w 906"/>
                                    <a:gd name="T73" fmla="*/ 11 h 618"/>
                                    <a:gd name="T74" fmla="*/ 356 w 906"/>
                                    <a:gd name="T75" fmla="*/ 0 h 618"/>
                                    <a:gd name="T76" fmla="*/ 298 w 906"/>
                                    <a:gd name="T77" fmla="*/ 22 h 6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906" h="618">
                                      <a:moveTo>
                                        <a:pt x="333" y="103"/>
                                      </a:moveTo>
                                      <a:lnTo>
                                        <a:pt x="333" y="103"/>
                                      </a:lnTo>
                                      <a:lnTo>
                                        <a:pt x="344" y="91"/>
                                      </a:lnTo>
                                      <a:lnTo>
                                        <a:pt x="367" y="80"/>
                                      </a:lnTo>
                                      <a:lnTo>
                                        <a:pt x="390" y="80"/>
                                      </a:lnTo>
                                      <a:lnTo>
                                        <a:pt x="424" y="91"/>
                                      </a:lnTo>
                                      <a:lnTo>
                                        <a:pt x="482" y="126"/>
                                      </a:lnTo>
                                      <a:lnTo>
                                        <a:pt x="528" y="183"/>
                                      </a:lnTo>
                                      <a:lnTo>
                                        <a:pt x="528" y="229"/>
                                      </a:lnTo>
                                      <a:lnTo>
                                        <a:pt x="528" y="275"/>
                                      </a:lnTo>
                                      <a:lnTo>
                                        <a:pt x="528" y="309"/>
                                      </a:lnTo>
                                      <a:lnTo>
                                        <a:pt x="505" y="343"/>
                                      </a:lnTo>
                                      <a:lnTo>
                                        <a:pt x="413" y="297"/>
                                      </a:lnTo>
                                      <a:lnTo>
                                        <a:pt x="356" y="240"/>
                                      </a:lnTo>
                                      <a:lnTo>
                                        <a:pt x="333" y="206"/>
                                      </a:lnTo>
                                      <a:lnTo>
                                        <a:pt x="321" y="171"/>
                                      </a:lnTo>
                                      <a:lnTo>
                                        <a:pt x="321" y="137"/>
                                      </a:lnTo>
                                      <a:lnTo>
                                        <a:pt x="333" y="103"/>
                                      </a:lnTo>
                                      <a:close/>
                                      <a:moveTo>
                                        <a:pt x="298" y="22"/>
                                      </a:moveTo>
                                      <a:lnTo>
                                        <a:pt x="298" y="22"/>
                                      </a:lnTo>
                                      <a:lnTo>
                                        <a:pt x="287" y="45"/>
                                      </a:lnTo>
                                      <a:lnTo>
                                        <a:pt x="264" y="68"/>
                                      </a:lnTo>
                                      <a:lnTo>
                                        <a:pt x="252" y="149"/>
                                      </a:lnTo>
                                      <a:lnTo>
                                        <a:pt x="252" y="194"/>
                                      </a:lnTo>
                                      <a:lnTo>
                                        <a:pt x="275" y="240"/>
                                      </a:lnTo>
                                      <a:lnTo>
                                        <a:pt x="298" y="286"/>
                                      </a:lnTo>
                                      <a:lnTo>
                                        <a:pt x="356" y="332"/>
                                      </a:lnTo>
                                      <a:lnTo>
                                        <a:pt x="402" y="366"/>
                                      </a:lnTo>
                                      <a:lnTo>
                                        <a:pt x="459" y="389"/>
                                      </a:lnTo>
                                      <a:lnTo>
                                        <a:pt x="379" y="446"/>
                                      </a:lnTo>
                                      <a:lnTo>
                                        <a:pt x="275" y="492"/>
                                      </a:lnTo>
                                      <a:lnTo>
                                        <a:pt x="149" y="515"/>
                                      </a:lnTo>
                                      <a:lnTo>
                                        <a:pt x="12" y="515"/>
                                      </a:lnTo>
                                      <a:lnTo>
                                        <a:pt x="0" y="607"/>
                                      </a:lnTo>
                                      <a:lnTo>
                                        <a:pt x="92" y="618"/>
                                      </a:lnTo>
                                      <a:lnTo>
                                        <a:pt x="172" y="607"/>
                                      </a:lnTo>
                                      <a:lnTo>
                                        <a:pt x="252" y="595"/>
                                      </a:lnTo>
                                      <a:lnTo>
                                        <a:pt x="333" y="561"/>
                                      </a:lnTo>
                                      <a:lnTo>
                                        <a:pt x="402" y="515"/>
                                      </a:lnTo>
                                      <a:lnTo>
                                        <a:pt x="459" y="481"/>
                                      </a:lnTo>
                                      <a:lnTo>
                                        <a:pt x="505" y="446"/>
                                      </a:lnTo>
                                      <a:lnTo>
                                        <a:pt x="539" y="412"/>
                                      </a:lnTo>
                                      <a:lnTo>
                                        <a:pt x="551" y="412"/>
                                      </a:lnTo>
                                      <a:lnTo>
                                        <a:pt x="654" y="412"/>
                                      </a:lnTo>
                                      <a:lnTo>
                                        <a:pt x="746" y="401"/>
                                      </a:lnTo>
                                      <a:lnTo>
                                        <a:pt x="826" y="366"/>
                                      </a:lnTo>
                                      <a:lnTo>
                                        <a:pt x="906" y="320"/>
                                      </a:lnTo>
                                      <a:lnTo>
                                        <a:pt x="814" y="355"/>
                                      </a:lnTo>
                                      <a:lnTo>
                                        <a:pt x="734" y="366"/>
                                      </a:lnTo>
                                      <a:lnTo>
                                        <a:pt x="642" y="366"/>
                                      </a:lnTo>
                                      <a:lnTo>
                                        <a:pt x="574" y="355"/>
                                      </a:lnTo>
                                      <a:lnTo>
                                        <a:pt x="585" y="297"/>
                                      </a:lnTo>
                                      <a:lnTo>
                                        <a:pt x="585" y="229"/>
                                      </a:lnTo>
                                      <a:lnTo>
                                        <a:pt x="574" y="171"/>
                                      </a:lnTo>
                                      <a:lnTo>
                                        <a:pt x="551" y="114"/>
                                      </a:lnTo>
                                      <a:lnTo>
                                        <a:pt x="516" y="68"/>
                                      </a:lnTo>
                                      <a:lnTo>
                                        <a:pt x="470" y="34"/>
                                      </a:lnTo>
                                      <a:lnTo>
                                        <a:pt x="424" y="11"/>
                                      </a:lnTo>
                                      <a:lnTo>
                                        <a:pt x="356" y="0"/>
                                      </a:lnTo>
                                      <a:lnTo>
                                        <a:pt x="333" y="11"/>
                                      </a:lnTo>
                                      <a:lnTo>
                                        <a:pt x="298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35" y="3597"/>
                                  <a:ext cx="597" cy="1089"/>
                                </a:xfrm>
                                <a:custGeom>
                                  <a:avLst/>
                                  <a:gdLst>
                                    <a:gd name="T0" fmla="*/ 92 w 597"/>
                                    <a:gd name="T1" fmla="*/ 584 h 790"/>
                                    <a:gd name="T2" fmla="*/ 92 w 597"/>
                                    <a:gd name="T3" fmla="*/ 584 h 790"/>
                                    <a:gd name="T4" fmla="*/ 138 w 597"/>
                                    <a:gd name="T5" fmla="*/ 676 h 790"/>
                                    <a:gd name="T6" fmla="*/ 184 w 597"/>
                                    <a:gd name="T7" fmla="*/ 744 h 790"/>
                                    <a:gd name="T8" fmla="*/ 241 w 597"/>
                                    <a:gd name="T9" fmla="*/ 779 h 790"/>
                                    <a:gd name="T10" fmla="*/ 264 w 597"/>
                                    <a:gd name="T11" fmla="*/ 790 h 790"/>
                                    <a:gd name="T12" fmla="*/ 299 w 597"/>
                                    <a:gd name="T13" fmla="*/ 790 h 790"/>
                                    <a:gd name="T14" fmla="*/ 299 w 597"/>
                                    <a:gd name="T15" fmla="*/ 790 h 790"/>
                                    <a:gd name="T16" fmla="*/ 333 w 597"/>
                                    <a:gd name="T17" fmla="*/ 790 h 790"/>
                                    <a:gd name="T18" fmla="*/ 367 w 597"/>
                                    <a:gd name="T19" fmla="*/ 779 h 790"/>
                                    <a:gd name="T20" fmla="*/ 413 w 597"/>
                                    <a:gd name="T21" fmla="*/ 744 h 790"/>
                                    <a:gd name="T22" fmla="*/ 459 w 597"/>
                                    <a:gd name="T23" fmla="*/ 676 h 790"/>
                                    <a:gd name="T24" fmla="*/ 494 w 597"/>
                                    <a:gd name="T25" fmla="*/ 584 h 790"/>
                                    <a:gd name="T26" fmla="*/ 494 w 597"/>
                                    <a:gd name="T27" fmla="*/ 584 h 790"/>
                                    <a:gd name="T28" fmla="*/ 539 w 597"/>
                                    <a:gd name="T29" fmla="*/ 378 h 790"/>
                                    <a:gd name="T30" fmla="*/ 597 w 597"/>
                                    <a:gd name="T31" fmla="*/ 0 h 790"/>
                                    <a:gd name="T32" fmla="*/ 0 w 597"/>
                                    <a:gd name="T33" fmla="*/ 0 h 790"/>
                                    <a:gd name="T34" fmla="*/ 0 w 597"/>
                                    <a:gd name="T35" fmla="*/ 0 h 790"/>
                                    <a:gd name="T36" fmla="*/ 46 w 597"/>
                                    <a:gd name="T37" fmla="*/ 366 h 790"/>
                                    <a:gd name="T38" fmla="*/ 92 w 597"/>
                                    <a:gd name="T39" fmla="*/ 584 h 790"/>
                                    <a:gd name="T40" fmla="*/ 92 w 597"/>
                                    <a:gd name="T41" fmla="*/ 584 h 7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597" h="790">
                                      <a:moveTo>
                                        <a:pt x="92" y="584"/>
                                      </a:moveTo>
                                      <a:lnTo>
                                        <a:pt x="92" y="584"/>
                                      </a:lnTo>
                                      <a:lnTo>
                                        <a:pt x="138" y="676"/>
                                      </a:lnTo>
                                      <a:lnTo>
                                        <a:pt x="184" y="744"/>
                                      </a:lnTo>
                                      <a:lnTo>
                                        <a:pt x="241" y="779"/>
                                      </a:lnTo>
                                      <a:lnTo>
                                        <a:pt x="264" y="790"/>
                                      </a:lnTo>
                                      <a:lnTo>
                                        <a:pt x="299" y="790"/>
                                      </a:lnTo>
                                      <a:lnTo>
                                        <a:pt x="333" y="790"/>
                                      </a:lnTo>
                                      <a:lnTo>
                                        <a:pt x="367" y="779"/>
                                      </a:lnTo>
                                      <a:lnTo>
                                        <a:pt x="413" y="744"/>
                                      </a:lnTo>
                                      <a:lnTo>
                                        <a:pt x="459" y="676"/>
                                      </a:lnTo>
                                      <a:lnTo>
                                        <a:pt x="494" y="584"/>
                                      </a:lnTo>
                                      <a:lnTo>
                                        <a:pt x="539" y="378"/>
                                      </a:lnTo>
                                      <a:lnTo>
                                        <a:pt x="5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6" y="366"/>
                                      </a:lnTo>
                                      <a:lnTo>
                                        <a:pt x="92" y="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97" y="1535"/>
                                  <a:ext cx="356" cy="413"/>
                                </a:xfrm>
                                <a:custGeom>
                                  <a:avLst/>
                                  <a:gdLst>
                                    <a:gd name="T0" fmla="*/ 195 w 356"/>
                                    <a:gd name="T1" fmla="*/ 401 h 413"/>
                                    <a:gd name="T2" fmla="*/ 195 w 356"/>
                                    <a:gd name="T3" fmla="*/ 401 h 413"/>
                                    <a:gd name="T4" fmla="*/ 241 w 356"/>
                                    <a:gd name="T5" fmla="*/ 378 h 413"/>
                                    <a:gd name="T6" fmla="*/ 276 w 356"/>
                                    <a:gd name="T7" fmla="*/ 344 h 413"/>
                                    <a:gd name="T8" fmla="*/ 310 w 356"/>
                                    <a:gd name="T9" fmla="*/ 298 h 413"/>
                                    <a:gd name="T10" fmla="*/ 333 w 356"/>
                                    <a:gd name="T11" fmla="*/ 229 h 413"/>
                                    <a:gd name="T12" fmla="*/ 333 w 356"/>
                                    <a:gd name="T13" fmla="*/ 229 h 413"/>
                                    <a:gd name="T14" fmla="*/ 356 w 356"/>
                                    <a:gd name="T15" fmla="*/ 161 h 413"/>
                                    <a:gd name="T16" fmla="*/ 356 w 356"/>
                                    <a:gd name="T17" fmla="*/ 103 h 413"/>
                                    <a:gd name="T18" fmla="*/ 333 w 356"/>
                                    <a:gd name="T19" fmla="*/ 58 h 413"/>
                                    <a:gd name="T20" fmla="*/ 299 w 356"/>
                                    <a:gd name="T21" fmla="*/ 23 h 413"/>
                                    <a:gd name="T22" fmla="*/ 299 w 356"/>
                                    <a:gd name="T23" fmla="*/ 23 h 413"/>
                                    <a:gd name="T24" fmla="*/ 253 w 356"/>
                                    <a:gd name="T25" fmla="*/ 12 h 413"/>
                                    <a:gd name="T26" fmla="*/ 207 w 356"/>
                                    <a:gd name="T27" fmla="*/ 0 h 413"/>
                                    <a:gd name="T28" fmla="*/ 161 w 356"/>
                                    <a:gd name="T29" fmla="*/ 12 h 413"/>
                                    <a:gd name="T30" fmla="*/ 115 w 356"/>
                                    <a:gd name="T31" fmla="*/ 35 h 413"/>
                                    <a:gd name="T32" fmla="*/ 115 w 356"/>
                                    <a:gd name="T33" fmla="*/ 35 h 413"/>
                                    <a:gd name="T34" fmla="*/ 69 w 356"/>
                                    <a:gd name="T35" fmla="*/ 69 h 413"/>
                                    <a:gd name="T36" fmla="*/ 35 w 356"/>
                                    <a:gd name="T37" fmla="*/ 103 h 413"/>
                                    <a:gd name="T38" fmla="*/ 12 w 356"/>
                                    <a:gd name="T39" fmla="*/ 149 h 413"/>
                                    <a:gd name="T40" fmla="*/ 0 w 356"/>
                                    <a:gd name="T41" fmla="*/ 195 h 413"/>
                                    <a:gd name="T42" fmla="*/ 0 w 356"/>
                                    <a:gd name="T43" fmla="*/ 195 h 413"/>
                                    <a:gd name="T44" fmla="*/ 0 w 356"/>
                                    <a:gd name="T45" fmla="*/ 241 h 413"/>
                                    <a:gd name="T46" fmla="*/ 0 w 356"/>
                                    <a:gd name="T47" fmla="*/ 287 h 413"/>
                                    <a:gd name="T48" fmla="*/ 23 w 356"/>
                                    <a:gd name="T49" fmla="*/ 321 h 413"/>
                                    <a:gd name="T50" fmla="*/ 46 w 356"/>
                                    <a:gd name="T51" fmla="*/ 367 h 413"/>
                                    <a:gd name="T52" fmla="*/ 46 w 356"/>
                                    <a:gd name="T53" fmla="*/ 367 h 413"/>
                                    <a:gd name="T54" fmla="*/ 81 w 356"/>
                                    <a:gd name="T55" fmla="*/ 390 h 413"/>
                                    <a:gd name="T56" fmla="*/ 115 w 356"/>
                                    <a:gd name="T57" fmla="*/ 413 h 413"/>
                                    <a:gd name="T58" fmla="*/ 161 w 356"/>
                                    <a:gd name="T59" fmla="*/ 413 h 413"/>
                                    <a:gd name="T60" fmla="*/ 195 w 356"/>
                                    <a:gd name="T61" fmla="*/ 401 h 413"/>
                                    <a:gd name="T62" fmla="*/ 195 w 356"/>
                                    <a:gd name="T63" fmla="*/ 401 h 4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356" h="413">
                                      <a:moveTo>
                                        <a:pt x="195" y="401"/>
                                      </a:moveTo>
                                      <a:lnTo>
                                        <a:pt x="195" y="401"/>
                                      </a:lnTo>
                                      <a:lnTo>
                                        <a:pt x="241" y="378"/>
                                      </a:lnTo>
                                      <a:lnTo>
                                        <a:pt x="276" y="344"/>
                                      </a:lnTo>
                                      <a:lnTo>
                                        <a:pt x="310" y="298"/>
                                      </a:lnTo>
                                      <a:lnTo>
                                        <a:pt x="333" y="229"/>
                                      </a:lnTo>
                                      <a:lnTo>
                                        <a:pt x="356" y="161"/>
                                      </a:lnTo>
                                      <a:lnTo>
                                        <a:pt x="356" y="103"/>
                                      </a:lnTo>
                                      <a:lnTo>
                                        <a:pt x="333" y="58"/>
                                      </a:lnTo>
                                      <a:lnTo>
                                        <a:pt x="299" y="23"/>
                                      </a:lnTo>
                                      <a:lnTo>
                                        <a:pt x="253" y="12"/>
                                      </a:lnTo>
                                      <a:lnTo>
                                        <a:pt x="207" y="0"/>
                                      </a:lnTo>
                                      <a:lnTo>
                                        <a:pt x="161" y="12"/>
                                      </a:lnTo>
                                      <a:lnTo>
                                        <a:pt x="115" y="35"/>
                                      </a:lnTo>
                                      <a:lnTo>
                                        <a:pt x="69" y="69"/>
                                      </a:lnTo>
                                      <a:lnTo>
                                        <a:pt x="35" y="103"/>
                                      </a:lnTo>
                                      <a:lnTo>
                                        <a:pt x="12" y="149"/>
                                      </a:lnTo>
                                      <a:lnTo>
                                        <a:pt x="0" y="195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287"/>
                                      </a:lnTo>
                                      <a:lnTo>
                                        <a:pt x="23" y="321"/>
                                      </a:lnTo>
                                      <a:lnTo>
                                        <a:pt x="46" y="367"/>
                                      </a:lnTo>
                                      <a:lnTo>
                                        <a:pt x="81" y="390"/>
                                      </a:lnTo>
                                      <a:lnTo>
                                        <a:pt x="115" y="413"/>
                                      </a:lnTo>
                                      <a:lnTo>
                                        <a:pt x="161" y="413"/>
                                      </a:lnTo>
                                      <a:lnTo>
                                        <a:pt x="195" y="4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" name="Freeform 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87" y="642"/>
                                  <a:ext cx="745" cy="813"/>
                                </a:xfrm>
                                <a:custGeom>
                                  <a:avLst/>
                                  <a:gdLst>
                                    <a:gd name="T0" fmla="*/ 11 w 745"/>
                                    <a:gd name="T1" fmla="*/ 229 h 813"/>
                                    <a:gd name="T2" fmla="*/ 11 w 745"/>
                                    <a:gd name="T3" fmla="*/ 229 h 813"/>
                                    <a:gd name="T4" fmla="*/ 0 w 745"/>
                                    <a:gd name="T5" fmla="*/ 275 h 813"/>
                                    <a:gd name="T6" fmla="*/ 11 w 745"/>
                                    <a:gd name="T7" fmla="*/ 332 h 813"/>
                                    <a:gd name="T8" fmla="*/ 34 w 745"/>
                                    <a:gd name="T9" fmla="*/ 435 h 813"/>
                                    <a:gd name="T10" fmla="*/ 91 w 745"/>
                                    <a:gd name="T11" fmla="*/ 538 h 813"/>
                                    <a:gd name="T12" fmla="*/ 172 w 745"/>
                                    <a:gd name="T13" fmla="*/ 653 h 813"/>
                                    <a:gd name="T14" fmla="*/ 172 w 745"/>
                                    <a:gd name="T15" fmla="*/ 653 h 813"/>
                                    <a:gd name="T16" fmla="*/ 229 w 745"/>
                                    <a:gd name="T17" fmla="*/ 710 h 813"/>
                                    <a:gd name="T18" fmla="*/ 275 w 745"/>
                                    <a:gd name="T19" fmla="*/ 744 h 813"/>
                                    <a:gd name="T20" fmla="*/ 332 w 745"/>
                                    <a:gd name="T21" fmla="*/ 779 h 813"/>
                                    <a:gd name="T22" fmla="*/ 378 w 745"/>
                                    <a:gd name="T23" fmla="*/ 802 h 813"/>
                                    <a:gd name="T24" fmla="*/ 424 w 745"/>
                                    <a:gd name="T25" fmla="*/ 813 h 813"/>
                                    <a:gd name="T26" fmla="*/ 481 w 745"/>
                                    <a:gd name="T27" fmla="*/ 813 h 813"/>
                                    <a:gd name="T28" fmla="*/ 527 w 745"/>
                                    <a:gd name="T29" fmla="*/ 802 h 813"/>
                                    <a:gd name="T30" fmla="*/ 573 w 745"/>
                                    <a:gd name="T31" fmla="*/ 790 h 813"/>
                                    <a:gd name="T32" fmla="*/ 573 w 745"/>
                                    <a:gd name="T33" fmla="*/ 790 h 813"/>
                                    <a:gd name="T34" fmla="*/ 653 w 745"/>
                                    <a:gd name="T35" fmla="*/ 721 h 813"/>
                                    <a:gd name="T36" fmla="*/ 688 w 745"/>
                                    <a:gd name="T37" fmla="*/ 687 h 813"/>
                                    <a:gd name="T38" fmla="*/ 710 w 745"/>
                                    <a:gd name="T39" fmla="*/ 653 h 813"/>
                                    <a:gd name="T40" fmla="*/ 722 w 745"/>
                                    <a:gd name="T41" fmla="*/ 607 h 813"/>
                                    <a:gd name="T42" fmla="*/ 745 w 745"/>
                                    <a:gd name="T43" fmla="*/ 561 h 813"/>
                                    <a:gd name="T44" fmla="*/ 745 w 745"/>
                                    <a:gd name="T45" fmla="*/ 458 h 813"/>
                                    <a:gd name="T46" fmla="*/ 745 w 745"/>
                                    <a:gd name="T47" fmla="*/ 458 h 813"/>
                                    <a:gd name="T48" fmla="*/ 733 w 745"/>
                                    <a:gd name="T49" fmla="*/ 355 h 813"/>
                                    <a:gd name="T50" fmla="*/ 699 w 745"/>
                                    <a:gd name="T51" fmla="*/ 252 h 813"/>
                                    <a:gd name="T52" fmla="*/ 642 w 745"/>
                                    <a:gd name="T53" fmla="*/ 171 h 813"/>
                                    <a:gd name="T54" fmla="*/ 573 w 745"/>
                                    <a:gd name="T55" fmla="*/ 91 h 813"/>
                                    <a:gd name="T56" fmla="*/ 573 w 745"/>
                                    <a:gd name="T57" fmla="*/ 91 h 813"/>
                                    <a:gd name="T58" fmla="*/ 493 w 745"/>
                                    <a:gd name="T59" fmla="*/ 34 h 813"/>
                                    <a:gd name="T60" fmla="*/ 412 w 745"/>
                                    <a:gd name="T61" fmla="*/ 11 h 813"/>
                                    <a:gd name="T62" fmla="*/ 332 w 745"/>
                                    <a:gd name="T63" fmla="*/ 0 h 813"/>
                                    <a:gd name="T64" fmla="*/ 240 w 745"/>
                                    <a:gd name="T65" fmla="*/ 11 h 813"/>
                                    <a:gd name="T66" fmla="*/ 240 w 745"/>
                                    <a:gd name="T67" fmla="*/ 11 h 813"/>
                                    <a:gd name="T68" fmla="*/ 149 w 745"/>
                                    <a:gd name="T69" fmla="*/ 34 h 813"/>
                                    <a:gd name="T70" fmla="*/ 80 w 745"/>
                                    <a:gd name="T71" fmla="*/ 80 h 813"/>
                                    <a:gd name="T72" fmla="*/ 57 w 745"/>
                                    <a:gd name="T73" fmla="*/ 114 h 813"/>
                                    <a:gd name="T74" fmla="*/ 34 w 745"/>
                                    <a:gd name="T75" fmla="*/ 149 h 813"/>
                                    <a:gd name="T76" fmla="*/ 11 w 745"/>
                                    <a:gd name="T77" fmla="*/ 229 h 813"/>
                                    <a:gd name="T78" fmla="*/ 11 w 745"/>
                                    <a:gd name="T79" fmla="*/ 229 h 8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745" h="813">
                                      <a:moveTo>
                                        <a:pt x="11" y="229"/>
                                      </a:moveTo>
                                      <a:lnTo>
                                        <a:pt x="11" y="229"/>
                                      </a:lnTo>
                                      <a:lnTo>
                                        <a:pt x="0" y="275"/>
                                      </a:lnTo>
                                      <a:lnTo>
                                        <a:pt x="11" y="332"/>
                                      </a:lnTo>
                                      <a:lnTo>
                                        <a:pt x="34" y="435"/>
                                      </a:lnTo>
                                      <a:lnTo>
                                        <a:pt x="91" y="538"/>
                                      </a:lnTo>
                                      <a:lnTo>
                                        <a:pt x="172" y="653"/>
                                      </a:lnTo>
                                      <a:lnTo>
                                        <a:pt x="229" y="710"/>
                                      </a:lnTo>
                                      <a:lnTo>
                                        <a:pt x="275" y="744"/>
                                      </a:lnTo>
                                      <a:lnTo>
                                        <a:pt x="332" y="779"/>
                                      </a:lnTo>
                                      <a:lnTo>
                                        <a:pt x="378" y="802"/>
                                      </a:lnTo>
                                      <a:lnTo>
                                        <a:pt x="424" y="813"/>
                                      </a:lnTo>
                                      <a:lnTo>
                                        <a:pt x="481" y="813"/>
                                      </a:lnTo>
                                      <a:lnTo>
                                        <a:pt x="527" y="802"/>
                                      </a:lnTo>
                                      <a:lnTo>
                                        <a:pt x="573" y="790"/>
                                      </a:lnTo>
                                      <a:lnTo>
                                        <a:pt x="653" y="721"/>
                                      </a:lnTo>
                                      <a:lnTo>
                                        <a:pt x="688" y="687"/>
                                      </a:lnTo>
                                      <a:lnTo>
                                        <a:pt x="710" y="653"/>
                                      </a:lnTo>
                                      <a:lnTo>
                                        <a:pt x="722" y="607"/>
                                      </a:lnTo>
                                      <a:lnTo>
                                        <a:pt x="745" y="561"/>
                                      </a:lnTo>
                                      <a:lnTo>
                                        <a:pt x="745" y="458"/>
                                      </a:lnTo>
                                      <a:lnTo>
                                        <a:pt x="733" y="355"/>
                                      </a:lnTo>
                                      <a:lnTo>
                                        <a:pt x="699" y="252"/>
                                      </a:lnTo>
                                      <a:lnTo>
                                        <a:pt x="642" y="171"/>
                                      </a:lnTo>
                                      <a:lnTo>
                                        <a:pt x="573" y="91"/>
                                      </a:lnTo>
                                      <a:lnTo>
                                        <a:pt x="493" y="34"/>
                                      </a:lnTo>
                                      <a:lnTo>
                                        <a:pt x="412" y="11"/>
                                      </a:lnTo>
                                      <a:lnTo>
                                        <a:pt x="332" y="0"/>
                                      </a:lnTo>
                                      <a:lnTo>
                                        <a:pt x="240" y="11"/>
                                      </a:lnTo>
                                      <a:lnTo>
                                        <a:pt x="149" y="34"/>
                                      </a:lnTo>
                                      <a:lnTo>
                                        <a:pt x="80" y="80"/>
                                      </a:lnTo>
                                      <a:lnTo>
                                        <a:pt x="57" y="114"/>
                                      </a:lnTo>
                                      <a:lnTo>
                                        <a:pt x="34" y="149"/>
                                      </a:lnTo>
                                      <a:lnTo>
                                        <a:pt x="11" y="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" name="Freeform 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4" y="1375"/>
                                  <a:ext cx="241" cy="240"/>
                                </a:xfrm>
                                <a:custGeom>
                                  <a:avLst/>
                                  <a:gdLst>
                                    <a:gd name="T0" fmla="*/ 241 w 241"/>
                                    <a:gd name="T1" fmla="*/ 137 h 240"/>
                                    <a:gd name="T2" fmla="*/ 241 w 241"/>
                                    <a:gd name="T3" fmla="*/ 137 h 240"/>
                                    <a:gd name="T4" fmla="*/ 229 w 241"/>
                                    <a:gd name="T5" fmla="*/ 114 h 240"/>
                                    <a:gd name="T6" fmla="*/ 218 w 241"/>
                                    <a:gd name="T7" fmla="*/ 80 h 240"/>
                                    <a:gd name="T8" fmla="*/ 195 w 241"/>
                                    <a:gd name="T9" fmla="*/ 57 h 240"/>
                                    <a:gd name="T10" fmla="*/ 160 w 241"/>
                                    <a:gd name="T11" fmla="*/ 34 h 240"/>
                                    <a:gd name="T12" fmla="*/ 160 w 241"/>
                                    <a:gd name="T13" fmla="*/ 34 h 240"/>
                                    <a:gd name="T14" fmla="*/ 114 w 241"/>
                                    <a:gd name="T15" fmla="*/ 11 h 240"/>
                                    <a:gd name="T16" fmla="*/ 80 w 241"/>
                                    <a:gd name="T17" fmla="*/ 0 h 240"/>
                                    <a:gd name="T18" fmla="*/ 57 w 241"/>
                                    <a:gd name="T19" fmla="*/ 11 h 240"/>
                                    <a:gd name="T20" fmla="*/ 34 w 241"/>
                                    <a:gd name="T21" fmla="*/ 23 h 240"/>
                                    <a:gd name="T22" fmla="*/ 34 w 241"/>
                                    <a:gd name="T23" fmla="*/ 23 h 240"/>
                                    <a:gd name="T24" fmla="*/ 11 w 241"/>
                                    <a:gd name="T25" fmla="*/ 46 h 240"/>
                                    <a:gd name="T26" fmla="*/ 0 w 241"/>
                                    <a:gd name="T27" fmla="*/ 80 h 240"/>
                                    <a:gd name="T28" fmla="*/ 0 w 241"/>
                                    <a:gd name="T29" fmla="*/ 103 h 240"/>
                                    <a:gd name="T30" fmla="*/ 0 w 241"/>
                                    <a:gd name="T31" fmla="*/ 137 h 240"/>
                                    <a:gd name="T32" fmla="*/ 0 w 241"/>
                                    <a:gd name="T33" fmla="*/ 137 h 240"/>
                                    <a:gd name="T34" fmla="*/ 34 w 241"/>
                                    <a:gd name="T35" fmla="*/ 195 h 240"/>
                                    <a:gd name="T36" fmla="*/ 91 w 241"/>
                                    <a:gd name="T37" fmla="*/ 229 h 240"/>
                                    <a:gd name="T38" fmla="*/ 91 w 241"/>
                                    <a:gd name="T39" fmla="*/ 229 h 240"/>
                                    <a:gd name="T40" fmla="*/ 137 w 241"/>
                                    <a:gd name="T41" fmla="*/ 240 h 240"/>
                                    <a:gd name="T42" fmla="*/ 195 w 241"/>
                                    <a:gd name="T43" fmla="*/ 229 h 240"/>
                                    <a:gd name="T44" fmla="*/ 195 w 241"/>
                                    <a:gd name="T45" fmla="*/ 229 h 240"/>
                                    <a:gd name="T46" fmla="*/ 218 w 241"/>
                                    <a:gd name="T47" fmla="*/ 206 h 240"/>
                                    <a:gd name="T48" fmla="*/ 229 w 241"/>
                                    <a:gd name="T49" fmla="*/ 195 h 240"/>
                                    <a:gd name="T50" fmla="*/ 241 w 241"/>
                                    <a:gd name="T51" fmla="*/ 172 h 240"/>
                                    <a:gd name="T52" fmla="*/ 241 w 241"/>
                                    <a:gd name="T53" fmla="*/ 137 h 240"/>
                                    <a:gd name="T54" fmla="*/ 241 w 241"/>
                                    <a:gd name="T55" fmla="*/ 137 h 2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241" h="240">
                                      <a:moveTo>
                                        <a:pt x="241" y="137"/>
                                      </a:moveTo>
                                      <a:lnTo>
                                        <a:pt x="241" y="137"/>
                                      </a:lnTo>
                                      <a:lnTo>
                                        <a:pt x="229" y="114"/>
                                      </a:lnTo>
                                      <a:lnTo>
                                        <a:pt x="218" y="80"/>
                                      </a:lnTo>
                                      <a:lnTo>
                                        <a:pt x="195" y="57"/>
                                      </a:lnTo>
                                      <a:lnTo>
                                        <a:pt x="160" y="34"/>
                                      </a:lnTo>
                                      <a:lnTo>
                                        <a:pt x="114" y="11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57" y="11"/>
                                      </a:lnTo>
                                      <a:lnTo>
                                        <a:pt x="34" y="23"/>
                                      </a:lnTo>
                                      <a:lnTo>
                                        <a:pt x="11" y="46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34" y="195"/>
                                      </a:lnTo>
                                      <a:lnTo>
                                        <a:pt x="91" y="229"/>
                                      </a:lnTo>
                                      <a:lnTo>
                                        <a:pt x="137" y="240"/>
                                      </a:lnTo>
                                      <a:lnTo>
                                        <a:pt x="195" y="229"/>
                                      </a:lnTo>
                                      <a:lnTo>
                                        <a:pt x="218" y="206"/>
                                      </a:lnTo>
                                      <a:lnTo>
                                        <a:pt x="229" y="195"/>
                                      </a:lnTo>
                                      <a:lnTo>
                                        <a:pt x="241" y="172"/>
                                      </a:lnTo>
                                      <a:lnTo>
                                        <a:pt x="241" y="1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06" y="3363"/>
                                  <a:ext cx="596" cy="1346"/>
                                </a:xfrm>
                                <a:custGeom>
                                  <a:avLst/>
                                  <a:gdLst>
                                    <a:gd name="T0" fmla="*/ 103 w 596"/>
                                    <a:gd name="T1" fmla="*/ 584 h 790"/>
                                    <a:gd name="T2" fmla="*/ 103 w 596"/>
                                    <a:gd name="T3" fmla="*/ 584 h 790"/>
                                    <a:gd name="T4" fmla="*/ 137 w 596"/>
                                    <a:gd name="T5" fmla="*/ 676 h 790"/>
                                    <a:gd name="T6" fmla="*/ 183 w 596"/>
                                    <a:gd name="T7" fmla="*/ 744 h 790"/>
                                    <a:gd name="T8" fmla="*/ 241 w 596"/>
                                    <a:gd name="T9" fmla="*/ 779 h 790"/>
                                    <a:gd name="T10" fmla="*/ 275 w 596"/>
                                    <a:gd name="T11" fmla="*/ 790 h 790"/>
                                    <a:gd name="T12" fmla="*/ 309 w 596"/>
                                    <a:gd name="T13" fmla="*/ 790 h 790"/>
                                    <a:gd name="T14" fmla="*/ 309 w 596"/>
                                    <a:gd name="T15" fmla="*/ 790 h 790"/>
                                    <a:gd name="T16" fmla="*/ 344 w 596"/>
                                    <a:gd name="T17" fmla="*/ 790 h 790"/>
                                    <a:gd name="T18" fmla="*/ 367 w 596"/>
                                    <a:gd name="T19" fmla="*/ 779 h 790"/>
                                    <a:gd name="T20" fmla="*/ 424 w 596"/>
                                    <a:gd name="T21" fmla="*/ 744 h 790"/>
                                    <a:gd name="T22" fmla="*/ 470 w 596"/>
                                    <a:gd name="T23" fmla="*/ 676 h 790"/>
                                    <a:gd name="T24" fmla="*/ 504 w 596"/>
                                    <a:gd name="T25" fmla="*/ 584 h 790"/>
                                    <a:gd name="T26" fmla="*/ 504 w 596"/>
                                    <a:gd name="T27" fmla="*/ 584 h 790"/>
                                    <a:gd name="T28" fmla="*/ 539 w 596"/>
                                    <a:gd name="T29" fmla="*/ 378 h 790"/>
                                    <a:gd name="T30" fmla="*/ 596 w 596"/>
                                    <a:gd name="T31" fmla="*/ 0 h 790"/>
                                    <a:gd name="T32" fmla="*/ 0 w 596"/>
                                    <a:gd name="T33" fmla="*/ 0 h 790"/>
                                    <a:gd name="T34" fmla="*/ 0 w 596"/>
                                    <a:gd name="T35" fmla="*/ 0 h 790"/>
                                    <a:gd name="T36" fmla="*/ 57 w 596"/>
                                    <a:gd name="T37" fmla="*/ 366 h 790"/>
                                    <a:gd name="T38" fmla="*/ 103 w 596"/>
                                    <a:gd name="T39" fmla="*/ 584 h 790"/>
                                    <a:gd name="T40" fmla="*/ 103 w 596"/>
                                    <a:gd name="T41" fmla="*/ 584 h 7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596" h="790">
                                      <a:moveTo>
                                        <a:pt x="103" y="584"/>
                                      </a:moveTo>
                                      <a:lnTo>
                                        <a:pt x="103" y="584"/>
                                      </a:lnTo>
                                      <a:lnTo>
                                        <a:pt x="137" y="676"/>
                                      </a:lnTo>
                                      <a:lnTo>
                                        <a:pt x="183" y="744"/>
                                      </a:lnTo>
                                      <a:lnTo>
                                        <a:pt x="241" y="779"/>
                                      </a:lnTo>
                                      <a:lnTo>
                                        <a:pt x="275" y="790"/>
                                      </a:lnTo>
                                      <a:lnTo>
                                        <a:pt x="309" y="790"/>
                                      </a:lnTo>
                                      <a:lnTo>
                                        <a:pt x="344" y="790"/>
                                      </a:lnTo>
                                      <a:lnTo>
                                        <a:pt x="367" y="779"/>
                                      </a:lnTo>
                                      <a:lnTo>
                                        <a:pt x="424" y="744"/>
                                      </a:lnTo>
                                      <a:lnTo>
                                        <a:pt x="470" y="676"/>
                                      </a:lnTo>
                                      <a:lnTo>
                                        <a:pt x="504" y="584"/>
                                      </a:lnTo>
                                      <a:lnTo>
                                        <a:pt x="539" y="378"/>
                                      </a:lnTo>
                                      <a:lnTo>
                                        <a:pt x="5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7" y="366"/>
                                      </a:lnTo>
                                      <a:lnTo>
                                        <a:pt x="103" y="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" name="Freeform 135"/>
                              <wps:cNvSpPr>
                                <a:spLocks/>
                              </wps:cNvSpPr>
                              <wps:spPr bwMode="auto">
                                <a:xfrm rot="16200000">
                                  <a:off x="3067" y="2675"/>
                                  <a:ext cx="234" cy="1346"/>
                                </a:xfrm>
                                <a:custGeom>
                                  <a:avLst/>
                                  <a:gdLst>
                                    <a:gd name="T0" fmla="*/ 103 w 596"/>
                                    <a:gd name="T1" fmla="*/ 584 h 790"/>
                                    <a:gd name="T2" fmla="*/ 103 w 596"/>
                                    <a:gd name="T3" fmla="*/ 584 h 790"/>
                                    <a:gd name="T4" fmla="*/ 137 w 596"/>
                                    <a:gd name="T5" fmla="*/ 676 h 790"/>
                                    <a:gd name="T6" fmla="*/ 183 w 596"/>
                                    <a:gd name="T7" fmla="*/ 744 h 790"/>
                                    <a:gd name="T8" fmla="*/ 241 w 596"/>
                                    <a:gd name="T9" fmla="*/ 779 h 790"/>
                                    <a:gd name="T10" fmla="*/ 275 w 596"/>
                                    <a:gd name="T11" fmla="*/ 790 h 790"/>
                                    <a:gd name="T12" fmla="*/ 309 w 596"/>
                                    <a:gd name="T13" fmla="*/ 790 h 790"/>
                                    <a:gd name="T14" fmla="*/ 309 w 596"/>
                                    <a:gd name="T15" fmla="*/ 790 h 790"/>
                                    <a:gd name="T16" fmla="*/ 344 w 596"/>
                                    <a:gd name="T17" fmla="*/ 790 h 790"/>
                                    <a:gd name="T18" fmla="*/ 367 w 596"/>
                                    <a:gd name="T19" fmla="*/ 779 h 790"/>
                                    <a:gd name="T20" fmla="*/ 424 w 596"/>
                                    <a:gd name="T21" fmla="*/ 744 h 790"/>
                                    <a:gd name="T22" fmla="*/ 470 w 596"/>
                                    <a:gd name="T23" fmla="*/ 676 h 790"/>
                                    <a:gd name="T24" fmla="*/ 504 w 596"/>
                                    <a:gd name="T25" fmla="*/ 584 h 790"/>
                                    <a:gd name="T26" fmla="*/ 504 w 596"/>
                                    <a:gd name="T27" fmla="*/ 584 h 790"/>
                                    <a:gd name="T28" fmla="*/ 539 w 596"/>
                                    <a:gd name="T29" fmla="*/ 378 h 790"/>
                                    <a:gd name="T30" fmla="*/ 596 w 596"/>
                                    <a:gd name="T31" fmla="*/ 0 h 790"/>
                                    <a:gd name="T32" fmla="*/ 0 w 596"/>
                                    <a:gd name="T33" fmla="*/ 0 h 790"/>
                                    <a:gd name="T34" fmla="*/ 0 w 596"/>
                                    <a:gd name="T35" fmla="*/ 0 h 790"/>
                                    <a:gd name="T36" fmla="*/ 57 w 596"/>
                                    <a:gd name="T37" fmla="*/ 366 h 790"/>
                                    <a:gd name="T38" fmla="*/ 103 w 596"/>
                                    <a:gd name="T39" fmla="*/ 584 h 790"/>
                                    <a:gd name="T40" fmla="*/ 103 w 596"/>
                                    <a:gd name="T41" fmla="*/ 584 h 7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596" h="790">
                                      <a:moveTo>
                                        <a:pt x="103" y="584"/>
                                      </a:moveTo>
                                      <a:lnTo>
                                        <a:pt x="103" y="584"/>
                                      </a:lnTo>
                                      <a:lnTo>
                                        <a:pt x="137" y="676"/>
                                      </a:lnTo>
                                      <a:lnTo>
                                        <a:pt x="183" y="744"/>
                                      </a:lnTo>
                                      <a:lnTo>
                                        <a:pt x="241" y="779"/>
                                      </a:lnTo>
                                      <a:lnTo>
                                        <a:pt x="275" y="790"/>
                                      </a:lnTo>
                                      <a:lnTo>
                                        <a:pt x="309" y="790"/>
                                      </a:lnTo>
                                      <a:lnTo>
                                        <a:pt x="344" y="790"/>
                                      </a:lnTo>
                                      <a:lnTo>
                                        <a:pt x="367" y="779"/>
                                      </a:lnTo>
                                      <a:lnTo>
                                        <a:pt x="424" y="744"/>
                                      </a:lnTo>
                                      <a:lnTo>
                                        <a:pt x="470" y="676"/>
                                      </a:lnTo>
                                      <a:lnTo>
                                        <a:pt x="504" y="584"/>
                                      </a:lnTo>
                                      <a:lnTo>
                                        <a:pt x="539" y="378"/>
                                      </a:lnTo>
                                      <a:lnTo>
                                        <a:pt x="5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7" y="366"/>
                                      </a:lnTo>
                                      <a:lnTo>
                                        <a:pt x="103" y="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Freeform 136"/>
                              <wps:cNvSpPr>
                                <a:spLocks/>
                              </wps:cNvSpPr>
                              <wps:spPr bwMode="auto">
                                <a:xfrm rot="16200000">
                                  <a:off x="4653" y="2909"/>
                                  <a:ext cx="234" cy="1346"/>
                                </a:xfrm>
                                <a:custGeom>
                                  <a:avLst/>
                                  <a:gdLst>
                                    <a:gd name="T0" fmla="*/ 103 w 596"/>
                                    <a:gd name="T1" fmla="*/ 584 h 790"/>
                                    <a:gd name="T2" fmla="*/ 103 w 596"/>
                                    <a:gd name="T3" fmla="*/ 584 h 790"/>
                                    <a:gd name="T4" fmla="*/ 137 w 596"/>
                                    <a:gd name="T5" fmla="*/ 676 h 790"/>
                                    <a:gd name="T6" fmla="*/ 183 w 596"/>
                                    <a:gd name="T7" fmla="*/ 744 h 790"/>
                                    <a:gd name="T8" fmla="*/ 241 w 596"/>
                                    <a:gd name="T9" fmla="*/ 779 h 790"/>
                                    <a:gd name="T10" fmla="*/ 275 w 596"/>
                                    <a:gd name="T11" fmla="*/ 790 h 790"/>
                                    <a:gd name="T12" fmla="*/ 309 w 596"/>
                                    <a:gd name="T13" fmla="*/ 790 h 790"/>
                                    <a:gd name="T14" fmla="*/ 309 w 596"/>
                                    <a:gd name="T15" fmla="*/ 790 h 790"/>
                                    <a:gd name="T16" fmla="*/ 344 w 596"/>
                                    <a:gd name="T17" fmla="*/ 790 h 790"/>
                                    <a:gd name="T18" fmla="*/ 367 w 596"/>
                                    <a:gd name="T19" fmla="*/ 779 h 790"/>
                                    <a:gd name="T20" fmla="*/ 424 w 596"/>
                                    <a:gd name="T21" fmla="*/ 744 h 790"/>
                                    <a:gd name="T22" fmla="*/ 470 w 596"/>
                                    <a:gd name="T23" fmla="*/ 676 h 790"/>
                                    <a:gd name="T24" fmla="*/ 504 w 596"/>
                                    <a:gd name="T25" fmla="*/ 584 h 790"/>
                                    <a:gd name="T26" fmla="*/ 504 w 596"/>
                                    <a:gd name="T27" fmla="*/ 584 h 790"/>
                                    <a:gd name="T28" fmla="*/ 539 w 596"/>
                                    <a:gd name="T29" fmla="*/ 378 h 790"/>
                                    <a:gd name="T30" fmla="*/ 596 w 596"/>
                                    <a:gd name="T31" fmla="*/ 0 h 790"/>
                                    <a:gd name="T32" fmla="*/ 0 w 596"/>
                                    <a:gd name="T33" fmla="*/ 0 h 790"/>
                                    <a:gd name="T34" fmla="*/ 0 w 596"/>
                                    <a:gd name="T35" fmla="*/ 0 h 790"/>
                                    <a:gd name="T36" fmla="*/ 57 w 596"/>
                                    <a:gd name="T37" fmla="*/ 366 h 790"/>
                                    <a:gd name="T38" fmla="*/ 103 w 596"/>
                                    <a:gd name="T39" fmla="*/ 584 h 790"/>
                                    <a:gd name="T40" fmla="*/ 103 w 596"/>
                                    <a:gd name="T41" fmla="*/ 584 h 7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596" h="790">
                                      <a:moveTo>
                                        <a:pt x="103" y="584"/>
                                      </a:moveTo>
                                      <a:lnTo>
                                        <a:pt x="103" y="584"/>
                                      </a:lnTo>
                                      <a:lnTo>
                                        <a:pt x="137" y="676"/>
                                      </a:lnTo>
                                      <a:lnTo>
                                        <a:pt x="183" y="744"/>
                                      </a:lnTo>
                                      <a:lnTo>
                                        <a:pt x="241" y="779"/>
                                      </a:lnTo>
                                      <a:lnTo>
                                        <a:pt x="275" y="790"/>
                                      </a:lnTo>
                                      <a:lnTo>
                                        <a:pt x="309" y="790"/>
                                      </a:lnTo>
                                      <a:lnTo>
                                        <a:pt x="344" y="790"/>
                                      </a:lnTo>
                                      <a:lnTo>
                                        <a:pt x="367" y="779"/>
                                      </a:lnTo>
                                      <a:lnTo>
                                        <a:pt x="424" y="744"/>
                                      </a:lnTo>
                                      <a:lnTo>
                                        <a:pt x="470" y="676"/>
                                      </a:lnTo>
                                      <a:lnTo>
                                        <a:pt x="504" y="584"/>
                                      </a:lnTo>
                                      <a:lnTo>
                                        <a:pt x="539" y="378"/>
                                      </a:lnTo>
                                      <a:lnTo>
                                        <a:pt x="5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7" y="366"/>
                                      </a:lnTo>
                                      <a:lnTo>
                                        <a:pt x="103" y="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Freeform 631"/>
                            <wps:cNvSpPr>
                              <a:spLocks/>
                            </wps:cNvSpPr>
                            <wps:spPr bwMode="auto">
                              <a:xfrm>
                                <a:off x="2260" y="10833"/>
                                <a:ext cx="4484" cy="610"/>
                              </a:xfrm>
                              <a:custGeom>
                                <a:avLst/>
                                <a:gdLst>
                                  <a:gd name="T0" fmla="*/ 3965 w 4484"/>
                                  <a:gd name="T1" fmla="*/ 89 h 610"/>
                                  <a:gd name="T2" fmla="*/ 3345 w 4484"/>
                                  <a:gd name="T3" fmla="*/ 0 h 610"/>
                                  <a:gd name="T4" fmla="*/ 2858 w 4484"/>
                                  <a:gd name="T5" fmla="*/ 22 h 610"/>
                                  <a:gd name="T6" fmla="*/ 2658 w 4484"/>
                                  <a:gd name="T7" fmla="*/ 111 h 610"/>
                                  <a:gd name="T8" fmla="*/ 177 w 4484"/>
                                  <a:gd name="T9" fmla="*/ 89 h 610"/>
                                  <a:gd name="T10" fmla="*/ 0 w 4484"/>
                                  <a:gd name="T11" fmla="*/ 266 h 610"/>
                                  <a:gd name="T12" fmla="*/ 22 w 4484"/>
                                  <a:gd name="T13" fmla="*/ 333 h 610"/>
                                  <a:gd name="T14" fmla="*/ 376 w 4484"/>
                                  <a:gd name="T15" fmla="*/ 443 h 610"/>
                                  <a:gd name="T16" fmla="*/ 1971 w 4484"/>
                                  <a:gd name="T17" fmla="*/ 465 h 610"/>
                                  <a:gd name="T18" fmla="*/ 4342 w 4484"/>
                                  <a:gd name="T19" fmla="*/ 443 h 610"/>
                                  <a:gd name="T20" fmla="*/ 4475 w 4484"/>
                                  <a:gd name="T21" fmla="*/ 377 h 610"/>
                                  <a:gd name="T22" fmla="*/ 4430 w 4484"/>
                                  <a:gd name="T23" fmla="*/ 288 h 610"/>
                                  <a:gd name="T24" fmla="*/ 3849 w 4484"/>
                                  <a:gd name="T25" fmla="*/ 22 h 6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484" h="610">
                                    <a:moveTo>
                                      <a:pt x="3965" y="89"/>
                                    </a:moveTo>
                                    <a:cubicBezTo>
                                      <a:pt x="3771" y="24"/>
                                      <a:pt x="3549" y="20"/>
                                      <a:pt x="3345" y="0"/>
                                    </a:cubicBezTo>
                                    <a:cubicBezTo>
                                      <a:pt x="3183" y="7"/>
                                      <a:pt x="3020" y="9"/>
                                      <a:pt x="2858" y="22"/>
                                    </a:cubicBezTo>
                                    <a:cubicBezTo>
                                      <a:pt x="2787" y="28"/>
                                      <a:pt x="2725" y="89"/>
                                      <a:pt x="2658" y="111"/>
                                    </a:cubicBezTo>
                                    <a:cubicBezTo>
                                      <a:pt x="1786" y="65"/>
                                      <a:pt x="1166" y="77"/>
                                      <a:pt x="177" y="89"/>
                                    </a:cubicBezTo>
                                    <a:cubicBezTo>
                                      <a:pt x="97" y="142"/>
                                      <a:pt x="68" y="198"/>
                                      <a:pt x="0" y="266"/>
                                    </a:cubicBezTo>
                                    <a:cubicBezTo>
                                      <a:pt x="7" y="288"/>
                                      <a:pt x="3" y="319"/>
                                      <a:pt x="22" y="333"/>
                                    </a:cubicBezTo>
                                    <a:cubicBezTo>
                                      <a:pt x="95" y="385"/>
                                      <a:pt x="296" y="417"/>
                                      <a:pt x="376" y="443"/>
                                    </a:cubicBezTo>
                                    <a:cubicBezTo>
                                      <a:pt x="881" y="610"/>
                                      <a:pt x="1439" y="458"/>
                                      <a:pt x="1971" y="465"/>
                                    </a:cubicBezTo>
                                    <a:cubicBezTo>
                                      <a:pt x="2761" y="458"/>
                                      <a:pt x="3552" y="457"/>
                                      <a:pt x="4342" y="443"/>
                                    </a:cubicBezTo>
                                    <a:cubicBezTo>
                                      <a:pt x="4424" y="442"/>
                                      <a:pt x="4427" y="424"/>
                                      <a:pt x="4475" y="377"/>
                                    </a:cubicBezTo>
                                    <a:cubicBezTo>
                                      <a:pt x="4451" y="281"/>
                                      <a:pt x="4484" y="288"/>
                                      <a:pt x="4430" y="288"/>
                                    </a:cubicBezTo>
                                    <a:lnTo>
                                      <a:pt x="3849" y="22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8" name="Freeform 633"/>
                            <wps:cNvSpPr>
                              <a:spLocks/>
                            </wps:cNvSpPr>
                            <wps:spPr bwMode="auto">
                              <a:xfrm flipV="1">
                                <a:off x="4453" y="10924"/>
                                <a:ext cx="2402" cy="130"/>
                              </a:xfrm>
                              <a:custGeom>
                                <a:avLst/>
                                <a:gdLst>
                                  <a:gd name="T0" fmla="*/ 9 w 4240"/>
                                  <a:gd name="T1" fmla="*/ 398 h 414"/>
                                  <a:gd name="T2" fmla="*/ 120 w 4240"/>
                                  <a:gd name="T3" fmla="*/ 288 h 414"/>
                                  <a:gd name="T4" fmla="*/ 297 w 4240"/>
                                  <a:gd name="T5" fmla="*/ 155 h 414"/>
                                  <a:gd name="T6" fmla="*/ 341 w 4240"/>
                                  <a:gd name="T7" fmla="*/ 110 h 414"/>
                                  <a:gd name="T8" fmla="*/ 496 w 4240"/>
                                  <a:gd name="T9" fmla="*/ 177 h 414"/>
                                  <a:gd name="T10" fmla="*/ 585 w 4240"/>
                                  <a:gd name="T11" fmla="*/ 288 h 414"/>
                                  <a:gd name="T12" fmla="*/ 629 w 4240"/>
                                  <a:gd name="T13" fmla="*/ 354 h 414"/>
                                  <a:gd name="T14" fmla="*/ 718 w 4240"/>
                                  <a:gd name="T15" fmla="*/ 376 h 414"/>
                                  <a:gd name="T16" fmla="*/ 939 w 4240"/>
                                  <a:gd name="T17" fmla="*/ 266 h 414"/>
                                  <a:gd name="T18" fmla="*/ 1006 w 4240"/>
                                  <a:gd name="T19" fmla="*/ 243 h 414"/>
                                  <a:gd name="T20" fmla="*/ 1072 w 4240"/>
                                  <a:gd name="T21" fmla="*/ 199 h 414"/>
                                  <a:gd name="T22" fmla="*/ 1205 w 4240"/>
                                  <a:gd name="T23" fmla="*/ 155 h 414"/>
                                  <a:gd name="T24" fmla="*/ 1272 w 4240"/>
                                  <a:gd name="T25" fmla="*/ 199 h 414"/>
                                  <a:gd name="T26" fmla="*/ 1405 w 4240"/>
                                  <a:gd name="T27" fmla="*/ 310 h 414"/>
                                  <a:gd name="T28" fmla="*/ 1471 w 4240"/>
                                  <a:gd name="T29" fmla="*/ 376 h 414"/>
                                  <a:gd name="T30" fmla="*/ 1825 w 4240"/>
                                  <a:gd name="T31" fmla="*/ 243 h 414"/>
                                  <a:gd name="T32" fmla="*/ 1958 w 4240"/>
                                  <a:gd name="T33" fmla="*/ 199 h 414"/>
                                  <a:gd name="T34" fmla="*/ 2047 w 4240"/>
                                  <a:gd name="T35" fmla="*/ 221 h 414"/>
                                  <a:gd name="T36" fmla="*/ 2180 w 4240"/>
                                  <a:gd name="T37" fmla="*/ 310 h 414"/>
                                  <a:gd name="T38" fmla="*/ 2667 w 4240"/>
                                  <a:gd name="T39" fmla="*/ 199 h 414"/>
                                  <a:gd name="T40" fmla="*/ 3155 w 4240"/>
                                  <a:gd name="T41" fmla="*/ 221 h 414"/>
                                  <a:gd name="T42" fmla="*/ 3664 w 4240"/>
                                  <a:gd name="T43" fmla="*/ 155 h 414"/>
                                  <a:gd name="T44" fmla="*/ 4107 w 4240"/>
                                  <a:gd name="T45" fmla="*/ 88 h 414"/>
                                  <a:gd name="T46" fmla="*/ 4240 w 4240"/>
                                  <a:gd name="T47" fmla="*/ 0 h 4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4240" h="414">
                                    <a:moveTo>
                                      <a:pt x="9" y="398"/>
                                    </a:moveTo>
                                    <a:cubicBezTo>
                                      <a:pt x="99" y="263"/>
                                      <a:pt x="0" y="393"/>
                                      <a:pt x="120" y="288"/>
                                    </a:cubicBezTo>
                                    <a:cubicBezTo>
                                      <a:pt x="277" y="150"/>
                                      <a:pt x="167" y="198"/>
                                      <a:pt x="297" y="155"/>
                                    </a:cubicBezTo>
                                    <a:cubicBezTo>
                                      <a:pt x="312" y="140"/>
                                      <a:pt x="320" y="113"/>
                                      <a:pt x="341" y="110"/>
                                    </a:cubicBezTo>
                                    <a:cubicBezTo>
                                      <a:pt x="397" y="101"/>
                                      <a:pt x="455" y="150"/>
                                      <a:pt x="496" y="177"/>
                                    </a:cubicBezTo>
                                    <a:cubicBezTo>
                                      <a:pt x="645" y="396"/>
                                      <a:pt x="450" y="117"/>
                                      <a:pt x="585" y="288"/>
                                    </a:cubicBezTo>
                                    <a:cubicBezTo>
                                      <a:pt x="601" y="309"/>
                                      <a:pt x="607" y="339"/>
                                      <a:pt x="629" y="354"/>
                                    </a:cubicBezTo>
                                    <a:cubicBezTo>
                                      <a:pt x="654" y="371"/>
                                      <a:pt x="688" y="369"/>
                                      <a:pt x="718" y="376"/>
                                    </a:cubicBezTo>
                                    <a:cubicBezTo>
                                      <a:pt x="799" y="349"/>
                                      <a:pt x="860" y="300"/>
                                      <a:pt x="939" y="266"/>
                                    </a:cubicBezTo>
                                    <a:cubicBezTo>
                                      <a:pt x="961" y="257"/>
                                      <a:pt x="985" y="254"/>
                                      <a:pt x="1006" y="243"/>
                                    </a:cubicBezTo>
                                    <a:cubicBezTo>
                                      <a:pt x="1030" y="231"/>
                                      <a:pt x="1048" y="210"/>
                                      <a:pt x="1072" y="199"/>
                                    </a:cubicBezTo>
                                    <a:cubicBezTo>
                                      <a:pt x="1115" y="180"/>
                                      <a:pt x="1205" y="155"/>
                                      <a:pt x="1205" y="155"/>
                                    </a:cubicBezTo>
                                    <a:cubicBezTo>
                                      <a:pt x="1227" y="170"/>
                                      <a:pt x="1253" y="180"/>
                                      <a:pt x="1272" y="199"/>
                                    </a:cubicBezTo>
                                    <a:cubicBezTo>
                                      <a:pt x="1394" y="321"/>
                                      <a:pt x="1276" y="268"/>
                                      <a:pt x="1405" y="310"/>
                                    </a:cubicBezTo>
                                    <a:cubicBezTo>
                                      <a:pt x="1427" y="332"/>
                                      <a:pt x="1440" y="371"/>
                                      <a:pt x="1471" y="376"/>
                                    </a:cubicBezTo>
                                    <a:cubicBezTo>
                                      <a:pt x="1701" y="414"/>
                                      <a:pt x="1662" y="309"/>
                                      <a:pt x="1825" y="243"/>
                                    </a:cubicBezTo>
                                    <a:cubicBezTo>
                                      <a:pt x="1868" y="226"/>
                                      <a:pt x="1958" y="199"/>
                                      <a:pt x="1958" y="199"/>
                                    </a:cubicBezTo>
                                    <a:cubicBezTo>
                                      <a:pt x="1988" y="206"/>
                                      <a:pt x="2020" y="207"/>
                                      <a:pt x="2047" y="221"/>
                                    </a:cubicBezTo>
                                    <a:cubicBezTo>
                                      <a:pt x="2095" y="245"/>
                                      <a:pt x="2180" y="310"/>
                                      <a:pt x="2180" y="310"/>
                                    </a:cubicBezTo>
                                    <a:cubicBezTo>
                                      <a:pt x="2446" y="292"/>
                                      <a:pt x="2487" y="319"/>
                                      <a:pt x="2667" y="199"/>
                                    </a:cubicBezTo>
                                    <a:cubicBezTo>
                                      <a:pt x="2946" y="268"/>
                                      <a:pt x="2784" y="247"/>
                                      <a:pt x="3155" y="221"/>
                                    </a:cubicBezTo>
                                    <a:cubicBezTo>
                                      <a:pt x="3351" y="172"/>
                                      <a:pt x="3411" y="171"/>
                                      <a:pt x="3664" y="155"/>
                                    </a:cubicBezTo>
                                    <a:cubicBezTo>
                                      <a:pt x="3895" y="77"/>
                                      <a:pt x="3750" y="113"/>
                                      <a:pt x="4107" y="88"/>
                                    </a:cubicBezTo>
                                    <a:cubicBezTo>
                                      <a:pt x="4215" y="35"/>
                                      <a:pt x="4173" y="67"/>
                                      <a:pt x="4240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9" name="Freeform 634"/>
                            <wps:cNvSpPr>
                              <a:spLocks/>
                            </wps:cNvSpPr>
                            <wps:spPr bwMode="auto">
                              <a:xfrm flipV="1">
                                <a:off x="2509" y="10947"/>
                                <a:ext cx="1634" cy="95"/>
                              </a:xfrm>
                              <a:custGeom>
                                <a:avLst/>
                                <a:gdLst>
                                  <a:gd name="T0" fmla="*/ 9 w 4240"/>
                                  <a:gd name="T1" fmla="*/ 398 h 414"/>
                                  <a:gd name="T2" fmla="*/ 120 w 4240"/>
                                  <a:gd name="T3" fmla="*/ 288 h 414"/>
                                  <a:gd name="T4" fmla="*/ 297 w 4240"/>
                                  <a:gd name="T5" fmla="*/ 155 h 414"/>
                                  <a:gd name="T6" fmla="*/ 341 w 4240"/>
                                  <a:gd name="T7" fmla="*/ 110 h 414"/>
                                  <a:gd name="T8" fmla="*/ 496 w 4240"/>
                                  <a:gd name="T9" fmla="*/ 177 h 414"/>
                                  <a:gd name="T10" fmla="*/ 585 w 4240"/>
                                  <a:gd name="T11" fmla="*/ 288 h 414"/>
                                  <a:gd name="T12" fmla="*/ 629 w 4240"/>
                                  <a:gd name="T13" fmla="*/ 354 h 414"/>
                                  <a:gd name="T14" fmla="*/ 718 w 4240"/>
                                  <a:gd name="T15" fmla="*/ 376 h 414"/>
                                  <a:gd name="T16" fmla="*/ 939 w 4240"/>
                                  <a:gd name="T17" fmla="*/ 266 h 414"/>
                                  <a:gd name="T18" fmla="*/ 1006 w 4240"/>
                                  <a:gd name="T19" fmla="*/ 243 h 414"/>
                                  <a:gd name="T20" fmla="*/ 1072 w 4240"/>
                                  <a:gd name="T21" fmla="*/ 199 h 414"/>
                                  <a:gd name="T22" fmla="*/ 1205 w 4240"/>
                                  <a:gd name="T23" fmla="*/ 155 h 414"/>
                                  <a:gd name="T24" fmla="*/ 1272 w 4240"/>
                                  <a:gd name="T25" fmla="*/ 199 h 414"/>
                                  <a:gd name="T26" fmla="*/ 1405 w 4240"/>
                                  <a:gd name="T27" fmla="*/ 310 h 414"/>
                                  <a:gd name="T28" fmla="*/ 1471 w 4240"/>
                                  <a:gd name="T29" fmla="*/ 376 h 414"/>
                                  <a:gd name="T30" fmla="*/ 1825 w 4240"/>
                                  <a:gd name="T31" fmla="*/ 243 h 414"/>
                                  <a:gd name="T32" fmla="*/ 1958 w 4240"/>
                                  <a:gd name="T33" fmla="*/ 199 h 414"/>
                                  <a:gd name="T34" fmla="*/ 2047 w 4240"/>
                                  <a:gd name="T35" fmla="*/ 221 h 414"/>
                                  <a:gd name="T36" fmla="*/ 2180 w 4240"/>
                                  <a:gd name="T37" fmla="*/ 310 h 414"/>
                                  <a:gd name="T38" fmla="*/ 2667 w 4240"/>
                                  <a:gd name="T39" fmla="*/ 199 h 414"/>
                                  <a:gd name="T40" fmla="*/ 3155 w 4240"/>
                                  <a:gd name="T41" fmla="*/ 221 h 414"/>
                                  <a:gd name="T42" fmla="*/ 3664 w 4240"/>
                                  <a:gd name="T43" fmla="*/ 155 h 414"/>
                                  <a:gd name="T44" fmla="*/ 4107 w 4240"/>
                                  <a:gd name="T45" fmla="*/ 88 h 414"/>
                                  <a:gd name="T46" fmla="*/ 4240 w 4240"/>
                                  <a:gd name="T47" fmla="*/ 0 h 4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4240" h="414">
                                    <a:moveTo>
                                      <a:pt x="9" y="398"/>
                                    </a:moveTo>
                                    <a:cubicBezTo>
                                      <a:pt x="99" y="263"/>
                                      <a:pt x="0" y="393"/>
                                      <a:pt x="120" y="288"/>
                                    </a:cubicBezTo>
                                    <a:cubicBezTo>
                                      <a:pt x="277" y="150"/>
                                      <a:pt x="167" y="198"/>
                                      <a:pt x="297" y="155"/>
                                    </a:cubicBezTo>
                                    <a:cubicBezTo>
                                      <a:pt x="312" y="140"/>
                                      <a:pt x="320" y="113"/>
                                      <a:pt x="341" y="110"/>
                                    </a:cubicBezTo>
                                    <a:cubicBezTo>
                                      <a:pt x="397" y="101"/>
                                      <a:pt x="455" y="150"/>
                                      <a:pt x="496" y="177"/>
                                    </a:cubicBezTo>
                                    <a:cubicBezTo>
                                      <a:pt x="645" y="396"/>
                                      <a:pt x="450" y="117"/>
                                      <a:pt x="585" y="288"/>
                                    </a:cubicBezTo>
                                    <a:cubicBezTo>
                                      <a:pt x="601" y="309"/>
                                      <a:pt x="607" y="339"/>
                                      <a:pt x="629" y="354"/>
                                    </a:cubicBezTo>
                                    <a:cubicBezTo>
                                      <a:pt x="654" y="371"/>
                                      <a:pt x="688" y="369"/>
                                      <a:pt x="718" y="376"/>
                                    </a:cubicBezTo>
                                    <a:cubicBezTo>
                                      <a:pt x="799" y="349"/>
                                      <a:pt x="860" y="300"/>
                                      <a:pt x="939" y="266"/>
                                    </a:cubicBezTo>
                                    <a:cubicBezTo>
                                      <a:pt x="961" y="257"/>
                                      <a:pt x="985" y="254"/>
                                      <a:pt x="1006" y="243"/>
                                    </a:cubicBezTo>
                                    <a:cubicBezTo>
                                      <a:pt x="1030" y="231"/>
                                      <a:pt x="1048" y="210"/>
                                      <a:pt x="1072" y="199"/>
                                    </a:cubicBezTo>
                                    <a:cubicBezTo>
                                      <a:pt x="1115" y="180"/>
                                      <a:pt x="1205" y="155"/>
                                      <a:pt x="1205" y="155"/>
                                    </a:cubicBezTo>
                                    <a:cubicBezTo>
                                      <a:pt x="1227" y="170"/>
                                      <a:pt x="1253" y="180"/>
                                      <a:pt x="1272" y="199"/>
                                    </a:cubicBezTo>
                                    <a:cubicBezTo>
                                      <a:pt x="1394" y="321"/>
                                      <a:pt x="1276" y="268"/>
                                      <a:pt x="1405" y="310"/>
                                    </a:cubicBezTo>
                                    <a:cubicBezTo>
                                      <a:pt x="1427" y="332"/>
                                      <a:pt x="1440" y="371"/>
                                      <a:pt x="1471" y="376"/>
                                    </a:cubicBezTo>
                                    <a:cubicBezTo>
                                      <a:pt x="1701" y="414"/>
                                      <a:pt x="1662" y="309"/>
                                      <a:pt x="1825" y="243"/>
                                    </a:cubicBezTo>
                                    <a:cubicBezTo>
                                      <a:pt x="1868" y="226"/>
                                      <a:pt x="1958" y="199"/>
                                      <a:pt x="1958" y="199"/>
                                    </a:cubicBezTo>
                                    <a:cubicBezTo>
                                      <a:pt x="1988" y="206"/>
                                      <a:pt x="2020" y="207"/>
                                      <a:pt x="2047" y="221"/>
                                    </a:cubicBezTo>
                                    <a:cubicBezTo>
                                      <a:pt x="2095" y="245"/>
                                      <a:pt x="2180" y="310"/>
                                      <a:pt x="2180" y="310"/>
                                    </a:cubicBezTo>
                                    <a:cubicBezTo>
                                      <a:pt x="2446" y="292"/>
                                      <a:pt x="2487" y="319"/>
                                      <a:pt x="2667" y="199"/>
                                    </a:cubicBezTo>
                                    <a:cubicBezTo>
                                      <a:pt x="2946" y="268"/>
                                      <a:pt x="2784" y="247"/>
                                      <a:pt x="3155" y="221"/>
                                    </a:cubicBezTo>
                                    <a:cubicBezTo>
                                      <a:pt x="3351" y="172"/>
                                      <a:pt x="3411" y="171"/>
                                      <a:pt x="3664" y="155"/>
                                    </a:cubicBezTo>
                                    <a:cubicBezTo>
                                      <a:pt x="3895" y="77"/>
                                      <a:pt x="3750" y="113"/>
                                      <a:pt x="4107" y="88"/>
                                    </a:cubicBezTo>
                                    <a:cubicBezTo>
                                      <a:pt x="4215" y="35"/>
                                      <a:pt x="4173" y="67"/>
                                      <a:pt x="4240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0" name="Freeform 637"/>
                            <wps:cNvSpPr>
                              <a:spLocks/>
                            </wps:cNvSpPr>
                            <wps:spPr bwMode="auto">
                              <a:xfrm flipV="1">
                                <a:off x="6855" y="10584"/>
                                <a:ext cx="2402" cy="130"/>
                              </a:xfrm>
                              <a:custGeom>
                                <a:avLst/>
                                <a:gdLst>
                                  <a:gd name="T0" fmla="*/ 9 w 4240"/>
                                  <a:gd name="T1" fmla="*/ 398 h 414"/>
                                  <a:gd name="T2" fmla="*/ 120 w 4240"/>
                                  <a:gd name="T3" fmla="*/ 288 h 414"/>
                                  <a:gd name="T4" fmla="*/ 297 w 4240"/>
                                  <a:gd name="T5" fmla="*/ 155 h 414"/>
                                  <a:gd name="T6" fmla="*/ 341 w 4240"/>
                                  <a:gd name="T7" fmla="*/ 110 h 414"/>
                                  <a:gd name="T8" fmla="*/ 496 w 4240"/>
                                  <a:gd name="T9" fmla="*/ 177 h 414"/>
                                  <a:gd name="T10" fmla="*/ 585 w 4240"/>
                                  <a:gd name="T11" fmla="*/ 288 h 414"/>
                                  <a:gd name="T12" fmla="*/ 629 w 4240"/>
                                  <a:gd name="T13" fmla="*/ 354 h 414"/>
                                  <a:gd name="T14" fmla="*/ 718 w 4240"/>
                                  <a:gd name="T15" fmla="*/ 376 h 414"/>
                                  <a:gd name="T16" fmla="*/ 939 w 4240"/>
                                  <a:gd name="T17" fmla="*/ 266 h 414"/>
                                  <a:gd name="T18" fmla="*/ 1006 w 4240"/>
                                  <a:gd name="T19" fmla="*/ 243 h 414"/>
                                  <a:gd name="T20" fmla="*/ 1072 w 4240"/>
                                  <a:gd name="T21" fmla="*/ 199 h 414"/>
                                  <a:gd name="T22" fmla="*/ 1205 w 4240"/>
                                  <a:gd name="T23" fmla="*/ 155 h 414"/>
                                  <a:gd name="T24" fmla="*/ 1272 w 4240"/>
                                  <a:gd name="T25" fmla="*/ 199 h 414"/>
                                  <a:gd name="T26" fmla="*/ 1405 w 4240"/>
                                  <a:gd name="T27" fmla="*/ 310 h 414"/>
                                  <a:gd name="T28" fmla="*/ 1471 w 4240"/>
                                  <a:gd name="T29" fmla="*/ 376 h 414"/>
                                  <a:gd name="T30" fmla="*/ 1825 w 4240"/>
                                  <a:gd name="T31" fmla="*/ 243 h 414"/>
                                  <a:gd name="T32" fmla="*/ 1958 w 4240"/>
                                  <a:gd name="T33" fmla="*/ 199 h 414"/>
                                  <a:gd name="T34" fmla="*/ 2047 w 4240"/>
                                  <a:gd name="T35" fmla="*/ 221 h 414"/>
                                  <a:gd name="T36" fmla="*/ 2180 w 4240"/>
                                  <a:gd name="T37" fmla="*/ 310 h 414"/>
                                  <a:gd name="T38" fmla="*/ 2667 w 4240"/>
                                  <a:gd name="T39" fmla="*/ 199 h 414"/>
                                  <a:gd name="T40" fmla="*/ 3155 w 4240"/>
                                  <a:gd name="T41" fmla="*/ 221 h 414"/>
                                  <a:gd name="T42" fmla="*/ 3664 w 4240"/>
                                  <a:gd name="T43" fmla="*/ 155 h 414"/>
                                  <a:gd name="T44" fmla="*/ 4107 w 4240"/>
                                  <a:gd name="T45" fmla="*/ 88 h 414"/>
                                  <a:gd name="T46" fmla="*/ 4240 w 4240"/>
                                  <a:gd name="T47" fmla="*/ 0 h 4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4240" h="414">
                                    <a:moveTo>
                                      <a:pt x="9" y="398"/>
                                    </a:moveTo>
                                    <a:cubicBezTo>
                                      <a:pt x="99" y="263"/>
                                      <a:pt x="0" y="393"/>
                                      <a:pt x="120" y="288"/>
                                    </a:cubicBezTo>
                                    <a:cubicBezTo>
                                      <a:pt x="277" y="150"/>
                                      <a:pt x="167" y="198"/>
                                      <a:pt x="297" y="155"/>
                                    </a:cubicBezTo>
                                    <a:cubicBezTo>
                                      <a:pt x="312" y="140"/>
                                      <a:pt x="320" y="113"/>
                                      <a:pt x="341" y="110"/>
                                    </a:cubicBezTo>
                                    <a:cubicBezTo>
                                      <a:pt x="397" y="101"/>
                                      <a:pt x="455" y="150"/>
                                      <a:pt x="496" y="177"/>
                                    </a:cubicBezTo>
                                    <a:cubicBezTo>
                                      <a:pt x="645" y="396"/>
                                      <a:pt x="450" y="117"/>
                                      <a:pt x="585" y="288"/>
                                    </a:cubicBezTo>
                                    <a:cubicBezTo>
                                      <a:pt x="601" y="309"/>
                                      <a:pt x="607" y="339"/>
                                      <a:pt x="629" y="354"/>
                                    </a:cubicBezTo>
                                    <a:cubicBezTo>
                                      <a:pt x="654" y="371"/>
                                      <a:pt x="688" y="369"/>
                                      <a:pt x="718" y="376"/>
                                    </a:cubicBezTo>
                                    <a:cubicBezTo>
                                      <a:pt x="799" y="349"/>
                                      <a:pt x="860" y="300"/>
                                      <a:pt x="939" y="266"/>
                                    </a:cubicBezTo>
                                    <a:cubicBezTo>
                                      <a:pt x="961" y="257"/>
                                      <a:pt x="985" y="254"/>
                                      <a:pt x="1006" y="243"/>
                                    </a:cubicBezTo>
                                    <a:cubicBezTo>
                                      <a:pt x="1030" y="231"/>
                                      <a:pt x="1048" y="210"/>
                                      <a:pt x="1072" y="199"/>
                                    </a:cubicBezTo>
                                    <a:cubicBezTo>
                                      <a:pt x="1115" y="180"/>
                                      <a:pt x="1205" y="155"/>
                                      <a:pt x="1205" y="155"/>
                                    </a:cubicBezTo>
                                    <a:cubicBezTo>
                                      <a:pt x="1227" y="170"/>
                                      <a:pt x="1253" y="180"/>
                                      <a:pt x="1272" y="199"/>
                                    </a:cubicBezTo>
                                    <a:cubicBezTo>
                                      <a:pt x="1394" y="321"/>
                                      <a:pt x="1276" y="268"/>
                                      <a:pt x="1405" y="310"/>
                                    </a:cubicBezTo>
                                    <a:cubicBezTo>
                                      <a:pt x="1427" y="332"/>
                                      <a:pt x="1440" y="371"/>
                                      <a:pt x="1471" y="376"/>
                                    </a:cubicBezTo>
                                    <a:cubicBezTo>
                                      <a:pt x="1701" y="414"/>
                                      <a:pt x="1662" y="309"/>
                                      <a:pt x="1825" y="243"/>
                                    </a:cubicBezTo>
                                    <a:cubicBezTo>
                                      <a:pt x="1868" y="226"/>
                                      <a:pt x="1958" y="199"/>
                                      <a:pt x="1958" y="199"/>
                                    </a:cubicBezTo>
                                    <a:cubicBezTo>
                                      <a:pt x="1988" y="206"/>
                                      <a:pt x="2020" y="207"/>
                                      <a:pt x="2047" y="221"/>
                                    </a:cubicBezTo>
                                    <a:cubicBezTo>
                                      <a:pt x="2095" y="245"/>
                                      <a:pt x="2180" y="310"/>
                                      <a:pt x="2180" y="310"/>
                                    </a:cubicBezTo>
                                    <a:cubicBezTo>
                                      <a:pt x="2446" y="292"/>
                                      <a:pt x="2487" y="319"/>
                                      <a:pt x="2667" y="199"/>
                                    </a:cubicBezTo>
                                    <a:cubicBezTo>
                                      <a:pt x="2946" y="268"/>
                                      <a:pt x="2784" y="247"/>
                                      <a:pt x="3155" y="221"/>
                                    </a:cubicBezTo>
                                    <a:cubicBezTo>
                                      <a:pt x="3351" y="172"/>
                                      <a:pt x="3411" y="171"/>
                                      <a:pt x="3664" y="155"/>
                                    </a:cubicBezTo>
                                    <a:cubicBezTo>
                                      <a:pt x="3895" y="77"/>
                                      <a:pt x="3750" y="113"/>
                                      <a:pt x="4107" y="88"/>
                                    </a:cubicBezTo>
                                    <a:cubicBezTo>
                                      <a:pt x="4215" y="35"/>
                                      <a:pt x="4173" y="67"/>
                                      <a:pt x="4240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0" o:spid="_x0000_s1026" style="position:absolute;margin-left:0;margin-top:0;width:725.8pt;height:538.35pt;z-index:251654144;mso-position-horizontal:center;mso-position-horizontal-relative:margin;mso-position-vertical:center;mso-position-vertical-relative:margin" coordorigin="654,687" coordsize="14516,10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">
                <v:group id="Group 1099" o:spid="_x0000_s1027" style="position:absolute;left:12646;top:687;width:2398;height:4073" coordorigin="1450,535" coordsize="2398,4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1091" o:spid="_x0000_s1028" style="position:absolute;left:1450;top:881;width:1924;height:1278;visibility:visible;mso-wrap-style:square;v-text-anchor:top" coordsize="140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PjsMA&#10;AADcAAAADwAAAGRycy9kb3ducmV2LnhtbERPzU7CQBC+m/AOmyHxJlskFVNZCFhJ9FAC6ANMukNb&#10;6M6W7trWt3cPJBy/fP+L1WBq0VHrKssKppMIBHFudcWFgp/v7dMrCOeRNdaWScEfOVgtRw8LTLTt&#10;+UDd0RcihLBLUEHpfZNI6fKSDLqJbYgDd7KtQR9gW0jdYh/CTS2fo+hFGqw4NJTY0HtJ+eX4axTs&#10;0+y6MfF8jR/ZzsR2l36dt6lSj+Nh/QbC0+Dv4pv7UyuYTcP8cCYc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BPjsMAAADcAAAADwAAAAAAAAAAAAAAAACYAgAAZHJzL2Rv&#10;d25yZXYueG1sUEsFBgAAAAAEAAQA9QAAAIgDAAAAAA==&#10;" path="m421,125r,l381,110r-40,-5l306,110r-35,15l261,135r-10,10l246,160r-5,15l241,190r5,20l256,225r15,20l246,235r-25,-5l196,225r-20,l156,230r-21,5l120,245r-15,10l95,270,85,280r-5,20l80,315r5,20l90,350r15,15l120,380,75,395,45,415,20,435,5,460,,485r,10l5,505r20,20l55,540,30,585,10,625,5,660r5,35l15,710r10,15l35,735r10,10l80,755r45,l130,795r5,15l140,830r21,20l191,865r10,5l216,870r30,-10l261,850r15,-15l291,820r10,-20l326,835r25,25l381,875r30,5l431,880r15,-5l461,865r15,-10l496,825r20,-40l526,830r10,40l556,895r25,15l606,915r35,-5l676,890r45,-25l721,885r5,15l731,910r10,15l756,930r15,5l801,935r30,-10l861,905r15,-20l891,870r15,-45l911,850r5,20l926,885r15,15l956,905r15,10l992,915r20,l1027,905r20,-5l1062,885r15,-15l1102,835r5,-15l1107,805r65,5l1192,810r15,-5l1237,790r15,-10l1262,765r5,-15l1272,735r,-20l1267,700r-10,-20l1242,665r40,15l1297,685r20,l1327,680r15,-5l1357,660r15,-25l1372,605r-5,-35l1352,535r15,-5l1382,525r10,-10l1402,500r5,-25l1407,445r-10,-30l1372,390r-15,-10l1342,375r-20,-5l1302,370r20,-15l1337,340r10,-15l1357,310r,-15l1357,280r-5,-15l1342,250r-25,-25l1282,205r-45,-10l1187,195r10,-20l1202,160r,-15l1197,130r-5,-15l1182,105,1157,90r-35,-5l1082,90r-35,15l1012,130r5,-25l1022,85r,-20l1017,45r-5,-15l1002,20,987,10,971,5,956,,936,,896,10,876,20,856,35,821,65,816,35,806,20,796,10,786,5,776,,746,,716,15,691,30,666,60,646,95,611,60,571,35,531,25r-40,l471,30r-15,5l441,45,431,55r-5,15l421,85r-5,20l421,125xe" strokeweight="1pt">
                    <v:path arrowok="t" o:connecttype="custom" o:connectlocs="466,144;343,198;336,287;302,314;185,321;116,383;123,478;62,567;0,677;41,800;21,970;171,1032;191,1134;295,1189;398,1121;521,1196;630,1182;719,1134;877,1244;993,1230;1054,1278;1177,1237;1246,1162;1307,1237;1404,1237;1507,1141;1603,1107;1712,1066;1739,977;1753,929;1835,923;1876,827;1890,718;1924,608;1856,519;1808,485;1856,403;1801,308;1623,267;1637,178;1534,116;1384,178;1391,62;1328,7;1198,27;1102,27;1020,0;911,82;781,48;624,48;576,116" o:connectangles="0,0,0,0,0,0,0,0,0,0,0,0,0,0,0,0,0,0,0,0,0,0,0,0,0,0,0,0,0,0,0,0,0,0,0,0,0,0,0,0,0,0,0,0,0,0,0,0,0,0,0"/>
                  </v:shape>
                  <v:shape id="Freeform 1092" o:spid="_x0000_s1029" style="position:absolute;left:2350;top:1840;width:904;height:2768;visibility:visible;mso-wrap-style:square;v-text-anchor:top" coordsize="66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/ISMIA&#10;AADcAAAADwAAAGRycy9kb3ducmV2LnhtbESPQYvCMBSE7wv+h/AEL4umVRCtRpEVwZOgrfdH82yL&#10;zUtpsrX6642wsMdhZr5h1tve1KKj1lWWFcSTCARxbnXFhYIsPYwXIJxH1lhbJgVPcrDdDL7WmGj7&#10;4DN1F1+IAGGXoILS+yaR0uUlGXQT2xAH72Zbgz7ItpC6xUeAm1pOo2guDVYcFkps6Kek/H75NQqm&#10;3+kr9/sspm5enE+UXZc6vSo1Gva7FQhPvf8P/7WPWsEsjuFzJhw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j8hIwgAAANwAAAAPAAAAAAAAAAAAAAAAAJgCAABkcnMvZG93&#10;bnJldi54bWxQSwUGAAAAAAQABAD1AAAAhwMAAAAA&#10;" path="m390,35l220,r-5,155l210,275,200,375r-15,70l170,485r-5,10l155,500r-10,-5l135,485,115,445,45,610r35,60l110,730r25,65l155,865r15,70l175,1010r5,80l180,1170r-5,85l165,1340r-15,90l130,1520r-25,100l75,1715,40,1820,,1925r530,100l460,1940r201,l615,1865r-40,-80l535,1700r-35,-95l470,1510,440,1405,420,1295,400,1180,385,1060,375,930,365,795r,-140l365,510r5,-150l380,200,390,35xe" strokeweight="1pt">
                    <v:path arrowok="t" o:connecttype="custom" o:connectlocs="533,48;301,0;301,0;294,212;287,376;274,513;253,608;232,663;226,677;212,683;198,677;185,663;157,608;62,834;62,834;109,916;150,998;185,1087;212,1182;232,1278;239,1381;246,1490;246,1599;239,1715;226,1832;205,1955;178,2078;144,2214;103,2344;55,2488;0,2631;725,2768;629,2652;904,2652;904,2652;841,2549;786,2440;732,2324;684,2194;643,2064;602,1921;574,1770;547,1613;527,1449;513,1271;499,1087;499,895;499,697;506,492;520,273;533,48;533,48" o:connectangles="0,0,0,0,0,0,0,0,0,0,0,0,0,0,0,0,0,0,0,0,0,0,0,0,0,0,0,0,0,0,0,0,0,0,0,0,0,0,0,0,0,0,0,0,0,0,0,0,0,0,0,0"/>
                  </v:shape>
                  <v:shape id="Freeform 1093" o:spid="_x0000_s1030" style="position:absolute;left:2650;top:1840;width:604;height:2652;visibility:visible;mso-wrap-style:square;v-text-anchor:top" coordsize="441,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ex8IA&#10;AADcAAAADwAAAGRycy9kb3ducmV2LnhtbESPwWrDMBBE74X+g9hCbo3sFNLgRAmhYOg1jg89LtbG&#10;MrZWrrVJ3L+vAoUeh5l5w+wOsx/UjabYBTaQLzNQxE2wHbcG6nP5ugEVBdniEJgM/FCEw/75aYeF&#10;DXc+0a2SViUIxwINOJGx0Do2jjzGZRiJk3cJk0dJcmq1nfCe4H7Qqyxba48dpwWHI304avrq6g28&#10;f9enzuXrks/Hr1mkqsv+2huzeJmPW1BCs/yH/9qf1sBbvoLHmXQE9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EZ7HwgAAANwAAAAPAAAAAAAAAAAAAAAAAJgCAABkcnMvZG93&#10;bnJldi54bWxQSwUGAAAAAAQABAD1AAAAhwMAAAAA&#10;" path="m170,35l,,,55,105,75,90,235,85,385,80,535,75,675r5,135l85,940r10,125l110,1185r15,115l145,1410r25,100l200,1605r30,95l265,1785r40,80l350,1940r91,l395,1865r-40,-80l315,1700r-35,-95l250,1510,220,1405,200,1295,180,1180,165,1060,155,930,145,795r,-140l145,510r5,-150l160,200,170,35xe" strokeweight="1pt">
                    <v:path arrowok="t" o:connecttype="custom" o:connectlocs="233,48;0,0;0,0;0,75;144,103;144,103;123,321;116,526;110,731;103,923;110,1107;116,1285;130,1456;151,1620;171,1777;199,1927;233,2064;274,2194;315,2324;363,2440;418,2549;479,2652;604,2652;604,2652;541,2549;486,2440;431,2324;383,2194;342,2064;301,1921;274,1770;247,1613;226,1449;212,1271;199,1087;199,895;199,697;205,492;219,273;233,48;233,48" o:connectangles="0,0,0,0,0,0,0,0,0,0,0,0,0,0,0,0,0,0,0,0,0,0,0,0,0,0,0,0,0,0,0,0,0,0,0,0,0,0,0,0,0"/>
                  </v:shape>
                  <v:shape id="Freeform 1094" o:spid="_x0000_s1031" style="position:absolute;left:1658;top:535;width:2190;height:1545;visibility:visible;mso-wrap-style:square;v-text-anchor:top" coordsize="160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/YMMA&#10;AADcAAAADwAAAGRycy9kb3ducmV2LnhtbESPUWvCMBSF3wX/Q7gDX0RTJ0ipRhmCYwxf2u0HXJpr&#10;U2xuShNt5q9fhMEeD+ec73B2h2g7cafBt44VrJYZCOLa6ZYbBd9fp0UOwgdkjZ1jUvBDHg776WSH&#10;hXYjl3SvQiMShH2BCkwIfSGlrw1Z9EvXEyfv4gaLIcmhkXrAMcFtJ1+zbCMttpwWDPZ0NFRfq5tV&#10;0NnPshw37/M8N/F0ZjSPYxWVmr3Ety2IQDH8h//aH1rBerWG55l0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V/YMMAAADcAAAADwAAAAAAAAAAAAAAAACYAgAAZHJzL2Rv&#10;d25yZXYueG1sUEsFBgAAAAAEAAQA9QAAAIgDAAAAAA==&#10;" path="m476,150r,l456,140,431,130r-20,l386,125r-40,10l326,140r-16,10l295,165r-10,15l275,195r,15l275,230r5,25l290,275r15,20l280,285,250,275r-25,-5l195,270r-20,5l155,280r-20,15l120,305r-15,20l95,340r,20l90,380r5,20l105,420r10,20l135,460,85,480,50,500,25,525,5,555,,570r,15l,600r5,10l15,620r10,15l60,655,30,705,10,755,5,795r,25l10,840r5,15l25,870r15,15l55,895r15,10l90,905r50,5l140,935r5,20l150,980r10,20l170,1015r10,10l195,1035r15,10l230,1045r15,l265,1040r15,-5l295,1020r21,-15l326,985r15,-25l366,1005r30,30l416,1050r15,5l451,1060r20,l486,1060r20,-5l521,1045r15,-15l551,1015r15,-20l586,945r10,55l611,1045r20,30l641,1085r15,10l671,1100r15,l726,1095r40,-20l816,1045r,20l821,1085r10,15l846,1110r10,10l871,1125r20,5l906,1125r20,-5l946,1115r15,-15l981,1090r15,-20l1011,1045r10,-25l1031,995r5,30l1041,1045r15,20l1071,1080r15,15l1106,1100r20,l1147,1100r20,-10l1187,1080r20,-15l1222,1050r15,-25l1247,1005r10,-20l1257,965r75,10l1352,975r20,-5l1387,965r20,-10l1422,940r10,-15l1437,905r5,-20l1442,865r-5,-25l1427,820r-15,-20l1437,810r20,10l1477,825r15,l1507,820r15,-5l1532,805r10,-10l1557,765r,-40l1552,685r-15,-40l1552,640r15,-10l1582,620r10,-15l1602,570r-5,-35l1592,515r-5,-15l1572,485r-10,-15l1542,460r-20,-10l1502,445r-20,l1502,430r15,-20l1532,395r5,-20l1542,355r,-20l1537,320r-10,-20l1512,285r-15,-15l1477,260r-20,-10l1432,240r-30,-5l1377,235r-30,l1357,215r5,-20l1362,175r,-20l1352,140r-10,-10l1327,120r-15,-10l1272,105r-40,5l1207,115r-20,10l1167,140r-20,15l1157,125r5,-25l1162,75r-5,-20l1147,40,1136,25,1121,15,1101,5r-15,l1061,r-20,5l1021,15,996,25,976,40,951,60,931,80r,-20l926,40,916,25,906,15,891,5,881,,861,,846,5,811,15,781,40,751,75r-15,40l716,90,696,75,671,60,646,45,601,30r-20,l556,30r-20,5l516,45,501,55,491,65,481,85r-5,20l476,125r,25xe" strokeweight="1pt">
                    <v:path arrowok="t" o:connecttype="custom" o:connectlocs="562,178;424,205;376,287;417,403;267,369;164,417;123,520;185,629;7,759;7,834;41,964;14,1148;96,1237;198,1306;246,1401;335,1429;432,1374;541,1415;644,1449;753,1388;835,1429;938,1504;1116,1456;1170,1531;1266,1531;1362,1463;1416,1401;1485,1497;1595,1490;1691,1401;1821,1333;1923,1306;1971,1210;1930,1094;2040,1128;2108,1087;2122,937;2163,848;2183,731;2135,643;2026,608;2101,513;2087,410;1992,342;1841,321;1862,212;1794,150;1623,171;1589,137;1553,34;1450,0;1334,55;1266,55;1204,0;1068,55;979,123;822,41;705,62;651,144" o:connectangles="0,0,0,0,0,0,0,0,0,0,0,0,0,0,0,0,0,0,0,0,0,0,0,0,0,0,0,0,0,0,0,0,0,0,0,0,0,0,0,0,0,0,0,0,0,0,0,0,0,0,0,0,0,0,0,0,0,0,0"/>
                  </v:shape>
                  <v:shape id="Freeform 1095" o:spid="_x0000_s1032" style="position:absolute;left:2654;top:789;width:332;height:267;visibility:visible;mso-wrap-style:square;v-text-anchor:top" coordsize="15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W368MA&#10;AADcAAAADwAAAGRycy9kb3ducmV2LnhtbESPS4vCMBSF9wP+h3AFd2PqgyIdo4gguBOfuLzT3Gk7&#10;Jje1iVrn10+EgVkezuPjTOetNeJOja8cKxj0ExDEudMVFwoO+9X7BIQPyBqNY1LwJA/zWedtipl2&#10;D97SfRcKEUfYZ6igDKHOpPR5SRZ939XE0ftyjcUQZVNI3eAjjlsjh0mSSosVR0KJNS1Lyi+7m42Q&#10;Q3q2m8909GP49I1Xsz5WxinV67aLDxCB2vAf/muvtYLRYAyvM/EI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W368MAAADcAAAADwAAAAAAAAAAAAAAAACYAgAAZHJzL2Rv&#10;d25yZXYueG1sUEsFBgAAAAAEAAQA9QAAAIgDAAAAAA==&#10;" path="m15,r,l5,30,,60,,90r5,10l10,115r15,5l40,125r20,l85,120r30,-10l155,95r-25,5l105,105r-25,l50,100,40,90,30,80,20,65,15,50r,-20l15,xe" strokeweight="1pt">
                    <v:path arrowok="t" o:connecttype="custom" o:connectlocs="32,0;32,0;11,64;0,128;0,192;11,214;21,246;54,256;86,267;129,267;182,256;246,235;332,203;332,203;278,214;225,224;171,224;107,214;86,192;64,171;43,139;32,107;32,64;32,0;32,0" o:connectangles="0,0,0,0,0,0,0,0,0,0,0,0,0,0,0,0,0,0,0,0,0,0,0,0,0"/>
                  </v:shape>
                  <v:shape id="Freeform 1096" o:spid="_x0000_s1033" style="position:absolute;left:1928;top:1186;width:467;height:376;visibility:visible;mso-wrap-style:square;v-text-anchor:top" coordsize="15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ScMIA&#10;AADcAAAADwAAAGRycy9kb3ducmV2LnhtbESPS2sCMRSF9wX/Q7iCu5pRcZCpUUQQ3IlPXN5Obmem&#10;JjfjJOrYX98IhS4P5/FxpvPWGnGnxleOFQz6CQji3OmKCwWH/ep9AsIHZI3GMSl4kof5rPM2xUy7&#10;B2/pvguFiCPsM1RQhlBnUvq8JIu+72ri6H25xmKIsimkbvARx62RwyRJpcWKI6HEmpYl5ZfdzUbI&#10;IT3bzWc6+jF8+sarWR8r45TqddvFB4hAbfgP/7XXWsFoMIbXmXgE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RJwwgAAANwAAAAPAAAAAAAAAAAAAAAAAJgCAABkcnMvZG93&#10;bnJldi54bWxQSwUGAAAAAAQABAD1AAAAhwMAAAAA&#10;" path="m15,r,l5,30,,60,,85r5,15l10,110r15,10l40,125r20,l85,120r30,-10l155,95r-25,5l105,105r-25,l55,95,40,90,30,80,25,65,15,45r,-20l15,xe" strokeweight="1pt">
                    <v:path arrowok="t" o:connecttype="custom" o:connectlocs="45,0;45,0;15,90;0,180;0,256;15,301;30,331;75,361;121,376;181,376;256,361;346,331;467,286;467,286;392,301;316,316;241,316;166,286;121,271;90,241;75,196;45,135;45,75;45,0;45,0" o:connectangles="0,0,0,0,0,0,0,0,0,0,0,0,0,0,0,0,0,0,0,0,0,0,0,0,0"/>
                  </v:shape>
                  <v:shape id="Freeform 1097" o:spid="_x0000_s1034" style="position:absolute;left:2986;top:1667;width:212;height:170;visibility:visible;mso-wrap-style:square;v-text-anchor:top" coordsize="15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uMB8MA&#10;AADcAAAADwAAAGRycy9kb3ducmV2LnhtbESPX2vCMBTF34V9h3AHvmnaCUWqaRmDQd/GnBMfr821&#10;rSY3XZNp3adfBgMfD+fPj7MuR2vEhQbfOVaQzhMQxLXTHTcKth+vsyUIH5A1Gsek4EYeyuJhssZc&#10;uyu/02UTGhFH2OeooA2hz6X0dUsW/dz1xNE7usFiiHJopB7wGsetkU9JkkmLHUdCiz29tFSfN982&#10;QrbZ3r4dssWP4d0Jv0z12Rmn1PRxfF6BCDSGe/i/XWkFizSDvzPxCM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uMB8MAAADcAAAADwAAAAAAAAAAAAAAAACYAgAAZHJzL2Rv&#10;d25yZXYueG1sUEsFBgAAAAAEAAQA9QAAAIgDAAAAAA==&#10;" path="m15,r,l5,30,,55,5,85r,15l15,110r10,10l40,120r20,5l85,120r35,-10l155,90r-25,10l110,100r-30,l55,95,45,85,35,75,25,65,20,45,15,25,15,xe" strokeweight="1pt">
                    <v:path arrowok="t" o:connecttype="custom" o:connectlocs="21,0;21,0;7,41;0,75;7,116;7,136;21,150;34,163;55,163;82,170;116,163;164,150;212,122;212,122;178,136;150,136;109,136;75,129;62,116;48,102;34,88;27,61;21,34;21,0;21,0" o:connectangles="0,0,0,0,0,0,0,0,0,0,0,0,0,0,0,0,0,0,0,0,0,0,0,0,0"/>
                  </v:shape>
                  <v:shape id="Freeform 1098" o:spid="_x0000_s1035" style="position:absolute;left:3374;top:1153;width:205;height:171;visibility:visible;mso-wrap-style:square;v-text-anchor:top" coordsize="15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oVz8UA&#10;AADcAAAADwAAAGRycy9kb3ducmV2LnhtbESPQWsCMRSE74X+h/AEbzVri7VsjSIF63qwVSvS42Pz&#10;3CzdvCxJ1PXfm0Khx2FmvmEms8424kw+1I4VDAcZCOLS6ZorBfuvxcMLiBCRNTaOScGVAsym93cT&#10;zLW78JbOu1iJBOGQowITY5tLGUpDFsPAtcTJOzpvMSbpK6k9XhLcNvIxy56lxZrTgsGW3gyVP7uT&#10;VbDaLvmDaT1f+OLzuzHFu9mMDkr1e938FUSkLv6H/9qFVvA0HMPvmXQ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hXPxQAAANwAAAAPAAAAAAAAAAAAAAAAAJgCAABkcnMv&#10;ZG93bnJldi54bWxQSwUGAAAAAAQABAD1AAAAigMAAAAA&#10;" path="m15,r,l5,30,,60,,90r5,10l10,115r10,5l35,125r20,l85,120r30,-10l150,95r-20,5l105,105r-25,l50,100,40,90,30,80,20,65,15,50,10,30,15,xe" strokeweight="1pt">
                    <v:path arrowok="t" o:connecttype="custom" o:connectlocs="21,0;21,0;7,41;0,82;0,123;7,137;14,157;27,164;48,171;75,171;116,164;157,150;205,130;205,130;178,137;144,144;109,144;68,137;55,123;41,109;27,89;21,68;14,41;21,0;21,0" o:connectangles="0,0,0,0,0,0,0,0,0,0,0,0,0,0,0,0,0,0,0,0,0,0,0,0,0"/>
                  </v:shape>
                </v:group>
                <v:group id="Group 642" o:spid="_x0000_s1036" style="position:absolute;left:654;top:1280;width:14516;height:10174" coordorigin="654,1280" coordsize="14516,10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group id="Group 166" o:spid="_x0000_s1037" style="position:absolute;left:790;top:2246;width:4674;height:2001" coordorigin="9991,2749" coordsize="4674,2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  <v:shape id="Freeform 167" o:spid="_x0000_s1038" style="position:absolute;left:9991;top:3026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CPT8AA&#10;AADcAAAADwAAAGRycy9kb3ducmV2LnhtbERPy4rCMBTdD/gP4QpuBk21qEPHKCKIs/WxcXdprk1n&#10;mpuSRFv/frIQXB7Oe7XpbSMe5EPtWMF0koEgLp2uuVJwOe/HXyBCRNbYOCYFTwqwWQ8+Vlho1/GR&#10;HqdYiRTCoUAFJsa2kDKUhiyGiWuJE3dz3mJM0FdSe+xSuG3kLMsW0mLNqcFgSztD5d/pbhUs68Pe&#10;XEPnl5/3TN/mXf4r+1yp0bDffoOI1Me3+OX+0QryWZqfzqQj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XCPT8AAAADcAAAADwAAAAAAAAAAAAAAAACYAgAAZHJzL2Rvd25y&#10;ZXYueG1sUEsFBgAAAAAEAAQA9QAAAIU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  </v:shape>
                    <v:shape id="Freeform 168" o:spid="_x0000_s1039" style="position:absolute;left:9991;top:3518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q1MMA&#10;AADcAAAADwAAAGRycy9kb3ducmV2LnhtbESPT2sCMRTE7wW/Q3iCl6JZXaqyGqUUpL365+LtsXlu&#10;VjcvSxLd9ds3BaHHYWZ+w6y3vW3Eg3yoHSuYTjIQxKXTNVcKTsfdeAkiRGSNjWNS8KQA283gbY2F&#10;dh3v6XGIlUgQDgUqMDG2hZShNGQxTFxLnLyL8xZjkr6S2mOX4LaRsyybS4s1pwWDLX0ZKm+Hu1Ww&#10;qL935hw6v3i/Z/ry0eVX2edKjYb95wpEpD7+h1/tH60gn03h7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wq1MMAAADc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  </v:shape>
                    <v:shape id="Freeform 169" o:spid="_x0000_s1040" style="position:absolute;left:9991;top:4202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60o8MA&#10;AADcAAAADwAAAGRycy9kb3ducmV2LnhtbESPQWsCMRSE74L/ITyhF6nZ7tJaVqNIQfSq7aW3x+a5&#10;Wd28LEl0t//eCEKPw8x8wyzXg23FjXxoHCt4m2UgiCunG64V/HxvXz9BhIissXVMCv4owHo1Hi2x&#10;1K7nA92OsRYJwqFEBSbGrpQyVIYshpnriJN3ct5iTNLXUnvsE9y2Ms+yD2mx4bRgsKMvQ9XleLUK&#10;5s1ua35D7+fTa6ZP731xlkOh1Mtk2CxARBrif/jZ3msFRZ7D40w6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60o8MAAADc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  </v:shape>
                    <v:shape id="Freeform 170" o:spid="_x0000_s1041" style="position:absolute;left:9991;top:356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n468UA&#10;AADcAAAADwAAAGRycy9kb3ducmV2LnhtbESP0WrCQBRE3wv+w3KFvtVNFKxNXYOIgZY+VK0fcM3e&#10;JsHs3bC7ienfdwsFH4eZOcOs89G0YiDnG8sK0lkCgri0uuFKwfmreFqB8AFZY2uZFPyQh3wzeVhj&#10;pu2NjzScQiUihH2GCuoQukxKX9Zk0M9sRxy9b+sMhihdJbXDW4SbVs6TZCkNNhwXauxoV1N5PfVG&#10;wUvfLdOg3XP/frD6sv/oD58FKfU4HbevIAKN4R7+b79pBYv5Av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qfjrxQAAANwAAAAPAAAAAAAAAAAAAAAAAJgCAABkcnMv&#10;ZG93bnJldi54bWxQSwUGAAAAAAQABAD1AAAAigMAAAAA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  </v:shape>
                    <v:shape id="Freeform 171" o:spid="_x0000_s1042" style="position:absolute;left:11457;top:3731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Bgn8QA&#10;AADcAAAADwAAAGRycy9kb3ducmV2LnhtbESP3WoCMRSE7wXfIRzBu5rVitbVKCIVlF74Ux/guDnd&#10;Xbo5WZKsrm9vCgUvh5n5hlmsWlOJGzlfWlYwHCQgiDOrS84VXL63bx8gfEDWWFkmBQ/ysFp2OwtM&#10;tb3ziW7nkIsIYZ+igiKEOpXSZwUZ9ANbE0fvxzqDIUqXS+3wHuGmkqMkmUiDJceFAmvaFJT9nhuj&#10;YNbUk2HQbtrsj1ZfP7+a42FLSvV77XoOIlAbXuH/9k4reB+N4e9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AYJ/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  </v:shape>
                    <v:shape id="Freeform 172" o:spid="_x0000_s1043" style="position:absolute;left:12964;top:399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zFBMQA&#10;AADcAAAADwAAAGRycy9kb3ducmV2LnhtbESP3WoCMRSE7wXfIRzBu5rVotbVKCIVlF74Ux/guDnd&#10;Xbo5WZKsrm9vCgUvh5n5hlmsWlOJGzlfWlYwHCQgiDOrS84VXL63bx8gfEDWWFkmBQ/ysFp2OwtM&#10;tb3ziW7nkIsIYZ+igiKEOpXSZwUZ9ANbE0fvxzqDIUqXS+3wHuGmkqMkmUiDJceFAmvaFJT9nhuj&#10;YNbUk2HQbtrsj1ZfP7+a42FLSvV77XoOIlAbXuH/9k4reB+N4e9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MxQT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  </v:shape>
                  </v:group>
                  <v:group id="Group 159" o:spid="_x0000_s1044" style="position:absolute;left:11808;top:2619;width:3362;height:1665;flip:x" coordorigin="9991,2749" coordsize="4674,2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rZnCsQAAADcAAAA&#10;DwAAAAAAAAAAAAAAAACqAgAAZHJzL2Rvd25yZXYueG1sUEsFBgAAAAAEAAQA+gAAAJsDAAAAAA==&#10;">
                    <v:shape id="Freeform 160" o:spid="_x0000_s1045" style="position:absolute;left:9991;top:3026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XO8MA&#10;AADcAAAADwAAAGRycy9kb3ducmV2LnhtbESPQWsCMRSE74L/ITyhF6nZurRbVqNIQfSq7aW3x+a5&#10;Wd28LEl0t//eCEKPw8x8wyzXg23FjXxoHCt4m2UgiCunG64V/HxvXz9BhIissXVMCv4owHo1Hi2x&#10;1K7nA92OsRYJwqFEBSbGrpQyVIYshpnriJN3ct5iTNLXUnvsE9y2cp5lH9Jiw2nBYEdfhqrL8WoV&#10;FM1ua35D74vpNdOn9z4/yyFX6mUybBYgIg3xP/xs77WCfF7A40w6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kXO8MAAADc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  </v:shape>
                    <v:shape id="Freeform 161" o:spid="_x0000_s1046" style="position:absolute;left:9991;top:3518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DScAA&#10;AADcAAAADwAAAGRycy9kb3ducmV2LnhtbERPy4rCMBTdD/gP4QpuBk21qEPHKCKIs/WxcXdprk1n&#10;mpuSRFv/frIQXB7Oe7XpbSMe5EPtWMF0koEgLp2uuVJwOe/HXyBCRNbYOCYFTwqwWQ8+Vlho1/GR&#10;HqdYiRTCoUAFJsa2kDKUhiyGiWuJE3dz3mJM0FdSe+xSuG3kLMsW0mLNqcFgSztD5d/pbhUs68Pe&#10;XEPnl5/3TN/mXf4r+1yp0bDffoOI1Me3+OX+0QryWVqbzqQj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aDScAAAADcAAAADwAAAAAAAAAAAAAAAACYAgAAZHJzL2Rvd25y&#10;ZXYueG1sUEsFBgAAAAAEAAQA9QAAAIU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  </v:shape>
                    <v:shape id="Freeform 162" o:spid="_x0000_s1047" style="position:absolute;left:9991;top:4202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om0sQA&#10;AADcAAAADwAAAGRycy9kb3ducmV2LnhtbESPT2sCMRTE7wW/Q3iCl6JZXeqf1SilIO216sXbY/Pc&#10;rG5eliS667dvCoUeh5n5DbPZ9bYRD/KhdqxgOslAEJdO11wpOB334yWIEJE1No5JwZMC7LaDlw0W&#10;2nX8TY9DrESCcChQgYmxLaQMpSGLYeJa4uRdnLcYk/SV1B67BLeNnGXZXFqsOS0YbOnDUHk73K2C&#10;Rf25N+fQ+cXrPdOXty6/yj5XajTs39cgIvXxP/zX/tIK8tkKfs+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KJtL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  </v:shape>
                    <v:shape id="Freeform 163" o:spid="_x0000_s1048" style="position:absolute;left:9991;top:356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LwQcIA&#10;AADcAAAADwAAAGRycy9kb3ducmV2LnhtbERP3WrCMBS+F3yHcITd2dQJblajiEzY2MVq5wMcm7O2&#10;rDkJSard2y8Xg11+fP/b/Wh6cSMfOssKFlkOgri2uuNGweXzNH8GESKyxt4yKfihAPvddLLFQts7&#10;n+lWxUakEA4FKmhjdIWUoW7JYMisI07cl/UGY4K+kdrjPYWbXj7m+Uoa7Dg1tOjo2FL9XQ1GwXpw&#10;q0XU/ml4K62+vrwP5ceJlHqYjYcNiEhj/Bf/uV+1guUyzU9n0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vBBwgAAANwAAAAPAAAAAAAAAAAAAAAAAJgCAABkcnMvZG93&#10;bnJldi54bWxQSwUGAAAAAAQABAD1AAAAhwMAAAAA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  </v:shape>
                    <v:shape id="Freeform 164" o:spid="_x0000_s1049" style="position:absolute;left:11457;top:3731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5V2sUA&#10;AADcAAAADwAAAGRycy9kb3ducmV2LnhtbESP0WrCQBRE34X+w3ILfdNNKliNbkIpFSp9qEY/4Jq9&#10;TUKzd8PuRuPfdwsFH4eZOcNsitF04kLOt5YVpLMEBHFldcu1gtNxO12C8AFZY2eZFNzIQ5E/TDaY&#10;aXvlA13KUIsIYZ+hgiaEPpPSVw0Z9DPbE0fv2zqDIUpXS+3wGuGmk89JspAGW44LDfb01lD1Uw5G&#10;wWroF2nQ7mXY7a0+v38O+68tKfX0OL6uQQQawz383/7QCubzFP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7lXaxQAAANwAAAAPAAAAAAAAAAAAAAAAAJgCAABkcnMv&#10;ZG93bnJldi54bWxQSwUGAAAAAAQABAD1AAAAigMAAAAA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  </v:shape>
                    <v:shape id="Freeform 165" o:spid="_x0000_s1050" style="position:absolute;left:12964;top:399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LrcUA&#10;AADcAAAADwAAAGRycy9kb3ducmV2LnhtbESP0WrCQBRE3wv+w3KFvtVNFKxNXYOIgZY+VK0fcM3e&#10;JsHs3bC7ienfdwsFH4eZOcOs89G0YiDnG8sK0lkCgri0uuFKwfmreFqB8AFZY2uZFPyQh3wzeVhj&#10;pu2NjzScQiUihH2GCuoQukxKX9Zk0M9sRxy9b+sMhihdJbXDW4SbVs6TZCkNNhwXauxoV1N5PfVG&#10;wUvfLdOg3XP/frD6sv/oD58FKfU4HbevIAKN4R7+b79pBYvFHP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MutxQAAANwAAAAPAAAAAAAAAAAAAAAAAJgCAABkcnMv&#10;ZG93bnJldi54bWxQSwUGAAAAAAQABAD1AAAAigMAAAAA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  </v:shape>
                  </v:group>
                  <v:shape id="Freeform 95" o:spid="_x0000_s1051" style="position:absolute;left:654;top:3415;width:14516;height:8021;flip:x;visibility:visible;mso-wrap-style:square;v-text-anchor:top" coordsize="14841,10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NpPsYA&#10;AADcAAAADwAAAGRycy9kb3ducmV2LnhtbESP3WrCQBSE7wu+w3KE3oS6qQGV1FUkVKiUgj95gEP2&#10;mESzZ8PuqunbdwuFXg4z8w2zXA+mE3dyvrWs4HWSgiCurG65VlCeti8LED4ga+wsk4Jv8rBejZ6W&#10;mGv74APdj6EWEcI+RwVNCH0upa8aMugntieO3tk6gyFKV0vt8BHhppPTNJ1Jgy3HhQZ7Khqqrseb&#10;UXDaFbMy2V32LvlK9PxTl/Pi9q7U83jYvIEINIT/8F/7QyvIsgx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NpPsYAAADcAAAADwAAAAAAAAAAAAAAAACYAgAAZHJz&#10;L2Rvd25yZXYueG1sUEsFBgAAAAAEAAQA9QAAAIsDAAAAAA==&#10;" path="m14163,r,l13695,27r-235,53l13230,133r-492,160l12269,480r-563,240l11120,934r-446,133l10233,1174r-914,186l8827,1440r-493,54l7842,1547r-443,19l7330,1573r-422,l6486,1573r-422,-26l5642,1467,5244,1333,4845,1174,4469,1040,4075,907,3771,827,3466,773,2833,720,2177,667r-330,l1543,693r-323,27l915,800,609,880,305,987,,1120r66,9794l14841,10989,14820,r-657,xe" strokeweight="1pt">
                    <v:path arrowok="t" o:connecttype="custom" o:connectlocs="13853,0;13853,0;13395,20;13165,58;12940,97;12940,97;12459,214;12000,350;12000,350;11450,526;10876,682;10876,682;10440,779;10009,857;9115,993;9115,993;8634,1051;8151,1090;7670,1129;7237,1143;7169,1148;6757,1148;6344,1148;5931,1129;5518,1071;5518,1071;5129,973;4739,857;4371,759;3986,662;3986,662;3688,604;3390,564;2771,526;2771,526;2129,487;1807,487;1509,506;1193,526;895,584;596,642;298,720;298,720;0,818;65,7966;14516,8021;14495,0;14495,0;13853,0;13853,0" o:connectangles="0,0,0,0,0,0,0,0,0,0,0,0,0,0,0,0,0,0,0,0,0,0,0,0,0,0,0,0,0,0,0,0,0,0,0,0,0,0,0,0,0,0,0,0,0,0,0,0,0,0"/>
                  </v:shape>
                  <v:group id="Group 153" o:spid="_x0000_s1052" style="position:absolute;left:7245;top:1280;width:5845;height:7131" coordorigin="25,25" coordsize="6878,7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  <v:shape id="Freeform 140" o:spid="_x0000_s1053" style="position:absolute;left:25;top:25;width:6878;height:7131;visibility:visible;mso-wrap-style:square;v-text-anchor:top" coordsize="6878,7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EHsYA&#10;AADcAAAADwAAAGRycy9kb3ducmV2LnhtbESPQWvCQBSE70L/w/IKvUjd1KAtqasUsWAPIo0Br4/s&#10;M4nJvg27W03/fVcQehxm5htmsRpMJy7kfGNZwcskAUFcWt1wpaA4fD6/gfABWWNnmRT8kofV8mG0&#10;wEzbK3/TJQ+ViBD2GSqoQ+gzKX1Zk0E/sT1x9E7WGQxRukpqh9cIN52cJslcGmw4LtTY07qmss1/&#10;jILjVG92423SvuaFK1Ce98fwtVfq6XH4eAcRaAj/4Xt7qxWk6Qx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QEHsYAAADcAAAADwAAAAAAAAAAAAAAAACYAgAAZHJz&#10;L2Rvd25yZXYueG1sUEsFBgAAAAAEAAQA9QAAAIsDAAAAAA==&#10;" path="m6665,3578r213,427l6614,2875r-414,50l5811,2963r-351,12l5146,2988r-389,l4380,2975r-351,-37l3690,2875r-138,-38l3414,2800r-138,-51l3138,2687r-126,-63l2887,2549r-138,-76l2623,2373,2410,2197,2209,1996,2033,1783,1883,1557r-76,-151l1745,1268r188,75l2109,1394r150,25l2397,1431r126,-12l2623,1381r88,-50l2786,1256r-1054,l1669,1055,1632,866,1619,766r,-101l1619,628r13,-88l1644,440r38,-101l1732,251r50,-75l1845,113r63,-63l1983,,1883,25r-88,50l1707,126r-75,62l1556,264r-62,88l1469,377r-51,100l1368,590r-50,113l1293,816r-25,113l1243,816,1218,691,1180,590,1130,465,1067,364,979,264,866,163,741,75,590,r88,126l766,251r50,101l854,452r37,113l916,665r13,113l941,879r,188l916,1256,,1256r63,62l138,1369r88,25l339,1406r125,l590,1381r163,-50l916,1268r-12,63l854,1469r-51,138l741,1758r-76,138l565,2021,464,2159,352,2298,226,2423r151,691l414,2800r88,276l540,2749r163,289l603,2636r878,-338l2535,3402r364,3616l2899,5047r766,2084l3301,5097r326,138l3954,5336r150,37l4255,5398r150,26l4556,5436r138,l4832,5424r138,-13l5108,5386r126,-38l5359,5311r126,-51l5610,5198r251,-264l5660,5373r565,1670l6163,5009r702,2122l6665,3578xe" strokeweight="1pt">
                      <v:path arrowok="t" o:connecttype="custom" o:connectlocs="6614,2875;5811,2963;5146,2988;4029,2938;3552,2837;3138,2687;2749,2473;2410,2197;1883,1557;1745,1268;2109,1394;2523,1419;2786,1256;1669,1055;1619,766;1619,628;1644,440;1732,251;1845,113;1983,0;1707,126;1556,264;1469,377;1368,590;1293,816;1268,929;1218,691;1130,465;979,264;741,75;678,126;816,352;891,565;929,778;941,1067;0,1256;226,1394;590,1381;916,1268;854,1469;665,1896;352,2298;414,2800;703,3038;2535,3402;3665,7131;3627,5235;4255,5398;4694,5436;5108,5386;5485,5260;5660,5373;6865,7131" o:connectangles="0,0,0,0,0,0,0,0,0,0,0,0,0,0,0,0,0,0,0,0,0,0,0,0,0,0,0,0,0,0,0,0,0,0,0,0,0,0,0,0,0,0,0,0,0,0,0,0,0,0,0,0,0"/>
                    </v:shape>
                    <v:shape id="Freeform 141" o:spid="_x0000_s1054" style="position:absolute;left:879;top:389;width:326;height:301;visibility:visible;mso-wrap-style:square;v-text-anchor:top" coordsize="326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Pue8QA&#10;AADcAAAADwAAAGRycy9kb3ducmV2LnhtbESPwWrDMBBE74H+g9hCLqGRU7chOJZDSSnkFKhT6HWx&#10;NpaJtDKWGjt/XxUKOQ4z84Ypd5Oz4kpD6DwrWC0zEMSN1x23Cr5OH08bECEia7SeScGNAuyqh1mJ&#10;hfYjf9K1jq1IEA4FKjAx9oWUoTHkMCx9T5y8sx8cxiSHVuoBxwR3Vj5n2Vo67DgtGOxpb6i51D9O&#10;wctxb75fpxUurGzyYOzhfQxeqfnj9LYFEWmK9/B/+6AV5Pka/s6kIy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D7nvEAAAA3AAAAA8AAAAAAAAAAAAAAAAAmAIAAGRycy9k&#10;b3ducmV2LnhtbFBLBQYAAAAABAAEAPUAAACJAwAAAAA=&#10;" path="m213,l,88,37,201,62,301,326,226,276,101,213,xe" strokeweight="1pt">
                      <v:path arrowok="t" o:connecttype="custom" o:connectlocs="213,0;0,88;0,88;37,201;62,301;326,226;326,226;276,101;213,0;213,0" o:connectangles="0,0,0,0,0,0,0,0,0,0"/>
                    </v:shape>
                    <v:shape id="Freeform 142" o:spid="_x0000_s1055" style="position:absolute;left:791;top:188;width:301;height:289;visibility:visible;mso-wrap-style:square;v-text-anchor:top" coordsize="301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ivnMYA&#10;AADcAAAADwAAAGRycy9kb3ducmV2LnhtbESPQUsDMRSE74L/ITzBi7RZLdS6NluKIFXw0ipYb4/N&#10;c7Ps5iUk6e76741Q8DjMzDfMejPZXgwUYutYwe28AEFcO91yo+Dj/Xm2AhETssbeMSn4oQib6vJi&#10;jaV2I+9pOKRGZAjHEhWYlHwpZawNWYxz54mz9+2CxZRlaKQOOGa47eVdUSylxZbzgkFPT4bq7nCy&#10;CobOfb2Z43Y37o+u8Z/GP9yEV6Wur6btI4hEU/oPn9svWsFicQ9/Z/IRk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ivnMYAAADcAAAADwAAAAAAAAAAAAAAAACYAgAAZHJz&#10;L2Rvd25yZXYueG1sUEsFBgAAAAAEAAQA9QAAAIsDAAAAAA==&#10;" path="m88,289l301,201,213,101,100,,,88,50,189,88,289xe" strokeweight="1pt">
                      <v:path arrowok="t" o:connecttype="custom" o:connectlocs="88,289;301,201;301,201;213,101;100,0;0,88;0,88;50,189;88,289;88,289" o:connectangles="0,0,0,0,0,0,0,0,0,0"/>
                    </v:shape>
                    <v:shape id="Freeform 143" o:spid="_x0000_s1056" style="position:absolute;left:941;top:615;width:327;height:289;visibility:visible;mso-wrap-style:square;v-text-anchor:top" coordsize="32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uPMIA&#10;AADcAAAADwAAAGRycy9kb3ducmV2LnhtbERPy4rCMBTdD/gP4QqzG1NHHKQaRYWiiDKMj4W7S3Nt&#10;i81NSaLt/P1kIczycN6zRWdq8STnK8sKhoMEBHFudcWFgvMp+5iA8AFZY22ZFPySh8W89zbDVNuW&#10;f+h5DIWIIexTVFCG0KRS+rwkg35gG+LI3awzGCJ0hdQO2xhuavmZJF/SYMWxocSG1iXl9+PDKGj2&#10;491h9Z3hpc2yzXZ84M3VsVLv/W45BRGoC//il3urFYxGcW08E4+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G+48wgAAANwAAAAPAAAAAAAAAAAAAAAAAJgCAABkcnMvZG93&#10;bnJldi54bWxQSwUGAAAAAAQABAD1AAAAhwMAAAAA&#10;" path="m264,l,75,13,188,25,289,327,226,302,101,264,xe" strokeweight="1pt">
                      <v:path arrowok="t" o:connecttype="custom" o:connectlocs="264,0;0,75;0,75;13,188;25,289;327,226;327,226;302,101;264,0;264,0" o:connectangles="0,0,0,0,0,0,0,0,0,0"/>
                    </v:shape>
                    <v:shape id="Freeform 145" o:spid="_x0000_s1057" style="position:absolute;left:1494;top:213;width:263;height:252;visibility:visible;mso-wrap-style:square;v-text-anchor:top" coordsize="26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m1gcMA&#10;AADcAAAADwAAAGRycy9kb3ducmV2LnhtbESPQUsDMRSE74L/IbyCN5ttV6xdmxYVRC8euu3eH8lz&#10;s7h5WZLYpv/eCILHYWa+YTa77EZxohAHzwoW8woEsfZm4F7B8fB6+wAiJmSDo2dScKEIu+311QYb&#10;48+8p1ObelEgHBtUYFOaGimjtuQwzv1EXLxPHxymIkMvTcBzgbtRLqvqXjocuCxYnOjFkv5qv52C&#10;u26tLx/6rQ4hh65rV/Z5mfdK3czy0yOIRDn9h//a70ZBXa/h90w5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m1gcMAAADcAAAADwAAAAAAAAAAAAAAAACYAgAAZHJzL2Rv&#10;d25yZXYueG1sUEsFBgAAAAAEAAQA9QAAAIgDAAAAAA==&#10;" path="m,189r175,63l213,151,263,63,163,,87,76,25,164,,189xe" strokeweight="1pt">
                      <v:path arrowok="t" o:connecttype="custom" o:connectlocs="0,189;175,252;175,252;213,151;263,63;163,0;163,0;87,76;25,164;25,164;0,189;0,189" o:connectangles="0,0,0,0,0,0,0,0,0,0,0,0"/>
                    </v:shape>
                    <v:shape id="Freeform 146" o:spid="_x0000_s1058" style="position:absolute;left:1393;top:402;width:276;height:251;visibility:visible;mso-wrap-style:square;v-text-anchor:top" coordsize="276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eHZsIA&#10;AADcAAAADwAAAGRycy9kb3ducmV2LnhtbERPz2vCMBS+D/wfwhO8DE11Q0o1ShFEGbusevD4TJ5t&#10;sXkpTbTd/vrlMNjx4/u93g62EU/qfO1YwXyWgCDWztRcKjif9tMUhA/IBhvHpOCbPGw3o5c1Zsb1&#10;/EXPIpQihrDPUEEVQptJ6XVFFv3MtcSRu7nOYoiwK6XpsI/htpGLJFlKizXHhgpb2lWk78XDKlgU&#10;P1d9OL/SMu9zLj5SfUnnn0pNxkO+AhFoCP/iP/fRKHh7j/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4dmwgAAANwAAAAPAAAAAAAAAAAAAAAAAJgCAABkcnMvZG93&#10;bnJldi54bWxQSwUGAAAAAAQABAD1AAAAhwMAAAAA&#10;" path="m276,63l101,,50,100,,213r251,38l264,163,276,63xe" strokeweight="1pt">
                      <v:path arrowok="t" o:connecttype="custom" o:connectlocs="276,63;101,0;101,0;50,100;0,213;251,251;251,251;264,163;276,63;276,63" o:connectangles="0,0,0,0,0,0,0,0,0,0"/>
                    </v:shape>
                    <v:shape id="Freeform 147" o:spid="_x0000_s1059" style="position:absolute;left:1318;top:615;width:339;height:276;visibility:visible;mso-wrap-style:square;v-text-anchor:top" coordsize="33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W18UA&#10;AADcAAAADwAAAGRycy9kb3ducmV2LnhtbESPQWvCQBSE7wX/w/IEb3UTa22JrqINxV6r1eLtkX1m&#10;g9m3Ibtq6q93C4Ueh5n5hpktOluLC7W+cqwgHSYgiAunKy4VfG3fH19B+ICssXZMCn7Iw2Lee5hh&#10;pt2VP+myCaWIEPYZKjAhNJmUvjBk0Q9dQxy9o2sthijbUuoWrxFuazlKkom0WHFcMNjQm6HitDlb&#10;BXl+W1brw0tunver8VpSuvoe7ZQa9LvlFESgLvyH/9ofWsHTOIXf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NbXxQAAANwAAAAPAAAAAAAAAAAAAAAAAJgCAABkcnMv&#10;ZG93bnJldi54bWxQSwUGAAAAAAQABAD1AAAAigMAAAAA&#10;" path="m326,75r,l326,38,75,,25,113,,226r339,50l326,176r,-101xe" strokeweight="1pt">
                      <v:path arrowok="t" o:connecttype="custom" o:connectlocs="326,75;326,75;326,38;75,0;75,0;25,113;0,226;339,276;339,276;326,176;326,75;326,75" o:connectangles="0,0,0,0,0,0,0,0,0,0,0,0"/>
                    </v:shape>
                    <v:shape id="Freeform 149" o:spid="_x0000_s1060" style="position:absolute;left:251;top:2448;width:326;height:126;visibility:visible;mso-wrap-style:square;v-text-anchor:top" coordsize="32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LMUsUA&#10;AADcAAAADwAAAGRycy9kb3ducmV2LnhtbESPQWvCQBSE70L/w/IKXkQ3tSIhdRUrCEIVMYr0+Mi+&#10;JqHZtyG7mvjvXUHwOMzMN8xs0ZlKXKlxpWUFH6MIBHFmdcm5gtNxPYxBOI+ssbJMCm7kYDF/680w&#10;0bblA11Tn4sAYZeggsL7OpHSZQUZdCNbEwfvzzYGfZBNLnWDbYCbSo6jaCoNlhwWCqxpVVD2n16M&#10;gu9tunL7XTqJz8tB3drt7+Entkr137vlFwhPnX+Fn+2NVvA5GcPjTD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4sxSxQAAANwAAAAPAAAAAAAAAAAAAAAAAJgCAABkcnMv&#10;ZG93bnJldi54bWxQSwUGAAAAAAQABAD1AAAAigMAAAAA&#10;" path="m151,126r,l201,88,326,,213,75r-75,26l88,75,,,88,101r38,12l151,126xe" strokeweight="1pt">
                      <v:path arrowok="t" o:connecttype="custom" o:connectlocs="151,126;151,126;201,88;326,0;326,0;213,75;138,101;138,101;88,75;0,0;0,0;88,101;126,113;151,126;151,126" o:connectangles="0,0,0,0,0,0,0,0,0,0,0,0,0,0,0"/>
                    </v:shape>
                    <v:shape id="Freeform 150" o:spid="_x0000_s1061" style="position:absolute;left:1255;top:1670;width:239;height:150;visibility:visible;mso-wrap-style:square;v-text-anchor:top" coordsize="23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ZtU8YA&#10;AADcAAAADwAAAGRycy9kb3ducmV2LnhtbESPT2vCQBTE74LfYXlCL1I3rUVKdBURKvVg/dueH9ln&#10;Es2+jdk1xn56t1DwOMzMb5jRpDGFqKlyuWUFL70IBHFidc6pgv3u4/kdhPPIGgvLpOBGDibjdmuE&#10;sbZX3lC99akIEHYxKsi8L2MpXZKRQdezJXHwDrYy6IOsUqkrvAa4KeRrFA2kwZzDQoYlzTJKTtuL&#10;UUB1d3lcz1e/P99f5+LYvfgpLrRST51mOgThqfGP8H/7Uyvov/Xh70w4An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ZtU8YAAADcAAAADwAAAAAAAAAAAAAAAACYAgAAZHJz&#10;L2Rvd25yZXYueG1sUEsFBgAAAAAEAAQA9QAAAIsDAAAAAA==&#10;" path="m,l,,25,62r13,51l63,150r25,l126,150r37,-37l201,62,239,,201,50r-38,50l126,113r-26,12l75,113,38,100,25,50,,xe" strokeweight="1pt">
                      <v:path arrowok="t" o:connecttype="custom" o:connectlocs="0,0;0,0;25,62;38,113;63,150;88,150;126,150;163,113;201,62;239,0;239,0;201,50;163,100;126,113;100,125;75,113;38,100;25,50;0,0;0,0" o:connectangles="0,0,0,0,0,0,0,0,0,0,0,0,0,0,0,0,0,0,0,0"/>
                    </v:shape>
                    <v:shape id="Freeform 151" o:spid="_x0000_s1062" style="position:absolute;left:916;top:1670;width:239;height:150;visibility:visible;mso-wrap-style:square;v-text-anchor:top" coordsize="23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/1J8cA&#10;AADcAAAADwAAAGRycy9kb3ducmV2LnhtbESPT2vCQBTE70K/w/IKvUjdtIqU1FVEaNGD/6Lt+ZF9&#10;TaLZt2l2jamf3i0IHoeZ+Q0zmrSmFA3VrrCs4KUXgSBOrS44U7DffTy/gXAeWWNpmRT8kYPJ+KEz&#10;wljbM2+pSXwmAoRdjApy76tYSpfmZND1bEUcvB9bG/RB1pnUNZ4D3JTyNYqG0mDBYSHHimY5pcfk&#10;ZBRQ010eNp/ry/fX6rc8dE9+igut1NNjO30H4an19/CtPdcK+oMB/J8JR0C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/9SfHAAAA3AAAAA8AAAAAAAAAAAAAAAAAmAIAAGRy&#10;cy9kb3ducmV2LnhtbFBLBQYAAAAABAAEAPUAAACMAwAAAAA=&#10;" path="m,l,,25,62r25,51l76,150r25,l126,150r37,-37l201,62,239,,201,50r-38,50l138,113r-37,12l76,113,50,100,25,50,,xe" strokeweight="1pt">
                      <v:path arrowok="t" o:connecttype="custom" o:connectlocs="0,0;0,0;25,62;50,113;76,150;101,150;126,150;163,113;201,62;239,0;239,0;201,50;163,100;138,113;101,125;76,113;50,100;25,50;0,0;0,0" o:connectangles="0,0,0,0,0,0,0,0,0,0,0,0,0,0,0,0,0,0,0,0"/>
                    </v:shape>
                    <v:shape id="Freeform 152" o:spid="_x0000_s1063" style="position:absolute;left:1506;top:2184;width:276;height:314;visibility:visible;mso-wrap-style:square;v-text-anchor:top" coordsize="276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wN8YA&#10;AADcAAAADwAAAGRycy9kb3ducmV2LnhtbESPX0vDQBDE3wW/w7FC3+xFq5KmvRYJtPgipX9oXze5&#10;NYnm9kJu28Zv7wmCj8PM/IaZLwfXqgv1ofFs4GGcgCIuvW24MnDYr+5TUEGQLbaeycA3BVgubm/m&#10;mFl/5S1ddlKpCOGQoYFapMu0DmVNDsPYd8TR+/C9Q4myr7Tt8RrhrtWPSfKiHTYcF2rsKK+p/Nqd&#10;nYG0SN+P/CnFpl0n0zyXU1FuJsaM7obXGSihQf7Df+03a2Dy9Ay/Z+IR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/wN8YAAADcAAAADwAAAAAAAAAAAAAAAACYAgAAZHJz&#10;L2Rvd25yZXYueG1sUEsFBgAAAAAEAAQA9QAAAIsDAAAAAA==&#10;" path="m,139l176,314,276,,,139xe" strokeweight="1pt">
                      <v:path arrowok="t" o:connecttype="custom" o:connectlocs="0,139;176,314;276,0;0,139" o:connectangles="0,0,0,0"/>
                    </v:shape>
                  </v:group>
                  <v:group id="Group 641" o:spid="_x0000_s1064" style="position:absolute;left:1017;top:6586;width:10791;height:4868" coordorigin="1017,6586" coordsize="10791,4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  <v:shape id="Freeform 630" o:spid="_x0000_s1065" style="position:absolute;left:1634;top:10187;width:10174;height:1267;visibility:visible;mso-wrap-style:square;v-text-anchor:top" coordsize="8513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NDjsUA&#10;AADcAAAADwAAAGRycy9kb3ducmV2LnhtbESPQWvCQBSE74L/YXlCb7rRFlNTVwktLRU8JFY8P7Kv&#10;STD7Ns1uTfrvu4LgcZiZb5j1djCNuFDnassK5rMIBHFhdc2lguPX+/QZhPPIGhvLpOCPHGw349Ea&#10;E217zuly8KUIEHYJKqi8bxMpXVGRQTezLXHwvm1n0AfZlVJ32Ae4aeQiipbSYM1hocKWXisqzodf&#10;o2C15/JjkHhKU5m95efs5xTvUKmHyZC+gPA0+Hv41v7UCh6fYrieC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0OOxQAAANwAAAAPAAAAAAAAAAAAAAAAAJgCAABkcnMv&#10;ZG93bnJldi54bWxQSwUGAAAAAAQABAD1AAAAigMAAAAA&#10;" path="m6,939c44,826,,911,94,829,202,735,197,690,316,651v22,-15,45,-28,66,-44c398,594,408,572,427,563v42,-21,89,-30,133,-45c591,507,618,486,648,474v43,-17,133,-44,133,-44c993,288,1242,249,1490,208v136,-22,260,-51,399,-66c2049,102,2185,94,2354,75,3011,,2307,55,2996,9v606,7,1211,9,1817,22c5145,38,5479,118,5810,142v177,44,352,62,532,88c6476,249,6607,295,6740,319v52,9,104,13,156,22c7069,372,7239,441,7405,496v184,61,370,115,554,177c8025,695,8092,718,8158,740v22,7,67,22,67,22c8247,777,8267,795,8291,806v68,31,166,33,222,89l6,939xe" strokeweight="1pt">
                      <v:path arrowok="t" o:connecttype="custom" o:connectlocs="7,1267;112,1119;378,878;457,819;510,760;669,699;774,640;933,580;1781,281;2258,192;2813,101;3581,12;5752,42;6944,192;7579,310;8055,430;8242,460;8850,669;9512,908;9750,998;9830,1028;9909,1088;10174,1208;7,1267" o:connectangles="0,0,0,0,0,0,0,0,0,0,0,0,0,0,0,0,0,0,0,0,0,0,0,0"/>
                    </v:shape>
                    <v:group id="Group 118" o:spid="_x0000_s1066" style="position:absolute;left:1017;top:6586;width:6420;height:4447;rotation:202681fd;flip:x" coordorigin="23,23" coordsize="6765,4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ikDMwwAAANwAAAAP&#10;AAAAAAAAAAAAAAAAAKoCAABkcnMvZG93bnJldi54bWxQSwUGAAAAAAQABAD6AAAAmgMAAAAA&#10;">
                      <v:shape id="Freeform 119" o:spid="_x0000_s1067" style="position:absolute;left:3784;top:3896;width:596;height:790;visibility:visible;mso-wrap-style:square;v-text-anchor:top" coordsize="596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LOSsgA&#10;AADcAAAADwAAAGRycy9kb3ducmV2LnhtbESPT2vCQBTE74V+h+UVeim6sZaoqav4p1ovEdRCr6/Z&#10;1yQ0+zZkV41++m6h4HGYmd8w42lrKnGixpWWFfS6EQjizOqScwUfh1VnCMJ5ZI2VZVJwIQfTyf3d&#10;GBNtz7yj097nIkDYJaig8L5OpHRZQQZd19bEwfu2jUEfZJNL3eA5wE0ln6MolgZLDgsF1rQoKPvZ&#10;H42CNH07fqW0/oyfVu/zbTy/jgbLpVKPD+3sFYSn1t/C/+2NVtB/GcHfmXAE5O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Es5KyAAAANwAAAAPAAAAAAAAAAAAAAAAAJgCAABk&#10;cnMvZG93bnJldi54bWxQSwUGAAAAAAQABAD1AAAAjQMAAAAA&#10;" path="m103,584r,l149,676r46,68l241,779r34,11l309,790r35,l378,779r46,-35l470,676r34,-92l550,378,596,,,,57,366r46,218xe" strokeweight="1pt">
                        <v:path arrowok="t" o:connecttype="custom" o:connectlocs="103,584;103,584;149,676;195,744;241,779;275,790;309,790;309,790;344,790;378,779;424,744;470,676;504,584;504,584;550,378;596,0;0,0;0,0;57,366;103,584;103,584" o:connectangles="0,0,0,0,0,0,0,0,0,0,0,0,0,0,0,0,0,0,0,0,0"/>
                      </v:shape>
                      <v:shape id="Freeform 120" o:spid="_x0000_s1068" style="position:absolute;left:1915;top:3896;width:596;height:790;visibility:visible;mso-wrap-style:square;v-text-anchor:top" coordsize="596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HxCsUA&#10;AADcAAAADwAAAGRycy9kb3ducmV2LnhtbERPTWvCQBC9C/0Pywi9lLqp0lijq1St1ksKVcHrmB2T&#10;0OxsyK4a++u7h4LHx/uezFpTiQs1rrSs4KUXgSDOrC45V7DfrZ7fQDiPrLGyTApu5GA2fehMMNH2&#10;yt902fpchBB2CSoovK8TKV1WkEHXszVx4E62MegDbHKpG7yGcFPJfhTF0mDJoaHAmhYFZT/bs1GQ&#10;ph/nY0rrQ/y0+px/xfPf0XC5VOqx276PQXhq/V38795oBYPXMD+cCUd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8fEKxQAAANwAAAAPAAAAAAAAAAAAAAAAAJgCAABkcnMv&#10;ZG93bnJldi54bWxQSwUGAAAAAAQABAD1AAAAigMAAAAA&#10;" path="m103,584r,l137,676r58,68l241,779r34,11l309,790r35,l367,779r57,-35l470,676r34,-92l550,378,596,,,,57,366r46,218xe" strokeweight="1pt">
                        <v:path arrowok="t" o:connecttype="custom" o:connectlocs="103,584;103,584;137,676;195,744;241,779;275,790;309,790;309,790;344,790;367,779;424,744;470,676;504,584;504,584;550,378;596,0;0,0;0,0;57,366;103,584;103,584" o:connectangles="0,0,0,0,0,0,0,0,0,0,0,0,0,0,0,0,0,0,0,0,0"/>
                      </v:shape>
                      <v:shape id="Freeform 121" o:spid="_x0000_s1069" style="position:absolute;left:241;top:23;width:5802;height:4228;visibility:visible;mso-wrap-style:square;v-text-anchor:top" coordsize="5802,4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MZsQA&#10;AADcAAAADwAAAGRycy9kb3ducmV2LnhtbESP0WrCQBRE3wX/YblC3+omlYqmWUWkgqilaPsBl+xN&#10;NjV7N2S3mv69KxR8HGbmDJMve9uIC3W+dqwgHScgiAuna64UfH9tnmcgfEDW2DgmBX/kYbkYDnLM&#10;tLvykS6nUIkIYZ+hAhNCm0npC0MW/di1xNErXWcxRNlVUnd4jXDbyJckmUqLNccFgy2tDRXn06+N&#10;FKxRl/3H4X1lpvuf4y58pslcqadRv3oDEagPj/B/e6sVTF5T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oTGbEAAAA3AAAAA8AAAAAAAAAAAAAAAAAmAIAAGRycy9k&#10;b3ducmV2LnhtbFBLBQYAAAAABAAEAPUAAACJAwAAAAA=&#10;" path="m596,928r,l516,974r-69,57l390,1077r-58,69l275,1214r-57,69l137,1444,69,1615,23,1787,,1971r,194l11,2360r35,183l92,2715r68,172l252,3048r92,137l458,3311r138,92l848,3563r275,138l1399,3815r286,115l1983,4021r310,69l2614,4159r321,34l3233,4228r287,l3795,4228r252,-35l4300,4159r218,-69l4712,4021r172,-91l4999,3850r103,-81l5206,3678r80,-92l5378,3483r68,-103l5527,3254r57,-115l5641,3013r46,-114l5721,2773r23,-126l5767,2521r23,-138l5802,2246r,-138l5790,1982r-11,-137l5756,1707r-23,-126l5699,1455r-46,-126l5607,1203r-58,-126l5481,962,5412,836,5343,733,5251,630,5171,527,5068,435r-92,-80l4862,275,4701,183,4518,103,4323,46,4093,11,3852,,3589,,3302,23,3004,69r-310,57l2396,195r-298,80l1800,378,1502,493,1192,630,894,768,596,928xe" strokeweight="1pt">
                        <v:path arrowok="t" o:connecttype="custom" o:connectlocs="596,928;447,1031;332,1146;218,1283;137,1444;23,1787;0,2165;11,2360;92,2715;160,2887;344,3185;596,3403;848,3563;1399,3815;1983,4021;2614,4159;2935,4193;3520,4228;4047,4193;4300,4159;4712,4021;4884,3930;5102,3769;5286,3586;5446,3380;5584,3139;5641,3013;5721,2773;5767,2521;5802,2246;5802,2108;5779,1845;5733,1581;5653,1329;5549,1077;5481,962;5343,733;5171,527;4976,355;4862,275;4518,103;4093,11;3589,0;3004,69;2694,126;2098,275;1502,493;894,768;596,928" o:connectangles="0,0,0,0,0,0,0,0,0,0,0,0,0,0,0,0,0,0,0,0,0,0,0,0,0,0,0,0,0,0,0,0,0,0,0,0,0,0,0,0,0,0,0,0,0,0,0,0,0"/>
                      </v:shape>
                      <v:shape id="Freeform 122" o:spid="_x0000_s1070" style="position:absolute;left:23;top:584;width:1169;height:1112;visibility:visible;mso-wrap-style:square;v-text-anchor:top" coordsize="1169,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y1f8UA&#10;AADcAAAADwAAAGRycy9kb3ducmV2LnhtbESP0WrCQBRE3wX/YbmCL1I3Gm0lukoVK4U+af2Aa/aa&#10;RLN30+yq6d+7guDjMDNnmNmiMaW4Uu0KywoG/QgEcWp1wZmC/e/X2wSE88gaS8uk4J8cLObt1gwT&#10;bW+8pevOZyJA2CWoIPe+SqR0aU4GXd9WxME72tqgD7LOpK7xFuCmlMMoepcGCw4LOVa0yik97y5G&#10;wen8N4qXH7q3OR0yd1xzvL/8xEp1O83nFISnxr/Cz/a3VhCPh/A4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/LV/xQAAANwAAAAPAAAAAAAAAAAAAAAAAJgCAABkcnMv&#10;ZG93bnJldi54bWxQSwUGAAAAAAQABAD1AAAAigMAAAAA&#10;" path="m11,883r,l46,917r34,34l138,986r57,23l367,1054r206,35l780,1112r160,l1055,1100r46,-23l1124,1066r23,-23l1158,997r11,-114l1158,722,1135,493,1101,275,1055,126,1020,69,998,35,963,12,929,,860,12,791,35,711,58r-69,45l550,149r-80,69l298,367,149,516r-46,69l57,653,23,722,,791r,46l11,883xe" strokeweight="1pt">
                        <v:path arrowok="t" o:connecttype="custom" o:connectlocs="11,883;11,883;46,917;80,951;138,986;195,1009;367,1054;573,1089;573,1089;780,1112;940,1112;1055,1100;1101,1077;1124,1066;1124,1066;1147,1043;1158,997;1169,883;1158,722;1135,493;1135,493;1101,275;1055,126;1020,69;998,35;963,12;929,0;929,0;860,12;791,35;711,58;642,103;550,149;470,218;298,367;298,367;149,516;103,585;57,653;57,653;23,722;0,791;0,837;11,883;11,883" o:connectangles="0,0,0,0,0,0,0,0,0,0,0,0,0,0,0,0,0,0,0,0,0,0,0,0,0,0,0,0,0,0,0,0,0,0,0,0,0,0,0,0,0,0,0,0,0"/>
                      </v:shape>
                      <v:shape id="Freeform 123" o:spid="_x0000_s1071" style="position:absolute;left:2431;top:653;width:1055;height:1100;visibility:visible;mso-wrap-style:square;v-text-anchor:top" coordsize="1055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kmMQA&#10;AADcAAAADwAAAGRycy9kb3ducmV2LnhtbESPQWvCQBSE70L/w/IKvZmNCRUbXUUCLW1vJhY8PrLP&#10;JJh9G7PbmP77bqHgcZj5ZpjNbjKdGGlwrWUFiygGQVxZ3XKt4Fi+zlcgnEfW2FkmBT/kYLd9mG0w&#10;0/bGBxoLX4tQwi5DBY33fSalqxoy6CLbEwfvbAeDPsihlnrAWyg3nUzieCkNthwWGuwpb6i6FN9G&#10;QXp66ZPFF6YfNsXrWL7l06cplHp6nPZrEJ4mfw//0+86cM8p/J0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bJJjEAAAA3AAAAA8AAAAAAAAAAAAAAAAAmAIAAGRycy9k&#10;b3ducmV2LnhtbFBLBQYAAAAABAAEAPUAAACJAwAAAAA=&#10;" path="m137,23r,l103,57,80,92,57,149,34,206,11,367,,561,,756,23,905r23,115l69,1054r11,23l115,1089r34,11l252,1100r161,-23l619,1031,814,974,952,905r57,-23l1043,848r12,-34l1055,791r-12,-69l1020,653,975,584,929,516,814,378,642,229,493,115,424,69,355,34,287,12,229,,172,,137,23xe" strokeweight="1pt">
                        <v:path arrowok="t" o:connecttype="custom" o:connectlocs="137,23;137,23;103,57;80,92;57,149;34,206;11,367;0,561;0,561;0,756;23,905;46,1020;69,1054;80,1077;80,1077;115,1089;149,1100;252,1100;413,1077;619,1031;619,1031;814,974;952,905;1009,882;1043,848;1055,814;1055,791;1055,791;1043,722;1020,653;975,584;929,516;814,378;642,229;642,229;493,115;424,69;355,34;355,34;287,12;229,0;172,0;137,23;137,23" o:connectangles="0,0,0,0,0,0,0,0,0,0,0,0,0,0,0,0,0,0,0,0,0,0,0,0,0,0,0,0,0,0,0,0,0,0,0,0,0,0,0,0,0,0,0,0"/>
                      </v:shape>
                      <v:shape id="Freeform 124" o:spid="_x0000_s1072" style="position:absolute;left:814;top:2211;width:1904;height:1020;visibility:visible;mso-wrap-style:square;v-text-anchor:top" coordsize="1904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5FjcQA&#10;AADcAAAADwAAAGRycy9kb3ducmV2LnhtbESPQWvCQBSE7wX/w/KE3ppNU5WaZhWRFsSTRgseH9nX&#10;JDT7NmQ3Jv57t1DwOMzMN0y2Hk0jrtS52rKC1ygGQVxYXXOp4Hz6enkH4TyyxsYyKbiRg/Vq8pRh&#10;qu3AR7rmvhQBwi5FBZX3bSqlKyoy6CLbEgfvx3YGfZBdKXWHQ4CbRiZxvJAGaw4LFba0raj4zXuj&#10;IHGHYzw0/K375SfJhb3gPt8p9TwdNx8gPI3+Ef5v77SCt/kM/s6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eRY3EAAAA3AAAAA8AAAAAAAAAAAAAAAAAmAIAAGRycy9k&#10;b3ducmV2LnhtbFBLBQYAAAAABAAEAPUAAACJAwAAAAA=&#10;" path="m103,688r,l172,768r80,69l344,894r92,57l550,986r127,23l814,1020r138,l1089,1020r138,-23l1342,974r114,-34l1548,894r92,-57l1720,768r69,-69l1835,630r34,-57l1892,504r12,-68l1904,367r,-57l1881,264r-23,-57l1812,149r-58,-46l1697,58,1628,35,1560,12,1491,r-81,12l1319,23,1193,58r-127,68l975,184r-35,34l917,252,860,184,780,115,688,69,562,23,493,12,424,,356,,298,12,241,23,184,58,138,92,92,138,57,184,23,241,12,310,,390r12,69l35,539r22,80l103,688xe" strokeweight="1pt">
                        <v:path arrowok="t" o:connecttype="custom" o:connectlocs="103,688;252,837;436,951;677,1009;952,1020;1089,1020;1342,974;1548,894;1720,768;1789,699;1869,573;1904,436;1904,367;1881,264;1858,207;1754,103;1628,35;1491,0;1319,23;1193,58;1066,126;940,218;917,252;780,115;562,23;493,12;356,0;241,23;138,92;92,138;23,241;0,390;12,459;57,619;103,688" o:connectangles="0,0,0,0,0,0,0,0,0,0,0,0,0,0,0,0,0,0,0,0,0,0,0,0,0,0,0,0,0,0,0,0,0,0,0"/>
                      </v:shape>
                      <v:shape id="Freeform 125" o:spid="_x0000_s1073" style="position:absolute;left:2087;top:1868;width:619;height:240;visibility:visible;mso-wrap-style:square;v-text-anchor:top" coordsize="61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xhsMA&#10;AADcAAAADwAAAGRycy9kb3ducmV2LnhtbESPT4vCMBTE7wt+h/CEva2pK4pU0yLiLl7XevH2aJ79&#10;Y/NSm6jVT78RBI/DzPyGWaa9acSVOldZVjAeRSCIc6srLhTss5+vOQjnkTU2lknBnRykyeBjibG2&#10;N/6j684XIkDYxaig9L6NpXR5SQbdyLbEwTvazqAPsiuk7vAW4KaR31E0kwYrDgsltrQuKT/tLkbB&#10;5b55/OYH2+yjzB7P9SSTuq6V+hz2qwUIT71/h1/trVYwmU7heSYcAZ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QxhsMAAADcAAAADwAAAAAAAAAAAAAAAACYAgAAZHJzL2Rv&#10;d25yZXYueG1sUEsFBgAAAAAEAAQA9QAAAIgDAAAAAA==&#10;" path="m619,240r,l562,149,504,80,436,34,355,,275,,195,22,103,57,,126,92,80,183,57,264,45r80,12l413,80r68,34l550,171r69,69xe" strokeweight="1pt">
                        <v:path arrowok="t" o:connecttype="custom" o:connectlocs="619,240;619,240;562,149;504,80;436,34;355,0;275,0;195,22;103,57;0,126;0,126;92,80;183,57;264,45;344,57;413,80;481,114;550,171;619,240;619,240" o:connectangles="0,0,0,0,0,0,0,0,0,0,0,0,0,0,0,0,0,0,0,0"/>
                      </v:shape>
                      <v:shape id="Freeform 126" o:spid="_x0000_s1074" style="position:absolute;left:803;top:1868;width:607;height:240;visibility:visible;mso-wrap-style:square;v-text-anchor:top" coordsize="607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0AsMA&#10;AADcAAAADwAAAGRycy9kb3ducmV2LnhtbESPQWsCMRSE7wX/Q3iFXoomKhXZGkVEwXooVNv7Y/Pc&#10;LN28LElct/++EQSPw8x8wyxWvWtERyHWnjWMRwoEcelNzZWG79NuOAcRE7LBxjNp+KMIq+XgaYGF&#10;8Vf+ou6YKpEhHAvUYFNqCyljaclhHPmWOHtnHxymLEMlTcBrhrtGTpSaSYc15wWLLW0slb/Hi9Ow&#10;fY2n/Q9Sd1ZjFQ5r+1F9HlqtX5779TuIRH16hO/tvdEwfZvB7Uw+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Q0AsMAAADcAAAADwAAAAAAAAAAAAAAAACYAgAAZHJzL2Rv&#10;d25yZXYueG1sUEsFBgAAAAAEAAQA9QAAAIgDAAAAAA==&#10;" path="m607,126r,l504,57,412,22,332,,252,,172,34,103,80,46,149,,240,57,171r69,-57l195,80,263,57,344,45r91,12l516,80r91,46xe" strokeweight="1pt">
                        <v:path arrowok="t" o:connecttype="custom" o:connectlocs="607,126;607,126;504,57;412,22;332,0;252,0;172,34;103,80;46,149;0,240;0,240;57,171;126,114;195,80;263,57;344,45;435,57;516,80;607,126;607,126" o:connectangles="0,0,0,0,0,0,0,0,0,0,0,0,0,0,0,0,0,0,0,0"/>
                      </v:shape>
                      <v:shape id="Freeform 127" o:spid="_x0000_s1075" style="position:absolute;left:1261;top:2555;width:161;height:218;visibility:visible;mso-wrap-style:square;v-text-anchor:top" coordsize="16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ZDnsYA&#10;AADcAAAADwAAAGRycy9kb3ducmV2LnhtbESPW2vCQBSE3wv+h+UIvtWNiheiq6hQUIoWLy++HbLH&#10;JJg9m2bXJP77bqHQx2FmvmEWq9YUoqbK5ZYVDPoRCOLE6pxTBdfLx/sMhPPIGgvLpOBFDlbLztsC&#10;Y20bPlF99qkIEHYxKsi8L2MpXZKRQde3JXHw7rYy6IOsUqkrbALcFHIYRRNpMOewkGFJ24ySx/lp&#10;FNSv5sCfX8fNYfK9PfJ+N6438qZUr9uu5yA8tf4//NfeaQWj8RR+z4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ZDnsYAAADcAAAADwAAAAAAAAAAAAAAAACYAgAAZHJz&#10;L2Rvd25yZXYueG1sUEsFBgAAAAAEAAQA9QAAAIsDAAAAAA==&#10;" path="m103,11r,l69,,46,,23,11,12,46,,92r12,45l35,172r23,34l92,218r34,l149,195r12,-23l161,126,149,80,126,46,103,11xe" strokeweight="1pt">
                        <v:path arrowok="t" o:connecttype="custom" o:connectlocs="103,11;103,11;69,0;46,0;46,0;23,11;12,46;12,46;0,92;12,137;12,137;35,172;58,206;58,206;92,218;126,218;126,218;149,195;161,172;161,172;161,126;149,80;149,80;126,46;103,11;103,11" o:connectangles="0,0,0,0,0,0,0,0,0,0,0,0,0,0,0,0,0,0,0,0,0,0,0,0,0,0"/>
                      </v:shape>
                      <v:shape id="Freeform 128" o:spid="_x0000_s1076" style="position:absolute;left:2041;top:2555;width:149;height:218;visibility:visible;mso-wrap-style:square;v-text-anchor:top" coordsize="14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oWaMIA&#10;AADcAAAADwAAAGRycy9kb3ducmV2LnhtbERPz2vCMBS+D/Y/hDfwNlOnDtc1lSEIgiis22HHR/PW&#10;dGteShJt/e/NQfD48f0u1qPtxJl8aB0rmE0zEMS10y03Cr6/ts8rECEia+wck4ILBViXjw8F5toN&#10;/EnnKjYihXDIUYGJsc+lDLUhi2HqeuLE/TpvMSboG6k9DincdvIly16lxZZTg8GeNobq/+pkFfjq&#10;FGszWy0Xx599OxzeFn9VcEpNnsaPdxCRxngX39w7rWC+TGvTmXQEZH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6hZowgAAANwAAAAPAAAAAAAAAAAAAAAAAJgCAABkcnMvZG93&#10;bnJldi54bWxQSwUGAAAAAAQABAD1AAAAhwMAAAAA&#10;" path="m,172r,l11,195r23,23l69,218,92,206r34,-34l138,137,149,92r,-46l138,11,115,,80,,57,11,23,46,,80r,46l,172xe" strokeweight="1pt">
                        <v:path arrowok="t" o:connecttype="custom" o:connectlocs="0,172;0,172;11,195;34,218;34,218;69,218;92,206;92,206;126,172;138,137;138,137;149,92;149,46;149,46;138,11;115,0;115,0;80,0;57,11;57,11;23,46;0,80;0,80;0,126;0,172;0,172" o:connectangles="0,0,0,0,0,0,0,0,0,0,0,0,0,0,0,0,0,0,0,0,0,0,0,0,0,0"/>
                      </v:shape>
                      <v:shape id="Freeform 129" o:spid="_x0000_s1077" style="position:absolute;left:5882;top:1192;width:906;height:618;visibility:visible;mso-wrap-style:square;v-text-anchor:top" coordsize="906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jvcgA&#10;AADcAAAADwAAAGRycy9kb3ducmV2LnhtbESPQWvCQBSE70L/w/IKvUizsWJpU1epiiCIQtNSenzN&#10;viZLs29DdjVpf70rCB6HmfmGmc57W4sjtd44VjBKUhDEhdOGSwUf7+v7JxA+IGusHZOCP/Iwn90M&#10;pphp1/EbHfNQighhn6GCKoQmk9IXFVn0iWuIo/fjWoshyraUusUuwm0tH9L0UVo0HBcqbGhZUfGb&#10;H6yCYBb/erLf7j5X4/VXb9L8uxsulbq77V9fQATqwzV8aW+0gvHkGc5n4hGQs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BWO9yAAAANwAAAAPAAAAAAAAAAAAAAAAAJgCAABk&#10;cnMvZG93bnJldi54bWxQSwUGAAAAAAQABAD1AAAAjQMAAAAA&#10;" path="m333,103r,l344,91,367,80r23,l424,91r58,35l528,183r,46l528,275r,34l505,343,413,297,356,240,333,206,321,171r,-34l333,103xm298,22r,l287,45,264,68r-12,81l252,194r23,46l298,286r58,46l402,366r57,23l379,446,275,492,149,515r-137,l,607r92,11l172,607r80,-12l333,561r69,-46l459,481r46,-35l539,412r12,l654,412r92,-11l826,366r80,-46l814,355r-80,11l642,366,574,355r11,-58l585,229,574,171,551,114,516,68,470,34,424,11,356,,333,11,298,22xe" strokeweight="1pt">
                        <v:path arrowok="t" o:connecttype="custom" o:connectlocs="333,103;367,80;424,91;482,126;528,183;528,275;505,343;413,297;356,240;321,171;333,103;298,22;287,45;252,149;252,194;298,286;356,332;459,389;379,446;149,515;0,607;92,618;252,595;333,561;459,481;539,412;551,412;654,412;826,366;906,320;734,366;574,355;585,297;585,229;551,114;516,68;424,11;356,0;298,22" o:connectangles="0,0,0,0,0,0,0,0,0,0,0,0,0,0,0,0,0,0,0,0,0,0,0,0,0,0,0,0,0,0,0,0,0,0,0,0,0,0,0"/>
                        <o:lock v:ext="edit" verticies="t"/>
                      </v:shape>
                      <v:shape id="Freeform 130" o:spid="_x0000_s1078" style="position:absolute;left:4735;top:3597;width:597;height:1089;visibility:visible;mso-wrap-style:square;v-text-anchor:top" coordsize="597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LmcEA&#10;AADcAAAADwAAAGRycy9kb3ducmV2LnhtbERPz2vCMBS+D/wfwhO8DE11LIxqFBkMBE/rBHd8bZ5t&#10;tHkpTdT635vDYMeP7/dqM7hW3KgP1rOG+SwDQVx5Y7nWcPj5mn6ACBHZYOuZNDwowGY9ellhbvyd&#10;v+lWxFqkEA45amhi7HIpQ9WQwzDzHXHiTr53GBPsa2l6vKdw18pFlinp0HJqaLCjz4aqS3F1Gva7&#10;vXlVqjzO7eK9QnO2v6ostJ6Mh+0SRKQh/ov/3Duj4U2l+elMOg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Wy5nBAAAA3AAAAA8AAAAAAAAAAAAAAAAAmAIAAGRycy9kb3du&#10;cmV2LnhtbFBLBQYAAAAABAAEAPUAAACGAwAAAAA=&#10;" path="m92,584r,l138,676r46,68l241,779r23,11l299,790r34,l367,779r46,-35l459,676r35,-92l539,378,597,,,,46,366,92,584xe" strokeweight="1pt">
                        <v:path arrowok="t" o:connecttype="custom" o:connectlocs="92,805;92,805;138,932;184,1026;241,1074;264,1089;299,1089;299,1089;333,1089;367,1074;413,1026;459,932;494,805;494,805;539,521;597,0;0,0;0,0;46,505;92,805;92,805" o:connectangles="0,0,0,0,0,0,0,0,0,0,0,0,0,0,0,0,0,0,0,0,0"/>
                      </v:shape>
                      <v:shape id="Freeform 131" o:spid="_x0000_s1079" style="position:absolute;left:5297;top:1535;width:356;height:413;visibility:visible;mso-wrap-style:square;v-text-anchor:top" coordsize="356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t8cUA&#10;AADcAAAADwAAAGRycy9kb3ducmV2LnhtbESPS2vDMBCE74X+B7GBXkoipyUhOFFMWijNNW9y21gb&#10;29haGUt+9N9XgUKPw8x8w6ySwVSio8YVlhVMJxEI4tTqgjMFx8PXeAHCeWSNlWVS8EMOkvXz0wpj&#10;bXveUbf3mQgQdjEqyL2vYyldmpNBN7E1cfDutjHog2wyqRvsA9xU8i2K5tJgwWEhx5o+c0rLfWsU&#10;fNjr9+Z26S6vO+3O29ntVLXlSamX0bBZgvA0+P/wX3urFbzPp/A4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m3xxQAAANwAAAAPAAAAAAAAAAAAAAAAAJgCAABkcnMv&#10;ZG93bnJldi54bWxQSwUGAAAAAAQABAD1AAAAigMAAAAA&#10;" path="m195,401r,l241,378r35,-34l310,298r23,-69l356,161r,-58l333,58,299,23,253,12,207,,161,12,115,35,69,69,35,103,12,149,,195r,46l,287r23,34l46,367r35,23l115,413r46,l195,401xe" strokeweight="1pt">
                        <v:path arrowok="t" o:connecttype="custom" o:connectlocs="195,401;195,401;241,378;276,344;310,298;333,229;333,229;356,161;356,103;333,58;299,23;299,23;253,12;207,0;161,12;115,35;115,35;69,69;35,103;12,149;0,195;0,195;0,241;0,287;23,321;46,367;46,367;81,390;115,413;161,413;195,401;195,401" o:connectangles="0,0,0,0,0,0,0,0,0,0,0,0,0,0,0,0,0,0,0,0,0,0,0,0,0,0,0,0,0,0,0,0"/>
                      </v:shape>
                      <v:shape id="Freeform 132" o:spid="_x0000_s1080" style="position:absolute;left:4587;top:642;width:745;height:813;visibility:visible;mso-wrap-style:square;v-text-anchor:top" coordsize="745,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19DsQA&#10;AADcAAAADwAAAGRycy9kb3ducmV2LnhtbESPQYvCMBSE74L/IbyFvWm6XdClGkUKYgVBdL3s7dE8&#10;22LzUpuo1V9vBGGPw8x8w0znnanFlVpXWVbwNYxAEOdWV1woOPwuBz8gnEfWWFsmBXdyMJ/1e1NM&#10;tL3xjq57X4gAYZeggtL7JpHS5SUZdEPbEAfvaFuDPsi2kLrFW4CbWsZRNJIGKw4LJTaUlpSf9hej&#10;YLyJLo+D/5OrTayz7Jzet+u0Uurzo1tMQHjq/H/43c60gu9RDK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dfQ7EAAAA3AAAAA8AAAAAAAAAAAAAAAAAmAIAAGRycy9k&#10;b3ducmV2LnhtbFBLBQYAAAAABAAEAPUAAACJAwAAAAA=&#10;" path="m11,229r,l,275r11,57l34,435,91,538r81,115l229,710r46,34l332,779r46,23l424,813r57,l527,802r46,-12l653,721r35,-34l710,653r12,-46l745,561r,-103l733,355,699,252,642,171,573,91,493,34,412,11,332,,240,11,149,34,80,80,57,114,34,149,11,229xe" strokeweight="1pt">
                        <v:path arrowok="t" o:connecttype="custom" o:connectlocs="11,229;11,229;0,275;11,332;34,435;91,538;172,653;172,653;229,710;275,744;332,779;378,802;424,813;481,813;527,802;573,790;573,790;653,721;688,687;710,653;722,607;745,561;745,458;745,458;733,355;699,252;642,171;573,91;573,91;493,34;412,11;332,0;240,11;240,11;149,34;80,80;57,114;34,149;11,229;11,229" o:connectangles="0,0,0,0,0,0,0,0,0,0,0,0,0,0,0,0,0,0,0,0,0,0,0,0,0,0,0,0,0,0,0,0,0,0,0,0,0,0,0,0"/>
                      </v:shape>
                      <v:shape id="Freeform 133" o:spid="_x0000_s1081" style="position:absolute;left:4174;top:1375;width:241;height:240;visibility:visible;mso-wrap-style:square;v-text-anchor:top" coordsize="24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CDcUA&#10;AADcAAAADwAAAGRycy9kb3ducmV2LnhtbESPQWvCQBSE7wX/w/IKXqRuNCAhdZWiKBUUqZaeH9ln&#10;Epp9G3ZXTf31riD0OMzMN8x03plGXMj52rKC0TABQVxYXXOp4Pu4estA+ICssbFMCv7Iw3zWe5li&#10;ru2Vv+hyCKWIEPY5KqhCaHMpfVGRQT+0LXH0TtYZDFG6UmqH1wg3jRwnyUQarDkuVNjSoqLi93A2&#10;CraD2/K0zs77n13apbet3rhwbJXqv3Yf7yACdeE//Gx/agXpJIX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IINxQAAANwAAAAPAAAAAAAAAAAAAAAAAJgCAABkcnMv&#10;ZG93bnJldi54bWxQSwUGAAAAAAQABAD1AAAAigMAAAAA&#10;" path="m241,137r,l229,114,218,80,195,57,160,34,114,11,80,,57,11,34,23,11,46,,80r,23l,137r34,58l91,229r46,11l195,229r23,-23l229,195r12,-23l241,137xe" strokeweight="1pt">
                        <v:path arrowok="t" o:connecttype="custom" o:connectlocs="241,137;241,137;229,114;218,80;195,57;160,34;160,34;114,11;80,0;57,11;34,23;34,23;11,46;0,80;0,103;0,137;0,137;34,195;91,229;91,229;137,240;195,229;195,229;218,206;229,195;241,172;241,137;241,137" o:connectangles="0,0,0,0,0,0,0,0,0,0,0,0,0,0,0,0,0,0,0,0,0,0,0,0,0,0,0,0"/>
                      </v:shape>
                      <v:shape id="Freeform 134" o:spid="_x0000_s1082" style="position:absolute;left:2706;top:3363;width:596;height:1346;visibility:visible;mso-wrap-style:square;v-text-anchor:top" coordsize="596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9tMgA&#10;AADcAAAADwAAAGRycy9kb3ducmV2LnhtbESPT0vDQBTE7wW/w/IEL8Vs1BI1Zlta+0cvEYyC12f2&#10;mQSzb0N228Z++m6h4HGYmd8w2WwwrdhR7xrLCm6iGARxaXXDlYLPj/X1AwjnkTW2lknBHzmYTS9G&#10;Gaba7vmddoWvRICwS1FB7X2XSunKmgy6yHbEwfuxvUEfZF9J3eM+wE0rb+M4kQYbDgs1dvRcU/lb&#10;bI2CPF9tv3PafCXj9cviLVkcHu+XS6WuLof5EwhPg/8Pn9uvWsFdMoHTmXAE5PQI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pj20yAAAANwAAAAPAAAAAAAAAAAAAAAAAJgCAABk&#10;cnMvZG93bnJldi54bWxQSwUGAAAAAAQABAD1AAAAjQMAAAAA&#10;" path="m103,584r,l137,676r46,68l241,779r34,11l309,790r35,l367,779r57,-35l470,676r34,-92l539,378,596,,,,57,366r46,218xe" strokeweight="1pt">
                        <v:path arrowok="t" o:connecttype="custom" o:connectlocs="103,995;103,995;137,1152;183,1268;241,1327;275,1346;309,1346;309,1346;344,1346;367,1327;424,1268;470,1152;504,995;504,995;539,644;596,0;0,0;0,0;57,624;103,995;103,995" o:connectangles="0,0,0,0,0,0,0,0,0,0,0,0,0,0,0,0,0,0,0,0,0"/>
                      </v:shape>
                      <v:shape id="Freeform 135" o:spid="_x0000_s1083" style="position:absolute;left:3067;top:2675;width:234;height:1346;rotation:-90;visibility:visible;mso-wrap-style:square;v-text-anchor:top" coordsize="596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QevMUA&#10;AADcAAAADwAAAGRycy9kb3ducmV2LnhtbESPQYvCMBSE74L/ITxhL4umu7pFqlHsguJNV714ezbP&#10;tti8lCZq/fdGWPA4zMw3zHTemkrcqHGlZQVfgwgEcWZ1ybmCw37ZH4NwHlljZZkUPMjBfNbtTDHR&#10;9s5/dNv5XAQIuwQVFN7XiZQuK8igG9iaOHhn2xj0QTa51A3eA9xU8juKYmmw5LBQYE2/BWWX3dUo&#10;OG4/l3GanvYpL6rhanOwj9VxpNRHr11MQHhq/Tv8315rBcP4B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JB68xQAAANwAAAAPAAAAAAAAAAAAAAAAAJgCAABkcnMv&#10;ZG93bnJldi54bWxQSwUGAAAAAAQABAD1AAAAigMAAAAA&#10;" path="m103,584r,l137,676r46,68l241,779r34,11l309,790r35,l367,779r57,-35l470,676r34,-92l539,378,596,,,,57,366r46,218xe" stroked="f" strokeweight="1pt">
                        <v:path arrowok="t" o:connecttype="custom" o:connectlocs="40,995;40,995;54,1152;72,1268;95,1327;108,1346;121,1346;121,1346;135,1346;144,1327;166,1268;185,1152;198,995;198,995;212,644;234,0;0,0;0,0;22,624;40,995;40,995" o:connectangles="0,0,0,0,0,0,0,0,0,0,0,0,0,0,0,0,0,0,0,0,0"/>
                      </v:shape>
                      <v:shape id="Freeform 136" o:spid="_x0000_s1084" style="position:absolute;left:4653;top:2909;width:234;height:1346;rotation:-90;visibility:visible;mso-wrap-style:square;v-text-anchor:top" coordsize="596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Ay8QA&#10;AADcAAAADwAAAGRycy9kb3ducmV2LnhtbESPT4vCMBTE7wt+h/AEL4um6lKkGsUKijfXPxdvz+bZ&#10;FpuX0kSt394sLHgcZuY3zGzRmko8qHGlZQXDQQSCOLO65FzB6bjuT0A4j6yxskwKXuRgMe98zTDR&#10;9sl7ehx8LgKEXYIKCu/rREqXFWTQDWxNHLyrbQz6IJtc6gafAW4qOYqiWBosOSwUWNOqoOx2uBsF&#10;59/vdZyml2PKy2q82Z3sa3P+UarXbZdTEJ5a/wn/t7dawTiO4e9MOAJ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2gMvEAAAA3AAAAA8AAAAAAAAAAAAAAAAAmAIAAGRycy9k&#10;b3ducmV2LnhtbFBLBQYAAAAABAAEAPUAAACJAwAAAAA=&#10;" path="m103,584r,l137,676r46,68l241,779r34,11l309,790r35,l367,779r57,-35l470,676r34,-92l539,378,596,,,,57,366r46,218xe" stroked="f" strokeweight="1pt">
                        <v:path arrowok="t" o:connecttype="custom" o:connectlocs="40,995;40,995;54,1152;72,1268;95,1327;108,1346;121,1346;121,1346;135,1346;144,1327;166,1268;185,1152;198,995;198,995;212,644;234,0;0,0;0,0;22,624;40,995;40,995" o:connectangles="0,0,0,0,0,0,0,0,0,0,0,0,0,0,0,0,0,0,0,0,0"/>
                      </v:shape>
                    </v:group>
                    <v:shape id="Freeform 631" o:spid="_x0000_s1085" style="position:absolute;left:2260;top:10833;width:4484;height:610;visibility:visible;mso-wrap-style:square;v-text-anchor:top" coordsize="4484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/GyMYA&#10;AADcAAAADwAAAGRycy9kb3ducmV2LnhtbESPQWvCQBSE7wX/w/KE3upGpVFiVhGhWMRLrQq5PbPP&#10;JJh9m2a3Mf77bqHQ4zAz3zDpqje16Kh1lWUF41EEgji3uuJCwfHz7WUOwnlkjbVlUvAgB6vl4CnF&#10;RNs7f1B38IUIEHYJKii9bxIpXV6SQTeyDXHwrrY16INsC6lbvAe4qeUkimJpsOKwUGJDm5Ly2+Hb&#10;KNBZ170eT7vLZLw977+ubnfK6lip52G/XoDw1Pv/8F/7XSuYxjP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/GyMYAAADcAAAADwAAAAAAAAAAAAAAAACYAgAAZHJz&#10;L2Rvd25yZXYueG1sUEsFBgAAAAAEAAQA9QAAAIsDAAAAAA==&#10;" path="m3965,89c3771,24,3549,20,3345,,3183,7,3020,9,2858,22v-71,6,-133,67,-200,89c1786,65,1166,77,177,89,97,142,68,198,,266v7,22,3,53,22,67c95,385,296,417,376,443v505,167,1063,15,1595,22c2761,458,3552,457,4342,443v82,-1,85,-19,133,-66c4451,281,4484,288,4430,288l3849,22e" strokecolor="white" strokeweight="1pt">
                      <v:path arrowok="t" o:connecttype="custom" o:connectlocs="3965,89;3345,0;2858,22;2658,111;177,89;0,266;22,333;376,443;1971,465;4342,443;4475,377;4430,288;3849,22" o:connectangles="0,0,0,0,0,0,0,0,0,0,0,0,0"/>
                    </v:shape>
                    <v:shape id="Freeform 633" o:spid="_x0000_s1086" style="position:absolute;left:4453;top:10924;width:2402;height:130;flip:y;visibility:visible;mso-wrap-style:square;v-text-anchor:top" coordsize="4240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+rMQA&#10;AADcAAAADwAAAGRycy9kb3ducmV2LnhtbERPTWvCQBC9F/oflin0Vjdtg9TUTSgBxYtCVbDexuyY&#10;pM3Ohuwmxn/fPQgeH+97no2mEQN1rras4HUSgSAurK65VLDfLV4+QDiPrLGxTAqu5CBLHx/mmGh7&#10;4W8atr4UIYRdggoq79tESldUZNBNbEscuLPtDPoAu1LqDi8h3DTyLYqm0mDNoaHClvKKir9tbxT0&#10;m+HU4nL2u8vj/ex8OMTrY/yj1PPT+PUJwtPo7+Kbe6UVvE/D2nAmHAG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6PqzEAAAA3AAAAA8AAAAAAAAAAAAAAAAAmAIAAGRycy9k&#10;b3ducmV2LnhtbFBLBQYAAAAABAAEAPUAAACJAwAAAAA=&#10;" path="m9,398c99,263,,393,120,288,277,150,167,198,297,155v15,-15,23,-42,44,-45c397,101,455,150,496,177v149,219,-46,-60,89,111c601,309,607,339,629,354v25,17,59,15,89,22c799,349,860,300,939,266v22,-9,46,-12,67,-23c1030,231,1048,210,1072,199v43,-19,133,-44,133,-44c1227,170,1253,180,1272,199v122,122,4,69,133,111c1427,332,1440,371,1471,376v230,38,191,-67,354,-133c1868,226,1958,199,1958,199v30,7,62,8,89,22c2095,245,2180,310,2180,310v266,-18,307,9,487,-111c2946,268,2784,247,3155,221v196,-49,256,-50,509,-66c3895,77,3750,113,4107,88,4215,35,4173,67,4240,e" filled="f" strokeweight="1pt">
                      <v:path arrowok="t" o:connecttype="custom" o:connectlocs="5,125;68,90;168,49;193,35;281,56;331,90;356,111;407,118;532,84;570,76;607,62;683,49;721,62;796,97;833,118;1034,76;1109,62;1160,69;1235,97;1511,62;1787,69;2076,49;2327,28;2402,0" o:connectangles="0,0,0,0,0,0,0,0,0,0,0,0,0,0,0,0,0,0,0,0,0,0,0,0"/>
                    </v:shape>
                    <v:shape id="Freeform 634" o:spid="_x0000_s1087" style="position:absolute;left:2509;top:10947;width:1634;height:95;flip:y;visibility:visible;mso-wrap-style:square;v-text-anchor:top" coordsize="4240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bN8YA&#10;AADcAAAADwAAAGRycy9kb3ducmV2LnhtbESPQWvCQBSE74L/YXlCb7ppDWKiq4hQ6aWFqqDentln&#10;kpp9G7JrTP99tyB4HGbmG2a+7EwlWmpcaVnB6ygCQZxZXXKuYL97H05BOI+ssbJMCn7JwXLR780x&#10;1fbO39RufS4ChF2KCgrv61RKlxVk0I1sTRy8i20M+iCbXOoG7wFuKvkWRRNpsOSwUGBN64Ky6/Zm&#10;FNy+2nONm+Rnt473yeVwiD9P8VGpl0G3moHw1Pln+NH+0ArGkwT+z4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abN8YAAADcAAAADwAAAAAAAAAAAAAAAACYAgAAZHJz&#10;L2Rvd25yZXYueG1sUEsFBgAAAAAEAAQA9QAAAIsDAAAAAA==&#10;" path="m9,398c99,263,,393,120,288,277,150,167,198,297,155v15,-15,23,-42,44,-45c397,101,455,150,496,177v149,219,-46,-60,89,111c601,309,607,339,629,354v25,17,59,15,89,22c799,349,860,300,939,266v22,-9,46,-12,67,-23c1030,231,1048,210,1072,199v43,-19,133,-44,133,-44c1227,170,1253,180,1272,199v122,122,4,69,133,111c1427,332,1440,371,1471,376v230,38,191,-67,354,-133c1868,226,1958,199,1958,199v30,7,62,8,89,22c2095,245,2180,310,2180,310v266,-18,307,9,487,-111c2946,268,2784,247,3155,221v196,-49,256,-50,509,-66c3895,77,3750,113,4107,88,4215,35,4173,67,4240,e" filled="f" strokeweight="1pt">
                      <v:path arrowok="t" o:connecttype="custom" o:connectlocs="3,91;46,66;114,36;131,25;191,41;225,66;242,81;277,86;362,61;388,56;413,46;464,36;490,46;541,71;567,86;703,56;755,46;789,51;840,71;1028,46;1216,51;1412,36;1583,20;1634,0" o:connectangles="0,0,0,0,0,0,0,0,0,0,0,0,0,0,0,0,0,0,0,0,0,0,0,0"/>
                    </v:shape>
                    <v:shape id="Freeform 637" o:spid="_x0000_s1088" style="position:absolute;left:6855;top:10584;width:2402;height:130;flip:y;visibility:visible;mso-wrap-style:square;v-text-anchor:top" coordsize="4240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Wkd8QA&#10;AADcAAAADwAAAGRycy9kb3ducmV2LnhtbERPy2rCQBTdF/yH4Qrumok1+IiOUoSWblqoBtTdNXNN&#10;YjN3QmaM6d93FkKXh/NebXpTi45aV1lWMI5iEMS51RUXCrL92/MchPPIGmvLpOCXHGzWg6cVptre&#10;+Zu6nS9ECGGXooLS+yaV0uUlGXSRbYgDd7GtQR9gW0jd4j2Em1q+xPFUGqw4NJTY0Lak/Gd3Mwpu&#10;X925wffFdb9NssXlcEg+T8lRqdGwf12C8NT7f/HD/aEVTGZhfjg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VpHfEAAAA3AAAAA8AAAAAAAAAAAAAAAAAmAIAAGRycy9k&#10;b3ducmV2LnhtbFBLBQYAAAAABAAEAPUAAACJAwAAAAA=&#10;" path="m9,398c99,263,,393,120,288,277,150,167,198,297,155v15,-15,23,-42,44,-45c397,101,455,150,496,177v149,219,-46,-60,89,111c601,309,607,339,629,354v25,17,59,15,89,22c799,349,860,300,939,266v22,-9,46,-12,67,-23c1030,231,1048,210,1072,199v43,-19,133,-44,133,-44c1227,170,1253,180,1272,199v122,122,4,69,133,111c1427,332,1440,371,1471,376v230,38,191,-67,354,-133c1868,226,1958,199,1958,199v30,7,62,8,89,22c2095,245,2180,310,2180,310v266,-18,307,9,487,-111c2946,268,2784,247,3155,221v196,-49,256,-50,509,-66c3895,77,3750,113,4107,88,4215,35,4173,67,4240,e" filled="f" strokeweight="1pt">
                      <v:path arrowok="t" o:connecttype="custom" o:connectlocs="5,125;68,90;168,49;193,35;281,56;331,90;356,111;407,118;532,84;570,76;607,62;683,49;721,62;796,97;833,118;1034,76;1109,62;1160,69;1235,97;1511,62;1787,69;2076,49;2327,28;2402,0" o:connectangles="0,0,0,0,0,0,0,0,0,0,0,0,0,0,0,0,0,0,0,0,0,0,0,0"/>
                    </v:shape>
                  </v:group>
                </v:group>
                <w10:wrap anchorx="margin" anchory="margin"/>
              </v:group>
            </w:pict>
          </mc:Fallback>
        </mc:AlternateContent>
      </w:r>
    </w:p>
    <w:p w:rsidR="00E70610" w:rsidRDefault="00E70610"/>
    <w:p w:rsidR="00E70610" w:rsidRDefault="00E70610">
      <w:r>
        <w:br w:type="page"/>
      </w:r>
    </w:p>
    <w:p w:rsidR="00E3417E" w:rsidRDefault="000C0367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-495300</wp:posOffset>
                </wp:positionH>
                <wp:positionV relativeFrom="margin">
                  <wp:posOffset>274955</wp:posOffset>
                </wp:positionV>
                <wp:extent cx="9217660" cy="6018530"/>
                <wp:effectExtent l="19050" t="8255" r="21590" b="21590"/>
                <wp:wrapNone/>
                <wp:docPr id="70" name="Group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17660" cy="6018530"/>
                          <a:chOff x="703" y="2171"/>
                          <a:chExt cx="14516" cy="9478"/>
                        </a:xfrm>
                      </wpg:grpSpPr>
                      <wpg:grpSp>
                        <wpg:cNvPr id="71" name="Group 330"/>
                        <wpg:cNvGrpSpPr>
                          <a:grpSpLocks/>
                        </wpg:cNvGrpSpPr>
                        <wpg:grpSpPr bwMode="auto">
                          <a:xfrm flipH="1">
                            <a:off x="9047" y="2743"/>
                            <a:ext cx="2832" cy="2112"/>
                            <a:chOff x="9991" y="2749"/>
                            <a:chExt cx="4674" cy="2562"/>
                          </a:xfrm>
                        </wpg:grpSpPr>
                        <wps:wsp>
                          <wps:cNvPr id="72" name="Freeform 331"/>
                          <wps:cNvSpPr>
                            <a:spLocks/>
                          </wps:cNvSpPr>
                          <wps:spPr bwMode="auto">
                            <a:xfrm rot="203983" flipH="1" flipV="1">
                              <a:off x="9991" y="3026"/>
                              <a:ext cx="4674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332"/>
                          <wps:cNvSpPr>
                            <a:spLocks/>
                          </wps:cNvSpPr>
                          <wps:spPr bwMode="auto">
                            <a:xfrm rot="203983" flipH="1" flipV="1">
                              <a:off x="9991" y="3518"/>
                              <a:ext cx="4674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333"/>
                          <wps:cNvSpPr>
                            <a:spLocks/>
                          </wps:cNvSpPr>
                          <wps:spPr bwMode="auto">
                            <a:xfrm rot="203983" flipH="1" flipV="1">
                              <a:off x="9991" y="4202"/>
                              <a:ext cx="4674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334"/>
                          <wps:cNvSpPr>
                            <a:spLocks/>
                          </wps:cNvSpPr>
                          <wps:spPr bwMode="auto">
                            <a:xfrm rot="5001890" flipH="1" flipV="1">
                              <a:off x="9991" y="3569"/>
                              <a:ext cx="2132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335"/>
                          <wps:cNvSpPr>
                            <a:spLocks/>
                          </wps:cNvSpPr>
                          <wps:spPr bwMode="auto">
                            <a:xfrm rot="5001890" flipH="1" flipV="1">
                              <a:off x="11457" y="3731"/>
                              <a:ext cx="2132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336"/>
                          <wps:cNvSpPr>
                            <a:spLocks/>
                          </wps:cNvSpPr>
                          <wps:spPr bwMode="auto">
                            <a:xfrm rot="5001890" flipH="1" flipV="1">
                              <a:off x="12964" y="3999"/>
                              <a:ext cx="2132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8" name="Freeform 337"/>
                        <wps:cNvSpPr>
                          <a:spLocks/>
                        </wps:cNvSpPr>
                        <wps:spPr bwMode="auto">
                          <a:xfrm>
                            <a:off x="703" y="3628"/>
                            <a:ext cx="14516" cy="8021"/>
                          </a:xfrm>
                          <a:custGeom>
                            <a:avLst/>
                            <a:gdLst>
                              <a:gd name="T0" fmla="*/ 14163 w 14841"/>
                              <a:gd name="T1" fmla="*/ 0 h 10989"/>
                              <a:gd name="T2" fmla="*/ 14163 w 14841"/>
                              <a:gd name="T3" fmla="*/ 0 h 10989"/>
                              <a:gd name="T4" fmla="*/ 13695 w 14841"/>
                              <a:gd name="T5" fmla="*/ 27 h 10989"/>
                              <a:gd name="T6" fmla="*/ 13460 w 14841"/>
                              <a:gd name="T7" fmla="*/ 80 h 10989"/>
                              <a:gd name="T8" fmla="*/ 13230 w 14841"/>
                              <a:gd name="T9" fmla="*/ 133 h 10989"/>
                              <a:gd name="T10" fmla="*/ 13230 w 14841"/>
                              <a:gd name="T11" fmla="*/ 133 h 10989"/>
                              <a:gd name="T12" fmla="*/ 12738 w 14841"/>
                              <a:gd name="T13" fmla="*/ 293 h 10989"/>
                              <a:gd name="T14" fmla="*/ 12269 w 14841"/>
                              <a:gd name="T15" fmla="*/ 480 h 10989"/>
                              <a:gd name="T16" fmla="*/ 12269 w 14841"/>
                              <a:gd name="T17" fmla="*/ 480 h 10989"/>
                              <a:gd name="T18" fmla="*/ 11706 w 14841"/>
                              <a:gd name="T19" fmla="*/ 720 h 10989"/>
                              <a:gd name="T20" fmla="*/ 11120 w 14841"/>
                              <a:gd name="T21" fmla="*/ 934 h 10989"/>
                              <a:gd name="T22" fmla="*/ 11120 w 14841"/>
                              <a:gd name="T23" fmla="*/ 934 h 10989"/>
                              <a:gd name="T24" fmla="*/ 10674 w 14841"/>
                              <a:gd name="T25" fmla="*/ 1067 h 10989"/>
                              <a:gd name="T26" fmla="*/ 10233 w 14841"/>
                              <a:gd name="T27" fmla="*/ 1174 h 10989"/>
                              <a:gd name="T28" fmla="*/ 9319 w 14841"/>
                              <a:gd name="T29" fmla="*/ 1360 h 10989"/>
                              <a:gd name="T30" fmla="*/ 9319 w 14841"/>
                              <a:gd name="T31" fmla="*/ 1360 h 10989"/>
                              <a:gd name="T32" fmla="*/ 8827 w 14841"/>
                              <a:gd name="T33" fmla="*/ 1440 h 10989"/>
                              <a:gd name="T34" fmla="*/ 8334 w 14841"/>
                              <a:gd name="T35" fmla="*/ 1494 h 10989"/>
                              <a:gd name="T36" fmla="*/ 7842 w 14841"/>
                              <a:gd name="T37" fmla="*/ 1547 h 10989"/>
                              <a:gd name="T38" fmla="*/ 7399 w 14841"/>
                              <a:gd name="T39" fmla="*/ 1566 h 10989"/>
                              <a:gd name="T40" fmla="*/ 7330 w 14841"/>
                              <a:gd name="T41" fmla="*/ 1573 h 10989"/>
                              <a:gd name="T42" fmla="*/ 6908 w 14841"/>
                              <a:gd name="T43" fmla="*/ 1573 h 10989"/>
                              <a:gd name="T44" fmla="*/ 6486 w 14841"/>
                              <a:gd name="T45" fmla="*/ 1573 h 10989"/>
                              <a:gd name="T46" fmla="*/ 6064 w 14841"/>
                              <a:gd name="T47" fmla="*/ 1547 h 10989"/>
                              <a:gd name="T48" fmla="*/ 5642 w 14841"/>
                              <a:gd name="T49" fmla="*/ 1467 h 10989"/>
                              <a:gd name="T50" fmla="*/ 5642 w 14841"/>
                              <a:gd name="T51" fmla="*/ 1467 h 10989"/>
                              <a:gd name="T52" fmla="*/ 5244 w 14841"/>
                              <a:gd name="T53" fmla="*/ 1333 h 10989"/>
                              <a:gd name="T54" fmla="*/ 4845 w 14841"/>
                              <a:gd name="T55" fmla="*/ 1174 h 10989"/>
                              <a:gd name="T56" fmla="*/ 4469 w 14841"/>
                              <a:gd name="T57" fmla="*/ 1040 h 10989"/>
                              <a:gd name="T58" fmla="*/ 4075 w 14841"/>
                              <a:gd name="T59" fmla="*/ 907 h 10989"/>
                              <a:gd name="T60" fmla="*/ 4075 w 14841"/>
                              <a:gd name="T61" fmla="*/ 907 h 10989"/>
                              <a:gd name="T62" fmla="*/ 3771 w 14841"/>
                              <a:gd name="T63" fmla="*/ 827 h 10989"/>
                              <a:gd name="T64" fmla="*/ 3466 w 14841"/>
                              <a:gd name="T65" fmla="*/ 773 h 10989"/>
                              <a:gd name="T66" fmla="*/ 2833 w 14841"/>
                              <a:gd name="T67" fmla="*/ 720 h 10989"/>
                              <a:gd name="T68" fmla="*/ 2833 w 14841"/>
                              <a:gd name="T69" fmla="*/ 720 h 10989"/>
                              <a:gd name="T70" fmla="*/ 2177 w 14841"/>
                              <a:gd name="T71" fmla="*/ 667 h 10989"/>
                              <a:gd name="T72" fmla="*/ 1847 w 14841"/>
                              <a:gd name="T73" fmla="*/ 667 h 10989"/>
                              <a:gd name="T74" fmla="*/ 1543 w 14841"/>
                              <a:gd name="T75" fmla="*/ 693 h 10989"/>
                              <a:gd name="T76" fmla="*/ 1220 w 14841"/>
                              <a:gd name="T77" fmla="*/ 720 h 10989"/>
                              <a:gd name="T78" fmla="*/ 915 w 14841"/>
                              <a:gd name="T79" fmla="*/ 800 h 10989"/>
                              <a:gd name="T80" fmla="*/ 609 w 14841"/>
                              <a:gd name="T81" fmla="*/ 880 h 10989"/>
                              <a:gd name="T82" fmla="*/ 305 w 14841"/>
                              <a:gd name="T83" fmla="*/ 987 h 10989"/>
                              <a:gd name="T84" fmla="*/ 305 w 14841"/>
                              <a:gd name="T85" fmla="*/ 987 h 10989"/>
                              <a:gd name="T86" fmla="*/ 0 w 14841"/>
                              <a:gd name="T87" fmla="*/ 1120 h 10989"/>
                              <a:gd name="T88" fmla="*/ 66 w 14841"/>
                              <a:gd name="T89" fmla="*/ 10914 h 10989"/>
                              <a:gd name="T90" fmla="*/ 14841 w 14841"/>
                              <a:gd name="T91" fmla="*/ 10989 h 10989"/>
                              <a:gd name="T92" fmla="*/ 14820 w 14841"/>
                              <a:gd name="T93" fmla="*/ 0 h 10989"/>
                              <a:gd name="T94" fmla="*/ 14820 w 14841"/>
                              <a:gd name="T95" fmla="*/ 0 h 10989"/>
                              <a:gd name="T96" fmla="*/ 14163 w 14841"/>
                              <a:gd name="T97" fmla="*/ 0 h 10989"/>
                              <a:gd name="T98" fmla="*/ 14163 w 14841"/>
                              <a:gd name="T99" fmla="*/ 0 h 109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4841" h="10989">
                                <a:moveTo>
                                  <a:pt x="14163" y="0"/>
                                </a:moveTo>
                                <a:lnTo>
                                  <a:pt x="14163" y="0"/>
                                </a:lnTo>
                                <a:lnTo>
                                  <a:pt x="13695" y="27"/>
                                </a:lnTo>
                                <a:lnTo>
                                  <a:pt x="13460" y="80"/>
                                </a:lnTo>
                                <a:lnTo>
                                  <a:pt x="13230" y="133"/>
                                </a:lnTo>
                                <a:lnTo>
                                  <a:pt x="12738" y="293"/>
                                </a:lnTo>
                                <a:lnTo>
                                  <a:pt x="12269" y="480"/>
                                </a:lnTo>
                                <a:lnTo>
                                  <a:pt x="11706" y="720"/>
                                </a:lnTo>
                                <a:lnTo>
                                  <a:pt x="11120" y="934"/>
                                </a:lnTo>
                                <a:lnTo>
                                  <a:pt x="10674" y="1067"/>
                                </a:lnTo>
                                <a:lnTo>
                                  <a:pt x="10233" y="1174"/>
                                </a:lnTo>
                                <a:lnTo>
                                  <a:pt x="9319" y="1360"/>
                                </a:lnTo>
                                <a:lnTo>
                                  <a:pt x="8827" y="1440"/>
                                </a:lnTo>
                                <a:lnTo>
                                  <a:pt x="8334" y="1494"/>
                                </a:lnTo>
                                <a:lnTo>
                                  <a:pt x="7842" y="1547"/>
                                </a:lnTo>
                                <a:lnTo>
                                  <a:pt x="7399" y="1566"/>
                                </a:lnTo>
                                <a:lnTo>
                                  <a:pt x="7330" y="1573"/>
                                </a:lnTo>
                                <a:lnTo>
                                  <a:pt x="6908" y="1573"/>
                                </a:lnTo>
                                <a:lnTo>
                                  <a:pt x="6486" y="1573"/>
                                </a:lnTo>
                                <a:lnTo>
                                  <a:pt x="6064" y="1547"/>
                                </a:lnTo>
                                <a:lnTo>
                                  <a:pt x="5642" y="1467"/>
                                </a:lnTo>
                                <a:lnTo>
                                  <a:pt x="5244" y="1333"/>
                                </a:lnTo>
                                <a:lnTo>
                                  <a:pt x="4845" y="1174"/>
                                </a:lnTo>
                                <a:lnTo>
                                  <a:pt x="4469" y="1040"/>
                                </a:lnTo>
                                <a:lnTo>
                                  <a:pt x="4075" y="907"/>
                                </a:lnTo>
                                <a:lnTo>
                                  <a:pt x="3771" y="827"/>
                                </a:lnTo>
                                <a:lnTo>
                                  <a:pt x="3466" y="773"/>
                                </a:lnTo>
                                <a:lnTo>
                                  <a:pt x="2833" y="720"/>
                                </a:lnTo>
                                <a:lnTo>
                                  <a:pt x="2177" y="667"/>
                                </a:lnTo>
                                <a:lnTo>
                                  <a:pt x="1847" y="667"/>
                                </a:lnTo>
                                <a:lnTo>
                                  <a:pt x="1543" y="693"/>
                                </a:lnTo>
                                <a:lnTo>
                                  <a:pt x="1220" y="720"/>
                                </a:lnTo>
                                <a:lnTo>
                                  <a:pt x="915" y="800"/>
                                </a:lnTo>
                                <a:lnTo>
                                  <a:pt x="609" y="880"/>
                                </a:lnTo>
                                <a:lnTo>
                                  <a:pt x="305" y="987"/>
                                </a:lnTo>
                                <a:lnTo>
                                  <a:pt x="0" y="1120"/>
                                </a:lnTo>
                                <a:lnTo>
                                  <a:pt x="66" y="10914"/>
                                </a:lnTo>
                                <a:lnTo>
                                  <a:pt x="14841" y="10989"/>
                                </a:lnTo>
                                <a:lnTo>
                                  <a:pt x="14820" y="0"/>
                                </a:lnTo>
                                <a:lnTo>
                                  <a:pt x="14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9" name="Group 348"/>
                        <wpg:cNvGrpSpPr>
                          <a:grpSpLocks/>
                        </wpg:cNvGrpSpPr>
                        <wpg:grpSpPr bwMode="auto">
                          <a:xfrm rot="18393431" flipH="1">
                            <a:off x="6534" y="6690"/>
                            <a:ext cx="1429" cy="1465"/>
                            <a:chOff x="2076" y="7305"/>
                            <a:chExt cx="1764" cy="2447"/>
                          </a:xfrm>
                        </wpg:grpSpPr>
                        <wps:wsp>
                          <wps:cNvPr id="80" name="Freeform 349"/>
                          <wps:cNvSpPr>
                            <a:spLocks/>
                          </wps:cNvSpPr>
                          <wps:spPr bwMode="auto">
                            <a:xfrm>
                              <a:off x="2212" y="7305"/>
                              <a:ext cx="1527" cy="1068"/>
                            </a:xfrm>
                            <a:custGeom>
                              <a:avLst/>
                              <a:gdLst>
                                <a:gd name="T0" fmla="*/ 96 w 1736"/>
                                <a:gd name="T1" fmla="*/ 844 h 1214"/>
                                <a:gd name="T2" fmla="*/ 156 w 1736"/>
                                <a:gd name="T3" fmla="*/ 879 h 1214"/>
                                <a:gd name="T4" fmla="*/ 251 w 1736"/>
                                <a:gd name="T5" fmla="*/ 864 h 1214"/>
                                <a:gd name="T6" fmla="*/ 347 w 1736"/>
                                <a:gd name="T7" fmla="*/ 779 h 1214"/>
                                <a:gd name="T8" fmla="*/ 281 w 1736"/>
                                <a:gd name="T9" fmla="*/ 934 h 1214"/>
                                <a:gd name="T10" fmla="*/ 296 w 1736"/>
                                <a:gd name="T11" fmla="*/ 1014 h 1214"/>
                                <a:gd name="T12" fmla="*/ 372 w 1736"/>
                                <a:gd name="T13" fmla="*/ 1054 h 1214"/>
                                <a:gd name="T14" fmla="*/ 442 w 1736"/>
                                <a:gd name="T15" fmla="*/ 1079 h 1214"/>
                                <a:gd name="T16" fmla="*/ 482 w 1736"/>
                                <a:gd name="T17" fmla="*/ 1129 h 1214"/>
                                <a:gd name="T18" fmla="*/ 557 w 1736"/>
                                <a:gd name="T19" fmla="*/ 1134 h 1214"/>
                                <a:gd name="T20" fmla="*/ 612 w 1736"/>
                                <a:gd name="T21" fmla="*/ 1089 h 1214"/>
                                <a:gd name="T22" fmla="*/ 662 w 1736"/>
                                <a:gd name="T23" fmla="*/ 939 h 1214"/>
                                <a:gd name="T24" fmla="*/ 683 w 1736"/>
                                <a:gd name="T25" fmla="*/ 1119 h 1214"/>
                                <a:gd name="T26" fmla="*/ 728 w 1736"/>
                                <a:gd name="T27" fmla="*/ 1189 h 1214"/>
                                <a:gd name="T28" fmla="*/ 813 w 1736"/>
                                <a:gd name="T29" fmla="*/ 1214 h 1214"/>
                                <a:gd name="T30" fmla="*/ 918 w 1736"/>
                                <a:gd name="T31" fmla="*/ 1144 h 1214"/>
                                <a:gd name="T32" fmla="*/ 1034 w 1736"/>
                                <a:gd name="T33" fmla="*/ 1194 h 1214"/>
                                <a:gd name="T34" fmla="*/ 1084 w 1736"/>
                                <a:gd name="T35" fmla="*/ 1169 h 1214"/>
                                <a:gd name="T36" fmla="*/ 1094 w 1736"/>
                                <a:gd name="T37" fmla="*/ 994 h 1214"/>
                                <a:gd name="T38" fmla="*/ 1154 w 1736"/>
                                <a:gd name="T39" fmla="*/ 1124 h 1214"/>
                                <a:gd name="T40" fmla="*/ 1234 w 1736"/>
                                <a:gd name="T41" fmla="*/ 1194 h 1214"/>
                                <a:gd name="T42" fmla="*/ 1320 w 1736"/>
                                <a:gd name="T43" fmla="*/ 1199 h 1214"/>
                                <a:gd name="T44" fmla="*/ 1390 w 1736"/>
                                <a:gd name="T45" fmla="*/ 1154 h 1214"/>
                                <a:gd name="T46" fmla="*/ 1435 w 1736"/>
                                <a:gd name="T47" fmla="*/ 1014 h 1214"/>
                                <a:gd name="T48" fmla="*/ 1570 w 1736"/>
                                <a:gd name="T49" fmla="*/ 939 h 1214"/>
                                <a:gd name="T50" fmla="*/ 1605 w 1736"/>
                                <a:gd name="T51" fmla="*/ 859 h 1214"/>
                                <a:gd name="T52" fmla="*/ 1550 w 1736"/>
                                <a:gd name="T53" fmla="*/ 769 h 1214"/>
                                <a:gd name="T54" fmla="*/ 1395 w 1736"/>
                                <a:gd name="T55" fmla="*/ 669 h 1214"/>
                                <a:gd name="T56" fmla="*/ 1610 w 1736"/>
                                <a:gd name="T57" fmla="*/ 744 h 1214"/>
                                <a:gd name="T58" fmla="*/ 1696 w 1736"/>
                                <a:gd name="T59" fmla="*/ 729 h 1214"/>
                                <a:gd name="T60" fmla="*/ 1736 w 1736"/>
                                <a:gd name="T61" fmla="*/ 664 h 1214"/>
                                <a:gd name="T62" fmla="*/ 1681 w 1736"/>
                                <a:gd name="T63" fmla="*/ 539 h 1214"/>
                                <a:gd name="T64" fmla="*/ 1711 w 1736"/>
                                <a:gd name="T65" fmla="*/ 405 h 1214"/>
                                <a:gd name="T66" fmla="*/ 1676 w 1736"/>
                                <a:gd name="T67" fmla="*/ 330 h 1214"/>
                                <a:gd name="T68" fmla="*/ 1575 w 1736"/>
                                <a:gd name="T69" fmla="*/ 320 h 1214"/>
                                <a:gd name="T70" fmla="*/ 1445 w 1736"/>
                                <a:gd name="T71" fmla="*/ 345 h 1214"/>
                                <a:gd name="T72" fmla="*/ 1535 w 1736"/>
                                <a:gd name="T73" fmla="*/ 250 h 1214"/>
                                <a:gd name="T74" fmla="*/ 1540 w 1736"/>
                                <a:gd name="T75" fmla="*/ 185 h 1214"/>
                                <a:gd name="T76" fmla="*/ 1485 w 1736"/>
                                <a:gd name="T77" fmla="*/ 125 h 1214"/>
                                <a:gd name="T78" fmla="*/ 1365 w 1736"/>
                                <a:gd name="T79" fmla="*/ 110 h 1214"/>
                                <a:gd name="T80" fmla="*/ 1325 w 1736"/>
                                <a:gd name="T81" fmla="*/ 20 h 1214"/>
                                <a:gd name="T82" fmla="*/ 1249 w 1736"/>
                                <a:gd name="T83" fmla="*/ 0 h 1214"/>
                                <a:gd name="T84" fmla="*/ 1184 w 1736"/>
                                <a:gd name="T85" fmla="*/ 30 h 1214"/>
                                <a:gd name="T86" fmla="*/ 1084 w 1736"/>
                                <a:gd name="T87" fmla="*/ 165 h 1214"/>
                                <a:gd name="T88" fmla="*/ 923 w 1736"/>
                                <a:gd name="T89" fmla="*/ 55 h 1214"/>
                                <a:gd name="T90" fmla="*/ 778 w 1736"/>
                                <a:gd name="T91" fmla="*/ 20 h 1214"/>
                                <a:gd name="T92" fmla="*/ 652 w 1736"/>
                                <a:gd name="T93" fmla="*/ 55 h 1214"/>
                                <a:gd name="T94" fmla="*/ 547 w 1736"/>
                                <a:gd name="T95" fmla="*/ 160 h 1214"/>
                                <a:gd name="T96" fmla="*/ 437 w 1736"/>
                                <a:gd name="T97" fmla="*/ 70 h 1214"/>
                                <a:gd name="T98" fmla="*/ 331 w 1736"/>
                                <a:gd name="T99" fmla="*/ 35 h 1214"/>
                                <a:gd name="T100" fmla="*/ 246 w 1736"/>
                                <a:gd name="T101" fmla="*/ 50 h 1214"/>
                                <a:gd name="T102" fmla="*/ 196 w 1736"/>
                                <a:gd name="T103" fmla="*/ 100 h 1214"/>
                                <a:gd name="T104" fmla="*/ 211 w 1736"/>
                                <a:gd name="T105" fmla="*/ 185 h 1214"/>
                                <a:gd name="T106" fmla="*/ 106 w 1736"/>
                                <a:gd name="T107" fmla="*/ 250 h 1214"/>
                                <a:gd name="T108" fmla="*/ 81 w 1736"/>
                                <a:gd name="T109" fmla="*/ 330 h 1214"/>
                                <a:gd name="T110" fmla="*/ 121 w 1736"/>
                                <a:gd name="T111" fmla="*/ 385 h 1214"/>
                                <a:gd name="T112" fmla="*/ 301 w 1736"/>
                                <a:gd name="T113" fmla="*/ 450 h 1214"/>
                                <a:gd name="T114" fmla="*/ 126 w 1736"/>
                                <a:gd name="T115" fmla="*/ 445 h 1214"/>
                                <a:gd name="T116" fmla="*/ 21 w 1736"/>
                                <a:gd name="T117" fmla="*/ 489 h 1214"/>
                                <a:gd name="T118" fmla="*/ 0 w 1736"/>
                                <a:gd name="T119" fmla="*/ 549 h 1214"/>
                                <a:gd name="T120" fmla="*/ 36 w 1736"/>
                                <a:gd name="T121" fmla="*/ 624 h 1214"/>
                                <a:gd name="T122" fmla="*/ 76 w 1736"/>
                                <a:gd name="T123" fmla="*/ 704 h 1214"/>
                                <a:gd name="T124" fmla="*/ 76 w 1736"/>
                                <a:gd name="T125" fmla="*/ 794 h 1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736" h="1214">
                                  <a:moveTo>
                                    <a:pt x="76" y="794"/>
                                  </a:moveTo>
                                  <a:lnTo>
                                    <a:pt x="76" y="794"/>
                                  </a:lnTo>
                                  <a:lnTo>
                                    <a:pt x="81" y="819"/>
                                  </a:lnTo>
                                  <a:lnTo>
                                    <a:pt x="96" y="844"/>
                                  </a:lnTo>
                                  <a:lnTo>
                                    <a:pt x="111" y="859"/>
                                  </a:lnTo>
                                  <a:lnTo>
                                    <a:pt x="126" y="869"/>
                                  </a:lnTo>
                                  <a:lnTo>
                                    <a:pt x="156" y="879"/>
                                  </a:lnTo>
                                  <a:lnTo>
                                    <a:pt x="186" y="879"/>
                                  </a:lnTo>
                                  <a:lnTo>
                                    <a:pt x="221" y="874"/>
                                  </a:lnTo>
                                  <a:lnTo>
                                    <a:pt x="251" y="864"/>
                                  </a:lnTo>
                                  <a:lnTo>
                                    <a:pt x="276" y="849"/>
                                  </a:lnTo>
                                  <a:lnTo>
                                    <a:pt x="301" y="829"/>
                                  </a:lnTo>
                                  <a:lnTo>
                                    <a:pt x="347" y="779"/>
                                  </a:lnTo>
                                  <a:lnTo>
                                    <a:pt x="316" y="834"/>
                                  </a:lnTo>
                                  <a:lnTo>
                                    <a:pt x="291" y="889"/>
                                  </a:lnTo>
                                  <a:lnTo>
                                    <a:pt x="281" y="934"/>
                                  </a:lnTo>
                                  <a:lnTo>
                                    <a:pt x="281" y="974"/>
                                  </a:lnTo>
                                  <a:lnTo>
                                    <a:pt x="286" y="994"/>
                                  </a:lnTo>
                                  <a:lnTo>
                                    <a:pt x="296" y="1014"/>
                                  </a:lnTo>
                                  <a:lnTo>
                                    <a:pt x="311" y="1029"/>
                                  </a:lnTo>
                                  <a:lnTo>
                                    <a:pt x="326" y="1039"/>
                                  </a:lnTo>
                                  <a:lnTo>
                                    <a:pt x="347" y="1049"/>
                                  </a:lnTo>
                                  <a:lnTo>
                                    <a:pt x="372" y="1054"/>
                                  </a:lnTo>
                                  <a:lnTo>
                                    <a:pt x="402" y="1054"/>
                                  </a:lnTo>
                                  <a:lnTo>
                                    <a:pt x="432" y="1054"/>
                                  </a:lnTo>
                                  <a:lnTo>
                                    <a:pt x="442" y="1079"/>
                                  </a:lnTo>
                                  <a:lnTo>
                                    <a:pt x="452" y="1099"/>
                                  </a:lnTo>
                                  <a:lnTo>
                                    <a:pt x="467" y="1114"/>
                                  </a:lnTo>
                                  <a:lnTo>
                                    <a:pt x="482" y="1129"/>
                                  </a:lnTo>
                                  <a:lnTo>
                                    <a:pt x="502" y="1134"/>
                                  </a:lnTo>
                                  <a:lnTo>
                                    <a:pt x="517" y="1139"/>
                                  </a:lnTo>
                                  <a:lnTo>
                                    <a:pt x="537" y="1139"/>
                                  </a:lnTo>
                                  <a:lnTo>
                                    <a:pt x="557" y="1134"/>
                                  </a:lnTo>
                                  <a:lnTo>
                                    <a:pt x="577" y="1124"/>
                                  </a:lnTo>
                                  <a:lnTo>
                                    <a:pt x="597" y="1109"/>
                                  </a:lnTo>
                                  <a:lnTo>
                                    <a:pt x="612" y="1089"/>
                                  </a:lnTo>
                                  <a:lnTo>
                                    <a:pt x="627" y="1069"/>
                                  </a:lnTo>
                                  <a:lnTo>
                                    <a:pt x="642" y="1039"/>
                                  </a:lnTo>
                                  <a:lnTo>
                                    <a:pt x="652" y="1009"/>
                                  </a:lnTo>
                                  <a:lnTo>
                                    <a:pt x="662" y="939"/>
                                  </a:lnTo>
                                  <a:lnTo>
                                    <a:pt x="662" y="1024"/>
                                  </a:lnTo>
                                  <a:lnTo>
                                    <a:pt x="678" y="1094"/>
                                  </a:lnTo>
                                  <a:lnTo>
                                    <a:pt x="683" y="1119"/>
                                  </a:lnTo>
                                  <a:lnTo>
                                    <a:pt x="698" y="1149"/>
                                  </a:lnTo>
                                  <a:lnTo>
                                    <a:pt x="713" y="1169"/>
                                  </a:lnTo>
                                  <a:lnTo>
                                    <a:pt x="728" y="1189"/>
                                  </a:lnTo>
                                  <a:lnTo>
                                    <a:pt x="748" y="1204"/>
                                  </a:lnTo>
                                  <a:lnTo>
                                    <a:pt x="768" y="1214"/>
                                  </a:lnTo>
                                  <a:lnTo>
                                    <a:pt x="793" y="1214"/>
                                  </a:lnTo>
                                  <a:lnTo>
                                    <a:pt x="813" y="1214"/>
                                  </a:lnTo>
                                  <a:lnTo>
                                    <a:pt x="838" y="1204"/>
                                  </a:lnTo>
                                  <a:lnTo>
                                    <a:pt x="863" y="1189"/>
                                  </a:lnTo>
                                  <a:lnTo>
                                    <a:pt x="893" y="1169"/>
                                  </a:lnTo>
                                  <a:lnTo>
                                    <a:pt x="918" y="1144"/>
                                  </a:lnTo>
                                  <a:lnTo>
                                    <a:pt x="973" y="1174"/>
                                  </a:lnTo>
                                  <a:lnTo>
                                    <a:pt x="1014" y="1189"/>
                                  </a:lnTo>
                                  <a:lnTo>
                                    <a:pt x="1034" y="1194"/>
                                  </a:lnTo>
                                  <a:lnTo>
                                    <a:pt x="1049" y="1194"/>
                                  </a:lnTo>
                                  <a:lnTo>
                                    <a:pt x="1064" y="1189"/>
                                  </a:lnTo>
                                  <a:lnTo>
                                    <a:pt x="1074" y="1184"/>
                                  </a:lnTo>
                                  <a:lnTo>
                                    <a:pt x="1084" y="1169"/>
                                  </a:lnTo>
                                  <a:lnTo>
                                    <a:pt x="1094" y="1154"/>
                                  </a:lnTo>
                                  <a:lnTo>
                                    <a:pt x="1104" y="1119"/>
                                  </a:lnTo>
                                  <a:lnTo>
                                    <a:pt x="1104" y="1064"/>
                                  </a:lnTo>
                                  <a:lnTo>
                                    <a:pt x="1094" y="994"/>
                                  </a:lnTo>
                                  <a:lnTo>
                                    <a:pt x="1109" y="1044"/>
                                  </a:lnTo>
                                  <a:lnTo>
                                    <a:pt x="1129" y="1089"/>
                                  </a:lnTo>
                                  <a:lnTo>
                                    <a:pt x="1154" y="1124"/>
                                  </a:lnTo>
                                  <a:lnTo>
                                    <a:pt x="1179" y="1154"/>
                                  </a:lnTo>
                                  <a:lnTo>
                                    <a:pt x="1204" y="1179"/>
                                  </a:lnTo>
                                  <a:lnTo>
                                    <a:pt x="1234" y="1194"/>
                                  </a:lnTo>
                                  <a:lnTo>
                                    <a:pt x="1264" y="1204"/>
                                  </a:lnTo>
                                  <a:lnTo>
                                    <a:pt x="1294" y="1204"/>
                                  </a:lnTo>
                                  <a:lnTo>
                                    <a:pt x="1320" y="1199"/>
                                  </a:lnTo>
                                  <a:lnTo>
                                    <a:pt x="1345" y="1189"/>
                                  </a:lnTo>
                                  <a:lnTo>
                                    <a:pt x="1370" y="1174"/>
                                  </a:lnTo>
                                  <a:lnTo>
                                    <a:pt x="1390" y="1154"/>
                                  </a:lnTo>
                                  <a:lnTo>
                                    <a:pt x="1410" y="1124"/>
                                  </a:lnTo>
                                  <a:lnTo>
                                    <a:pt x="1425" y="1094"/>
                                  </a:lnTo>
                                  <a:lnTo>
                                    <a:pt x="1430" y="1054"/>
                                  </a:lnTo>
                                  <a:lnTo>
                                    <a:pt x="1435" y="1014"/>
                                  </a:lnTo>
                                  <a:lnTo>
                                    <a:pt x="1515" y="979"/>
                                  </a:lnTo>
                                  <a:lnTo>
                                    <a:pt x="1545" y="959"/>
                                  </a:lnTo>
                                  <a:lnTo>
                                    <a:pt x="1570" y="939"/>
                                  </a:lnTo>
                                  <a:lnTo>
                                    <a:pt x="1585" y="919"/>
                                  </a:lnTo>
                                  <a:lnTo>
                                    <a:pt x="1600" y="899"/>
                                  </a:lnTo>
                                  <a:lnTo>
                                    <a:pt x="1605" y="879"/>
                                  </a:lnTo>
                                  <a:lnTo>
                                    <a:pt x="1605" y="859"/>
                                  </a:lnTo>
                                  <a:lnTo>
                                    <a:pt x="1600" y="839"/>
                                  </a:lnTo>
                                  <a:lnTo>
                                    <a:pt x="1590" y="814"/>
                                  </a:lnTo>
                                  <a:lnTo>
                                    <a:pt x="1570" y="789"/>
                                  </a:lnTo>
                                  <a:lnTo>
                                    <a:pt x="1550" y="769"/>
                                  </a:lnTo>
                                  <a:lnTo>
                                    <a:pt x="1520" y="744"/>
                                  </a:lnTo>
                                  <a:lnTo>
                                    <a:pt x="1485" y="719"/>
                                  </a:lnTo>
                                  <a:lnTo>
                                    <a:pt x="1395" y="669"/>
                                  </a:lnTo>
                                  <a:lnTo>
                                    <a:pt x="1495" y="709"/>
                                  </a:lnTo>
                                  <a:lnTo>
                                    <a:pt x="1535" y="724"/>
                                  </a:lnTo>
                                  <a:lnTo>
                                    <a:pt x="1575" y="734"/>
                                  </a:lnTo>
                                  <a:lnTo>
                                    <a:pt x="1610" y="744"/>
                                  </a:lnTo>
                                  <a:lnTo>
                                    <a:pt x="1640" y="744"/>
                                  </a:lnTo>
                                  <a:lnTo>
                                    <a:pt x="1671" y="739"/>
                                  </a:lnTo>
                                  <a:lnTo>
                                    <a:pt x="1696" y="729"/>
                                  </a:lnTo>
                                  <a:lnTo>
                                    <a:pt x="1711" y="719"/>
                                  </a:lnTo>
                                  <a:lnTo>
                                    <a:pt x="1726" y="704"/>
                                  </a:lnTo>
                                  <a:lnTo>
                                    <a:pt x="1731" y="684"/>
                                  </a:lnTo>
                                  <a:lnTo>
                                    <a:pt x="1736" y="664"/>
                                  </a:lnTo>
                                  <a:lnTo>
                                    <a:pt x="1731" y="634"/>
                                  </a:lnTo>
                                  <a:lnTo>
                                    <a:pt x="1721" y="609"/>
                                  </a:lnTo>
                                  <a:lnTo>
                                    <a:pt x="1706" y="574"/>
                                  </a:lnTo>
                                  <a:lnTo>
                                    <a:pt x="1681" y="539"/>
                                  </a:lnTo>
                                  <a:lnTo>
                                    <a:pt x="1706" y="464"/>
                                  </a:lnTo>
                                  <a:lnTo>
                                    <a:pt x="1711" y="430"/>
                                  </a:lnTo>
                                  <a:lnTo>
                                    <a:pt x="1711" y="405"/>
                                  </a:lnTo>
                                  <a:lnTo>
                                    <a:pt x="1711" y="380"/>
                                  </a:lnTo>
                                  <a:lnTo>
                                    <a:pt x="1701" y="360"/>
                                  </a:lnTo>
                                  <a:lnTo>
                                    <a:pt x="1691" y="345"/>
                                  </a:lnTo>
                                  <a:lnTo>
                                    <a:pt x="1676" y="330"/>
                                  </a:lnTo>
                                  <a:lnTo>
                                    <a:pt x="1656" y="325"/>
                                  </a:lnTo>
                                  <a:lnTo>
                                    <a:pt x="1635" y="320"/>
                                  </a:lnTo>
                                  <a:lnTo>
                                    <a:pt x="1605" y="320"/>
                                  </a:lnTo>
                                  <a:lnTo>
                                    <a:pt x="1575" y="320"/>
                                  </a:lnTo>
                                  <a:lnTo>
                                    <a:pt x="1500" y="340"/>
                                  </a:lnTo>
                                  <a:lnTo>
                                    <a:pt x="1405" y="370"/>
                                  </a:lnTo>
                                  <a:lnTo>
                                    <a:pt x="1445" y="345"/>
                                  </a:lnTo>
                                  <a:lnTo>
                                    <a:pt x="1475" y="320"/>
                                  </a:lnTo>
                                  <a:lnTo>
                                    <a:pt x="1500" y="295"/>
                                  </a:lnTo>
                                  <a:lnTo>
                                    <a:pt x="1520" y="275"/>
                                  </a:lnTo>
                                  <a:lnTo>
                                    <a:pt x="1535" y="250"/>
                                  </a:lnTo>
                                  <a:lnTo>
                                    <a:pt x="1540" y="225"/>
                                  </a:lnTo>
                                  <a:lnTo>
                                    <a:pt x="1545" y="205"/>
                                  </a:lnTo>
                                  <a:lnTo>
                                    <a:pt x="1540" y="185"/>
                                  </a:lnTo>
                                  <a:lnTo>
                                    <a:pt x="1535" y="165"/>
                                  </a:lnTo>
                                  <a:lnTo>
                                    <a:pt x="1520" y="150"/>
                                  </a:lnTo>
                                  <a:lnTo>
                                    <a:pt x="1505" y="135"/>
                                  </a:lnTo>
                                  <a:lnTo>
                                    <a:pt x="1485" y="125"/>
                                  </a:lnTo>
                                  <a:lnTo>
                                    <a:pt x="1460" y="115"/>
                                  </a:lnTo>
                                  <a:lnTo>
                                    <a:pt x="1435" y="115"/>
                                  </a:lnTo>
                                  <a:lnTo>
                                    <a:pt x="1365" y="110"/>
                                  </a:lnTo>
                                  <a:lnTo>
                                    <a:pt x="1360" y="85"/>
                                  </a:lnTo>
                                  <a:lnTo>
                                    <a:pt x="1350" y="60"/>
                                  </a:lnTo>
                                  <a:lnTo>
                                    <a:pt x="1335" y="40"/>
                                  </a:lnTo>
                                  <a:lnTo>
                                    <a:pt x="1325" y="20"/>
                                  </a:lnTo>
                                  <a:lnTo>
                                    <a:pt x="1309" y="10"/>
                                  </a:lnTo>
                                  <a:lnTo>
                                    <a:pt x="1289" y="0"/>
                                  </a:lnTo>
                                  <a:lnTo>
                                    <a:pt x="1269" y="0"/>
                                  </a:lnTo>
                                  <a:lnTo>
                                    <a:pt x="1249" y="0"/>
                                  </a:lnTo>
                                  <a:lnTo>
                                    <a:pt x="1224" y="5"/>
                                  </a:lnTo>
                                  <a:lnTo>
                                    <a:pt x="1204" y="15"/>
                                  </a:lnTo>
                                  <a:lnTo>
                                    <a:pt x="1184" y="30"/>
                                  </a:lnTo>
                                  <a:lnTo>
                                    <a:pt x="1159" y="50"/>
                                  </a:lnTo>
                                  <a:lnTo>
                                    <a:pt x="1139" y="70"/>
                                  </a:lnTo>
                                  <a:lnTo>
                                    <a:pt x="1119" y="95"/>
                                  </a:lnTo>
                                  <a:lnTo>
                                    <a:pt x="1084" y="165"/>
                                  </a:lnTo>
                                  <a:lnTo>
                                    <a:pt x="999" y="100"/>
                                  </a:lnTo>
                                  <a:lnTo>
                                    <a:pt x="958" y="75"/>
                                  </a:lnTo>
                                  <a:lnTo>
                                    <a:pt x="923" y="55"/>
                                  </a:lnTo>
                                  <a:lnTo>
                                    <a:pt x="883" y="40"/>
                                  </a:lnTo>
                                  <a:lnTo>
                                    <a:pt x="848" y="30"/>
                                  </a:lnTo>
                                  <a:lnTo>
                                    <a:pt x="813" y="20"/>
                                  </a:lnTo>
                                  <a:lnTo>
                                    <a:pt x="778" y="20"/>
                                  </a:lnTo>
                                  <a:lnTo>
                                    <a:pt x="748" y="20"/>
                                  </a:lnTo>
                                  <a:lnTo>
                                    <a:pt x="713" y="30"/>
                                  </a:lnTo>
                                  <a:lnTo>
                                    <a:pt x="683" y="40"/>
                                  </a:lnTo>
                                  <a:lnTo>
                                    <a:pt x="652" y="55"/>
                                  </a:lnTo>
                                  <a:lnTo>
                                    <a:pt x="627" y="75"/>
                                  </a:lnTo>
                                  <a:lnTo>
                                    <a:pt x="597" y="100"/>
                                  </a:lnTo>
                                  <a:lnTo>
                                    <a:pt x="572" y="125"/>
                                  </a:lnTo>
                                  <a:lnTo>
                                    <a:pt x="547" y="160"/>
                                  </a:lnTo>
                                  <a:lnTo>
                                    <a:pt x="512" y="125"/>
                                  </a:lnTo>
                                  <a:lnTo>
                                    <a:pt x="472" y="95"/>
                                  </a:lnTo>
                                  <a:lnTo>
                                    <a:pt x="437" y="70"/>
                                  </a:lnTo>
                                  <a:lnTo>
                                    <a:pt x="397" y="50"/>
                                  </a:lnTo>
                                  <a:lnTo>
                                    <a:pt x="362" y="40"/>
                                  </a:lnTo>
                                  <a:lnTo>
                                    <a:pt x="331" y="35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71" y="45"/>
                                  </a:lnTo>
                                  <a:lnTo>
                                    <a:pt x="246" y="50"/>
                                  </a:lnTo>
                                  <a:lnTo>
                                    <a:pt x="226" y="65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196" y="100"/>
                                  </a:lnTo>
                                  <a:lnTo>
                                    <a:pt x="191" y="120"/>
                                  </a:lnTo>
                                  <a:lnTo>
                                    <a:pt x="191" y="140"/>
                                  </a:lnTo>
                                  <a:lnTo>
                                    <a:pt x="196" y="160"/>
                                  </a:lnTo>
                                  <a:lnTo>
                                    <a:pt x="211" y="185"/>
                                  </a:lnTo>
                                  <a:lnTo>
                                    <a:pt x="146" y="215"/>
                                  </a:lnTo>
                                  <a:lnTo>
                                    <a:pt x="121" y="235"/>
                                  </a:lnTo>
                                  <a:lnTo>
                                    <a:pt x="106" y="250"/>
                                  </a:lnTo>
                                  <a:lnTo>
                                    <a:pt x="91" y="270"/>
                                  </a:lnTo>
                                  <a:lnTo>
                                    <a:pt x="86" y="290"/>
                                  </a:lnTo>
                                  <a:lnTo>
                                    <a:pt x="81" y="310"/>
                                  </a:lnTo>
                                  <a:lnTo>
                                    <a:pt x="81" y="330"/>
                                  </a:lnTo>
                                  <a:lnTo>
                                    <a:pt x="91" y="350"/>
                                  </a:lnTo>
                                  <a:lnTo>
                                    <a:pt x="106" y="365"/>
                                  </a:lnTo>
                                  <a:lnTo>
                                    <a:pt x="121" y="385"/>
                                  </a:lnTo>
                                  <a:lnTo>
                                    <a:pt x="146" y="400"/>
                                  </a:lnTo>
                                  <a:lnTo>
                                    <a:pt x="176" y="415"/>
                                  </a:lnTo>
                                  <a:lnTo>
                                    <a:pt x="216" y="425"/>
                                  </a:lnTo>
                                  <a:lnTo>
                                    <a:pt x="301" y="450"/>
                                  </a:lnTo>
                                  <a:lnTo>
                                    <a:pt x="206" y="440"/>
                                  </a:lnTo>
                                  <a:lnTo>
                                    <a:pt x="161" y="440"/>
                                  </a:lnTo>
                                  <a:lnTo>
                                    <a:pt x="126" y="445"/>
                                  </a:lnTo>
                                  <a:lnTo>
                                    <a:pt x="91" y="450"/>
                                  </a:lnTo>
                                  <a:lnTo>
                                    <a:pt x="66" y="459"/>
                                  </a:lnTo>
                                  <a:lnTo>
                                    <a:pt x="41" y="474"/>
                                  </a:lnTo>
                                  <a:lnTo>
                                    <a:pt x="21" y="489"/>
                                  </a:lnTo>
                                  <a:lnTo>
                                    <a:pt x="10" y="509"/>
                                  </a:lnTo>
                                  <a:lnTo>
                                    <a:pt x="5" y="529"/>
                                  </a:lnTo>
                                  <a:lnTo>
                                    <a:pt x="0" y="549"/>
                                  </a:lnTo>
                                  <a:lnTo>
                                    <a:pt x="10" y="574"/>
                                  </a:lnTo>
                                  <a:lnTo>
                                    <a:pt x="21" y="599"/>
                                  </a:lnTo>
                                  <a:lnTo>
                                    <a:pt x="36" y="624"/>
                                  </a:lnTo>
                                  <a:lnTo>
                                    <a:pt x="61" y="649"/>
                                  </a:lnTo>
                                  <a:lnTo>
                                    <a:pt x="86" y="674"/>
                                  </a:lnTo>
                                  <a:lnTo>
                                    <a:pt x="76" y="704"/>
                                  </a:lnTo>
                                  <a:lnTo>
                                    <a:pt x="71" y="734"/>
                                  </a:lnTo>
                                  <a:lnTo>
                                    <a:pt x="71" y="764"/>
                                  </a:lnTo>
                                  <a:lnTo>
                                    <a:pt x="76" y="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1" name="Group 350"/>
                          <wpg:cNvGrpSpPr>
                            <a:grpSpLocks/>
                          </wpg:cNvGrpSpPr>
                          <wpg:grpSpPr bwMode="auto">
                            <a:xfrm>
                              <a:off x="2076" y="7340"/>
                              <a:ext cx="1764" cy="2412"/>
                              <a:chOff x="2076" y="7340"/>
                              <a:chExt cx="1764" cy="2412"/>
                            </a:xfrm>
                          </wpg:grpSpPr>
                          <wps:wsp>
                            <wps:cNvPr id="82" name="Freeform 351"/>
                            <wps:cNvSpPr>
                              <a:spLocks/>
                            </wps:cNvSpPr>
                            <wps:spPr bwMode="auto">
                              <a:xfrm>
                                <a:off x="2768" y="8412"/>
                                <a:ext cx="393" cy="1340"/>
                              </a:xfrm>
                              <a:custGeom>
                                <a:avLst/>
                                <a:gdLst>
                                  <a:gd name="T0" fmla="*/ 91 w 447"/>
                                  <a:gd name="T1" fmla="*/ 0 h 1523"/>
                                  <a:gd name="T2" fmla="*/ 15 w 447"/>
                                  <a:gd name="T3" fmla="*/ 0 h 1523"/>
                                  <a:gd name="T4" fmla="*/ 15 w 447"/>
                                  <a:gd name="T5" fmla="*/ 0 h 1523"/>
                                  <a:gd name="T6" fmla="*/ 5 w 447"/>
                                  <a:gd name="T7" fmla="*/ 105 h 1523"/>
                                  <a:gd name="T8" fmla="*/ 0 w 447"/>
                                  <a:gd name="T9" fmla="*/ 209 h 1523"/>
                                  <a:gd name="T10" fmla="*/ 0 w 447"/>
                                  <a:gd name="T11" fmla="*/ 314 h 1523"/>
                                  <a:gd name="T12" fmla="*/ 5 w 447"/>
                                  <a:gd name="T13" fmla="*/ 414 h 1523"/>
                                  <a:gd name="T14" fmla="*/ 15 w 447"/>
                                  <a:gd name="T15" fmla="*/ 514 h 1523"/>
                                  <a:gd name="T16" fmla="*/ 25 w 447"/>
                                  <a:gd name="T17" fmla="*/ 614 h 1523"/>
                                  <a:gd name="T18" fmla="*/ 41 w 447"/>
                                  <a:gd name="T19" fmla="*/ 714 h 1523"/>
                                  <a:gd name="T20" fmla="*/ 61 w 447"/>
                                  <a:gd name="T21" fmla="*/ 809 h 1523"/>
                                  <a:gd name="T22" fmla="*/ 86 w 447"/>
                                  <a:gd name="T23" fmla="*/ 904 h 1523"/>
                                  <a:gd name="T24" fmla="*/ 116 w 447"/>
                                  <a:gd name="T25" fmla="*/ 994 h 1523"/>
                                  <a:gd name="T26" fmla="*/ 146 w 447"/>
                                  <a:gd name="T27" fmla="*/ 1088 h 1523"/>
                                  <a:gd name="T28" fmla="*/ 181 w 447"/>
                                  <a:gd name="T29" fmla="*/ 1178 h 1523"/>
                                  <a:gd name="T30" fmla="*/ 221 w 447"/>
                                  <a:gd name="T31" fmla="*/ 1268 h 1523"/>
                                  <a:gd name="T32" fmla="*/ 266 w 447"/>
                                  <a:gd name="T33" fmla="*/ 1353 h 1523"/>
                                  <a:gd name="T34" fmla="*/ 316 w 447"/>
                                  <a:gd name="T35" fmla="*/ 1438 h 1523"/>
                                  <a:gd name="T36" fmla="*/ 367 w 447"/>
                                  <a:gd name="T37" fmla="*/ 1523 h 1523"/>
                                  <a:gd name="T38" fmla="*/ 447 w 447"/>
                                  <a:gd name="T39" fmla="*/ 1523 h 1523"/>
                                  <a:gd name="T40" fmla="*/ 447 w 447"/>
                                  <a:gd name="T41" fmla="*/ 1523 h 1523"/>
                                  <a:gd name="T42" fmla="*/ 392 w 447"/>
                                  <a:gd name="T43" fmla="*/ 1418 h 1523"/>
                                  <a:gd name="T44" fmla="*/ 336 w 447"/>
                                  <a:gd name="T45" fmla="*/ 1313 h 1523"/>
                                  <a:gd name="T46" fmla="*/ 286 w 447"/>
                                  <a:gd name="T47" fmla="*/ 1213 h 1523"/>
                                  <a:gd name="T48" fmla="*/ 246 w 447"/>
                                  <a:gd name="T49" fmla="*/ 1113 h 1523"/>
                                  <a:gd name="T50" fmla="*/ 206 w 447"/>
                                  <a:gd name="T51" fmla="*/ 1014 h 1523"/>
                                  <a:gd name="T52" fmla="*/ 171 w 447"/>
                                  <a:gd name="T53" fmla="*/ 914 h 1523"/>
                                  <a:gd name="T54" fmla="*/ 141 w 447"/>
                                  <a:gd name="T55" fmla="*/ 819 h 1523"/>
                                  <a:gd name="T56" fmla="*/ 116 w 447"/>
                                  <a:gd name="T57" fmla="*/ 724 h 1523"/>
                                  <a:gd name="T58" fmla="*/ 96 w 447"/>
                                  <a:gd name="T59" fmla="*/ 629 h 1523"/>
                                  <a:gd name="T60" fmla="*/ 81 w 447"/>
                                  <a:gd name="T61" fmla="*/ 534 h 1523"/>
                                  <a:gd name="T62" fmla="*/ 71 w 447"/>
                                  <a:gd name="T63" fmla="*/ 444 h 1523"/>
                                  <a:gd name="T64" fmla="*/ 66 w 447"/>
                                  <a:gd name="T65" fmla="*/ 349 h 1523"/>
                                  <a:gd name="T66" fmla="*/ 66 w 447"/>
                                  <a:gd name="T67" fmla="*/ 259 h 1523"/>
                                  <a:gd name="T68" fmla="*/ 66 w 447"/>
                                  <a:gd name="T69" fmla="*/ 174 h 1523"/>
                                  <a:gd name="T70" fmla="*/ 76 w 447"/>
                                  <a:gd name="T71" fmla="*/ 85 h 1523"/>
                                  <a:gd name="T72" fmla="*/ 91 w 447"/>
                                  <a:gd name="T73" fmla="*/ 0 h 1523"/>
                                  <a:gd name="T74" fmla="*/ 91 w 447"/>
                                  <a:gd name="T75" fmla="*/ 0 h 15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447" h="1523">
                                    <a:moveTo>
                                      <a:pt x="91" y="0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5" y="105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5" y="414"/>
                                    </a:lnTo>
                                    <a:lnTo>
                                      <a:pt x="15" y="514"/>
                                    </a:lnTo>
                                    <a:lnTo>
                                      <a:pt x="25" y="614"/>
                                    </a:lnTo>
                                    <a:lnTo>
                                      <a:pt x="41" y="714"/>
                                    </a:lnTo>
                                    <a:lnTo>
                                      <a:pt x="61" y="809"/>
                                    </a:lnTo>
                                    <a:lnTo>
                                      <a:pt x="86" y="904"/>
                                    </a:lnTo>
                                    <a:lnTo>
                                      <a:pt x="116" y="994"/>
                                    </a:lnTo>
                                    <a:lnTo>
                                      <a:pt x="146" y="1088"/>
                                    </a:lnTo>
                                    <a:lnTo>
                                      <a:pt x="181" y="1178"/>
                                    </a:lnTo>
                                    <a:lnTo>
                                      <a:pt x="221" y="1268"/>
                                    </a:lnTo>
                                    <a:lnTo>
                                      <a:pt x="266" y="1353"/>
                                    </a:lnTo>
                                    <a:lnTo>
                                      <a:pt x="316" y="1438"/>
                                    </a:lnTo>
                                    <a:lnTo>
                                      <a:pt x="367" y="1523"/>
                                    </a:lnTo>
                                    <a:lnTo>
                                      <a:pt x="447" y="1523"/>
                                    </a:lnTo>
                                    <a:lnTo>
                                      <a:pt x="392" y="1418"/>
                                    </a:lnTo>
                                    <a:lnTo>
                                      <a:pt x="336" y="1313"/>
                                    </a:lnTo>
                                    <a:lnTo>
                                      <a:pt x="286" y="1213"/>
                                    </a:lnTo>
                                    <a:lnTo>
                                      <a:pt x="246" y="1113"/>
                                    </a:lnTo>
                                    <a:lnTo>
                                      <a:pt x="206" y="1014"/>
                                    </a:lnTo>
                                    <a:lnTo>
                                      <a:pt x="171" y="914"/>
                                    </a:lnTo>
                                    <a:lnTo>
                                      <a:pt x="141" y="819"/>
                                    </a:lnTo>
                                    <a:lnTo>
                                      <a:pt x="116" y="724"/>
                                    </a:lnTo>
                                    <a:lnTo>
                                      <a:pt x="96" y="629"/>
                                    </a:lnTo>
                                    <a:lnTo>
                                      <a:pt x="81" y="534"/>
                                    </a:lnTo>
                                    <a:lnTo>
                                      <a:pt x="71" y="444"/>
                                    </a:lnTo>
                                    <a:lnTo>
                                      <a:pt x="66" y="349"/>
                                    </a:lnTo>
                                    <a:lnTo>
                                      <a:pt x="66" y="259"/>
                                    </a:lnTo>
                                    <a:lnTo>
                                      <a:pt x="66" y="174"/>
                                    </a:lnTo>
                                    <a:lnTo>
                                      <a:pt x="76" y="85"/>
                                    </a:lnTo>
                                    <a:lnTo>
                                      <a:pt x="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3" name="Group 3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76" y="7340"/>
                                <a:ext cx="1764" cy="2412"/>
                                <a:chOff x="2076" y="7340"/>
                                <a:chExt cx="1764" cy="2412"/>
                              </a:xfrm>
                            </wpg:grpSpPr>
                            <wps:wsp>
                              <wps:cNvPr id="84" name="Freeform 3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83" y="8680"/>
                                  <a:ext cx="607" cy="1072"/>
                                </a:xfrm>
                                <a:custGeom>
                                  <a:avLst/>
                                  <a:gdLst>
                                    <a:gd name="T0" fmla="*/ 577 w 1465"/>
                                    <a:gd name="T1" fmla="*/ 664 h 2003"/>
                                    <a:gd name="T2" fmla="*/ 411 w 1465"/>
                                    <a:gd name="T3" fmla="*/ 505 h 2003"/>
                                    <a:gd name="T4" fmla="*/ 296 w 1465"/>
                                    <a:gd name="T5" fmla="*/ 400 h 2003"/>
                                    <a:gd name="T6" fmla="*/ 206 w 1465"/>
                                    <a:gd name="T7" fmla="*/ 300 h 2003"/>
                                    <a:gd name="T8" fmla="*/ 95 w 1465"/>
                                    <a:gd name="T9" fmla="*/ 155 h 2003"/>
                                    <a:gd name="T10" fmla="*/ 0 w 1465"/>
                                    <a:gd name="T11" fmla="*/ 0 h 2003"/>
                                    <a:gd name="T12" fmla="*/ 5 w 1465"/>
                                    <a:gd name="T13" fmla="*/ 230 h 2003"/>
                                    <a:gd name="T14" fmla="*/ 30 w 1465"/>
                                    <a:gd name="T15" fmla="*/ 510 h 2003"/>
                                    <a:gd name="T16" fmla="*/ 55 w 1465"/>
                                    <a:gd name="T17" fmla="*/ 659 h 2003"/>
                                    <a:gd name="T18" fmla="*/ 75 w 1465"/>
                                    <a:gd name="T19" fmla="*/ 724 h 2003"/>
                                    <a:gd name="T20" fmla="*/ 130 w 1465"/>
                                    <a:gd name="T21" fmla="*/ 859 h 2003"/>
                                    <a:gd name="T22" fmla="*/ 211 w 1465"/>
                                    <a:gd name="T23" fmla="*/ 974 h 2003"/>
                                    <a:gd name="T24" fmla="*/ 311 w 1465"/>
                                    <a:gd name="T25" fmla="*/ 1074 h 2003"/>
                                    <a:gd name="T26" fmla="*/ 431 w 1465"/>
                                    <a:gd name="T27" fmla="*/ 1154 h 2003"/>
                                    <a:gd name="T28" fmla="*/ 476 w 1465"/>
                                    <a:gd name="T29" fmla="*/ 1174 h 2003"/>
                                    <a:gd name="T30" fmla="*/ 587 w 1465"/>
                                    <a:gd name="T31" fmla="*/ 1239 h 2003"/>
                                    <a:gd name="T32" fmla="*/ 707 w 1465"/>
                                    <a:gd name="T33" fmla="*/ 1334 h 2003"/>
                                    <a:gd name="T34" fmla="*/ 918 w 1465"/>
                                    <a:gd name="T35" fmla="*/ 1524 h 2003"/>
                                    <a:gd name="T36" fmla="*/ 1179 w 1465"/>
                                    <a:gd name="T37" fmla="*/ 1773 h 2003"/>
                                    <a:gd name="T38" fmla="*/ 1254 w 1465"/>
                                    <a:gd name="T39" fmla="*/ 1838 h 2003"/>
                                    <a:gd name="T40" fmla="*/ 1399 w 1465"/>
                                    <a:gd name="T41" fmla="*/ 1953 h 2003"/>
                                    <a:gd name="T42" fmla="*/ 1465 w 1465"/>
                                    <a:gd name="T43" fmla="*/ 2003 h 2003"/>
                                    <a:gd name="T44" fmla="*/ 1334 w 1465"/>
                                    <a:gd name="T45" fmla="*/ 1738 h 2003"/>
                                    <a:gd name="T46" fmla="*/ 1194 w 1465"/>
                                    <a:gd name="T47" fmla="*/ 1519 h 2003"/>
                                    <a:gd name="T48" fmla="*/ 1144 w 1465"/>
                                    <a:gd name="T49" fmla="*/ 1454 h 2003"/>
                                    <a:gd name="T50" fmla="*/ 1033 w 1465"/>
                                    <a:gd name="T51" fmla="*/ 1324 h 2003"/>
                                    <a:gd name="T52" fmla="*/ 968 w 1465"/>
                                    <a:gd name="T53" fmla="*/ 1264 h 2003"/>
                                    <a:gd name="T54" fmla="*/ 792 w 1465"/>
                                    <a:gd name="T55" fmla="*/ 1084 h 2003"/>
                                    <a:gd name="T56" fmla="*/ 757 w 1465"/>
                                    <a:gd name="T57" fmla="*/ 1029 h 2003"/>
                                    <a:gd name="T58" fmla="*/ 692 w 1465"/>
                                    <a:gd name="T59" fmla="*/ 904 h 2003"/>
                                    <a:gd name="T60" fmla="*/ 667 w 1465"/>
                                    <a:gd name="T61" fmla="*/ 834 h 2003"/>
                                    <a:gd name="T62" fmla="*/ 637 w 1465"/>
                                    <a:gd name="T63" fmla="*/ 749 h 2003"/>
                                    <a:gd name="T64" fmla="*/ 577 w 1465"/>
                                    <a:gd name="T65" fmla="*/ 664 h 20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465" h="2003">
                                      <a:moveTo>
                                        <a:pt x="577" y="664"/>
                                      </a:moveTo>
                                      <a:lnTo>
                                        <a:pt x="577" y="664"/>
                                      </a:lnTo>
                                      <a:lnTo>
                                        <a:pt x="517" y="605"/>
                                      </a:lnTo>
                                      <a:lnTo>
                                        <a:pt x="411" y="505"/>
                                      </a:lnTo>
                                      <a:lnTo>
                                        <a:pt x="296" y="400"/>
                                      </a:lnTo>
                                      <a:lnTo>
                                        <a:pt x="206" y="300"/>
                                      </a:lnTo>
                                      <a:lnTo>
                                        <a:pt x="150" y="230"/>
                                      </a:lnTo>
                                      <a:lnTo>
                                        <a:pt x="95" y="155"/>
                                      </a:lnTo>
                                      <a:lnTo>
                                        <a:pt x="45" y="8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" y="230"/>
                                      </a:lnTo>
                                      <a:lnTo>
                                        <a:pt x="20" y="425"/>
                                      </a:lnTo>
                                      <a:lnTo>
                                        <a:pt x="30" y="510"/>
                                      </a:lnTo>
                                      <a:lnTo>
                                        <a:pt x="40" y="590"/>
                                      </a:lnTo>
                                      <a:lnTo>
                                        <a:pt x="55" y="659"/>
                                      </a:lnTo>
                                      <a:lnTo>
                                        <a:pt x="75" y="724"/>
                                      </a:lnTo>
                                      <a:lnTo>
                                        <a:pt x="100" y="794"/>
                                      </a:lnTo>
                                      <a:lnTo>
                                        <a:pt x="130" y="859"/>
                                      </a:lnTo>
                                      <a:lnTo>
                                        <a:pt x="166" y="919"/>
                                      </a:lnTo>
                                      <a:lnTo>
                                        <a:pt x="211" y="974"/>
                                      </a:lnTo>
                                      <a:lnTo>
                                        <a:pt x="256" y="1024"/>
                                      </a:lnTo>
                                      <a:lnTo>
                                        <a:pt x="311" y="1074"/>
                                      </a:lnTo>
                                      <a:lnTo>
                                        <a:pt x="366" y="1114"/>
                                      </a:lnTo>
                                      <a:lnTo>
                                        <a:pt x="431" y="1154"/>
                                      </a:lnTo>
                                      <a:lnTo>
                                        <a:pt x="476" y="1174"/>
                                      </a:lnTo>
                                      <a:lnTo>
                                        <a:pt x="532" y="1204"/>
                                      </a:lnTo>
                                      <a:lnTo>
                                        <a:pt x="587" y="1239"/>
                                      </a:lnTo>
                                      <a:lnTo>
                                        <a:pt x="647" y="1284"/>
                                      </a:lnTo>
                                      <a:lnTo>
                                        <a:pt x="707" y="1334"/>
                                      </a:lnTo>
                                      <a:lnTo>
                                        <a:pt x="777" y="1389"/>
                                      </a:lnTo>
                                      <a:lnTo>
                                        <a:pt x="918" y="1524"/>
                                      </a:lnTo>
                                      <a:lnTo>
                                        <a:pt x="1179" y="1773"/>
                                      </a:lnTo>
                                      <a:lnTo>
                                        <a:pt x="1254" y="1838"/>
                                      </a:lnTo>
                                      <a:lnTo>
                                        <a:pt x="1329" y="1898"/>
                                      </a:lnTo>
                                      <a:lnTo>
                                        <a:pt x="1399" y="1953"/>
                                      </a:lnTo>
                                      <a:lnTo>
                                        <a:pt x="1465" y="2003"/>
                                      </a:lnTo>
                                      <a:lnTo>
                                        <a:pt x="1399" y="1868"/>
                                      </a:lnTo>
                                      <a:lnTo>
                                        <a:pt x="1334" y="1738"/>
                                      </a:lnTo>
                                      <a:lnTo>
                                        <a:pt x="1264" y="1623"/>
                                      </a:lnTo>
                                      <a:lnTo>
                                        <a:pt x="1194" y="1519"/>
                                      </a:lnTo>
                                      <a:lnTo>
                                        <a:pt x="1144" y="1454"/>
                                      </a:lnTo>
                                      <a:lnTo>
                                        <a:pt x="1088" y="1389"/>
                                      </a:lnTo>
                                      <a:lnTo>
                                        <a:pt x="1033" y="1324"/>
                                      </a:lnTo>
                                      <a:lnTo>
                                        <a:pt x="968" y="1264"/>
                                      </a:lnTo>
                                      <a:lnTo>
                                        <a:pt x="853" y="1149"/>
                                      </a:lnTo>
                                      <a:lnTo>
                                        <a:pt x="792" y="1084"/>
                                      </a:lnTo>
                                      <a:lnTo>
                                        <a:pt x="757" y="1029"/>
                                      </a:lnTo>
                                      <a:lnTo>
                                        <a:pt x="722" y="969"/>
                                      </a:lnTo>
                                      <a:lnTo>
                                        <a:pt x="692" y="904"/>
                                      </a:lnTo>
                                      <a:lnTo>
                                        <a:pt x="667" y="834"/>
                                      </a:lnTo>
                                      <a:lnTo>
                                        <a:pt x="657" y="789"/>
                                      </a:lnTo>
                                      <a:lnTo>
                                        <a:pt x="637" y="749"/>
                                      </a:lnTo>
                                      <a:lnTo>
                                        <a:pt x="612" y="704"/>
                                      </a:lnTo>
                                      <a:lnTo>
                                        <a:pt x="577" y="6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Freeform 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6" y="7644"/>
                                  <a:ext cx="1764" cy="1036"/>
                                </a:xfrm>
                                <a:custGeom>
                                  <a:avLst/>
                                  <a:gdLst>
                                    <a:gd name="T0" fmla="*/ 211 w 2006"/>
                                    <a:gd name="T1" fmla="*/ 534 h 1178"/>
                                    <a:gd name="T2" fmla="*/ 306 w 2006"/>
                                    <a:gd name="T3" fmla="*/ 479 h 1178"/>
                                    <a:gd name="T4" fmla="*/ 311 w 2006"/>
                                    <a:gd name="T5" fmla="*/ 484 h 1178"/>
                                    <a:gd name="T6" fmla="*/ 231 w 2006"/>
                                    <a:gd name="T7" fmla="*/ 534 h 1178"/>
                                    <a:gd name="T8" fmla="*/ 181 w 2006"/>
                                    <a:gd name="T9" fmla="*/ 604 h 1178"/>
                                    <a:gd name="T10" fmla="*/ 165 w 2006"/>
                                    <a:gd name="T11" fmla="*/ 649 h 1178"/>
                                    <a:gd name="T12" fmla="*/ 171 w 2006"/>
                                    <a:gd name="T13" fmla="*/ 694 h 1178"/>
                                    <a:gd name="T14" fmla="*/ 211 w 2006"/>
                                    <a:gd name="T15" fmla="*/ 744 h 1178"/>
                                    <a:gd name="T16" fmla="*/ 296 w 2006"/>
                                    <a:gd name="T17" fmla="*/ 759 h 1178"/>
                                    <a:gd name="T18" fmla="*/ 371 w 2006"/>
                                    <a:gd name="T19" fmla="*/ 754 h 1178"/>
                                    <a:gd name="T20" fmla="*/ 366 w 2006"/>
                                    <a:gd name="T21" fmla="*/ 864 h 1178"/>
                                    <a:gd name="T22" fmla="*/ 386 w 2006"/>
                                    <a:gd name="T23" fmla="*/ 914 h 1178"/>
                                    <a:gd name="T24" fmla="*/ 451 w 2006"/>
                                    <a:gd name="T25" fmla="*/ 939 h 1178"/>
                                    <a:gd name="T26" fmla="*/ 512 w 2006"/>
                                    <a:gd name="T27" fmla="*/ 919 h 1178"/>
                                    <a:gd name="T28" fmla="*/ 572 w 2006"/>
                                    <a:gd name="T29" fmla="*/ 869 h 1178"/>
                                    <a:gd name="T30" fmla="*/ 662 w 2006"/>
                                    <a:gd name="T31" fmla="*/ 749 h 1178"/>
                                    <a:gd name="T32" fmla="*/ 642 w 2006"/>
                                    <a:gd name="T33" fmla="*/ 809 h 1178"/>
                                    <a:gd name="T34" fmla="*/ 602 w 2006"/>
                                    <a:gd name="T35" fmla="*/ 964 h 1178"/>
                                    <a:gd name="T36" fmla="*/ 607 w 2006"/>
                                    <a:gd name="T37" fmla="*/ 1013 h 1178"/>
                                    <a:gd name="T38" fmla="*/ 667 w 2006"/>
                                    <a:gd name="T39" fmla="*/ 1073 h 1178"/>
                                    <a:gd name="T40" fmla="*/ 712 w 2006"/>
                                    <a:gd name="T41" fmla="*/ 1088 h 1178"/>
                                    <a:gd name="T42" fmla="*/ 772 w 2006"/>
                                    <a:gd name="T43" fmla="*/ 1078 h 1178"/>
                                    <a:gd name="T44" fmla="*/ 858 w 2006"/>
                                    <a:gd name="T45" fmla="*/ 1018 h 1178"/>
                                    <a:gd name="T46" fmla="*/ 958 w 2006"/>
                                    <a:gd name="T47" fmla="*/ 1143 h 1178"/>
                                    <a:gd name="T48" fmla="*/ 1038 w 2006"/>
                                    <a:gd name="T49" fmla="*/ 1178 h 1178"/>
                                    <a:gd name="T50" fmla="*/ 1154 w 2006"/>
                                    <a:gd name="T51" fmla="*/ 1148 h 1178"/>
                                    <a:gd name="T52" fmla="*/ 1219 w 2006"/>
                                    <a:gd name="T53" fmla="*/ 1078 h 1178"/>
                                    <a:gd name="T54" fmla="*/ 1269 w 2006"/>
                                    <a:gd name="T55" fmla="*/ 969 h 1178"/>
                                    <a:gd name="T56" fmla="*/ 1309 w 2006"/>
                                    <a:gd name="T57" fmla="*/ 734 h 1178"/>
                                    <a:gd name="T58" fmla="*/ 1344 w 2006"/>
                                    <a:gd name="T59" fmla="*/ 709 h 1178"/>
                                    <a:gd name="T60" fmla="*/ 1480 w 2006"/>
                                    <a:gd name="T61" fmla="*/ 864 h 1178"/>
                                    <a:gd name="T62" fmla="*/ 1565 w 2006"/>
                                    <a:gd name="T63" fmla="*/ 909 h 1178"/>
                                    <a:gd name="T64" fmla="*/ 1655 w 2006"/>
                                    <a:gd name="T65" fmla="*/ 919 h 1178"/>
                                    <a:gd name="T66" fmla="*/ 1755 w 2006"/>
                                    <a:gd name="T67" fmla="*/ 864 h 1178"/>
                                    <a:gd name="T68" fmla="*/ 1795 w 2006"/>
                                    <a:gd name="T69" fmla="*/ 789 h 1178"/>
                                    <a:gd name="T70" fmla="*/ 1795 w 2006"/>
                                    <a:gd name="T71" fmla="*/ 639 h 1178"/>
                                    <a:gd name="T72" fmla="*/ 1906 w 2006"/>
                                    <a:gd name="T73" fmla="*/ 624 h 1178"/>
                                    <a:gd name="T74" fmla="*/ 1976 w 2006"/>
                                    <a:gd name="T75" fmla="*/ 574 h 1178"/>
                                    <a:gd name="T76" fmla="*/ 2006 w 2006"/>
                                    <a:gd name="T77" fmla="*/ 509 h 1178"/>
                                    <a:gd name="T78" fmla="*/ 1996 w 2006"/>
                                    <a:gd name="T79" fmla="*/ 439 h 1178"/>
                                    <a:gd name="T80" fmla="*/ 1916 w 2006"/>
                                    <a:gd name="T81" fmla="*/ 354 h 1178"/>
                                    <a:gd name="T82" fmla="*/ 1821 w 2006"/>
                                    <a:gd name="T83" fmla="*/ 329 h 1178"/>
                                    <a:gd name="T84" fmla="*/ 1610 w 2006"/>
                                    <a:gd name="T85" fmla="*/ 324 h 1178"/>
                                    <a:gd name="T86" fmla="*/ 381 w 2006"/>
                                    <a:gd name="T87" fmla="*/ 0 h 1178"/>
                                    <a:gd name="T88" fmla="*/ 181 w 2006"/>
                                    <a:gd name="T89" fmla="*/ 15 h 1178"/>
                                    <a:gd name="T90" fmla="*/ 90 w 2006"/>
                                    <a:gd name="T91" fmla="*/ 45 h 1178"/>
                                    <a:gd name="T92" fmla="*/ 30 w 2006"/>
                                    <a:gd name="T93" fmla="*/ 89 h 1178"/>
                                    <a:gd name="T94" fmla="*/ 0 w 2006"/>
                                    <a:gd name="T95" fmla="*/ 169 h 1178"/>
                                    <a:gd name="T96" fmla="*/ 20 w 2006"/>
                                    <a:gd name="T97" fmla="*/ 229 h 1178"/>
                                    <a:gd name="T98" fmla="*/ 110 w 2006"/>
                                    <a:gd name="T99" fmla="*/ 299 h 1178"/>
                                    <a:gd name="T100" fmla="*/ 45 w 2006"/>
                                    <a:gd name="T101" fmla="*/ 344 h 1178"/>
                                    <a:gd name="T102" fmla="*/ 15 w 2006"/>
                                    <a:gd name="T103" fmla="*/ 404 h 1178"/>
                                    <a:gd name="T104" fmla="*/ 25 w 2006"/>
                                    <a:gd name="T105" fmla="*/ 484 h 1178"/>
                                    <a:gd name="T106" fmla="*/ 65 w 2006"/>
                                    <a:gd name="T107" fmla="*/ 529 h 1178"/>
                                    <a:gd name="T108" fmla="*/ 165 w 2006"/>
                                    <a:gd name="T109" fmla="*/ 544 h 11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006" h="1178">
                                      <a:moveTo>
                                        <a:pt x="165" y="544"/>
                                      </a:moveTo>
                                      <a:lnTo>
                                        <a:pt x="165" y="544"/>
                                      </a:lnTo>
                                      <a:lnTo>
                                        <a:pt x="211" y="534"/>
                                      </a:lnTo>
                                      <a:lnTo>
                                        <a:pt x="261" y="514"/>
                                      </a:lnTo>
                                      <a:lnTo>
                                        <a:pt x="306" y="479"/>
                                      </a:lnTo>
                                      <a:lnTo>
                                        <a:pt x="371" y="444"/>
                                      </a:lnTo>
                                      <a:lnTo>
                                        <a:pt x="311" y="484"/>
                                      </a:lnTo>
                                      <a:lnTo>
                                        <a:pt x="261" y="514"/>
                                      </a:lnTo>
                                      <a:lnTo>
                                        <a:pt x="231" y="534"/>
                                      </a:lnTo>
                                      <a:lnTo>
                                        <a:pt x="211" y="559"/>
                                      </a:lnTo>
                                      <a:lnTo>
                                        <a:pt x="196" y="584"/>
                                      </a:lnTo>
                                      <a:lnTo>
                                        <a:pt x="181" y="604"/>
                                      </a:lnTo>
                                      <a:lnTo>
                                        <a:pt x="171" y="629"/>
                                      </a:lnTo>
                                      <a:lnTo>
                                        <a:pt x="165" y="649"/>
                                      </a:lnTo>
                                      <a:lnTo>
                                        <a:pt x="165" y="674"/>
                                      </a:lnTo>
                                      <a:lnTo>
                                        <a:pt x="171" y="694"/>
                                      </a:lnTo>
                                      <a:lnTo>
                                        <a:pt x="181" y="714"/>
                                      </a:lnTo>
                                      <a:lnTo>
                                        <a:pt x="196" y="734"/>
                                      </a:lnTo>
                                      <a:lnTo>
                                        <a:pt x="211" y="744"/>
                                      </a:lnTo>
                                      <a:lnTo>
                                        <a:pt x="236" y="754"/>
                                      </a:lnTo>
                                      <a:lnTo>
                                        <a:pt x="261" y="759"/>
                                      </a:lnTo>
                                      <a:lnTo>
                                        <a:pt x="296" y="759"/>
                                      </a:lnTo>
                                      <a:lnTo>
                                        <a:pt x="331" y="759"/>
                                      </a:lnTo>
                                      <a:lnTo>
                                        <a:pt x="371" y="754"/>
                                      </a:lnTo>
                                      <a:lnTo>
                                        <a:pt x="361" y="794"/>
                                      </a:lnTo>
                                      <a:lnTo>
                                        <a:pt x="361" y="829"/>
                                      </a:lnTo>
                                      <a:lnTo>
                                        <a:pt x="366" y="864"/>
                                      </a:lnTo>
                                      <a:lnTo>
                                        <a:pt x="376" y="894"/>
                                      </a:lnTo>
                                      <a:lnTo>
                                        <a:pt x="386" y="914"/>
                                      </a:lnTo>
                                      <a:lnTo>
                                        <a:pt x="406" y="929"/>
                                      </a:lnTo>
                                      <a:lnTo>
                                        <a:pt x="426" y="939"/>
                                      </a:lnTo>
                                      <a:lnTo>
                                        <a:pt x="451" y="939"/>
                                      </a:lnTo>
                                      <a:lnTo>
                                        <a:pt x="481" y="934"/>
                                      </a:lnTo>
                                      <a:lnTo>
                                        <a:pt x="512" y="919"/>
                                      </a:lnTo>
                                      <a:lnTo>
                                        <a:pt x="542" y="899"/>
                                      </a:lnTo>
                                      <a:lnTo>
                                        <a:pt x="572" y="869"/>
                                      </a:lnTo>
                                      <a:lnTo>
                                        <a:pt x="602" y="834"/>
                                      </a:lnTo>
                                      <a:lnTo>
                                        <a:pt x="632" y="794"/>
                                      </a:lnTo>
                                      <a:lnTo>
                                        <a:pt x="662" y="749"/>
                                      </a:lnTo>
                                      <a:lnTo>
                                        <a:pt x="687" y="694"/>
                                      </a:lnTo>
                                      <a:lnTo>
                                        <a:pt x="642" y="809"/>
                                      </a:lnTo>
                                      <a:lnTo>
                                        <a:pt x="612" y="899"/>
                                      </a:lnTo>
                                      <a:lnTo>
                                        <a:pt x="607" y="934"/>
                                      </a:lnTo>
                                      <a:lnTo>
                                        <a:pt x="602" y="964"/>
                                      </a:lnTo>
                                      <a:lnTo>
                                        <a:pt x="602" y="994"/>
                                      </a:lnTo>
                                      <a:lnTo>
                                        <a:pt x="607" y="1013"/>
                                      </a:lnTo>
                                      <a:lnTo>
                                        <a:pt x="622" y="1038"/>
                                      </a:lnTo>
                                      <a:lnTo>
                                        <a:pt x="642" y="1058"/>
                                      </a:lnTo>
                                      <a:lnTo>
                                        <a:pt x="667" y="1073"/>
                                      </a:lnTo>
                                      <a:lnTo>
                                        <a:pt x="692" y="1083"/>
                                      </a:lnTo>
                                      <a:lnTo>
                                        <a:pt x="712" y="1088"/>
                                      </a:lnTo>
                                      <a:lnTo>
                                        <a:pt x="732" y="1088"/>
                                      </a:lnTo>
                                      <a:lnTo>
                                        <a:pt x="752" y="1083"/>
                                      </a:lnTo>
                                      <a:lnTo>
                                        <a:pt x="772" y="1078"/>
                                      </a:lnTo>
                                      <a:lnTo>
                                        <a:pt x="817" y="1053"/>
                                      </a:lnTo>
                                      <a:lnTo>
                                        <a:pt x="858" y="1018"/>
                                      </a:lnTo>
                                      <a:lnTo>
                                        <a:pt x="888" y="1068"/>
                                      </a:lnTo>
                                      <a:lnTo>
                                        <a:pt x="923" y="1113"/>
                                      </a:lnTo>
                                      <a:lnTo>
                                        <a:pt x="958" y="1143"/>
                                      </a:lnTo>
                                      <a:lnTo>
                                        <a:pt x="998" y="1163"/>
                                      </a:lnTo>
                                      <a:lnTo>
                                        <a:pt x="1038" y="1178"/>
                                      </a:lnTo>
                                      <a:lnTo>
                                        <a:pt x="1078" y="1178"/>
                                      </a:lnTo>
                                      <a:lnTo>
                                        <a:pt x="1113" y="1168"/>
                                      </a:lnTo>
                                      <a:lnTo>
                                        <a:pt x="1154" y="1148"/>
                                      </a:lnTo>
                                      <a:lnTo>
                                        <a:pt x="1189" y="1113"/>
                                      </a:lnTo>
                                      <a:lnTo>
                                        <a:pt x="1219" y="1078"/>
                                      </a:lnTo>
                                      <a:lnTo>
                                        <a:pt x="1249" y="1028"/>
                                      </a:lnTo>
                                      <a:lnTo>
                                        <a:pt x="1269" y="969"/>
                                      </a:lnTo>
                                      <a:lnTo>
                                        <a:pt x="1289" y="899"/>
                                      </a:lnTo>
                                      <a:lnTo>
                                        <a:pt x="1304" y="819"/>
                                      </a:lnTo>
                                      <a:lnTo>
                                        <a:pt x="1309" y="734"/>
                                      </a:lnTo>
                                      <a:lnTo>
                                        <a:pt x="1309" y="639"/>
                                      </a:lnTo>
                                      <a:lnTo>
                                        <a:pt x="1344" y="709"/>
                                      </a:lnTo>
                                      <a:lnTo>
                                        <a:pt x="1384" y="769"/>
                                      </a:lnTo>
                                      <a:lnTo>
                                        <a:pt x="1429" y="824"/>
                                      </a:lnTo>
                                      <a:lnTo>
                                        <a:pt x="1480" y="864"/>
                                      </a:lnTo>
                                      <a:lnTo>
                                        <a:pt x="1525" y="889"/>
                                      </a:lnTo>
                                      <a:lnTo>
                                        <a:pt x="1565" y="909"/>
                                      </a:lnTo>
                                      <a:lnTo>
                                        <a:pt x="1610" y="919"/>
                                      </a:lnTo>
                                      <a:lnTo>
                                        <a:pt x="1655" y="919"/>
                                      </a:lnTo>
                                      <a:lnTo>
                                        <a:pt x="1695" y="909"/>
                                      </a:lnTo>
                                      <a:lnTo>
                                        <a:pt x="1725" y="889"/>
                                      </a:lnTo>
                                      <a:lnTo>
                                        <a:pt x="1755" y="864"/>
                                      </a:lnTo>
                                      <a:lnTo>
                                        <a:pt x="1780" y="834"/>
                                      </a:lnTo>
                                      <a:lnTo>
                                        <a:pt x="1795" y="789"/>
                                      </a:lnTo>
                                      <a:lnTo>
                                        <a:pt x="1806" y="744"/>
                                      </a:lnTo>
                                      <a:lnTo>
                                        <a:pt x="1806" y="694"/>
                                      </a:lnTo>
                                      <a:lnTo>
                                        <a:pt x="1795" y="639"/>
                                      </a:lnTo>
                                      <a:lnTo>
                                        <a:pt x="1856" y="639"/>
                                      </a:lnTo>
                                      <a:lnTo>
                                        <a:pt x="1906" y="624"/>
                                      </a:lnTo>
                                      <a:lnTo>
                                        <a:pt x="1946" y="604"/>
                                      </a:lnTo>
                                      <a:lnTo>
                                        <a:pt x="1961" y="589"/>
                                      </a:lnTo>
                                      <a:lnTo>
                                        <a:pt x="1976" y="574"/>
                                      </a:lnTo>
                                      <a:lnTo>
                                        <a:pt x="1996" y="539"/>
                                      </a:lnTo>
                                      <a:lnTo>
                                        <a:pt x="2006" y="509"/>
                                      </a:lnTo>
                                      <a:lnTo>
                                        <a:pt x="2006" y="474"/>
                                      </a:lnTo>
                                      <a:lnTo>
                                        <a:pt x="1996" y="439"/>
                                      </a:lnTo>
                                      <a:lnTo>
                                        <a:pt x="1976" y="404"/>
                                      </a:lnTo>
                                      <a:lnTo>
                                        <a:pt x="1951" y="374"/>
                                      </a:lnTo>
                                      <a:lnTo>
                                        <a:pt x="1916" y="354"/>
                                      </a:lnTo>
                                      <a:lnTo>
                                        <a:pt x="1876" y="339"/>
                                      </a:lnTo>
                                      <a:lnTo>
                                        <a:pt x="1821" y="329"/>
                                      </a:lnTo>
                                      <a:lnTo>
                                        <a:pt x="1755" y="324"/>
                                      </a:lnTo>
                                      <a:lnTo>
                                        <a:pt x="1685" y="319"/>
                                      </a:lnTo>
                                      <a:lnTo>
                                        <a:pt x="1610" y="324"/>
                                      </a:lnTo>
                                      <a:lnTo>
                                        <a:pt x="456" y="10"/>
                                      </a:lnTo>
                                      <a:lnTo>
                                        <a:pt x="381" y="0"/>
                                      </a:lnTo>
                                      <a:lnTo>
                                        <a:pt x="306" y="0"/>
                                      </a:lnTo>
                                      <a:lnTo>
                                        <a:pt x="241" y="5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30" y="25"/>
                                      </a:lnTo>
                                      <a:lnTo>
                                        <a:pt x="90" y="45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30" y="89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5" y="199"/>
                                      </a:lnTo>
                                      <a:lnTo>
                                        <a:pt x="20" y="229"/>
                                      </a:lnTo>
                                      <a:lnTo>
                                        <a:pt x="40" y="254"/>
                                      </a:lnTo>
                                      <a:lnTo>
                                        <a:pt x="70" y="279"/>
                                      </a:lnTo>
                                      <a:lnTo>
                                        <a:pt x="110" y="299"/>
                                      </a:lnTo>
                                      <a:lnTo>
                                        <a:pt x="75" y="319"/>
                                      </a:lnTo>
                                      <a:lnTo>
                                        <a:pt x="45" y="344"/>
                                      </a:lnTo>
                                      <a:lnTo>
                                        <a:pt x="30" y="374"/>
                                      </a:lnTo>
                                      <a:lnTo>
                                        <a:pt x="15" y="404"/>
                                      </a:lnTo>
                                      <a:lnTo>
                                        <a:pt x="10" y="434"/>
                                      </a:lnTo>
                                      <a:lnTo>
                                        <a:pt x="15" y="459"/>
                                      </a:lnTo>
                                      <a:lnTo>
                                        <a:pt x="25" y="484"/>
                                      </a:lnTo>
                                      <a:lnTo>
                                        <a:pt x="40" y="509"/>
                                      </a:lnTo>
                                      <a:lnTo>
                                        <a:pt x="65" y="529"/>
                                      </a:lnTo>
                                      <a:lnTo>
                                        <a:pt x="90" y="539"/>
                                      </a:lnTo>
                                      <a:lnTo>
                                        <a:pt x="125" y="544"/>
                                      </a:lnTo>
                                      <a:lnTo>
                                        <a:pt x="165" y="5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Freeform 3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1" y="7340"/>
                                  <a:ext cx="1213" cy="861"/>
                                </a:xfrm>
                                <a:custGeom>
                                  <a:avLst/>
                                  <a:gdLst>
                                    <a:gd name="T0" fmla="*/ 1379 w 1379"/>
                                    <a:gd name="T1" fmla="*/ 599 h 979"/>
                                    <a:gd name="T2" fmla="*/ 1334 w 1379"/>
                                    <a:gd name="T3" fmla="*/ 494 h 979"/>
                                    <a:gd name="T4" fmla="*/ 1244 w 1379"/>
                                    <a:gd name="T5" fmla="*/ 415 h 979"/>
                                    <a:gd name="T6" fmla="*/ 1098 w 1379"/>
                                    <a:gd name="T7" fmla="*/ 340 h 979"/>
                                    <a:gd name="T8" fmla="*/ 1169 w 1379"/>
                                    <a:gd name="T9" fmla="*/ 260 h 979"/>
                                    <a:gd name="T10" fmla="*/ 1179 w 1379"/>
                                    <a:gd name="T11" fmla="*/ 205 h 979"/>
                                    <a:gd name="T12" fmla="*/ 1144 w 1379"/>
                                    <a:gd name="T13" fmla="*/ 140 h 979"/>
                                    <a:gd name="T14" fmla="*/ 1103 w 1379"/>
                                    <a:gd name="T15" fmla="*/ 110 h 979"/>
                                    <a:gd name="T16" fmla="*/ 1043 w 1379"/>
                                    <a:gd name="T17" fmla="*/ 95 h 979"/>
                                    <a:gd name="T18" fmla="*/ 938 w 1379"/>
                                    <a:gd name="T19" fmla="*/ 110 h 979"/>
                                    <a:gd name="T20" fmla="*/ 898 w 1379"/>
                                    <a:gd name="T21" fmla="*/ 95 h 979"/>
                                    <a:gd name="T22" fmla="*/ 863 w 1379"/>
                                    <a:gd name="T23" fmla="*/ 25 h 979"/>
                                    <a:gd name="T24" fmla="*/ 818 w 1379"/>
                                    <a:gd name="T25" fmla="*/ 5 h 979"/>
                                    <a:gd name="T26" fmla="*/ 757 w 1379"/>
                                    <a:gd name="T27" fmla="*/ 0 h 979"/>
                                    <a:gd name="T28" fmla="*/ 677 w 1379"/>
                                    <a:gd name="T29" fmla="*/ 25 h 979"/>
                                    <a:gd name="T30" fmla="*/ 637 w 1379"/>
                                    <a:gd name="T31" fmla="*/ 60 h 979"/>
                                    <a:gd name="T32" fmla="*/ 622 w 1379"/>
                                    <a:gd name="T33" fmla="*/ 140 h 979"/>
                                    <a:gd name="T34" fmla="*/ 507 w 1379"/>
                                    <a:gd name="T35" fmla="*/ 60 h 979"/>
                                    <a:gd name="T36" fmla="*/ 396 w 1379"/>
                                    <a:gd name="T37" fmla="*/ 15 h 979"/>
                                    <a:gd name="T38" fmla="*/ 271 w 1379"/>
                                    <a:gd name="T39" fmla="*/ 20 h 979"/>
                                    <a:gd name="T40" fmla="*/ 211 w 1379"/>
                                    <a:gd name="T41" fmla="*/ 50 h 979"/>
                                    <a:gd name="T42" fmla="*/ 186 w 1379"/>
                                    <a:gd name="T43" fmla="*/ 120 h 979"/>
                                    <a:gd name="T44" fmla="*/ 216 w 1379"/>
                                    <a:gd name="T45" fmla="*/ 175 h 979"/>
                                    <a:gd name="T46" fmla="*/ 286 w 1379"/>
                                    <a:gd name="T47" fmla="*/ 220 h 979"/>
                                    <a:gd name="T48" fmla="*/ 120 w 1379"/>
                                    <a:gd name="T49" fmla="*/ 275 h 979"/>
                                    <a:gd name="T50" fmla="*/ 45 w 1379"/>
                                    <a:gd name="T51" fmla="*/ 335 h 979"/>
                                    <a:gd name="T52" fmla="*/ 0 w 1379"/>
                                    <a:gd name="T53" fmla="*/ 419 h 979"/>
                                    <a:gd name="T54" fmla="*/ 10 w 1379"/>
                                    <a:gd name="T55" fmla="*/ 469 h 979"/>
                                    <a:gd name="T56" fmla="*/ 55 w 1379"/>
                                    <a:gd name="T57" fmla="*/ 504 h 979"/>
                                    <a:gd name="T58" fmla="*/ 181 w 1379"/>
                                    <a:gd name="T59" fmla="*/ 499 h 979"/>
                                    <a:gd name="T60" fmla="*/ 186 w 1379"/>
                                    <a:gd name="T61" fmla="*/ 514 h 979"/>
                                    <a:gd name="T62" fmla="*/ 95 w 1379"/>
                                    <a:gd name="T63" fmla="*/ 634 h 979"/>
                                    <a:gd name="T64" fmla="*/ 90 w 1379"/>
                                    <a:gd name="T65" fmla="*/ 704 h 979"/>
                                    <a:gd name="T66" fmla="*/ 115 w 1379"/>
                                    <a:gd name="T67" fmla="*/ 759 h 979"/>
                                    <a:gd name="T68" fmla="*/ 191 w 1379"/>
                                    <a:gd name="T69" fmla="*/ 794 h 979"/>
                                    <a:gd name="T70" fmla="*/ 256 w 1379"/>
                                    <a:gd name="T71" fmla="*/ 769 h 979"/>
                                    <a:gd name="T72" fmla="*/ 346 w 1379"/>
                                    <a:gd name="T73" fmla="*/ 674 h 979"/>
                                    <a:gd name="T74" fmla="*/ 311 w 1379"/>
                                    <a:gd name="T75" fmla="*/ 764 h 979"/>
                                    <a:gd name="T76" fmla="*/ 306 w 1379"/>
                                    <a:gd name="T77" fmla="*/ 849 h 979"/>
                                    <a:gd name="T78" fmla="*/ 356 w 1379"/>
                                    <a:gd name="T79" fmla="*/ 934 h 979"/>
                                    <a:gd name="T80" fmla="*/ 416 w 1379"/>
                                    <a:gd name="T81" fmla="*/ 949 h 979"/>
                                    <a:gd name="T82" fmla="*/ 507 w 1379"/>
                                    <a:gd name="T83" fmla="*/ 909 h 979"/>
                                    <a:gd name="T84" fmla="*/ 562 w 1379"/>
                                    <a:gd name="T85" fmla="*/ 829 h 979"/>
                                    <a:gd name="T86" fmla="*/ 597 w 1379"/>
                                    <a:gd name="T87" fmla="*/ 714 h 979"/>
                                    <a:gd name="T88" fmla="*/ 632 w 1379"/>
                                    <a:gd name="T89" fmla="*/ 869 h 979"/>
                                    <a:gd name="T90" fmla="*/ 682 w 1379"/>
                                    <a:gd name="T91" fmla="*/ 934 h 979"/>
                                    <a:gd name="T92" fmla="*/ 762 w 1379"/>
                                    <a:gd name="T93" fmla="*/ 979 h 979"/>
                                    <a:gd name="T94" fmla="*/ 813 w 1379"/>
                                    <a:gd name="T95" fmla="*/ 969 h 979"/>
                                    <a:gd name="T96" fmla="*/ 848 w 1379"/>
                                    <a:gd name="T97" fmla="*/ 929 h 979"/>
                                    <a:gd name="T98" fmla="*/ 843 w 1379"/>
                                    <a:gd name="T99" fmla="*/ 814 h 979"/>
                                    <a:gd name="T100" fmla="*/ 873 w 1379"/>
                                    <a:gd name="T101" fmla="*/ 819 h 979"/>
                                    <a:gd name="T102" fmla="*/ 1028 w 1379"/>
                                    <a:gd name="T103" fmla="*/ 914 h 979"/>
                                    <a:gd name="T104" fmla="*/ 1108 w 1379"/>
                                    <a:gd name="T105" fmla="*/ 929 h 979"/>
                                    <a:gd name="T106" fmla="*/ 1169 w 1379"/>
                                    <a:gd name="T107" fmla="*/ 904 h 979"/>
                                    <a:gd name="T108" fmla="*/ 1204 w 1379"/>
                                    <a:gd name="T109" fmla="*/ 819 h 979"/>
                                    <a:gd name="T110" fmla="*/ 1179 w 1379"/>
                                    <a:gd name="T111" fmla="*/ 739 h 979"/>
                                    <a:gd name="T112" fmla="*/ 1053 w 1379"/>
                                    <a:gd name="T113" fmla="*/ 609 h 979"/>
                                    <a:gd name="T114" fmla="*/ 1159 w 1379"/>
                                    <a:gd name="T115" fmla="*/ 664 h 979"/>
                                    <a:gd name="T116" fmla="*/ 1259 w 1379"/>
                                    <a:gd name="T117" fmla="*/ 684 h 979"/>
                                    <a:gd name="T118" fmla="*/ 1354 w 1379"/>
                                    <a:gd name="T119" fmla="*/ 654 h 9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379" h="979">
                                      <a:moveTo>
                                        <a:pt x="1369" y="629"/>
                                      </a:moveTo>
                                      <a:lnTo>
                                        <a:pt x="1369" y="629"/>
                                      </a:lnTo>
                                      <a:lnTo>
                                        <a:pt x="1379" y="599"/>
                                      </a:lnTo>
                                      <a:lnTo>
                                        <a:pt x="1374" y="569"/>
                                      </a:lnTo>
                                      <a:lnTo>
                                        <a:pt x="1359" y="534"/>
                                      </a:lnTo>
                                      <a:lnTo>
                                        <a:pt x="1334" y="494"/>
                                      </a:lnTo>
                                      <a:lnTo>
                                        <a:pt x="1294" y="454"/>
                                      </a:lnTo>
                                      <a:lnTo>
                                        <a:pt x="1244" y="415"/>
                                      </a:lnTo>
                                      <a:lnTo>
                                        <a:pt x="1179" y="375"/>
                                      </a:lnTo>
                                      <a:lnTo>
                                        <a:pt x="1098" y="340"/>
                                      </a:lnTo>
                                      <a:lnTo>
                                        <a:pt x="1128" y="310"/>
                                      </a:lnTo>
                                      <a:lnTo>
                                        <a:pt x="1154" y="285"/>
                                      </a:lnTo>
                                      <a:lnTo>
                                        <a:pt x="1169" y="260"/>
                                      </a:lnTo>
                                      <a:lnTo>
                                        <a:pt x="1174" y="230"/>
                                      </a:lnTo>
                                      <a:lnTo>
                                        <a:pt x="1179" y="205"/>
                                      </a:lnTo>
                                      <a:lnTo>
                                        <a:pt x="1174" y="180"/>
                                      </a:lnTo>
                                      <a:lnTo>
                                        <a:pt x="1164" y="160"/>
                                      </a:lnTo>
                                      <a:lnTo>
                                        <a:pt x="1144" y="140"/>
                                      </a:lnTo>
                                      <a:lnTo>
                                        <a:pt x="1123" y="120"/>
                                      </a:lnTo>
                                      <a:lnTo>
                                        <a:pt x="1103" y="110"/>
                                      </a:lnTo>
                                      <a:lnTo>
                                        <a:pt x="1073" y="100"/>
                                      </a:lnTo>
                                      <a:lnTo>
                                        <a:pt x="1043" y="95"/>
                                      </a:lnTo>
                                      <a:lnTo>
                                        <a:pt x="1008" y="95"/>
                                      </a:lnTo>
                                      <a:lnTo>
                                        <a:pt x="973" y="100"/>
                                      </a:lnTo>
                                      <a:lnTo>
                                        <a:pt x="938" y="110"/>
                                      </a:lnTo>
                                      <a:lnTo>
                                        <a:pt x="903" y="125"/>
                                      </a:lnTo>
                                      <a:lnTo>
                                        <a:pt x="898" y="95"/>
                                      </a:lnTo>
                                      <a:lnTo>
                                        <a:pt x="893" y="65"/>
                                      </a:lnTo>
                                      <a:lnTo>
                                        <a:pt x="883" y="45"/>
                                      </a:lnTo>
                                      <a:lnTo>
                                        <a:pt x="863" y="25"/>
                                      </a:lnTo>
                                      <a:lnTo>
                                        <a:pt x="838" y="15"/>
                                      </a:lnTo>
                                      <a:lnTo>
                                        <a:pt x="818" y="5"/>
                                      </a:lnTo>
                                      <a:lnTo>
                                        <a:pt x="787" y="0"/>
                                      </a:lnTo>
                                      <a:lnTo>
                                        <a:pt x="757" y="0"/>
                                      </a:lnTo>
                                      <a:lnTo>
                                        <a:pt x="727" y="5"/>
                                      </a:lnTo>
                                      <a:lnTo>
                                        <a:pt x="702" y="15"/>
                                      </a:lnTo>
                                      <a:lnTo>
                                        <a:pt x="677" y="25"/>
                                      </a:lnTo>
                                      <a:lnTo>
                                        <a:pt x="657" y="40"/>
                                      </a:lnTo>
                                      <a:lnTo>
                                        <a:pt x="637" y="60"/>
                                      </a:lnTo>
                                      <a:lnTo>
                                        <a:pt x="627" y="85"/>
                                      </a:lnTo>
                                      <a:lnTo>
                                        <a:pt x="622" y="110"/>
                                      </a:lnTo>
                                      <a:lnTo>
                                        <a:pt x="622" y="140"/>
                                      </a:lnTo>
                                      <a:lnTo>
                                        <a:pt x="567" y="95"/>
                                      </a:lnTo>
                                      <a:lnTo>
                                        <a:pt x="507" y="60"/>
                                      </a:lnTo>
                                      <a:lnTo>
                                        <a:pt x="451" y="30"/>
                                      </a:lnTo>
                                      <a:lnTo>
                                        <a:pt x="396" y="15"/>
                                      </a:lnTo>
                                      <a:lnTo>
                                        <a:pt x="351" y="10"/>
                                      </a:lnTo>
                                      <a:lnTo>
                                        <a:pt x="306" y="10"/>
                                      </a:lnTo>
                                      <a:lnTo>
                                        <a:pt x="271" y="20"/>
                                      </a:lnTo>
                                      <a:lnTo>
                                        <a:pt x="236" y="30"/>
                                      </a:lnTo>
                                      <a:lnTo>
                                        <a:pt x="211" y="50"/>
                                      </a:lnTo>
                                      <a:lnTo>
                                        <a:pt x="191" y="70"/>
                                      </a:lnTo>
                                      <a:lnTo>
                                        <a:pt x="181" y="95"/>
                                      </a:lnTo>
                                      <a:lnTo>
                                        <a:pt x="186" y="120"/>
                                      </a:lnTo>
                                      <a:lnTo>
                                        <a:pt x="196" y="150"/>
                                      </a:lnTo>
                                      <a:lnTo>
                                        <a:pt x="216" y="175"/>
                                      </a:lnTo>
                                      <a:lnTo>
                                        <a:pt x="246" y="200"/>
                                      </a:lnTo>
                                      <a:lnTo>
                                        <a:pt x="286" y="220"/>
                                      </a:lnTo>
                                      <a:lnTo>
                                        <a:pt x="226" y="235"/>
                                      </a:lnTo>
                                      <a:lnTo>
                                        <a:pt x="171" y="250"/>
                                      </a:lnTo>
                                      <a:lnTo>
                                        <a:pt x="120" y="275"/>
                                      </a:lnTo>
                                      <a:lnTo>
                                        <a:pt x="80" y="305"/>
                                      </a:lnTo>
                                      <a:lnTo>
                                        <a:pt x="45" y="335"/>
                                      </a:lnTo>
                                      <a:lnTo>
                                        <a:pt x="25" y="365"/>
                                      </a:lnTo>
                                      <a:lnTo>
                                        <a:pt x="10" y="390"/>
                                      </a:lnTo>
                                      <a:lnTo>
                                        <a:pt x="0" y="419"/>
                                      </a:lnTo>
                                      <a:lnTo>
                                        <a:pt x="0" y="449"/>
                                      </a:lnTo>
                                      <a:lnTo>
                                        <a:pt x="10" y="469"/>
                                      </a:lnTo>
                                      <a:lnTo>
                                        <a:pt x="30" y="489"/>
                                      </a:lnTo>
                                      <a:lnTo>
                                        <a:pt x="55" y="504"/>
                                      </a:lnTo>
                                      <a:lnTo>
                                        <a:pt x="90" y="509"/>
                                      </a:lnTo>
                                      <a:lnTo>
                                        <a:pt x="130" y="509"/>
                                      </a:lnTo>
                                      <a:lnTo>
                                        <a:pt x="181" y="499"/>
                                      </a:lnTo>
                                      <a:lnTo>
                                        <a:pt x="236" y="479"/>
                                      </a:lnTo>
                                      <a:lnTo>
                                        <a:pt x="186" y="514"/>
                                      </a:lnTo>
                                      <a:lnTo>
                                        <a:pt x="145" y="554"/>
                                      </a:lnTo>
                                      <a:lnTo>
                                        <a:pt x="115" y="589"/>
                                      </a:lnTo>
                                      <a:lnTo>
                                        <a:pt x="95" y="634"/>
                                      </a:lnTo>
                                      <a:lnTo>
                                        <a:pt x="90" y="669"/>
                                      </a:lnTo>
                                      <a:lnTo>
                                        <a:pt x="90" y="704"/>
                                      </a:lnTo>
                                      <a:lnTo>
                                        <a:pt x="95" y="734"/>
                                      </a:lnTo>
                                      <a:lnTo>
                                        <a:pt x="115" y="759"/>
                                      </a:lnTo>
                                      <a:lnTo>
                                        <a:pt x="135" y="779"/>
                                      </a:lnTo>
                                      <a:lnTo>
                                        <a:pt x="161" y="789"/>
                                      </a:lnTo>
                                      <a:lnTo>
                                        <a:pt x="191" y="794"/>
                                      </a:lnTo>
                                      <a:lnTo>
                                        <a:pt x="221" y="784"/>
                                      </a:lnTo>
                                      <a:lnTo>
                                        <a:pt x="256" y="769"/>
                                      </a:lnTo>
                                      <a:lnTo>
                                        <a:pt x="286" y="744"/>
                                      </a:lnTo>
                                      <a:lnTo>
                                        <a:pt x="316" y="714"/>
                                      </a:lnTo>
                                      <a:lnTo>
                                        <a:pt x="346" y="674"/>
                                      </a:lnTo>
                                      <a:lnTo>
                                        <a:pt x="321" y="719"/>
                                      </a:lnTo>
                                      <a:lnTo>
                                        <a:pt x="311" y="764"/>
                                      </a:lnTo>
                                      <a:lnTo>
                                        <a:pt x="301" y="809"/>
                                      </a:lnTo>
                                      <a:lnTo>
                                        <a:pt x="306" y="849"/>
                                      </a:lnTo>
                                      <a:lnTo>
                                        <a:pt x="316" y="884"/>
                                      </a:lnTo>
                                      <a:lnTo>
                                        <a:pt x="331" y="914"/>
                                      </a:lnTo>
                                      <a:lnTo>
                                        <a:pt x="356" y="934"/>
                                      </a:lnTo>
                                      <a:lnTo>
                                        <a:pt x="381" y="944"/>
                                      </a:lnTo>
                                      <a:lnTo>
                                        <a:pt x="416" y="949"/>
                                      </a:lnTo>
                                      <a:lnTo>
                                        <a:pt x="446" y="944"/>
                                      </a:lnTo>
                                      <a:lnTo>
                                        <a:pt x="476" y="934"/>
                                      </a:lnTo>
                                      <a:lnTo>
                                        <a:pt x="507" y="909"/>
                                      </a:lnTo>
                                      <a:lnTo>
                                        <a:pt x="542" y="874"/>
                                      </a:lnTo>
                                      <a:lnTo>
                                        <a:pt x="562" y="829"/>
                                      </a:lnTo>
                                      <a:lnTo>
                                        <a:pt x="582" y="774"/>
                                      </a:lnTo>
                                      <a:lnTo>
                                        <a:pt x="597" y="714"/>
                                      </a:lnTo>
                                      <a:lnTo>
                                        <a:pt x="602" y="769"/>
                                      </a:lnTo>
                                      <a:lnTo>
                                        <a:pt x="612" y="819"/>
                                      </a:lnTo>
                                      <a:lnTo>
                                        <a:pt x="632" y="869"/>
                                      </a:lnTo>
                                      <a:lnTo>
                                        <a:pt x="657" y="909"/>
                                      </a:lnTo>
                                      <a:lnTo>
                                        <a:pt x="682" y="934"/>
                                      </a:lnTo>
                                      <a:lnTo>
                                        <a:pt x="707" y="959"/>
                                      </a:lnTo>
                                      <a:lnTo>
                                        <a:pt x="737" y="969"/>
                                      </a:lnTo>
                                      <a:lnTo>
                                        <a:pt x="762" y="979"/>
                                      </a:lnTo>
                                      <a:lnTo>
                                        <a:pt x="792" y="979"/>
                                      </a:lnTo>
                                      <a:lnTo>
                                        <a:pt x="813" y="969"/>
                                      </a:lnTo>
                                      <a:lnTo>
                                        <a:pt x="833" y="954"/>
                                      </a:lnTo>
                                      <a:lnTo>
                                        <a:pt x="848" y="929"/>
                                      </a:lnTo>
                                      <a:lnTo>
                                        <a:pt x="853" y="899"/>
                                      </a:lnTo>
                                      <a:lnTo>
                                        <a:pt x="853" y="859"/>
                                      </a:lnTo>
                                      <a:lnTo>
                                        <a:pt x="843" y="814"/>
                                      </a:lnTo>
                                      <a:lnTo>
                                        <a:pt x="823" y="764"/>
                                      </a:lnTo>
                                      <a:lnTo>
                                        <a:pt x="873" y="819"/>
                                      </a:lnTo>
                                      <a:lnTo>
                                        <a:pt x="923" y="864"/>
                                      </a:lnTo>
                                      <a:lnTo>
                                        <a:pt x="973" y="894"/>
                                      </a:lnTo>
                                      <a:lnTo>
                                        <a:pt x="1028" y="914"/>
                                      </a:lnTo>
                                      <a:lnTo>
                                        <a:pt x="1068" y="924"/>
                                      </a:lnTo>
                                      <a:lnTo>
                                        <a:pt x="1108" y="929"/>
                                      </a:lnTo>
                                      <a:lnTo>
                                        <a:pt x="1139" y="919"/>
                                      </a:lnTo>
                                      <a:lnTo>
                                        <a:pt x="1169" y="904"/>
                                      </a:lnTo>
                                      <a:lnTo>
                                        <a:pt x="1189" y="879"/>
                                      </a:lnTo>
                                      <a:lnTo>
                                        <a:pt x="1204" y="854"/>
                                      </a:lnTo>
                                      <a:lnTo>
                                        <a:pt x="1204" y="819"/>
                                      </a:lnTo>
                                      <a:lnTo>
                                        <a:pt x="1194" y="784"/>
                                      </a:lnTo>
                                      <a:lnTo>
                                        <a:pt x="1179" y="739"/>
                                      </a:lnTo>
                                      <a:lnTo>
                                        <a:pt x="1149" y="694"/>
                                      </a:lnTo>
                                      <a:lnTo>
                                        <a:pt x="1103" y="654"/>
                                      </a:lnTo>
                                      <a:lnTo>
                                        <a:pt x="1053" y="609"/>
                                      </a:lnTo>
                                      <a:lnTo>
                                        <a:pt x="1108" y="644"/>
                                      </a:lnTo>
                                      <a:lnTo>
                                        <a:pt x="1159" y="664"/>
                                      </a:lnTo>
                                      <a:lnTo>
                                        <a:pt x="1209" y="679"/>
                                      </a:lnTo>
                                      <a:lnTo>
                                        <a:pt x="1259" y="684"/>
                                      </a:lnTo>
                                      <a:lnTo>
                                        <a:pt x="1299" y="684"/>
                                      </a:lnTo>
                                      <a:lnTo>
                                        <a:pt x="1329" y="674"/>
                                      </a:lnTo>
                                      <a:lnTo>
                                        <a:pt x="1354" y="654"/>
                                      </a:lnTo>
                                      <a:lnTo>
                                        <a:pt x="1369" y="6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Freeform 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94" y="7520"/>
                                  <a:ext cx="371" cy="303"/>
                                </a:xfrm>
                                <a:custGeom>
                                  <a:avLst/>
                                  <a:gdLst>
                                    <a:gd name="T0" fmla="*/ 16 w 422"/>
                                    <a:gd name="T1" fmla="*/ 105 h 344"/>
                                    <a:gd name="T2" fmla="*/ 31 w 422"/>
                                    <a:gd name="T3" fmla="*/ 125 h 344"/>
                                    <a:gd name="T4" fmla="*/ 61 w 422"/>
                                    <a:gd name="T5" fmla="*/ 140 h 344"/>
                                    <a:gd name="T6" fmla="*/ 26 w 422"/>
                                    <a:gd name="T7" fmla="*/ 165 h 344"/>
                                    <a:gd name="T8" fmla="*/ 6 w 422"/>
                                    <a:gd name="T9" fmla="*/ 195 h 344"/>
                                    <a:gd name="T10" fmla="*/ 0 w 422"/>
                                    <a:gd name="T11" fmla="*/ 210 h 344"/>
                                    <a:gd name="T12" fmla="*/ 6 w 422"/>
                                    <a:gd name="T13" fmla="*/ 234 h 344"/>
                                    <a:gd name="T14" fmla="*/ 11 w 422"/>
                                    <a:gd name="T15" fmla="*/ 249 h 344"/>
                                    <a:gd name="T16" fmla="*/ 36 w 422"/>
                                    <a:gd name="T17" fmla="*/ 269 h 344"/>
                                    <a:gd name="T18" fmla="*/ 61 w 422"/>
                                    <a:gd name="T19" fmla="*/ 274 h 344"/>
                                    <a:gd name="T20" fmla="*/ 81 w 422"/>
                                    <a:gd name="T21" fmla="*/ 274 h 344"/>
                                    <a:gd name="T22" fmla="*/ 111 w 422"/>
                                    <a:gd name="T23" fmla="*/ 264 h 344"/>
                                    <a:gd name="T24" fmla="*/ 131 w 422"/>
                                    <a:gd name="T25" fmla="*/ 249 h 344"/>
                                    <a:gd name="T26" fmla="*/ 126 w 422"/>
                                    <a:gd name="T27" fmla="*/ 289 h 344"/>
                                    <a:gd name="T28" fmla="*/ 136 w 422"/>
                                    <a:gd name="T29" fmla="*/ 319 h 344"/>
                                    <a:gd name="T30" fmla="*/ 151 w 422"/>
                                    <a:gd name="T31" fmla="*/ 334 h 344"/>
                                    <a:gd name="T32" fmla="*/ 171 w 422"/>
                                    <a:gd name="T33" fmla="*/ 344 h 344"/>
                                    <a:gd name="T34" fmla="*/ 186 w 422"/>
                                    <a:gd name="T35" fmla="*/ 339 h 344"/>
                                    <a:gd name="T36" fmla="*/ 211 w 422"/>
                                    <a:gd name="T37" fmla="*/ 319 h 344"/>
                                    <a:gd name="T38" fmla="*/ 216 w 422"/>
                                    <a:gd name="T39" fmla="*/ 304 h 344"/>
                                    <a:gd name="T40" fmla="*/ 221 w 422"/>
                                    <a:gd name="T41" fmla="*/ 269 h 344"/>
                                    <a:gd name="T42" fmla="*/ 221 w 422"/>
                                    <a:gd name="T43" fmla="*/ 249 h 344"/>
                                    <a:gd name="T44" fmla="*/ 256 w 422"/>
                                    <a:gd name="T45" fmla="*/ 294 h 344"/>
                                    <a:gd name="T46" fmla="*/ 271 w 422"/>
                                    <a:gd name="T47" fmla="*/ 304 h 344"/>
                                    <a:gd name="T48" fmla="*/ 321 w 422"/>
                                    <a:gd name="T49" fmla="*/ 304 h 344"/>
                                    <a:gd name="T50" fmla="*/ 342 w 422"/>
                                    <a:gd name="T51" fmla="*/ 289 h 344"/>
                                    <a:gd name="T52" fmla="*/ 357 w 422"/>
                                    <a:gd name="T53" fmla="*/ 264 h 344"/>
                                    <a:gd name="T54" fmla="*/ 357 w 422"/>
                                    <a:gd name="T55" fmla="*/ 234 h 344"/>
                                    <a:gd name="T56" fmla="*/ 347 w 422"/>
                                    <a:gd name="T57" fmla="*/ 200 h 344"/>
                                    <a:gd name="T58" fmla="*/ 392 w 422"/>
                                    <a:gd name="T59" fmla="*/ 200 h 344"/>
                                    <a:gd name="T60" fmla="*/ 402 w 422"/>
                                    <a:gd name="T61" fmla="*/ 195 h 344"/>
                                    <a:gd name="T62" fmla="*/ 422 w 422"/>
                                    <a:gd name="T63" fmla="*/ 160 h 344"/>
                                    <a:gd name="T64" fmla="*/ 417 w 422"/>
                                    <a:gd name="T65" fmla="*/ 135 h 344"/>
                                    <a:gd name="T66" fmla="*/ 402 w 422"/>
                                    <a:gd name="T67" fmla="*/ 120 h 344"/>
                                    <a:gd name="T68" fmla="*/ 377 w 422"/>
                                    <a:gd name="T69" fmla="*/ 110 h 344"/>
                                    <a:gd name="T70" fmla="*/ 347 w 422"/>
                                    <a:gd name="T71" fmla="*/ 110 h 344"/>
                                    <a:gd name="T72" fmla="*/ 357 w 422"/>
                                    <a:gd name="T73" fmla="*/ 80 h 344"/>
                                    <a:gd name="T74" fmla="*/ 352 w 422"/>
                                    <a:gd name="T75" fmla="*/ 55 h 344"/>
                                    <a:gd name="T76" fmla="*/ 342 w 422"/>
                                    <a:gd name="T77" fmla="*/ 35 h 344"/>
                                    <a:gd name="T78" fmla="*/ 316 w 422"/>
                                    <a:gd name="T79" fmla="*/ 20 h 344"/>
                                    <a:gd name="T80" fmla="*/ 266 w 422"/>
                                    <a:gd name="T81" fmla="*/ 25 h 344"/>
                                    <a:gd name="T82" fmla="*/ 256 w 422"/>
                                    <a:gd name="T83" fmla="*/ 35 h 344"/>
                                    <a:gd name="T84" fmla="*/ 226 w 422"/>
                                    <a:gd name="T85" fmla="*/ 80 h 344"/>
                                    <a:gd name="T86" fmla="*/ 226 w 422"/>
                                    <a:gd name="T87" fmla="*/ 45 h 344"/>
                                    <a:gd name="T88" fmla="*/ 211 w 422"/>
                                    <a:gd name="T89" fmla="*/ 20 h 344"/>
                                    <a:gd name="T90" fmla="*/ 196 w 422"/>
                                    <a:gd name="T91" fmla="*/ 5 h 344"/>
                                    <a:gd name="T92" fmla="*/ 171 w 422"/>
                                    <a:gd name="T93" fmla="*/ 0 h 344"/>
                                    <a:gd name="T94" fmla="*/ 136 w 422"/>
                                    <a:gd name="T95" fmla="*/ 20 h 344"/>
                                    <a:gd name="T96" fmla="*/ 126 w 422"/>
                                    <a:gd name="T97" fmla="*/ 35 h 344"/>
                                    <a:gd name="T98" fmla="*/ 121 w 422"/>
                                    <a:gd name="T99" fmla="*/ 80 h 344"/>
                                    <a:gd name="T100" fmla="*/ 86 w 422"/>
                                    <a:gd name="T101" fmla="*/ 60 h 344"/>
                                    <a:gd name="T102" fmla="*/ 51 w 422"/>
                                    <a:gd name="T103" fmla="*/ 50 h 344"/>
                                    <a:gd name="T104" fmla="*/ 31 w 422"/>
                                    <a:gd name="T105" fmla="*/ 55 h 344"/>
                                    <a:gd name="T106" fmla="*/ 16 w 422"/>
                                    <a:gd name="T107" fmla="*/ 70 h 344"/>
                                    <a:gd name="T108" fmla="*/ 11 w 422"/>
                                    <a:gd name="T109" fmla="*/ 85 h 344"/>
                                    <a:gd name="T110" fmla="*/ 16 w 422"/>
                                    <a:gd name="T111" fmla="*/ 105 h 3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22" h="344">
                                      <a:moveTo>
                                        <a:pt x="16" y="105"/>
                                      </a:moveTo>
                                      <a:lnTo>
                                        <a:pt x="16" y="105"/>
                                      </a:lnTo>
                                      <a:lnTo>
                                        <a:pt x="21" y="115"/>
                                      </a:lnTo>
                                      <a:lnTo>
                                        <a:pt x="31" y="125"/>
                                      </a:lnTo>
                                      <a:lnTo>
                                        <a:pt x="61" y="140"/>
                                      </a:lnTo>
                                      <a:lnTo>
                                        <a:pt x="41" y="150"/>
                                      </a:lnTo>
                                      <a:lnTo>
                                        <a:pt x="26" y="165"/>
                                      </a:lnTo>
                                      <a:lnTo>
                                        <a:pt x="11" y="180"/>
                                      </a:lnTo>
                                      <a:lnTo>
                                        <a:pt x="6" y="195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6" y="234"/>
                                      </a:lnTo>
                                      <a:lnTo>
                                        <a:pt x="11" y="249"/>
                                      </a:lnTo>
                                      <a:lnTo>
                                        <a:pt x="21" y="259"/>
                                      </a:lnTo>
                                      <a:lnTo>
                                        <a:pt x="36" y="269"/>
                                      </a:lnTo>
                                      <a:lnTo>
                                        <a:pt x="46" y="274"/>
                                      </a:lnTo>
                                      <a:lnTo>
                                        <a:pt x="61" y="274"/>
                                      </a:lnTo>
                                      <a:lnTo>
                                        <a:pt x="81" y="274"/>
                                      </a:lnTo>
                                      <a:lnTo>
                                        <a:pt x="96" y="269"/>
                                      </a:lnTo>
                                      <a:lnTo>
                                        <a:pt x="111" y="264"/>
                                      </a:lnTo>
                                      <a:lnTo>
                                        <a:pt x="131" y="249"/>
                                      </a:lnTo>
                                      <a:lnTo>
                                        <a:pt x="126" y="269"/>
                                      </a:lnTo>
                                      <a:lnTo>
                                        <a:pt x="126" y="289"/>
                                      </a:lnTo>
                                      <a:lnTo>
                                        <a:pt x="131" y="304"/>
                                      </a:lnTo>
                                      <a:lnTo>
                                        <a:pt x="136" y="319"/>
                                      </a:lnTo>
                                      <a:lnTo>
                                        <a:pt x="151" y="334"/>
                                      </a:lnTo>
                                      <a:lnTo>
                                        <a:pt x="161" y="339"/>
                                      </a:lnTo>
                                      <a:lnTo>
                                        <a:pt x="171" y="344"/>
                                      </a:lnTo>
                                      <a:lnTo>
                                        <a:pt x="186" y="339"/>
                                      </a:lnTo>
                                      <a:lnTo>
                                        <a:pt x="196" y="339"/>
                                      </a:lnTo>
                                      <a:lnTo>
                                        <a:pt x="211" y="319"/>
                                      </a:lnTo>
                                      <a:lnTo>
                                        <a:pt x="216" y="304"/>
                                      </a:lnTo>
                                      <a:lnTo>
                                        <a:pt x="221" y="289"/>
                                      </a:lnTo>
                                      <a:lnTo>
                                        <a:pt x="221" y="269"/>
                                      </a:lnTo>
                                      <a:lnTo>
                                        <a:pt x="221" y="249"/>
                                      </a:lnTo>
                                      <a:lnTo>
                                        <a:pt x="241" y="284"/>
                                      </a:lnTo>
                                      <a:lnTo>
                                        <a:pt x="256" y="294"/>
                                      </a:lnTo>
                                      <a:lnTo>
                                        <a:pt x="271" y="304"/>
                                      </a:lnTo>
                                      <a:lnTo>
                                        <a:pt x="296" y="309"/>
                                      </a:lnTo>
                                      <a:lnTo>
                                        <a:pt x="321" y="304"/>
                                      </a:lnTo>
                                      <a:lnTo>
                                        <a:pt x="342" y="289"/>
                                      </a:lnTo>
                                      <a:lnTo>
                                        <a:pt x="357" y="264"/>
                                      </a:lnTo>
                                      <a:lnTo>
                                        <a:pt x="357" y="249"/>
                                      </a:lnTo>
                                      <a:lnTo>
                                        <a:pt x="357" y="234"/>
                                      </a:lnTo>
                                      <a:lnTo>
                                        <a:pt x="347" y="200"/>
                                      </a:lnTo>
                                      <a:lnTo>
                                        <a:pt x="377" y="205"/>
                                      </a:lnTo>
                                      <a:lnTo>
                                        <a:pt x="392" y="200"/>
                                      </a:lnTo>
                                      <a:lnTo>
                                        <a:pt x="402" y="195"/>
                                      </a:lnTo>
                                      <a:lnTo>
                                        <a:pt x="417" y="180"/>
                                      </a:lnTo>
                                      <a:lnTo>
                                        <a:pt x="422" y="160"/>
                                      </a:lnTo>
                                      <a:lnTo>
                                        <a:pt x="417" y="135"/>
                                      </a:lnTo>
                                      <a:lnTo>
                                        <a:pt x="402" y="120"/>
                                      </a:lnTo>
                                      <a:lnTo>
                                        <a:pt x="392" y="115"/>
                                      </a:lnTo>
                                      <a:lnTo>
                                        <a:pt x="377" y="110"/>
                                      </a:lnTo>
                                      <a:lnTo>
                                        <a:pt x="347" y="110"/>
                                      </a:lnTo>
                                      <a:lnTo>
                                        <a:pt x="352" y="95"/>
                                      </a:lnTo>
                                      <a:lnTo>
                                        <a:pt x="357" y="80"/>
                                      </a:lnTo>
                                      <a:lnTo>
                                        <a:pt x="357" y="65"/>
                                      </a:lnTo>
                                      <a:lnTo>
                                        <a:pt x="352" y="55"/>
                                      </a:lnTo>
                                      <a:lnTo>
                                        <a:pt x="342" y="35"/>
                                      </a:lnTo>
                                      <a:lnTo>
                                        <a:pt x="316" y="20"/>
                                      </a:lnTo>
                                      <a:lnTo>
                                        <a:pt x="291" y="20"/>
                                      </a:lnTo>
                                      <a:lnTo>
                                        <a:pt x="266" y="25"/>
                                      </a:lnTo>
                                      <a:lnTo>
                                        <a:pt x="256" y="35"/>
                                      </a:lnTo>
                                      <a:lnTo>
                                        <a:pt x="246" y="45"/>
                                      </a:lnTo>
                                      <a:lnTo>
                                        <a:pt x="226" y="80"/>
                                      </a:lnTo>
                                      <a:lnTo>
                                        <a:pt x="226" y="45"/>
                                      </a:lnTo>
                                      <a:lnTo>
                                        <a:pt x="221" y="30"/>
                                      </a:lnTo>
                                      <a:lnTo>
                                        <a:pt x="211" y="20"/>
                                      </a:lnTo>
                                      <a:lnTo>
                                        <a:pt x="196" y="5"/>
                                      </a:lnTo>
                                      <a:lnTo>
                                        <a:pt x="171" y="0"/>
                                      </a:lnTo>
                                      <a:lnTo>
                                        <a:pt x="151" y="5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26" y="35"/>
                                      </a:lnTo>
                                      <a:lnTo>
                                        <a:pt x="121" y="45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86" y="6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51" y="50"/>
                                      </a:lnTo>
                                      <a:lnTo>
                                        <a:pt x="31" y="55"/>
                                      </a:lnTo>
                                      <a:lnTo>
                                        <a:pt x="21" y="60"/>
                                      </a:lnTo>
                                      <a:lnTo>
                                        <a:pt x="16" y="70"/>
                                      </a:lnTo>
                                      <a:lnTo>
                                        <a:pt x="11" y="85"/>
                                      </a:lnTo>
                                      <a:lnTo>
                                        <a:pt x="16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Freeform 3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93" y="8835"/>
                                  <a:ext cx="393" cy="917"/>
                                </a:xfrm>
                                <a:custGeom>
                                  <a:avLst/>
                                  <a:gdLst>
                                    <a:gd name="T0" fmla="*/ 191 w 1234"/>
                                    <a:gd name="T1" fmla="*/ 1029 h 1668"/>
                                    <a:gd name="T2" fmla="*/ 106 w 1234"/>
                                    <a:gd name="T3" fmla="*/ 1079 h 1668"/>
                                    <a:gd name="T4" fmla="*/ 45 w 1234"/>
                                    <a:gd name="T5" fmla="*/ 1149 h 1668"/>
                                    <a:gd name="T6" fmla="*/ 25 w 1234"/>
                                    <a:gd name="T7" fmla="*/ 1189 h 1668"/>
                                    <a:gd name="T8" fmla="*/ 5 w 1234"/>
                                    <a:gd name="T9" fmla="*/ 1273 h 1668"/>
                                    <a:gd name="T10" fmla="*/ 0 w 1234"/>
                                    <a:gd name="T11" fmla="*/ 1318 h 1668"/>
                                    <a:gd name="T12" fmla="*/ 15 w 1234"/>
                                    <a:gd name="T13" fmla="*/ 1413 h 1668"/>
                                    <a:gd name="T14" fmla="*/ 50 w 1234"/>
                                    <a:gd name="T15" fmla="*/ 1508 h 1668"/>
                                    <a:gd name="T16" fmla="*/ 80 w 1234"/>
                                    <a:gd name="T17" fmla="*/ 1553 h 1668"/>
                                    <a:gd name="T18" fmla="*/ 151 w 1234"/>
                                    <a:gd name="T19" fmla="*/ 1633 h 1668"/>
                                    <a:gd name="T20" fmla="*/ 191 w 1234"/>
                                    <a:gd name="T21" fmla="*/ 1668 h 1668"/>
                                    <a:gd name="T22" fmla="*/ 216 w 1234"/>
                                    <a:gd name="T23" fmla="*/ 1573 h 1668"/>
                                    <a:gd name="T24" fmla="*/ 256 w 1234"/>
                                    <a:gd name="T25" fmla="*/ 1483 h 1668"/>
                                    <a:gd name="T26" fmla="*/ 311 w 1234"/>
                                    <a:gd name="T27" fmla="*/ 1393 h 1668"/>
                                    <a:gd name="T28" fmla="*/ 381 w 1234"/>
                                    <a:gd name="T29" fmla="*/ 1303 h 1668"/>
                                    <a:gd name="T30" fmla="*/ 462 w 1234"/>
                                    <a:gd name="T31" fmla="*/ 1223 h 1668"/>
                                    <a:gd name="T32" fmla="*/ 677 w 1234"/>
                                    <a:gd name="T33" fmla="*/ 1054 h 1668"/>
                                    <a:gd name="T34" fmla="*/ 808 w 1234"/>
                                    <a:gd name="T35" fmla="*/ 964 h 1668"/>
                                    <a:gd name="T36" fmla="*/ 958 w 1234"/>
                                    <a:gd name="T37" fmla="*/ 844 h 1668"/>
                                    <a:gd name="T38" fmla="*/ 1068 w 1234"/>
                                    <a:gd name="T39" fmla="*/ 714 h 1668"/>
                                    <a:gd name="T40" fmla="*/ 1104 w 1234"/>
                                    <a:gd name="T41" fmla="*/ 644 h 1668"/>
                                    <a:gd name="T42" fmla="*/ 1129 w 1234"/>
                                    <a:gd name="T43" fmla="*/ 574 h 1668"/>
                                    <a:gd name="T44" fmla="*/ 1144 w 1234"/>
                                    <a:gd name="T45" fmla="*/ 504 h 1668"/>
                                    <a:gd name="T46" fmla="*/ 1144 w 1234"/>
                                    <a:gd name="T47" fmla="*/ 434 h 1668"/>
                                    <a:gd name="T48" fmla="*/ 1139 w 1234"/>
                                    <a:gd name="T49" fmla="*/ 394 h 1668"/>
                                    <a:gd name="T50" fmla="*/ 1149 w 1234"/>
                                    <a:gd name="T51" fmla="*/ 299 h 1668"/>
                                    <a:gd name="T52" fmla="*/ 1189 w 1234"/>
                                    <a:gd name="T53" fmla="*/ 130 h 1668"/>
                                    <a:gd name="T54" fmla="*/ 1234 w 1234"/>
                                    <a:gd name="T55" fmla="*/ 0 h 1668"/>
                                    <a:gd name="T56" fmla="*/ 1084 w 1234"/>
                                    <a:gd name="T57" fmla="*/ 120 h 1668"/>
                                    <a:gd name="T58" fmla="*/ 968 w 1234"/>
                                    <a:gd name="T59" fmla="*/ 230 h 1668"/>
                                    <a:gd name="T60" fmla="*/ 878 w 1234"/>
                                    <a:gd name="T61" fmla="*/ 334 h 1668"/>
                                    <a:gd name="T62" fmla="*/ 823 w 1234"/>
                                    <a:gd name="T63" fmla="*/ 434 h 1668"/>
                                    <a:gd name="T64" fmla="*/ 768 w 1234"/>
                                    <a:gd name="T65" fmla="*/ 534 h 1668"/>
                                    <a:gd name="T66" fmla="*/ 652 w 1234"/>
                                    <a:gd name="T67" fmla="*/ 704 h 1668"/>
                                    <a:gd name="T68" fmla="*/ 587 w 1234"/>
                                    <a:gd name="T69" fmla="*/ 774 h 1668"/>
                                    <a:gd name="T70" fmla="*/ 507 w 1234"/>
                                    <a:gd name="T71" fmla="*/ 849 h 1668"/>
                                    <a:gd name="T72" fmla="*/ 411 w 1234"/>
                                    <a:gd name="T73" fmla="*/ 914 h 1668"/>
                                    <a:gd name="T74" fmla="*/ 191 w 1234"/>
                                    <a:gd name="T75" fmla="*/ 1029 h 16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1234" h="1668">
                                      <a:moveTo>
                                        <a:pt x="191" y="1029"/>
                                      </a:moveTo>
                                      <a:lnTo>
                                        <a:pt x="191" y="1029"/>
                                      </a:lnTo>
                                      <a:lnTo>
                                        <a:pt x="146" y="1049"/>
                                      </a:lnTo>
                                      <a:lnTo>
                                        <a:pt x="106" y="1079"/>
                                      </a:lnTo>
                                      <a:lnTo>
                                        <a:pt x="75" y="1109"/>
                                      </a:lnTo>
                                      <a:lnTo>
                                        <a:pt x="45" y="1149"/>
                                      </a:lnTo>
                                      <a:lnTo>
                                        <a:pt x="25" y="1189"/>
                                      </a:lnTo>
                                      <a:lnTo>
                                        <a:pt x="10" y="1228"/>
                                      </a:lnTo>
                                      <a:lnTo>
                                        <a:pt x="5" y="1273"/>
                                      </a:lnTo>
                                      <a:lnTo>
                                        <a:pt x="0" y="1318"/>
                                      </a:lnTo>
                                      <a:lnTo>
                                        <a:pt x="5" y="1368"/>
                                      </a:lnTo>
                                      <a:lnTo>
                                        <a:pt x="15" y="1413"/>
                                      </a:lnTo>
                                      <a:lnTo>
                                        <a:pt x="30" y="1463"/>
                                      </a:lnTo>
                                      <a:lnTo>
                                        <a:pt x="50" y="1508"/>
                                      </a:lnTo>
                                      <a:lnTo>
                                        <a:pt x="80" y="1553"/>
                                      </a:lnTo>
                                      <a:lnTo>
                                        <a:pt x="111" y="1593"/>
                                      </a:lnTo>
                                      <a:lnTo>
                                        <a:pt x="151" y="1633"/>
                                      </a:lnTo>
                                      <a:lnTo>
                                        <a:pt x="191" y="1668"/>
                                      </a:lnTo>
                                      <a:lnTo>
                                        <a:pt x="201" y="1623"/>
                                      </a:lnTo>
                                      <a:lnTo>
                                        <a:pt x="216" y="1573"/>
                                      </a:lnTo>
                                      <a:lnTo>
                                        <a:pt x="236" y="1528"/>
                                      </a:lnTo>
                                      <a:lnTo>
                                        <a:pt x="256" y="1483"/>
                                      </a:lnTo>
                                      <a:lnTo>
                                        <a:pt x="281" y="1438"/>
                                      </a:lnTo>
                                      <a:lnTo>
                                        <a:pt x="311" y="1393"/>
                                      </a:lnTo>
                                      <a:lnTo>
                                        <a:pt x="346" y="1348"/>
                                      </a:lnTo>
                                      <a:lnTo>
                                        <a:pt x="381" y="1303"/>
                                      </a:lnTo>
                                      <a:lnTo>
                                        <a:pt x="462" y="1223"/>
                                      </a:lnTo>
                                      <a:lnTo>
                                        <a:pt x="562" y="1139"/>
                                      </a:lnTo>
                                      <a:lnTo>
                                        <a:pt x="677" y="1054"/>
                                      </a:lnTo>
                                      <a:lnTo>
                                        <a:pt x="808" y="964"/>
                                      </a:lnTo>
                                      <a:lnTo>
                                        <a:pt x="888" y="904"/>
                                      </a:lnTo>
                                      <a:lnTo>
                                        <a:pt x="958" y="844"/>
                                      </a:lnTo>
                                      <a:lnTo>
                                        <a:pt x="1018" y="779"/>
                                      </a:lnTo>
                                      <a:lnTo>
                                        <a:pt x="1068" y="714"/>
                                      </a:lnTo>
                                      <a:lnTo>
                                        <a:pt x="1104" y="644"/>
                                      </a:lnTo>
                                      <a:lnTo>
                                        <a:pt x="1119" y="609"/>
                                      </a:lnTo>
                                      <a:lnTo>
                                        <a:pt x="1129" y="574"/>
                                      </a:lnTo>
                                      <a:lnTo>
                                        <a:pt x="1139" y="539"/>
                                      </a:lnTo>
                                      <a:lnTo>
                                        <a:pt x="1144" y="504"/>
                                      </a:lnTo>
                                      <a:lnTo>
                                        <a:pt x="1144" y="469"/>
                                      </a:lnTo>
                                      <a:lnTo>
                                        <a:pt x="1144" y="434"/>
                                      </a:lnTo>
                                      <a:lnTo>
                                        <a:pt x="1139" y="394"/>
                                      </a:lnTo>
                                      <a:lnTo>
                                        <a:pt x="1144" y="349"/>
                                      </a:lnTo>
                                      <a:lnTo>
                                        <a:pt x="1149" y="299"/>
                                      </a:lnTo>
                                      <a:lnTo>
                                        <a:pt x="1159" y="245"/>
                                      </a:lnTo>
                                      <a:lnTo>
                                        <a:pt x="1189" y="130"/>
                                      </a:lnTo>
                                      <a:lnTo>
                                        <a:pt x="1234" y="0"/>
                                      </a:lnTo>
                                      <a:lnTo>
                                        <a:pt x="1159" y="60"/>
                                      </a:lnTo>
                                      <a:lnTo>
                                        <a:pt x="1084" y="120"/>
                                      </a:lnTo>
                                      <a:lnTo>
                                        <a:pt x="1023" y="175"/>
                                      </a:lnTo>
                                      <a:lnTo>
                                        <a:pt x="968" y="230"/>
                                      </a:lnTo>
                                      <a:lnTo>
                                        <a:pt x="918" y="284"/>
                                      </a:lnTo>
                                      <a:lnTo>
                                        <a:pt x="878" y="334"/>
                                      </a:lnTo>
                                      <a:lnTo>
                                        <a:pt x="848" y="384"/>
                                      </a:lnTo>
                                      <a:lnTo>
                                        <a:pt x="823" y="434"/>
                                      </a:lnTo>
                                      <a:lnTo>
                                        <a:pt x="768" y="534"/>
                                      </a:lnTo>
                                      <a:lnTo>
                                        <a:pt x="712" y="624"/>
                                      </a:lnTo>
                                      <a:lnTo>
                                        <a:pt x="652" y="704"/>
                                      </a:lnTo>
                                      <a:lnTo>
                                        <a:pt x="587" y="774"/>
                                      </a:lnTo>
                                      <a:lnTo>
                                        <a:pt x="547" y="814"/>
                                      </a:lnTo>
                                      <a:lnTo>
                                        <a:pt x="507" y="849"/>
                                      </a:lnTo>
                                      <a:lnTo>
                                        <a:pt x="457" y="884"/>
                                      </a:lnTo>
                                      <a:lnTo>
                                        <a:pt x="411" y="914"/>
                                      </a:lnTo>
                                      <a:lnTo>
                                        <a:pt x="306" y="974"/>
                                      </a:lnTo>
                                      <a:lnTo>
                                        <a:pt x="191" y="10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89" name="Group 358"/>
                        <wpg:cNvGrpSpPr>
                          <a:grpSpLocks/>
                        </wpg:cNvGrpSpPr>
                        <wpg:grpSpPr bwMode="auto">
                          <a:xfrm rot="3724180">
                            <a:off x="13458" y="10045"/>
                            <a:ext cx="1265" cy="1754"/>
                            <a:chOff x="2076" y="7305"/>
                            <a:chExt cx="1764" cy="2447"/>
                          </a:xfrm>
                        </wpg:grpSpPr>
                        <wps:wsp>
                          <wps:cNvPr id="90" name="Freeform 359"/>
                          <wps:cNvSpPr>
                            <a:spLocks/>
                          </wps:cNvSpPr>
                          <wps:spPr bwMode="auto">
                            <a:xfrm>
                              <a:off x="2212" y="7305"/>
                              <a:ext cx="1527" cy="1068"/>
                            </a:xfrm>
                            <a:custGeom>
                              <a:avLst/>
                              <a:gdLst>
                                <a:gd name="T0" fmla="*/ 96 w 1736"/>
                                <a:gd name="T1" fmla="*/ 844 h 1214"/>
                                <a:gd name="T2" fmla="*/ 156 w 1736"/>
                                <a:gd name="T3" fmla="*/ 879 h 1214"/>
                                <a:gd name="T4" fmla="*/ 251 w 1736"/>
                                <a:gd name="T5" fmla="*/ 864 h 1214"/>
                                <a:gd name="T6" fmla="*/ 347 w 1736"/>
                                <a:gd name="T7" fmla="*/ 779 h 1214"/>
                                <a:gd name="T8" fmla="*/ 281 w 1736"/>
                                <a:gd name="T9" fmla="*/ 934 h 1214"/>
                                <a:gd name="T10" fmla="*/ 296 w 1736"/>
                                <a:gd name="T11" fmla="*/ 1014 h 1214"/>
                                <a:gd name="T12" fmla="*/ 372 w 1736"/>
                                <a:gd name="T13" fmla="*/ 1054 h 1214"/>
                                <a:gd name="T14" fmla="*/ 442 w 1736"/>
                                <a:gd name="T15" fmla="*/ 1079 h 1214"/>
                                <a:gd name="T16" fmla="*/ 482 w 1736"/>
                                <a:gd name="T17" fmla="*/ 1129 h 1214"/>
                                <a:gd name="T18" fmla="*/ 557 w 1736"/>
                                <a:gd name="T19" fmla="*/ 1134 h 1214"/>
                                <a:gd name="T20" fmla="*/ 612 w 1736"/>
                                <a:gd name="T21" fmla="*/ 1089 h 1214"/>
                                <a:gd name="T22" fmla="*/ 662 w 1736"/>
                                <a:gd name="T23" fmla="*/ 939 h 1214"/>
                                <a:gd name="T24" fmla="*/ 683 w 1736"/>
                                <a:gd name="T25" fmla="*/ 1119 h 1214"/>
                                <a:gd name="T26" fmla="*/ 728 w 1736"/>
                                <a:gd name="T27" fmla="*/ 1189 h 1214"/>
                                <a:gd name="T28" fmla="*/ 813 w 1736"/>
                                <a:gd name="T29" fmla="*/ 1214 h 1214"/>
                                <a:gd name="T30" fmla="*/ 918 w 1736"/>
                                <a:gd name="T31" fmla="*/ 1144 h 1214"/>
                                <a:gd name="T32" fmla="*/ 1034 w 1736"/>
                                <a:gd name="T33" fmla="*/ 1194 h 1214"/>
                                <a:gd name="T34" fmla="*/ 1084 w 1736"/>
                                <a:gd name="T35" fmla="*/ 1169 h 1214"/>
                                <a:gd name="T36" fmla="*/ 1094 w 1736"/>
                                <a:gd name="T37" fmla="*/ 994 h 1214"/>
                                <a:gd name="T38" fmla="*/ 1154 w 1736"/>
                                <a:gd name="T39" fmla="*/ 1124 h 1214"/>
                                <a:gd name="T40" fmla="*/ 1234 w 1736"/>
                                <a:gd name="T41" fmla="*/ 1194 h 1214"/>
                                <a:gd name="T42" fmla="*/ 1320 w 1736"/>
                                <a:gd name="T43" fmla="*/ 1199 h 1214"/>
                                <a:gd name="T44" fmla="*/ 1390 w 1736"/>
                                <a:gd name="T45" fmla="*/ 1154 h 1214"/>
                                <a:gd name="T46" fmla="*/ 1435 w 1736"/>
                                <a:gd name="T47" fmla="*/ 1014 h 1214"/>
                                <a:gd name="T48" fmla="*/ 1570 w 1736"/>
                                <a:gd name="T49" fmla="*/ 939 h 1214"/>
                                <a:gd name="T50" fmla="*/ 1605 w 1736"/>
                                <a:gd name="T51" fmla="*/ 859 h 1214"/>
                                <a:gd name="T52" fmla="*/ 1550 w 1736"/>
                                <a:gd name="T53" fmla="*/ 769 h 1214"/>
                                <a:gd name="T54" fmla="*/ 1395 w 1736"/>
                                <a:gd name="T55" fmla="*/ 669 h 1214"/>
                                <a:gd name="T56" fmla="*/ 1610 w 1736"/>
                                <a:gd name="T57" fmla="*/ 744 h 1214"/>
                                <a:gd name="T58" fmla="*/ 1696 w 1736"/>
                                <a:gd name="T59" fmla="*/ 729 h 1214"/>
                                <a:gd name="T60" fmla="*/ 1736 w 1736"/>
                                <a:gd name="T61" fmla="*/ 664 h 1214"/>
                                <a:gd name="T62" fmla="*/ 1681 w 1736"/>
                                <a:gd name="T63" fmla="*/ 539 h 1214"/>
                                <a:gd name="T64" fmla="*/ 1711 w 1736"/>
                                <a:gd name="T65" fmla="*/ 405 h 1214"/>
                                <a:gd name="T66" fmla="*/ 1676 w 1736"/>
                                <a:gd name="T67" fmla="*/ 330 h 1214"/>
                                <a:gd name="T68" fmla="*/ 1575 w 1736"/>
                                <a:gd name="T69" fmla="*/ 320 h 1214"/>
                                <a:gd name="T70" fmla="*/ 1445 w 1736"/>
                                <a:gd name="T71" fmla="*/ 345 h 1214"/>
                                <a:gd name="T72" fmla="*/ 1535 w 1736"/>
                                <a:gd name="T73" fmla="*/ 250 h 1214"/>
                                <a:gd name="T74" fmla="*/ 1540 w 1736"/>
                                <a:gd name="T75" fmla="*/ 185 h 1214"/>
                                <a:gd name="T76" fmla="*/ 1485 w 1736"/>
                                <a:gd name="T77" fmla="*/ 125 h 1214"/>
                                <a:gd name="T78" fmla="*/ 1365 w 1736"/>
                                <a:gd name="T79" fmla="*/ 110 h 1214"/>
                                <a:gd name="T80" fmla="*/ 1325 w 1736"/>
                                <a:gd name="T81" fmla="*/ 20 h 1214"/>
                                <a:gd name="T82" fmla="*/ 1249 w 1736"/>
                                <a:gd name="T83" fmla="*/ 0 h 1214"/>
                                <a:gd name="T84" fmla="*/ 1184 w 1736"/>
                                <a:gd name="T85" fmla="*/ 30 h 1214"/>
                                <a:gd name="T86" fmla="*/ 1084 w 1736"/>
                                <a:gd name="T87" fmla="*/ 165 h 1214"/>
                                <a:gd name="T88" fmla="*/ 923 w 1736"/>
                                <a:gd name="T89" fmla="*/ 55 h 1214"/>
                                <a:gd name="T90" fmla="*/ 778 w 1736"/>
                                <a:gd name="T91" fmla="*/ 20 h 1214"/>
                                <a:gd name="T92" fmla="*/ 652 w 1736"/>
                                <a:gd name="T93" fmla="*/ 55 h 1214"/>
                                <a:gd name="T94" fmla="*/ 547 w 1736"/>
                                <a:gd name="T95" fmla="*/ 160 h 1214"/>
                                <a:gd name="T96" fmla="*/ 437 w 1736"/>
                                <a:gd name="T97" fmla="*/ 70 h 1214"/>
                                <a:gd name="T98" fmla="*/ 331 w 1736"/>
                                <a:gd name="T99" fmla="*/ 35 h 1214"/>
                                <a:gd name="T100" fmla="*/ 246 w 1736"/>
                                <a:gd name="T101" fmla="*/ 50 h 1214"/>
                                <a:gd name="T102" fmla="*/ 196 w 1736"/>
                                <a:gd name="T103" fmla="*/ 100 h 1214"/>
                                <a:gd name="T104" fmla="*/ 211 w 1736"/>
                                <a:gd name="T105" fmla="*/ 185 h 1214"/>
                                <a:gd name="T106" fmla="*/ 106 w 1736"/>
                                <a:gd name="T107" fmla="*/ 250 h 1214"/>
                                <a:gd name="T108" fmla="*/ 81 w 1736"/>
                                <a:gd name="T109" fmla="*/ 330 h 1214"/>
                                <a:gd name="T110" fmla="*/ 121 w 1736"/>
                                <a:gd name="T111" fmla="*/ 385 h 1214"/>
                                <a:gd name="T112" fmla="*/ 301 w 1736"/>
                                <a:gd name="T113" fmla="*/ 450 h 1214"/>
                                <a:gd name="T114" fmla="*/ 126 w 1736"/>
                                <a:gd name="T115" fmla="*/ 445 h 1214"/>
                                <a:gd name="T116" fmla="*/ 21 w 1736"/>
                                <a:gd name="T117" fmla="*/ 489 h 1214"/>
                                <a:gd name="T118" fmla="*/ 0 w 1736"/>
                                <a:gd name="T119" fmla="*/ 549 h 1214"/>
                                <a:gd name="T120" fmla="*/ 36 w 1736"/>
                                <a:gd name="T121" fmla="*/ 624 h 1214"/>
                                <a:gd name="T122" fmla="*/ 76 w 1736"/>
                                <a:gd name="T123" fmla="*/ 704 h 1214"/>
                                <a:gd name="T124" fmla="*/ 76 w 1736"/>
                                <a:gd name="T125" fmla="*/ 794 h 1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736" h="1214">
                                  <a:moveTo>
                                    <a:pt x="76" y="794"/>
                                  </a:moveTo>
                                  <a:lnTo>
                                    <a:pt x="76" y="794"/>
                                  </a:lnTo>
                                  <a:lnTo>
                                    <a:pt x="81" y="819"/>
                                  </a:lnTo>
                                  <a:lnTo>
                                    <a:pt x="96" y="844"/>
                                  </a:lnTo>
                                  <a:lnTo>
                                    <a:pt x="111" y="859"/>
                                  </a:lnTo>
                                  <a:lnTo>
                                    <a:pt x="126" y="869"/>
                                  </a:lnTo>
                                  <a:lnTo>
                                    <a:pt x="156" y="879"/>
                                  </a:lnTo>
                                  <a:lnTo>
                                    <a:pt x="186" y="879"/>
                                  </a:lnTo>
                                  <a:lnTo>
                                    <a:pt x="221" y="874"/>
                                  </a:lnTo>
                                  <a:lnTo>
                                    <a:pt x="251" y="864"/>
                                  </a:lnTo>
                                  <a:lnTo>
                                    <a:pt x="276" y="849"/>
                                  </a:lnTo>
                                  <a:lnTo>
                                    <a:pt x="301" y="829"/>
                                  </a:lnTo>
                                  <a:lnTo>
                                    <a:pt x="347" y="779"/>
                                  </a:lnTo>
                                  <a:lnTo>
                                    <a:pt x="316" y="834"/>
                                  </a:lnTo>
                                  <a:lnTo>
                                    <a:pt x="291" y="889"/>
                                  </a:lnTo>
                                  <a:lnTo>
                                    <a:pt x="281" y="934"/>
                                  </a:lnTo>
                                  <a:lnTo>
                                    <a:pt x="281" y="974"/>
                                  </a:lnTo>
                                  <a:lnTo>
                                    <a:pt x="286" y="994"/>
                                  </a:lnTo>
                                  <a:lnTo>
                                    <a:pt x="296" y="1014"/>
                                  </a:lnTo>
                                  <a:lnTo>
                                    <a:pt x="311" y="1029"/>
                                  </a:lnTo>
                                  <a:lnTo>
                                    <a:pt x="326" y="1039"/>
                                  </a:lnTo>
                                  <a:lnTo>
                                    <a:pt x="347" y="1049"/>
                                  </a:lnTo>
                                  <a:lnTo>
                                    <a:pt x="372" y="1054"/>
                                  </a:lnTo>
                                  <a:lnTo>
                                    <a:pt x="402" y="1054"/>
                                  </a:lnTo>
                                  <a:lnTo>
                                    <a:pt x="432" y="1054"/>
                                  </a:lnTo>
                                  <a:lnTo>
                                    <a:pt x="442" y="1079"/>
                                  </a:lnTo>
                                  <a:lnTo>
                                    <a:pt x="452" y="1099"/>
                                  </a:lnTo>
                                  <a:lnTo>
                                    <a:pt x="467" y="1114"/>
                                  </a:lnTo>
                                  <a:lnTo>
                                    <a:pt x="482" y="1129"/>
                                  </a:lnTo>
                                  <a:lnTo>
                                    <a:pt x="502" y="1134"/>
                                  </a:lnTo>
                                  <a:lnTo>
                                    <a:pt x="517" y="1139"/>
                                  </a:lnTo>
                                  <a:lnTo>
                                    <a:pt x="537" y="1139"/>
                                  </a:lnTo>
                                  <a:lnTo>
                                    <a:pt x="557" y="1134"/>
                                  </a:lnTo>
                                  <a:lnTo>
                                    <a:pt x="577" y="1124"/>
                                  </a:lnTo>
                                  <a:lnTo>
                                    <a:pt x="597" y="1109"/>
                                  </a:lnTo>
                                  <a:lnTo>
                                    <a:pt x="612" y="1089"/>
                                  </a:lnTo>
                                  <a:lnTo>
                                    <a:pt x="627" y="1069"/>
                                  </a:lnTo>
                                  <a:lnTo>
                                    <a:pt x="642" y="1039"/>
                                  </a:lnTo>
                                  <a:lnTo>
                                    <a:pt x="652" y="1009"/>
                                  </a:lnTo>
                                  <a:lnTo>
                                    <a:pt x="662" y="939"/>
                                  </a:lnTo>
                                  <a:lnTo>
                                    <a:pt x="662" y="1024"/>
                                  </a:lnTo>
                                  <a:lnTo>
                                    <a:pt x="678" y="1094"/>
                                  </a:lnTo>
                                  <a:lnTo>
                                    <a:pt x="683" y="1119"/>
                                  </a:lnTo>
                                  <a:lnTo>
                                    <a:pt x="698" y="1149"/>
                                  </a:lnTo>
                                  <a:lnTo>
                                    <a:pt x="713" y="1169"/>
                                  </a:lnTo>
                                  <a:lnTo>
                                    <a:pt x="728" y="1189"/>
                                  </a:lnTo>
                                  <a:lnTo>
                                    <a:pt x="748" y="1204"/>
                                  </a:lnTo>
                                  <a:lnTo>
                                    <a:pt x="768" y="1214"/>
                                  </a:lnTo>
                                  <a:lnTo>
                                    <a:pt x="793" y="1214"/>
                                  </a:lnTo>
                                  <a:lnTo>
                                    <a:pt x="813" y="1214"/>
                                  </a:lnTo>
                                  <a:lnTo>
                                    <a:pt x="838" y="1204"/>
                                  </a:lnTo>
                                  <a:lnTo>
                                    <a:pt x="863" y="1189"/>
                                  </a:lnTo>
                                  <a:lnTo>
                                    <a:pt x="893" y="1169"/>
                                  </a:lnTo>
                                  <a:lnTo>
                                    <a:pt x="918" y="1144"/>
                                  </a:lnTo>
                                  <a:lnTo>
                                    <a:pt x="973" y="1174"/>
                                  </a:lnTo>
                                  <a:lnTo>
                                    <a:pt x="1014" y="1189"/>
                                  </a:lnTo>
                                  <a:lnTo>
                                    <a:pt x="1034" y="1194"/>
                                  </a:lnTo>
                                  <a:lnTo>
                                    <a:pt x="1049" y="1194"/>
                                  </a:lnTo>
                                  <a:lnTo>
                                    <a:pt x="1064" y="1189"/>
                                  </a:lnTo>
                                  <a:lnTo>
                                    <a:pt x="1074" y="1184"/>
                                  </a:lnTo>
                                  <a:lnTo>
                                    <a:pt x="1084" y="1169"/>
                                  </a:lnTo>
                                  <a:lnTo>
                                    <a:pt x="1094" y="1154"/>
                                  </a:lnTo>
                                  <a:lnTo>
                                    <a:pt x="1104" y="1119"/>
                                  </a:lnTo>
                                  <a:lnTo>
                                    <a:pt x="1104" y="1064"/>
                                  </a:lnTo>
                                  <a:lnTo>
                                    <a:pt x="1094" y="994"/>
                                  </a:lnTo>
                                  <a:lnTo>
                                    <a:pt x="1109" y="1044"/>
                                  </a:lnTo>
                                  <a:lnTo>
                                    <a:pt x="1129" y="1089"/>
                                  </a:lnTo>
                                  <a:lnTo>
                                    <a:pt x="1154" y="1124"/>
                                  </a:lnTo>
                                  <a:lnTo>
                                    <a:pt x="1179" y="1154"/>
                                  </a:lnTo>
                                  <a:lnTo>
                                    <a:pt x="1204" y="1179"/>
                                  </a:lnTo>
                                  <a:lnTo>
                                    <a:pt x="1234" y="1194"/>
                                  </a:lnTo>
                                  <a:lnTo>
                                    <a:pt x="1264" y="1204"/>
                                  </a:lnTo>
                                  <a:lnTo>
                                    <a:pt x="1294" y="1204"/>
                                  </a:lnTo>
                                  <a:lnTo>
                                    <a:pt x="1320" y="1199"/>
                                  </a:lnTo>
                                  <a:lnTo>
                                    <a:pt x="1345" y="1189"/>
                                  </a:lnTo>
                                  <a:lnTo>
                                    <a:pt x="1370" y="1174"/>
                                  </a:lnTo>
                                  <a:lnTo>
                                    <a:pt x="1390" y="1154"/>
                                  </a:lnTo>
                                  <a:lnTo>
                                    <a:pt x="1410" y="1124"/>
                                  </a:lnTo>
                                  <a:lnTo>
                                    <a:pt x="1425" y="1094"/>
                                  </a:lnTo>
                                  <a:lnTo>
                                    <a:pt x="1430" y="1054"/>
                                  </a:lnTo>
                                  <a:lnTo>
                                    <a:pt x="1435" y="1014"/>
                                  </a:lnTo>
                                  <a:lnTo>
                                    <a:pt x="1515" y="979"/>
                                  </a:lnTo>
                                  <a:lnTo>
                                    <a:pt x="1545" y="959"/>
                                  </a:lnTo>
                                  <a:lnTo>
                                    <a:pt x="1570" y="939"/>
                                  </a:lnTo>
                                  <a:lnTo>
                                    <a:pt x="1585" y="919"/>
                                  </a:lnTo>
                                  <a:lnTo>
                                    <a:pt x="1600" y="899"/>
                                  </a:lnTo>
                                  <a:lnTo>
                                    <a:pt x="1605" y="879"/>
                                  </a:lnTo>
                                  <a:lnTo>
                                    <a:pt x="1605" y="859"/>
                                  </a:lnTo>
                                  <a:lnTo>
                                    <a:pt x="1600" y="839"/>
                                  </a:lnTo>
                                  <a:lnTo>
                                    <a:pt x="1590" y="814"/>
                                  </a:lnTo>
                                  <a:lnTo>
                                    <a:pt x="1570" y="789"/>
                                  </a:lnTo>
                                  <a:lnTo>
                                    <a:pt x="1550" y="769"/>
                                  </a:lnTo>
                                  <a:lnTo>
                                    <a:pt x="1520" y="744"/>
                                  </a:lnTo>
                                  <a:lnTo>
                                    <a:pt x="1485" y="719"/>
                                  </a:lnTo>
                                  <a:lnTo>
                                    <a:pt x="1395" y="669"/>
                                  </a:lnTo>
                                  <a:lnTo>
                                    <a:pt x="1495" y="709"/>
                                  </a:lnTo>
                                  <a:lnTo>
                                    <a:pt x="1535" y="724"/>
                                  </a:lnTo>
                                  <a:lnTo>
                                    <a:pt x="1575" y="734"/>
                                  </a:lnTo>
                                  <a:lnTo>
                                    <a:pt x="1610" y="744"/>
                                  </a:lnTo>
                                  <a:lnTo>
                                    <a:pt x="1640" y="744"/>
                                  </a:lnTo>
                                  <a:lnTo>
                                    <a:pt x="1671" y="739"/>
                                  </a:lnTo>
                                  <a:lnTo>
                                    <a:pt x="1696" y="729"/>
                                  </a:lnTo>
                                  <a:lnTo>
                                    <a:pt x="1711" y="719"/>
                                  </a:lnTo>
                                  <a:lnTo>
                                    <a:pt x="1726" y="704"/>
                                  </a:lnTo>
                                  <a:lnTo>
                                    <a:pt x="1731" y="684"/>
                                  </a:lnTo>
                                  <a:lnTo>
                                    <a:pt x="1736" y="664"/>
                                  </a:lnTo>
                                  <a:lnTo>
                                    <a:pt x="1731" y="634"/>
                                  </a:lnTo>
                                  <a:lnTo>
                                    <a:pt x="1721" y="609"/>
                                  </a:lnTo>
                                  <a:lnTo>
                                    <a:pt x="1706" y="574"/>
                                  </a:lnTo>
                                  <a:lnTo>
                                    <a:pt x="1681" y="539"/>
                                  </a:lnTo>
                                  <a:lnTo>
                                    <a:pt x="1706" y="464"/>
                                  </a:lnTo>
                                  <a:lnTo>
                                    <a:pt x="1711" y="430"/>
                                  </a:lnTo>
                                  <a:lnTo>
                                    <a:pt x="1711" y="405"/>
                                  </a:lnTo>
                                  <a:lnTo>
                                    <a:pt x="1711" y="380"/>
                                  </a:lnTo>
                                  <a:lnTo>
                                    <a:pt x="1701" y="360"/>
                                  </a:lnTo>
                                  <a:lnTo>
                                    <a:pt x="1691" y="345"/>
                                  </a:lnTo>
                                  <a:lnTo>
                                    <a:pt x="1676" y="330"/>
                                  </a:lnTo>
                                  <a:lnTo>
                                    <a:pt x="1656" y="325"/>
                                  </a:lnTo>
                                  <a:lnTo>
                                    <a:pt x="1635" y="320"/>
                                  </a:lnTo>
                                  <a:lnTo>
                                    <a:pt x="1605" y="320"/>
                                  </a:lnTo>
                                  <a:lnTo>
                                    <a:pt x="1575" y="320"/>
                                  </a:lnTo>
                                  <a:lnTo>
                                    <a:pt x="1500" y="340"/>
                                  </a:lnTo>
                                  <a:lnTo>
                                    <a:pt x="1405" y="370"/>
                                  </a:lnTo>
                                  <a:lnTo>
                                    <a:pt x="1445" y="345"/>
                                  </a:lnTo>
                                  <a:lnTo>
                                    <a:pt x="1475" y="320"/>
                                  </a:lnTo>
                                  <a:lnTo>
                                    <a:pt x="1500" y="295"/>
                                  </a:lnTo>
                                  <a:lnTo>
                                    <a:pt x="1520" y="275"/>
                                  </a:lnTo>
                                  <a:lnTo>
                                    <a:pt x="1535" y="250"/>
                                  </a:lnTo>
                                  <a:lnTo>
                                    <a:pt x="1540" y="225"/>
                                  </a:lnTo>
                                  <a:lnTo>
                                    <a:pt x="1545" y="205"/>
                                  </a:lnTo>
                                  <a:lnTo>
                                    <a:pt x="1540" y="185"/>
                                  </a:lnTo>
                                  <a:lnTo>
                                    <a:pt x="1535" y="165"/>
                                  </a:lnTo>
                                  <a:lnTo>
                                    <a:pt x="1520" y="150"/>
                                  </a:lnTo>
                                  <a:lnTo>
                                    <a:pt x="1505" y="135"/>
                                  </a:lnTo>
                                  <a:lnTo>
                                    <a:pt x="1485" y="125"/>
                                  </a:lnTo>
                                  <a:lnTo>
                                    <a:pt x="1460" y="115"/>
                                  </a:lnTo>
                                  <a:lnTo>
                                    <a:pt x="1435" y="115"/>
                                  </a:lnTo>
                                  <a:lnTo>
                                    <a:pt x="1365" y="110"/>
                                  </a:lnTo>
                                  <a:lnTo>
                                    <a:pt x="1360" y="85"/>
                                  </a:lnTo>
                                  <a:lnTo>
                                    <a:pt x="1350" y="60"/>
                                  </a:lnTo>
                                  <a:lnTo>
                                    <a:pt x="1335" y="40"/>
                                  </a:lnTo>
                                  <a:lnTo>
                                    <a:pt x="1325" y="20"/>
                                  </a:lnTo>
                                  <a:lnTo>
                                    <a:pt x="1309" y="10"/>
                                  </a:lnTo>
                                  <a:lnTo>
                                    <a:pt x="1289" y="0"/>
                                  </a:lnTo>
                                  <a:lnTo>
                                    <a:pt x="1269" y="0"/>
                                  </a:lnTo>
                                  <a:lnTo>
                                    <a:pt x="1249" y="0"/>
                                  </a:lnTo>
                                  <a:lnTo>
                                    <a:pt x="1224" y="5"/>
                                  </a:lnTo>
                                  <a:lnTo>
                                    <a:pt x="1204" y="15"/>
                                  </a:lnTo>
                                  <a:lnTo>
                                    <a:pt x="1184" y="30"/>
                                  </a:lnTo>
                                  <a:lnTo>
                                    <a:pt x="1159" y="50"/>
                                  </a:lnTo>
                                  <a:lnTo>
                                    <a:pt x="1139" y="70"/>
                                  </a:lnTo>
                                  <a:lnTo>
                                    <a:pt x="1119" y="95"/>
                                  </a:lnTo>
                                  <a:lnTo>
                                    <a:pt x="1084" y="165"/>
                                  </a:lnTo>
                                  <a:lnTo>
                                    <a:pt x="999" y="100"/>
                                  </a:lnTo>
                                  <a:lnTo>
                                    <a:pt x="958" y="75"/>
                                  </a:lnTo>
                                  <a:lnTo>
                                    <a:pt x="923" y="55"/>
                                  </a:lnTo>
                                  <a:lnTo>
                                    <a:pt x="883" y="40"/>
                                  </a:lnTo>
                                  <a:lnTo>
                                    <a:pt x="848" y="30"/>
                                  </a:lnTo>
                                  <a:lnTo>
                                    <a:pt x="813" y="20"/>
                                  </a:lnTo>
                                  <a:lnTo>
                                    <a:pt x="778" y="20"/>
                                  </a:lnTo>
                                  <a:lnTo>
                                    <a:pt x="748" y="20"/>
                                  </a:lnTo>
                                  <a:lnTo>
                                    <a:pt x="713" y="30"/>
                                  </a:lnTo>
                                  <a:lnTo>
                                    <a:pt x="683" y="40"/>
                                  </a:lnTo>
                                  <a:lnTo>
                                    <a:pt x="652" y="55"/>
                                  </a:lnTo>
                                  <a:lnTo>
                                    <a:pt x="627" y="75"/>
                                  </a:lnTo>
                                  <a:lnTo>
                                    <a:pt x="597" y="100"/>
                                  </a:lnTo>
                                  <a:lnTo>
                                    <a:pt x="572" y="125"/>
                                  </a:lnTo>
                                  <a:lnTo>
                                    <a:pt x="547" y="160"/>
                                  </a:lnTo>
                                  <a:lnTo>
                                    <a:pt x="512" y="125"/>
                                  </a:lnTo>
                                  <a:lnTo>
                                    <a:pt x="472" y="95"/>
                                  </a:lnTo>
                                  <a:lnTo>
                                    <a:pt x="437" y="70"/>
                                  </a:lnTo>
                                  <a:lnTo>
                                    <a:pt x="397" y="50"/>
                                  </a:lnTo>
                                  <a:lnTo>
                                    <a:pt x="362" y="40"/>
                                  </a:lnTo>
                                  <a:lnTo>
                                    <a:pt x="331" y="35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71" y="45"/>
                                  </a:lnTo>
                                  <a:lnTo>
                                    <a:pt x="246" y="50"/>
                                  </a:lnTo>
                                  <a:lnTo>
                                    <a:pt x="226" y="65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196" y="100"/>
                                  </a:lnTo>
                                  <a:lnTo>
                                    <a:pt x="191" y="120"/>
                                  </a:lnTo>
                                  <a:lnTo>
                                    <a:pt x="191" y="140"/>
                                  </a:lnTo>
                                  <a:lnTo>
                                    <a:pt x="196" y="160"/>
                                  </a:lnTo>
                                  <a:lnTo>
                                    <a:pt x="211" y="185"/>
                                  </a:lnTo>
                                  <a:lnTo>
                                    <a:pt x="146" y="215"/>
                                  </a:lnTo>
                                  <a:lnTo>
                                    <a:pt x="121" y="235"/>
                                  </a:lnTo>
                                  <a:lnTo>
                                    <a:pt x="106" y="250"/>
                                  </a:lnTo>
                                  <a:lnTo>
                                    <a:pt x="91" y="270"/>
                                  </a:lnTo>
                                  <a:lnTo>
                                    <a:pt x="86" y="290"/>
                                  </a:lnTo>
                                  <a:lnTo>
                                    <a:pt x="81" y="310"/>
                                  </a:lnTo>
                                  <a:lnTo>
                                    <a:pt x="81" y="330"/>
                                  </a:lnTo>
                                  <a:lnTo>
                                    <a:pt x="91" y="350"/>
                                  </a:lnTo>
                                  <a:lnTo>
                                    <a:pt x="106" y="365"/>
                                  </a:lnTo>
                                  <a:lnTo>
                                    <a:pt x="121" y="385"/>
                                  </a:lnTo>
                                  <a:lnTo>
                                    <a:pt x="146" y="400"/>
                                  </a:lnTo>
                                  <a:lnTo>
                                    <a:pt x="176" y="415"/>
                                  </a:lnTo>
                                  <a:lnTo>
                                    <a:pt x="216" y="425"/>
                                  </a:lnTo>
                                  <a:lnTo>
                                    <a:pt x="301" y="450"/>
                                  </a:lnTo>
                                  <a:lnTo>
                                    <a:pt x="206" y="440"/>
                                  </a:lnTo>
                                  <a:lnTo>
                                    <a:pt x="161" y="440"/>
                                  </a:lnTo>
                                  <a:lnTo>
                                    <a:pt x="126" y="445"/>
                                  </a:lnTo>
                                  <a:lnTo>
                                    <a:pt x="91" y="450"/>
                                  </a:lnTo>
                                  <a:lnTo>
                                    <a:pt x="66" y="459"/>
                                  </a:lnTo>
                                  <a:lnTo>
                                    <a:pt x="41" y="474"/>
                                  </a:lnTo>
                                  <a:lnTo>
                                    <a:pt x="21" y="489"/>
                                  </a:lnTo>
                                  <a:lnTo>
                                    <a:pt x="10" y="509"/>
                                  </a:lnTo>
                                  <a:lnTo>
                                    <a:pt x="5" y="529"/>
                                  </a:lnTo>
                                  <a:lnTo>
                                    <a:pt x="0" y="549"/>
                                  </a:lnTo>
                                  <a:lnTo>
                                    <a:pt x="10" y="574"/>
                                  </a:lnTo>
                                  <a:lnTo>
                                    <a:pt x="21" y="599"/>
                                  </a:lnTo>
                                  <a:lnTo>
                                    <a:pt x="36" y="624"/>
                                  </a:lnTo>
                                  <a:lnTo>
                                    <a:pt x="61" y="649"/>
                                  </a:lnTo>
                                  <a:lnTo>
                                    <a:pt x="86" y="674"/>
                                  </a:lnTo>
                                  <a:lnTo>
                                    <a:pt x="76" y="704"/>
                                  </a:lnTo>
                                  <a:lnTo>
                                    <a:pt x="71" y="734"/>
                                  </a:lnTo>
                                  <a:lnTo>
                                    <a:pt x="71" y="764"/>
                                  </a:lnTo>
                                  <a:lnTo>
                                    <a:pt x="76" y="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1" name="Group 360"/>
                          <wpg:cNvGrpSpPr>
                            <a:grpSpLocks/>
                          </wpg:cNvGrpSpPr>
                          <wpg:grpSpPr bwMode="auto">
                            <a:xfrm>
                              <a:off x="2076" y="7340"/>
                              <a:ext cx="1764" cy="2412"/>
                              <a:chOff x="2076" y="7340"/>
                              <a:chExt cx="1764" cy="2412"/>
                            </a:xfrm>
                          </wpg:grpSpPr>
                          <wps:wsp>
                            <wps:cNvPr id="92" name="Freeform 361"/>
                            <wps:cNvSpPr>
                              <a:spLocks/>
                            </wps:cNvSpPr>
                            <wps:spPr bwMode="auto">
                              <a:xfrm>
                                <a:off x="2768" y="8412"/>
                                <a:ext cx="393" cy="1340"/>
                              </a:xfrm>
                              <a:custGeom>
                                <a:avLst/>
                                <a:gdLst>
                                  <a:gd name="T0" fmla="*/ 91 w 447"/>
                                  <a:gd name="T1" fmla="*/ 0 h 1523"/>
                                  <a:gd name="T2" fmla="*/ 15 w 447"/>
                                  <a:gd name="T3" fmla="*/ 0 h 1523"/>
                                  <a:gd name="T4" fmla="*/ 15 w 447"/>
                                  <a:gd name="T5" fmla="*/ 0 h 1523"/>
                                  <a:gd name="T6" fmla="*/ 5 w 447"/>
                                  <a:gd name="T7" fmla="*/ 105 h 1523"/>
                                  <a:gd name="T8" fmla="*/ 0 w 447"/>
                                  <a:gd name="T9" fmla="*/ 209 h 1523"/>
                                  <a:gd name="T10" fmla="*/ 0 w 447"/>
                                  <a:gd name="T11" fmla="*/ 314 h 1523"/>
                                  <a:gd name="T12" fmla="*/ 5 w 447"/>
                                  <a:gd name="T13" fmla="*/ 414 h 1523"/>
                                  <a:gd name="T14" fmla="*/ 15 w 447"/>
                                  <a:gd name="T15" fmla="*/ 514 h 1523"/>
                                  <a:gd name="T16" fmla="*/ 25 w 447"/>
                                  <a:gd name="T17" fmla="*/ 614 h 1523"/>
                                  <a:gd name="T18" fmla="*/ 41 w 447"/>
                                  <a:gd name="T19" fmla="*/ 714 h 1523"/>
                                  <a:gd name="T20" fmla="*/ 61 w 447"/>
                                  <a:gd name="T21" fmla="*/ 809 h 1523"/>
                                  <a:gd name="T22" fmla="*/ 86 w 447"/>
                                  <a:gd name="T23" fmla="*/ 904 h 1523"/>
                                  <a:gd name="T24" fmla="*/ 116 w 447"/>
                                  <a:gd name="T25" fmla="*/ 994 h 1523"/>
                                  <a:gd name="T26" fmla="*/ 146 w 447"/>
                                  <a:gd name="T27" fmla="*/ 1088 h 1523"/>
                                  <a:gd name="T28" fmla="*/ 181 w 447"/>
                                  <a:gd name="T29" fmla="*/ 1178 h 1523"/>
                                  <a:gd name="T30" fmla="*/ 221 w 447"/>
                                  <a:gd name="T31" fmla="*/ 1268 h 1523"/>
                                  <a:gd name="T32" fmla="*/ 266 w 447"/>
                                  <a:gd name="T33" fmla="*/ 1353 h 1523"/>
                                  <a:gd name="T34" fmla="*/ 316 w 447"/>
                                  <a:gd name="T35" fmla="*/ 1438 h 1523"/>
                                  <a:gd name="T36" fmla="*/ 367 w 447"/>
                                  <a:gd name="T37" fmla="*/ 1523 h 1523"/>
                                  <a:gd name="T38" fmla="*/ 447 w 447"/>
                                  <a:gd name="T39" fmla="*/ 1523 h 1523"/>
                                  <a:gd name="T40" fmla="*/ 447 w 447"/>
                                  <a:gd name="T41" fmla="*/ 1523 h 1523"/>
                                  <a:gd name="T42" fmla="*/ 392 w 447"/>
                                  <a:gd name="T43" fmla="*/ 1418 h 1523"/>
                                  <a:gd name="T44" fmla="*/ 336 w 447"/>
                                  <a:gd name="T45" fmla="*/ 1313 h 1523"/>
                                  <a:gd name="T46" fmla="*/ 286 w 447"/>
                                  <a:gd name="T47" fmla="*/ 1213 h 1523"/>
                                  <a:gd name="T48" fmla="*/ 246 w 447"/>
                                  <a:gd name="T49" fmla="*/ 1113 h 1523"/>
                                  <a:gd name="T50" fmla="*/ 206 w 447"/>
                                  <a:gd name="T51" fmla="*/ 1014 h 1523"/>
                                  <a:gd name="T52" fmla="*/ 171 w 447"/>
                                  <a:gd name="T53" fmla="*/ 914 h 1523"/>
                                  <a:gd name="T54" fmla="*/ 141 w 447"/>
                                  <a:gd name="T55" fmla="*/ 819 h 1523"/>
                                  <a:gd name="T56" fmla="*/ 116 w 447"/>
                                  <a:gd name="T57" fmla="*/ 724 h 1523"/>
                                  <a:gd name="T58" fmla="*/ 96 w 447"/>
                                  <a:gd name="T59" fmla="*/ 629 h 1523"/>
                                  <a:gd name="T60" fmla="*/ 81 w 447"/>
                                  <a:gd name="T61" fmla="*/ 534 h 1523"/>
                                  <a:gd name="T62" fmla="*/ 71 w 447"/>
                                  <a:gd name="T63" fmla="*/ 444 h 1523"/>
                                  <a:gd name="T64" fmla="*/ 66 w 447"/>
                                  <a:gd name="T65" fmla="*/ 349 h 1523"/>
                                  <a:gd name="T66" fmla="*/ 66 w 447"/>
                                  <a:gd name="T67" fmla="*/ 259 h 1523"/>
                                  <a:gd name="T68" fmla="*/ 66 w 447"/>
                                  <a:gd name="T69" fmla="*/ 174 h 1523"/>
                                  <a:gd name="T70" fmla="*/ 76 w 447"/>
                                  <a:gd name="T71" fmla="*/ 85 h 1523"/>
                                  <a:gd name="T72" fmla="*/ 91 w 447"/>
                                  <a:gd name="T73" fmla="*/ 0 h 1523"/>
                                  <a:gd name="T74" fmla="*/ 91 w 447"/>
                                  <a:gd name="T75" fmla="*/ 0 h 15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447" h="1523">
                                    <a:moveTo>
                                      <a:pt x="91" y="0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5" y="105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5" y="414"/>
                                    </a:lnTo>
                                    <a:lnTo>
                                      <a:pt x="15" y="514"/>
                                    </a:lnTo>
                                    <a:lnTo>
                                      <a:pt x="25" y="614"/>
                                    </a:lnTo>
                                    <a:lnTo>
                                      <a:pt x="41" y="714"/>
                                    </a:lnTo>
                                    <a:lnTo>
                                      <a:pt x="61" y="809"/>
                                    </a:lnTo>
                                    <a:lnTo>
                                      <a:pt x="86" y="904"/>
                                    </a:lnTo>
                                    <a:lnTo>
                                      <a:pt x="116" y="994"/>
                                    </a:lnTo>
                                    <a:lnTo>
                                      <a:pt x="146" y="1088"/>
                                    </a:lnTo>
                                    <a:lnTo>
                                      <a:pt x="181" y="1178"/>
                                    </a:lnTo>
                                    <a:lnTo>
                                      <a:pt x="221" y="1268"/>
                                    </a:lnTo>
                                    <a:lnTo>
                                      <a:pt x="266" y="1353"/>
                                    </a:lnTo>
                                    <a:lnTo>
                                      <a:pt x="316" y="1438"/>
                                    </a:lnTo>
                                    <a:lnTo>
                                      <a:pt x="367" y="1523"/>
                                    </a:lnTo>
                                    <a:lnTo>
                                      <a:pt x="447" y="1523"/>
                                    </a:lnTo>
                                    <a:lnTo>
                                      <a:pt x="392" y="1418"/>
                                    </a:lnTo>
                                    <a:lnTo>
                                      <a:pt x="336" y="1313"/>
                                    </a:lnTo>
                                    <a:lnTo>
                                      <a:pt x="286" y="1213"/>
                                    </a:lnTo>
                                    <a:lnTo>
                                      <a:pt x="246" y="1113"/>
                                    </a:lnTo>
                                    <a:lnTo>
                                      <a:pt x="206" y="1014"/>
                                    </a:lnTo>
                                    <a:lnTo>
                                      <a:pt x="171" y="914"/>
                                    </a:lnTo>
                                    <a:lnTo>
                                      <a:pt x="141" y="819"/>
                                    </a:lnTo>
                                    <a:lnTo>
                                      <a:pt x="116" y="724"/>
                                    </a:lnTo>
                                    <a:lnTo>
                                      <a:pt x="96" y="629"/>
                                    </a:lnTo>
                                    <a:lnTo>
                                      <a:pt x="81" y="534"/>
                                    </a:lnTo>
                                    <a:lnTo>
                                      <a:pt x="71" y="444"/>
                                    </a:lnTo>
                                    <a:lnTo>
                                      <a:pt x="66" y="349"/>
                                    </a:lnTo>
                                    <a:lnTo>
                                      <a:pt x="66" y="259"/>
                                    </a:lnTo>
                                    <a:lnTo>
                                      <a:pt x="66" y="174"/>
                                    </a:lnTo>
                                    <a:lnTo>
                                      <a:pt x="76" y="85"/>
                                    </a:lnTo>
                                    <a:lnTo>
                                      <a:pt x="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3" name="Group 36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76" y="7340"/>
                                <a:ext cx="1764" cy="2412"/>
                                <a:chOff x="2076" y="7340"/>
                                <a:chExt cx="1764" cy="2412"/>
                              </a:xfrm>
                            </wpg:grpSpPr>
                            <wps:wsp>
                              <wps:cNvPr id="94" name="Freeform 3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83" y="8680"/>
                                  <a:ext cx="607" cy="1072"/>
                                </a:xfrm>
                                <a:custGeom>
                                  <a:avLst/>
                                  <a:gdLst>
                                    <a:gd name="T0" fmla="*/ 577 w 1465"/>
                                    <a:gd name="T1" fmla="*/ 664 h 2003"/>
                                    <a:gd name="T2" fmla="*/ 411 w 1465"/>
                                    <a:gd name="T3" fmla="*/ 505 h 2003"/>
                                    <a:gd name="T4" fmla="*/ 296 w 1465"/>
                                    <a:gd name="T5" fmla="*/ 400 h 2003"/>
                                    <a:gd name="T6" fmla="*/ 206 w 1465"/>
                                    <a:gd name="T7" fmla="*/ 300 h 2003"/>
                                    <a:gd name="T8" fmla="*/ 95 w 1465"/>
                                    <a:gd name="T9" fmla="*/ 155 h 2003"/>
                                    <a:gd name="T10" fmla="*/ 0 w 1465"/>
                                    <a:gd name="T11" fmla="*/ 0 h 2003"/>
                                    <a:gd name="T12" fmla="*/ 5 w 1465"/>
                                    <a:gd name="T13" fmla="*/ 230 h 2003"/>
                                    <a:gd name="T14" fmla="*/ 30 w 1465"/>
                                    <a:gd name="T15" fmla="*/ 510 h 2003"/>
                                    <a:gd name="T16" fmla="*/ 55 w 1465"/>
                                    <a:gd name="T17" fmla="*/ 659 h 2003"/>
                                    <a:gd name="T18" fmla="*/ 75 w 1465"/>
                                    <a:gd name="T19" fmla="*/ 724 h 2003"/>
                                    <a:gd name="T20" fmla="*/ 130 w 1465"/>
                                    <a:gd name="T21" fmla="*/ 859 h 2003"/>
                                    <a:gd name="T22" fmla="*/ 211 w 1465"/>
                                    <a:gd name="T23" fmla="*/ 974 h 2003"/>
                                    <a:gd name="T24" fmla="*/ 311 w 1465"/>
                                    <a:gd name="T25" fmla="*/ 1074 h 2003"/>
                                    <a:gd name="T26" fmla="*/ 431 w 1465"/>
                                    <a:gd name="T27" fmla="*/ 1154 h 2003"/>
                                    <a:gd name="T28" fmla="*/ 476 w 1465"/>
                                    <a:gd name="T29" fmla="*/ 1174 h 2003"/>
                                    <a:gd name="T30" fmla="*/ 587 w 1465"/>
                                    <a:gd name="T31" fmla="*/ 1239 h 2003"/>
                                    <a:gd name="T32" fmla="*/ 707 w 1465"/>
                                    <a:gd name="T33" fmla="*/ 1334 h 2003"/>
                                    <a:gd name="T34" fmla="*/ 918 w 1465"/>
                                    <a:gd name="T35" fmla="*/ 1524 h 2003"/>
                                    <a:gd name="T36" fmla="*/ 1179 w 1465"/>
                                    <a:gd name="T37" fmla="*/ 1773 h 2003"/>
                                    <a:gd name="T38" fmla="*/ 1254 w 1465"/>
                                    <a:gd name="T39" fmla="*/ 1838 h 2003"/>
                                    <a:gd name="T40" fmla="*/ 1399 w 1465"/>
                                    <a:gd name="T41" fmla="*/ 1953 h 2003"/>
                                    <a:gd name="T42" fmla="*/ 1465 w 1465"/>
                                    <a:gd name="T43" fmla="*/ 2003 h 2003"/>
                                    <a:gd name="T44" fmla="*/ 1334 w 1465"/>
                                    <a:gd name="T45" fmla="*/ 1738 h 2003"/>
                                    <a:gd name="T46" fmla="*/ 1194 w 1465"/>
                                    <a:gd name="T47" fmla="*/ 1519 h 2003"/>
                                    <a:gd name="T48" fmla="*/ 1144 w 1465"/>
                                    <a:gd name="T49" fmla="*/ 1454 h 2003"/>
                                    <a:gd name="T50" fmla="*/ 1033 w 1465"/>
                                    <a:gd name="T51" fmla="*/ 1324 h 2003"/>
                                    <a:gd name="T52" fmla="*/ 968 w 1465"/>
                                    <a:gd name="T53" fmla="*/ 1264 h 2003"/>
                                    <a:gd name="T54" fmla="*/ 792 w 1465"/>
                                    <a:gd name="T55" fmla="*/ 1084 h 2003"/>
                                    <a:gd name="T56" fmla="*/ 757 w 1465"/>
                                    <a:gd name="T57" fmla="*/ 1029 h 2003"/>
                                    <a:gd name="T58" fmla="*/ 692 w 1465"/>
                                    <a:gd name="T59" fmla="*/ 904 h 2003"/>
                                    <a:gd name="T60" fmla="*/ 667 w 1465"/>
                                    <a:gd name="T61" fmla="*/ 834 h 2003"/>
                                    <a:gd name="T62" fmla="*/ 637 w 1465"/>
                                    <a:gd name="T63" fmla="*/ 749 h 2003"/>
                                    <a:gd name="T64" fmla="*/ 577 w 1465"/>
                                    <a:gd name="T65" fmla="*/ 664 h 20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465" h="2003">
                                      <a:moveTo>
                                        <a:pt x="577" y="664"/>
                                      </a:moveTo>
                                      <a:lnTo>
                                        <a:pt x="577" y="664"/>
                                      </a:lnTo>
                                      <a:lnTo>
                                        <a:pt x="517" y="605"/>
                                      </a:lnTo>
                                      <a:lnTo>
                                        <a:pt x="411" y="505"/>
                                      </a:lnTo>
                                      <a:lnTo>
                                        <a:pt x="296" y="400"/>
                                      </a:lnTo>
                                      <a:lnTo>
                                        <a:pt x="206" y="300"/>
                                      </a:lnTo>
                                      <a:lnTo>
                                        <a:pt x="150" y="230"/>
                                      </a:lnTo>
                                      <a:lnTo>
                                        <a:pt x="95" y="155"/>
                                      </a:lnTo>
                                      <a:lnTo>
                                        <a:pt x="45" y="8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" y="230"/>
                                      </a:lnTo>
                                      <a:lnTo>
                                        <a:pt x="20" y="425"/>
                                      </a:lnTo>
                                      <a:lnTo>
                                        <a:pt x="30" y="510"/>
                                      </a:lnTo>
                                      <a:lnTo>
                                        <a:pt x="40" y="590"/>
                                      </a:lnTo>
                                      <a:lnTo>
                                        <a:pt x="55" y="659"/>
                                      </a:lnTo>
                                      <a:lnTo>
                                        <a:pt x="75" y="724"/>
                                      </a:lnTo>
                                      <a:lnTo>
                                        <a:pt x="100" y="794"/>
                                      </a:lnTo>
                                      <a:lnTo>
                                        <a:pt x="130" y="859"/>
                                      </a:lnTo>
                                      <a:lnTo>
                                        <a:pt x="166" y="919"/>
                                      </a:lnTo>
                                      <a:lnTo>
                                        <a:pt x="211" y="974"/>
                                      </a:lnTo>
                                      <a:lnTo>
                                        <a:pt x="256" y="1024"/>
                                      </a:lnTo>
                                      <a:lnTo>
                                        <a:pt x="311" y="1074"/>
                                      </a:lnTo>
                                      <a:lnTo>
                                        <a:pt x="366" y="1114"/>
                                      </a:lnTo>
                                      <a:lnTo>
                                        <a:pt x="431" y="1154"/>
                                      </a:lnTo>
                                      <a:lnTo>
                                        <a:pt x="476" y="1174"/>
                                      </a:lnTo>
                                      <a:lnTo>
                                        <a:pt x="532" y="1204"/>
                                      </a:lnTo>
                                      <a:lnTo>
                                        <a:pt x="587" y="1239"/>
                                      </a:lnTo>
                                      <a:lnTo>
                                        <a:pt x="647" y="1284"/>
                                      </a:lnTo>
                                      <a:lnTo>
                                        <a:pt x="707" y="1334"/>
                                      </a:lnTo>
                                      <a:lnTo>
                                        <a:pt x="777" y="1389"/>
                                      </a:lnTo>
                                      <a:lnTo>
                                        <a:pt x="918" y="1524"/>
                                      </a:lnTo>
                                      <a:lnTo>
                                        <a:pt x="1179" y="1773"/>
                                      </a:lnTo>
                                      <a:lnTo>
                                        <a:pt x="1254" y="1838"/>
                                      </a:lnTo>
                                      <a:lnTo>
                                        <a:pt x="1329" y="1898"/>
                                      </a:lnTo>
                                      <a:lnTo>
                                        <a:pt x="1399" y="1953"/>
                                      </a:lnTo>
                                      <a:lnTo>
                                        <a:pt x="1465" y="2003"/>
                                      </a:lnTo>
                                      <a:lnTo>
                                        <a:pt x="1399" y="1868"/>
                                      </a:lnTo>
                                      <a:lnTo>
                                        <a:pt x="1334" y="1738"/>
                                      </a:lnTo>
                                      <a:lnTo>
                                        <a:pt x="1264" y="1623"/>
                                      </a:lnTo>
                                      <a:lnTo>
                                        <a:pt x="1194" y="1519"/>
                                      </a:lnTo>
                                      <a:lnTo>
                                        <a:pt x="1144" y="1454"/>
                                      </a:lnTo>
                                      <a:lnTo>
                                        <a:pt x="1088" y="1389"/>
                                      </a:lnTo>
                                      <a:lnTo>
                                        <a:pt x="1033" y="1324"/>
                                      </a:lnTo>
                                      <a:lnTo>
                                        <a:pt x="968" y="1264"/>
                                      </a:lnTo>
                                      <a:lnTo>
                                        <a:pt x="853" y="1149"/>
                                      </a:lnTo>
                                      <a:lnTo>
                                        <a:pt x="792" y="1084"/>
                                      </a:lnTo>
                                      <a:lnTo>
                                        <a:pt x="757" y="1029"/>
                                      </a:lnTo>
                                      <a:lnTo>
                                        <a:pt x="722" y="969"/>
                                      </a:lnTo>
                                      <a:lnTo>
                                        <a:pt x="692" y="904"/>
                                      </a:lnTo>
                                      <a:lnTo>
                                        <a:pt x="667" y="834"/>
                                      </a:lnTo>
                                      <a:lnTo>
                                        <a:pt x="657" y="789"/>
                                      </a:lnTo>
                                      <a:lnTo>
                                        <a:pt x="637" y="749"/>
                                      </a:lnTo>
                                      <a:lnTo>
                                        <a:pt x="612" y="704"/>
                                      </a:lnTo>
                                      <a:lnTo>
                                        <a:pt x="577" y="6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6" y="7644"/>
                                  <a:ext cx="1764" cy="1036"/>
                                </a:xfrm>
                                <a:custGeom>
                                  <a:avLst/>
                                  <a:gdLst>
                                    <a:gd name="T0" fmla="*/ 211 w 2006"/>
                                    <a:gd name="T1" fmla="*/ 534 h 1178"/>
                                    <a:gd name="T2" fmla="*/ 306 w 2006"/>
                                    <a:gd name="T3" fmla="*/ 479 h 1178"/>
                                    <a:gd name="T4" fmla="*/ 311 w 2006"/>
                                    <a:gd name="T5" fmla="*/ 484 h 1178"/>
                                    <a:gd name="T6" fmla="*/ 231 w 2006"/>
                                    <a:gd name="T7" fmla="*/ 534 h 1178"/>
                                    <a:gd name="T8" fmla="*/ 181 w 2006"/>
                                    <a:gd name="T9" fmla="*/ 604 h 1178"/>
                                    <a:gd name="T10" fmla="*/ 165 w 2006"/>
                                    <a:gd name="T11" fmla="*/ 649 h 1178"/>
                                    <a:gd name="T12" fmla="*/ 171 w 2006"/>
                                    <a:gd name="T13" fmla="*/ 694 h 1178"/>
                                    <a:gd name="T14" fmla="*/ 211 w 2006"/>
                                    <a:gd name="T15" fmla="*/ 744 h 1178"/>
                                    <a:gd name="T16" fmla="*/ 296 w 2006"/>
                                    <a:gd name="T17" fmla="*/ 759 h 1178"/>
                                    <a:gd name="T18" fmla="*/ 371 w 2006"/>
                                    <a:gd name="T19" fmla="*/ 754 h 1178"/>
                                    <a:gd name="T20" fmla="*/ 366 w 2006"/>
                                    <a:gd name="T21" fmla="*/ 864 h 1178"/>
                                    <a:gd name="T22" fmla="*/ 386 w 2006"/>
                                    <a:gd name="T23" fmla="*/ 914 h 1178"/>
                                    <a:gd name="T24" fmla="*/ 451 w 2006"/>
                                    <a:gd name="T25" fmla="*/ 939 h 1178"/>
                                    <a:gd name="T26" fmla="*/ 512 w 2006"/>
                                    <a:gd name="T27" fmla="*/ 919 h 1178"/>
                                    <a:gd name="T28" fmla="*/ 572 w 2006"/>
                                    <a:gd name="T29" fmla="*/ 869 h 1178"/>
                                    <a:gd name="T30" fmla="*/ 662 w 2006"/>
                                    <a:gd name="T31" fmla="*/ 749 h 1178"/>
                                    <a:gd name="T32" fmla="*/ 642 w 2006"/>
                                    <a:gd name="T33" fmla="*/ 809 h 1178"/>
                                    <a:gd name="T34" fmla="*/ 602 w 2006"/>
                                    <a:gd name="T35" fmla="*/ 964 h 1178"/>
                                    <a:gd name="T36" fmla="*/ 607 w 2006"/>
                                    <a:gd name="T37" fmla="*/ 1013 h 1178"/>
                                    <a:gd name="T38" fmla="*/ 667 w 2006"/>
                                    <a:gd name="T39" fmla="*/ 1073 h 1178"/>
                                    <a:gd name="T40" fmla="*/ 712 w 2006"/>
                                    <a:gd name="T41" fmla="*/ 1088 h 1178"/>
                                    <a:gd name="T42" fmla="*/ 772 w 2006"/>
                                    <a:gd name="T43" fmla="*/ 1078 h 1178"/>
                                    <a:gd name="T44" fmla="*/ 858 w 2006"/>
                                    <a:gd name="T45" fmla="*/ 1018 h 1178"/>
                                    <a:gd name="T46" fmla="*/ 958 w 2006"/>
                                    <a:gd name="T47" fmla="*/ 1143 h 1178"/>
                                    <a:gd name="T48" fmla="*/ 1038 w 2006"/>
                                    <a:gd name="T49" fmla="*/ 1178 h 1178"/>
                                    <a:gd name="T50" fmla="*/ 1154 w 2006"/>
                                    <a:gd name="T51" fmla="*/ 1148 h 1178"/>
                                    <a:gd name="T52" fmla="*/ 1219 w 2006"/>
                                    <a:gd name="T53" fmla="*/ 1078 h 1178"/>
                                    <a:gd name="T54" fmla="*/ 1269 w 2006"/>
                                    <a:gd name="T55" fmla="*/ 969 h 1178"/>
                                    <a:gd name="T56" fmla="*/ 1309 w 2006"/>
                                    <a:gd name="T57" fmla="*/ 734 h 1178"/>
                                    <a:gd name="T58" fmla="*/ 1344 w 2006"/>
                                    <a:gd name="T59" fmla="*/ 709 h 1178"/>
                                    <a:gd name="T60" fmla="*/ 1480 w 2006"/>
                                    <a:gd name="T61" fmla="*/ 864 h 1178"/>
                                    <a:gd name="T62" fmla="*/ 1565 w 2006"/>
                                    <a:gd name="T63" fmla="*/ 909 h 1178"/>
                                    <a:gd name="T64" fmla="*/ 1655 w 2006"/>
                                    <a:gd name="T65" fmla="*/ 919 h 1178"/>
                                    <a:gd name="T66" fmla="*/ 1755 w 2006"/>
                                    <a:gd name="T67" fmla="*/ 864 h 1178"/>
                                    <a:gd name="T68" fmla="*/ 1795 w 2006"/>
                                    <a:gd name="T69" fmla="*/ 789 h 1178"/>
                                    <a:gd name="T70" fmla="*/ 1795 w 2006"/>
                                    <a:gd name="T71" fmla="*/ 639 h 1178"/>
                                    <a:gd name="T72" fmla="*/ 1906 w 2006"/>
                                    <a:gd name="T73" fmla="*/ 624 h 1178"/>
                                    <a:gd name="T74" fmla="*/ 1976 w 2006"/>
                                    <a:gd name="T75" fmla="*/ 574 h 1178"/>
                                    <a:gd name="T76" fmla="*/ 2006 w 2006"/>
                                    <a:gd name="T77" fmla="*/ 509 h 1178"/>
                                    <a:gd name="T78" fmla="*/ 1996 w 2006"/>
                                    <a:gd name="T79" fmla="*/ 439 h 1178"/>
                                    <a:gd name="T80" fmla="*/ 1916 w 2006"/>
                                    <a:gd name="T81" fmla="*/ 354 h 1178"/>
                                    <a:gd name="T82" fmla="*/ 1821 w 2006"/>
                                    <a:gd name="T83" fmla="*/ 329 h 1178"/>
                                    <a:gd name="T84" fmla="*/ 1610 w 2006"/>
                                    <a:gd name="T85" fmla="*/ 324 h 1178"/>
                                    <a:gd name="T86" fmla="*/ 381 w 2006"/>
                                    <a:gd name="T87" fmla="*/ 0 h 1178"/>
                                    <a:gd name="T88" fmla="*/ 181 w 2006"/>
                                    <a:gd name="T89" fmla="*/ 15 h 1178"/>
                                    <a:gd name="T90" fmla="*/ 90 w 2006"/>
                                    <a:gd name="T91" fmla="*/ 45 h 1178"/>
                                    <a:gd name="T92" fmla="*/ 30 w 2006"/>
                                    <a:gd name="T93" fmla="*/ 89 h 1178"/>
                                    <a:gd name="T94" fmla="*/ 0 w 2006"/>
                                    <a:gd name="T95" fmla="*/ 169 h 1178"/>
                                    <a:gd name="T96" fmla="*/ 20 w 2006"/>
                                    <a:gd name="T97" fmla="*/ 229 h 1178"/>
                                    <a:gd name="T98" fmla="*/ 110 w 2006"/>
                                    <a:gd name="T99" fmla="*/ 299 h 1178"/>
                                    <a:gd name="T100" fmla="*/ 45 w 2006"/>
                                    <a:gd name="T101" fmla="*/ 344 h 1178"/>
                                    <a:gd name="T102" fmla="*/ 15 w 2006"/>
                                    <a:gd name="T103" fmla="*/ 404 h 1178"/>
                                    <a:gd name="T104" fmla="*/ 25 w 2006"/>
                                    <a:gd name="T105" fmla="*/ 484 h 1178"/>
                                    <a:gd name="T106" fmla="*/ 65 w 2006"/>
                                    <a:gd name="T107" fmla="*/ 529 h 1178"/>
                                    <a:gd name="T108" fmla="*/ 165 w 2006"/>
                                    <a:gd name="T109" fmla="*/ 544 h 11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006" h="1178">
                                      <a:moveTo>
                                        <a:pt x="165" y="544"/>
                                      </a:moveTo>
                                      <a:lnTo>
                                        <a:pt x="165" y="544"/>
                                      </a:lnTo>
                                      <a:lnTo>
                                        <a:pt x="211" y="534"/>
                                      </a:lnTo>
                                      <a:lnTo>
                                        <a:pt x="261" y="514"/>
                                      </a:lnTo>
                                      <a:lnTo>
                                        <a:pt x="306" y="479"/>
                                      </a:lnTo>
                                      <a:lnTo>
                                        <a:pt x="371" y="444"/>
                                      </a:lnTo>
                                      <a:lnTo>
                                        <a:pt x="311" y="484"/>
                                      </a:lnTo>
                                      <a:lnTo>
                                        <a:pt x="261" y="514"/>
                                      </a:lnTo>
                                      <a:lnTo>
                                        <a:pt x="231" y="534"/>
                                      </a:lnTo>
                                      <a:lnTo>
                                        <a:pt x="211" y="559"/>
                                      </a:lnTo>
                                      <a:lnTo>
                                        <a:pt x="196" y="584"/>
                                      </a:lnTo>
                                      <a:lnTo>
                                        <a:pt x="181" y="604"/>
                                      </a:lnTo>
                                      <a:lnTo>
                                        <a:pt x="171" y="629"/>
                                      </a:lnTo>
                                      <a:lnTo>
                                        <a:pt x="165" y="649"/>
                                      </a:lnTo>
                                      <a:lnTo>
                                        <a:pt x="165" y="674"/>
                                      </a:lnTo>
                                      <a:lnTo>
                                        <a:pt x="171" y="694"/>
                                      </a:lnTo>
                                      <a:lnTo>
                                        <a:pt x="181" y="714"/>
                                      </a:lnTo>
                                      <a:lnTo>
                                        <a:pt x="196" y="734"/>
                                      </a:lnTo>
                                      <a:lnTo>
                                        <a:pt x="211" y="744"/>
                                      </a:lnTo>
                                      <a:lnTo>
                                        <a:pt x="236" y="754"/>
                                      </a:lnTo>
                                      <a:lnTo>
                                        <a:pt x="261" y="759"/>
                                      </a:lnTo>
                                      <a:lnTo>
                                        <a:pt x="296" y="759"/>
                                      </a:lnTo>
                                      <a:lnTo>
                                        <a:pt x="331" y="759"/>
                                      </a:lnTo>
                                      <a:lnTo>
                                        <a:pt x="371" y="754"/>
                                      </a:lnTo>
                                      <a:lnTo>
                                        <a:pt x="361" y="794"/>
                                      </a:lnTo>
                                      <a:lnTo>
                                        <a:pt x="361" y="829"/>
                                      </a:lnTo>
                                      <a:lnTo>
                                        <a:pt x="366" y="864"/>
                                      </a:lnTo>
                                      <a:lnTo>
                                        <a:pt x="376" y="894"/>
                                      </a:lnTo>
                                      <a:lnTo>
                                        <a:pt x="386" y="914"/>
                                      </a:lnTo>
                                      <a:lnTo>
                                        <a:pt x="406" y="929"/>
                                      </a:lnTo>
                                      <a:lnTo>
                                        <a:pt x="426" y="939"/>
                                      </a:lnTo>
                                      <a:lnTo>
                                        <a:pt x="451" y="939"/>
                                      </a:lnTo>
                                      <a:lnTo>
                                        <a:pt x="481" y="934"/>
                                      </a:lnTo>
                                      <a:lnTo>
                                        <a:pt x="512" y="919"/>
                                      </a:lnTo>
                                      <a:lnTo>
                                        <a:pt x="542" y="899"/>
                                      </a:lnTo>
                                      <a:lnTo>
                                        <a:pt x="572" y="869"/>
                                      </a:lnTo>
                                      <a:lnTo>
                                        <a:pt x="602" y="834"/>
                                      </a:lnTo>
                                      <a:lnTo>
                                        <a:pt x="632" y="794"/>
                                      </a:lnTo>
                                      <a:lnTo>
                                        <a:pt x="662" y="749"/>
                                      </a:lnTo>
                                      <a:lnTo>
                                        <a:pt x="687" y="694"/>
                                      </a:lnTo>
                                      <a:lnTo>
                                        <a:pt x="642" y="809"/>
                                      </a:lnTo>
                                      <a:lnTo>
                                        <a:pt x="612" y="899"/>
                                      </a:lnTo>
                                      <a:lnTo>
                                        <a:pt x="607" y="934"/>
                                      </a:lnTo>
                                      <a:lnTo>
                                        <a:pt x="602" y="964"/>
                                      </a:lnTo>
                                      <a:lnTo>
                                        <a:pt x="602" y="994"/>
                                      </a:lnTo>
                                      <a:lnTo>
                                        <a:pt x="607" y="1013"/>
                                      </a:lnTo>
                                      <a:lnTo>
                                        <a:pt x="622" y="1038"/>
                                      </a:lnTo>
                                      <a:lnTo>
                                        <a:pt x="642" y="1058"/>
                                      </a:lnTo>
                                      <a:lnTo>
                                        <a:pt x="667" y="1073"/>
                                      </a:lnTo>
                                      <a:lnTo>
                                        <a:pt x="692" y="1083"/>
                                      </a:lnTo>
                                      <a:lnTo>
                                        <a:pt x="712" y="1088"/>
                                      </a:lnTo>
                                      <a:lnTo>
                                        <a:pt x="732" y="1088"/>
                                      </a:lnTo>
                                      <a:lnTo>
                                        <a:pt x="752" y="1083"/>
                                      </a:lnTo>
                                      <a:lnTo>
                                        <a:pt x="772" y="1078"/>
                                      </a:lnTo>
                                      <a:lnTo>
                                        <a:pt x="817" y="1053"/>
                                      </a:lnTo>
                                      <a:lnTo>
                                        <a:pt x="858" y="1018"/>
                                      </a:lnTo>
                                      <a:lnTo>
                                        <a:pt x="888" y="1068"/>
                                      </a:lnTo>
                                      <a:lnTo>
                                        <a:pt x="923" y="1113"/>
                                      </a:lnTo>
                                      <a:lnTo>
                                        <a:pt x="958" y="1143"/>
                                      </a:lnTo>
                                      <a:lnTo>
                                        <a:pt x="998" y="1163"/>
                                      </a:lnTo>
                                      <a:lnTo>
                                        <a:pt x="1038" y="1178"/>
                                      </a:lnTo>
                                      <a:lnTo>
                                        <a:pt x="1078" y="1178"/>
                                      </a:lnTo>
                                      <a:lnTo>
                                        <a:pt x="1113" y="1168"/>
                                      </a:lnTo>
                                      <a:lnTo>
                                        <a:pt x="1154" y="1148"/>
                                      </a:lnTo>
                                      <a:lnTo>
                                        <a:pt x="1189" y="1113"/>
                                      </a:lnTo>
                                      <a:lnTo>
                                        <a:pt x="1219" y="1078"/>
                                      </a:lnTo>
                                      <a:lnTo>
                                        <a:pt x="1249" y="1028"/>
                                      </a:lnTo>
                                      <a:lnTo>
                                        <a:pt x="1269" y="969"/>
                                      </a:lnTo>
                                      <a:lnTo>
                                        <a:pt x="1289" y="899"/>
                                      </a:lnTo>
                                      <a:lnTo>
                                        <a:pt x="1304" y="819"/>
                                      </a:lnTo>
                                      <a:lnTo>
                                        <a:pt x="1309" y="734"/>
                                      </a:lnTo>
                                      <a:lnTo>
                                        <a:pt x="1309" y="639"/>
                                      </a:lnTo>
                                      <a:lnTo>
                                        <a:pt x="1344" y="709"/>
                                      </a:lnTo>
                                      <a:lnTo>
                                        <a:pt x="1384" y="769"/>
                                      </a:lnTo>
                                      <a:lnTo>
                                        <a:pt x="1429" y="824"/>
                                      </a:lnTo>
                                      <a:lnTo>
                                        <a:pt x="1480" y="864"/>
                                      </a:lnTo>
                                      <a:lnTo>
                                        <a:pt x="1525" y="889"/>
                                      </a:lnTo>
                                      <a:lnTo>
                                        <a:pt x="1565" y="909"/>
                                      </a:lnTo>
                                      <a:lnTo>
                                        <a:pt x="1610" y="919"/>
                                      </a:lnTo>
                                      <a:lnTo>
                                        <a:pt x="1655" y="919"/>
                                      </a:lnTo>
                                      <a:lnTo>
                                        <a:pt x="1695" y="909"/>
                                      </a:lnTo>
                                      <a:lnTo>
                                        <a:pt x="1725" y="889"/>
                                      </a:lnTo>
                                      <a:lnTo>
                                        <a:pt x="1755" y="864"/>
                                      </a:lnTo>
                                      <a:lnTo>
                                        <a:pt x="1780" y="834"/>
                                      </a:lnTo>
                                      <a:lnTo>
                                        <a:pt x="1795" y="789"/>
                                      </a:lnTo>
                                      <a:lnTo>
                                        <a:pt x="1806" y="744"/>
                                      </a:lnTo>
                                      <a:lnTo>
                                        <a:pt x="1806" y="694"/>
                                      </a:lnTo>
                                      <a:lnTo>
                                        <a:pt x="1795" y="639"/>
                                      </a:lnTo>
                                      <a:lnTo>
                                        <a:pt x="1856" y="639"/>
                                      </a:lnTo>
                                      <a:lnTo>
                                        <a:pt x="1906" y="624"/>
                                      </a:lnTo>
                                      <a:lnTo>
                                        <a:pt x="1946" y="604"/>
                                      </a:lnTo>
                                      <a:lnTo>
                                        <a:pt x="1961" y="589"/>
                                      </a:lnTo>
                                      <a:lnTo>
                                        <a:pt x="1976" y="574"/>
                                      </a:lnTo>
                                      <a:lnTo>
                                        <a:pt x="1996" y="539"/>
                                      </a:lnTo>
                                      <a:lnTo>
                                        <a:pt x="2006" y="509"/>
                                      </a:lnTo>
                                      <a:lnTo>
                                        <a:pt x="2006" y="474"/>
                                      </a:lnTo>
                                      <a:lnTo>
                                        <a:pt x="1996" y="439"/>
                                      </a:lnTo>
                                      <a:lnTo>
                                        <a:pt x="1976" y="404"/>
                                      </a:lnTo>
                                      <a:lnTo>
                                        <a:pt x="1951" y="374"/>
                                      </a:lnTo>
                                      <a:lnTo>
                                        <a:pt x="1916" y="354"/>
                                      </a:lnTo>
                                      <a:lnTo>
                                        <a:pt x="1876" y="339"/>
                                      </a:lnTo>
                                      <a:lnTo>
                                        <a:pt x="1821" y="329"/>
                                      </a:lnTo>
                                      <a:lnTo>
                                        <a:pt x="1755" y="324"/>
                                      </a:lnTo>
                                      <a:lnTo>
                                        <a:pt x="1685" y="319"/>
                                      </a:lnTo>
                                      <a:lnTo>
                                        <a:pt x="1610" y="324"/>
                                      </a:lnTo>
                                      <a:lnTo>
                                        <a:pt x="456" y="10"/>
                                      </a:lnTo>
                                      <a:lnTo>
                                        <a:pt x="381" y="0"/>
                                      </a:lnTo>
                                      <a:lnTo>
                                        <a:pt x="306" y="0"/>
                                      </a:lnTo>
                                      <a:lnTo>
                                        <a:pt x="241" y="5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30" y="25"/>
                                      </a:lnTo>
                                      <a:lnTo>
                                        <a:pt x="90" y="45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30" y="89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5" y="199"/>
                                      </a:lnTo>
                                      <a:lnTo>
                                        <a:pt x="20" y="229"/>
                                      </a:lnTo>
                                      <a:lnTo>
                                        <a:pt x="40" y="254"/>
                                      </a:lnTo>
                                      <a:lnTo>
                                        <a:pt x="70" y="279"/>
                                      </a:lnTo>
                                      <a:lnTo>
                                        <a:pt x="110" y="299"/>
                                      </a:lnTo>
                                      <a:lnTo>
                                        <a:pt x="75" y="319"/>
                                      </a:lnTo>
                                      <a:lnTo>
                                        <a:pt x="45" y="344"/>
                                      </a:lnTo>
                                      <a:lnTo>
                                        <a:pt x="30" y="374"/>
                                      </a:lnTo>
                                      <a:lnTo>
                                        <a:pt x="15" y="404"/>
                                      </a:lnTo>
                                      <a:lnTo>
                                        <a:pt x="10" y="434"/>
                                      </a:lnTo>
                                      <a:lnTo>
                                        <a:pt x="15" y="459"/>
                                      </a:lnTo>
                                      <a:lnTo>
                                        <a:pt x="25" y="484"/>
                                      </a:lnTo>
                                      <a:lnTo>
                                        <a:pt x="40" y="509"/>
                                      </a:lnTo>
                                      <a:lnTo>
                                        <a:pt x="65" y="529"/>
                                      </a:lnTo>
                                      <a:lnTo>
                                        <a:pt x="90" y="539"/>
                                      </a:lnTo>
                                      <a:lnTo>
                                        <a:pt x="125" y="544"/>
                                      </a:lnTo>
                                      <a:lnTo>
                                        <a:pt x="165" y="5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Freeform 3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1" y="7340"/>
                                  <a:ext cx="1213" cy="861"/>
                                </a:xfrm>
                                <a:custGeom>
                                  <a:avLst/>
                                  <a:gdLst>
                                    <a:gd name="T0" fmla="*/ 1379 w 1379"/>
                                    <a:gd name="T1" fmla="*/ 599 h 979"/>
                                    <a:gd name="T2" fmla="*/ 1334 w 1379"/>
                                    <a:gd name="T3" fmla="*/ 494 h 979"/>
                                    <a:gd name="T4" fmla="*/ 1244 w 1379"/>
                                    <a:gd name="T5" fmla="*/ 415 h 979"/>
                                    <a:gd name="T6" fmla="*/ 1098 w 1379"/>
                                    <a:gd name="T7" fmla="*/ 340 h 979"/>
                                    <a:gd name="T8" fmla="*/ 1169 w 1379"/>
                                    <a:gd name="T9" fmla="*/ 260 h 979"/>
                                    <a:gd name="T10" fmla="*/ 1179 w 1379"/>
                                    <a:gd name="T11" fmla="*/ 205 h 979"/>
                                    <a:gd name="T12" fmla="*/ 1144 w 1379"/>
                                    <a:gd name="T13" fmla="*/ 140 h 979"/>
                                    <a:gd name="T14" fmla="*/ 1103 w 1379"/>
                                    <a:gd name="T15" fmla="*/ 110 h 979"/>
                                    <a:gd name="T16" fmla="*/ 1043 w 1379"/>
                                    <a:gd name="T17" fmla="*/ 95 h 979"/>
                                    <a:gd name="T18" fmla="*/ 938 w 1379"/>
                                    <a:gd name="T19" fmla="*/ 110 h 979"/>
                                    <a:gd name="T20" fmla="*/ 898 w 1379"/>
                                    <a:gd name="T21" fmla="*/ 95 h 979"/>
                                    <a:gd name="T22" fmla="*/ 863 w 1379"/>
                                    <a:gd name="T23" fmla="*/ 25 h 979"/>
                                    <a:gd name="T24" fmla="*/ 818 w 1379"/>
                                    <a:gd name="T25" fmla="*/ 5 h 979"/>
                                    <a:gd name="T26" fmla="*/ 757 w 1379"/>
                                    <a:gd name="T27" fmla="*/ 0 h 979"/>
                                    <a:gd name="T28" fmla="*/ 677 w 1379"/>
                                    <a:gd name="T29" fmla="*/ 25 h 979"/>
                                    <a:gd name="T30" fmla="*/ 637 w 1379"/>
                                    <a:gd name="T31" fmla="*/ 60 h 979"/>
                                    <a:gd name="T32" fmla="*/ 622 w 1379"/>
                                    <a:gd name="T33" fmla="*/ 140 h 979"/>
                                    <a:gd name="T34" fmla="*/ 507 w 1379"/>
                                    <a:gd name="T35" fmla="*/ 60 h 979"/>
                                    <a:gd name="T36" fmla="*/ 396 w 1379"/>
                                    <a:gd name="T37" fmla="*/ 15 h 979"/>
                                    <a:gd name="T38" fmla="*/ 271 w 1379"/>
                                    <a:gd name="T39" fmla="*/ 20 h 979"/>
                                    <a:gd name="T40" fmla="*/ 211 w 1379"/>
                                    <a:gd name="T41" fmla="*/ 50 h 979"/>
                                    <a:gd name="T42" fmla="*/ 186 w 1379"/>
                                    <a:gd name="T43" fmla="*/ 120 h 979"/>
                                    <a:gd name="T44" fmla="*/ 216 w 1379"/>
                                    <a:gd name="T45" fmla="*/ 175 h 979"/>
                                    <a:gd name="T46" fmla="*/ 286 w 1379"/>
                                    <a:gd name="T47" fmla="*/ 220 h 979"/>
                                    <a:gd name="T48" fmla="*/ 120 w 1379"/>
                                    <a:gd name="T49" fmla="*/ 275 h 979"/>
                                    <a:gd name="T50" fmla="*/ 45 w 1379"/>
                                    <a:gd name="T51" fmla="*/ 335 h 979"/>
                                    <a:gd name="T52" fmla="*/ 0 w 1379"/>
                                    <a:gd name="T53" fmla="*/ 419 h 979"/>
                                    <a:gd name="T54" fmla="*/ 10 w 1379"/>
                                    <a:gd name="T55" fmla="*/ 469 h 979"/>
                                    <a:gd name="T56" fmla="*/ 55 w 1379"/>
                                    <a:gd name="T57" fmla="*/ 504 h 979"/>
                                    <a:gd name="T58" fmla="*/ 181 w 1379"/>
                                    <a:gd name="T59" fmla="*/ 499 h 979"/>
                                    <a:gd name="T60" fmla="*/ 186 w 1379"/>
                                    <a:gd name="T61" fmla="*/ 514 h 979"/>
                                    <a:gd name="T62" fmla="*/ 95 w 1379"/>
                                    <a:gd name="T63" fmla="*/ 634 h 979"/>
                                    <a:gd name="T64" fmla="*/ 90 w 1379"/>
                                    <a:gd name="T65" fmla="*/ 704 h 979"/>
                                    <a:gd name="T66" fmla="*/ 115 w 1379"/>
                                    <a:gd name="T67" fmla="*/ 759 h 979"/>
                                    <a:gd name="T68" fmla="*/ 191 w 1379"/>
                                    <a:gd name="T69" fmla="*/ 794 h 979"/>
                                    <a:gd name="T70" fmla="*/ 256 w 1379"/>
                                    <a:gd name="T71" fmla="*/ 769 h 979"/>
                                    <a:gd name="T72" fmla="*/ 346 w 1379"/>
                                    <a:gd name="T73" fmla="*/ 674 h 979"/>
                                    <a:gd name="T74" fmla="*/ 311 w 1379"/>
                                    <a:gd name="T75" fmla="*/ 764 h 979"/>
                                    <a:gd name="T76" fmla="*/ 306 w 1379"/>
                                    <a:gd name="T77" fmla="*/ 849 h 979"/>
                                    <a:gd name="T78" fmla="*/ 356 w 1379"/>
                                    <a:gd name="T79" fmla="*/ 934 h 979"/>
                                    <a:gd name="T80" fmla="*/ 416 w 1379"/>
                                    <a:gd name="T81" fmla="*/ 949 h 979"/>
                                    <a:gd name="T82" fmla="*/ 507 w 1379"/>
                                    <a:gd name="T83" fmla="*/ 909 h 979"/>
                                    <a:gd name="T84" fmla="*/ 562 w 1379"/>
                                    <a:gd name="T85" fmla="*/ 829 h 979"/>
                                    <a:gd name="T86" fmla="*/ 597 w 1379"/>
                                    <a:gd name="T87" fmla="*/ 714 h 979"/>
                                    <a:gd name="T88" fmla="*/ 632 w 1379"/>
                                    <a:gd name="T89" fmla="*/ 869 h 979"/>
                                    <a:gd name="T90" fmla="*/ 682 w 1379"/>
                                    <a:gd name="T91" fmla="*/ 934 h 979"/>
                                    <a:gd name="T92" fmla="*/ 762 w 1379"/>
                                    <a:gd name="T93" fmla="*/ 979 h 979"/>
                                    <a:gd name="T94" fmla="*/ 813 w 1379"/>
                                    <a:gd name="T95" fmla="*/ 969 h 979"/>
                                    <a:gd name="T96" fmla="*/ 848 w 1379"/>
                                    <a:gd name="T97" fmla="*/ 929 h 979"/>
                                    <a:gd name="T98" fmla="*/ 843 w 1379"/>
                                    <a:gd name="T99" fmla="*/ 814 h 979"/>
                                    <a:gd name="T100" fmla="*/ 873 w 1379"/>
                                    <a:gd name="T101" fmla="*/ 819 h 979"/>
                                    <a:gd name="T102" fmla="*/ 1028 w 1379"/>
                                    <a:gd name="T103" fmla="*/ 914 h 979"/>
                                    <a:gd name="T104" fmla="*/ 1108 w 1379"/>
                                    <a:gd name="T105" fmla="*/ 929 h 979"/>
                                    <a:gd name="T106" fmla="*/ 1169 w 1379"/>
                                    <a:gd name="T107" fmla="*/ 904 h 979"/>
                                    <a:gd name="T108" fmla="*/ 1204 w 1379"/>
                                    <a:gd name="T109" fmla="*/ 819 h 979"/>
                                    <a:gd name="T110" fmla="*/ 1179 w 1379"/>
                                    <a:gd name="T111" fmla="*/ 739 h 979"/>
                                    <a:gd name="T112" fmla="*/ 1053 w 1379"/>
                                    <a:gd name="T113" fmla="*/ 609 h 979"/>
                                    <a:gd name="T114" fmla="*/ 1159 w 1379"/>
                                    <a:gd name="T115" fmla="*/ 664 h 979"/>
                                    <a:gd name="T116" fmla="*/ 1259 w 1379"/>
                                    <a:gd name="T117" fmla="*/ 684 h 979"/>
                                    <a:gd name="T118" fmla="*/ 1354 w 1379"/>
                                    <a:gd name="T119" fmla="*/ 654 h 9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379" h="979">
                                      <a:moveTo>
                                        <a:pt x="1369" y="629"/>
                                      </a:moveTo>
                                      <a:lnTo>
                                        <a:pt x="1369" y="629"/>
                                      </a:lnTo>
                                      <a:lnTo>
                                        <a:pt x="1379" y="599"/>
                                      </a:lnTo>
                                      <a:lnTo>
                                        <a:pt x="1374" y="569"/>
                                      </a:lnTo>
                                      <a:lnTo>
                                        <a:pt x="1359" y="534"/>
                                      </a:lnTo>
                                      <a:lnTo>
                                        <a:pt x="1334" y="494"/>
                                      </a:lnTo>
                                      <a:lnTo>
                                        <a:pt x="1294" y="454"/>
                                      </a:lnTo>
                                      <a:lnTo>
                                        <a:pt x="1244" y="415"/>
                                      </a:lnTo>
                                      <a:lnTo>
                                        <a:pt x="1179" y="375"/>
                                      </a:lnTo>
                                      <a:lnTo>
                                        <a:pt x="1098" y="340"/>
                                      </a:lnTo>
                                      <a:lnTo>
                                        <a:pt x="1128" y="310"/>
                                      </a:lnTo>
                                      <a:lnTo>
                                        <a:pt x="1154" y="285"/>
                                      </a:lnTo>
                                      <a:lnTo>
                                        <a:pt x="1169" y="260"/>
                                      </a:lnTo>
                                      <a:lnTo>
                                        <a:pt x="1174" y="230"/>
                                      </a:lnTo>
                                      <a:lnTo>
                                        <a:pt x="1179" y="205"/>
                                      </a:lnTo>
                                      <a:lnTo>
                                        <a:pt x="1174" y="180"/>
                                      </a:lnTo>
                                      <a:lnTo>
                                        <a:pt x="1164" y="160"/>
                                      </a:lnTo>
                                      <a:lnTo>
                                        <a:pt x="1144" y="140"/>
                                      </a:lnTo>
                                      <a:lnTo>
                                        <a:pt x="1123" y="120"/>
                                      </a:lnTo>
                                      <a:lnTo>
                                        <a:pt x="1103" y="110"/>
                                      </a:lnTo>
                                      <a:lnTo>
                                        <a:pt x="1073" y="100"/>
                                      </a:lnTo>
                                      <a:lnTo>
                                        <a:pt x="1043" y="95"/>
                                      </a:lnTo>
                                      <a:lnTo>
                                        <a:pt x="1008" y="95"/>
                                      </a:lnTo>
                                      <a:lnTo>
                                        <a:pt x="973" y="100"/>
                                      </a:lnTo>
                                      <a:lnTo>
                                        <a:pt x="938" y="110"/>
                                      </a:lnTo>
                                      <a:lnTo>
                                        <a:pt x="903" y="125"/>
                                      </a:lnTo>
                                      <a:lnTo>
                                        <a:pt x="898" y="95"/>
                                      </a:lnTo>
                                      <a:lnTo>
                                        <a:pt x="893" y="65"/>
                                      </a:lnTo>
                                      <a:lnTo>
                                        <a:pt x="883" y="45"/>
                                      </a:lnTo>
                                      <a:lnTo>
                                        <a:pt x="863" y="25"/>
                                      </a:lnTo>
                                      <a:lnTo>
                                        <a:pt x="838" y="15"/>
                                      </a:lnTo>
                                      <a:lnTo>
                                        <a:pt x="818" y="5"/>
                                      </a:lnTo>
                                      <a:lnTo>
                                        <a:pt x="787" y="0"/>
                                      </a:lnTo>
                                      <a:lnTo>
                                        <a:pt x="757" y="0"/>
                                      </a:lnTo>
                                      <a:lnTo>
                                        <a:pt x="727" y="5"/>
                                      </a:lnTo>
                                      <a:lnTo>
                                        <a:pt x="702" y="15"/>
                                      </a:lnTo>
                                      <a:lnTo>
                                        <a:pt x="677" y="25"/>
                                      </a:lnTo>
                                      <a:lnTo>
                                        <a:pt x="657" y="40"/>
                                      </a:lnTo>
                                      <a:lnTo>
                                        <a:pt x="637" y="60"/>
                                      </a:lnTo>
                                      <a:lnTo>
                                        <a:pt x="627" y="85"/>
                                      </a:lnTo>
                                      <a:lnTo>
                                        <a:pt x="622" y="110"/>
                                      </a:lnTo>
                                      <a:lnTo>
                                        <a:pt x="622" y="140"/>
                                      </a:lnTo>
                                      <a:lnTo>
                                        <a:pt x="567" y="95"/>
                                      </a:lnTo>
                                      <a:lnTo>
                                        <a:pt x="507" y="60"/>
                                      </a:lnTo>
                                      <a:lnTo>
                                        <a:pt x="451" y="30"/>
                                      </a:lnTo>
                                      <a:lnTo>
                                        <a:pt x="396" y="15"/>
                                      </a:lnTo>
                                      <a:lnTo>
                                        <a:pt x="351" y="10"/>
                                      </a:lnTo>
                                      <a:lnTo>
                                        <a:pt x="306" y="10"/>
                                      </a:lnTo>
                                      <a:lnTo>
                                        <a:pt x="271" y="20"/>
                                      </a:lnTo>
                                      <a:lnTo>
                                        <a:pt x="236" y="30"/>
                                      </a:lnTo>
                                      <a:lnTo>
                                        <a:pt x="211" y="50"/>
                                      </a:lnTo>
                                      <a:lnTo>
                                        <a:pt x="191" y="70"/>
                                      </a:lnTo>
                                      <a:lnTo>
                                        <a:pt x="181" y="95"/>
                                      </a:lnTo>
                                      <a:lnTo>
                                        <a:pt x="186" y="120"/>
                                      </a:lnTo>
                                      <a:lnTo>
                                        <a:pt x="196" y="150"/>
                                      </a:lnTo>
                                      <a:lnTo>
                                        <a:pt x="216" y="175"/>
                                      </a:lnTo>
                                      <a:lnTo>
                                        <a:pt x="246" y="200"/>
                                      </a:lnTo>
                                      <a:lnTo>
                                        <a:pt x="286" y="220"/>
                                      </a:lnTo>
                                      <a:lnTo>
                                        <a:pt x="226" y="235"/>
                                      </a:lnTo>
                                      <a:lnTo>
                                        <a:pt x="171" y="250"/>
                                      </a:lnTo>
                                      <a:lnTo>
                                        <a:pt x="120" y="275"/>
                                      </a:lnTo>
                                      <a:lnTo>
                                        <a:pt x="80" y="305"/>
                                      </a:lnTo>
                                      <a:lnTo>
                                        <a:pt x="45" y="335"/>
                                      </a:lnTo>
                                      <a:lnTo>
                                        <a:pt x="25" y="365"/>
                                      </a:lnTo>
                                      <a:lnTo>
                                        <a:pt x="10" y="390"/>
                                      </a:lnTo>
                                      <a:lnTo>
                                        <a:pt x="0" y="419"/>
                                      </a:lnTo>
                                      <a:lnTo>
                                        <a:pt x="0" y="449"/>
                                      </a:lnTo>
                                      <a:lnTo>
                                        <a:pt x="10" y="469"/>
                                      </a:lnTo>
                                      <a:lnTo>
                                        <a:pt x="30" y="489"/>
                                      </a:lnTo>
                                      <a:lnTo>
                                        <a:pt x="55" y="504"/>
                                      </a:lnTo>
                                      <a:lnTo>
                                        <a:pt x="90" y="509"/>
                                      </a:lnTo>
                                      <a:lnTo>
                                        <a:pt x="130" y="509"/>
                                      </a:lnTo>
                                      <a:lnTo>
                                        <a:pt x="181" y="499"/>
                                      </a:lnTo>
                                      <a:lnTo>
                                        <a:pt x="236" y="479"/>
                                      </a:lnTo>
                                      <a:lnTo>
                                        <a:pt x="186" y="514"/>
                                      </a:lnTo>
                                      <a:lnTo>
                                        <a:pt x="145" y="554"/>
                                      </a:lnTo>
                                      <a:lnTo>
                                        <a:pt x="115" y="589"/>
                                      </a:lnTo>
                                      <a:lnTo>
                                        <a:pt x="95" y="634"/>
                                      </a:lnTo>
                                      <a:lnTo>
                                        <a:pt x="90" y="669"/>
                                      </a:lnTo>
                                      <a:lnTo>
                                        <a:pt x="90" y="704"/>
                                      </a:lnTo>
                                      <a:lnTo>
                                        <a:pt x="95" y="734"/>
                                      </a:lnTo>
                                      <a:lnTo>
                                        <a:pt x="115" y="759"/>
                                      </a:lnTo>
                                      <a:lnTo>
                                        <a:pt x="135" y="779"/>
                                      </a:lnTo>
                                      <a:lnTo>
                                        <a:pt x="161" y="789"/>
                                      </a:lnTo>
                                      <a:lnTo>
                                        <a:pt x="191" y="794"/>
                                      </a:lnTo>
                                      <a:lnTo>
                                        <a:pt x="221" y="784"/>
                                      </a:lnTo>
                                      <a:lnTo>
                                        <a:pt x="256" y="769"/>
                                      </a:lnTo>
                                      <a:lnTo>
                                        <a:pt x="286" y="744"/>
                                      </a:lnTo>
                                      <a:lnTo>
                                        <a:pt x="316" y="714"/>
                                      </a:lnTo>
                                      <a:lnTo>
                                        <a:pt x="346" y="674"/>
                                      </a:lnTo>
                                      <a:lnTo>
                                        <a:pt x="321" y="719"/>
                                      </a:lnTo>
                                      <a:lnTo>
                                        <a:pt x="311" y="764"/>
                                      </a:lnTo>
                                      <a:lnTo>
                                        <a:pt x="301" y="809"/>
                                      </a:lnTo>
                                      <a:lnTo>
                                        <a:pt x="306" y="849"/>
                                      </a:lnTo>
                                      <a:lnTo>
                                        <a:pt x="316" y="884"/>
                                      </a:lnTo>
                                      <a:lnTo>
                                        <a:pt x="331" y="914"/>
                                      </a:lnTo>
                                      <a:lnTo>
                                        <a:pt x="356" y="934"/>
                                      </a:lnTo>
                                      <a:lnTo>
                                        <a:pt x="381" y="944"/>
                                      </a:lnTo>
                                      <a:lnTo>
                                        <a:pt x="416" y="949"/>
                                      </a:lnTo>
                                      <a:lnTo>
                                        <a:pt x="446" y="944"/>
                                      </a:lnTo>
                                      <a:lnTo>
                                        <a:pt x="476" y="934"/>
                                      </a:lnTo>
                                      <a:lnTo>
                                        <a:pt x="507" y="909"/>
                                      </a:lnTo>
                                      <a:lnTo>
                                        <a:pt x="542" y="874"/>
                                      </a:lnTo>
                                      <a:lnTo>
                                        <a:pt x="562" y="829"/>
                                      </a:lnTo>
                                      <a:lnTo>
                                        <a:pt x="582" y="774"/>
                                      </a:lnTo>
                                      <a:lnTo>
                                        <a:pt x="597" y="714"/>
                                      </a:lnTo>
                                      <a:lnTo>
                                        <a:pt x="602" y="769"/>
                                      </a:lnTo>
                                      <a:lnTo>
                                        <a:pt x="612" y="819"/>
                                      </a:lnTo>
                                      <a:lnTo>
                                        <a:pt x="632" y="869"/>
                                      </a:lnTo>
                                      <a:lnTo>
                                        <a:pt x="657" y="909"/>
                                      </a:lnTo>
                                      <a:lnTo>
                                        <a:pt x="682" y="934"/>
                                      </a:lnTo>
                                      <a:lnTo>
                                        <a:pt x="707" y="959"/>
                                      </a:lnTo>
                                      <a:lnTo>
                                        <a:pt x="737" y="969"/>
                                      </a:lnTo>
                                      <a:lnTo>
                                        <a:pt x="762" y="979"/>
                                      </a:lnTo>
                                      <a:lnTo>
                                        <a:pt x="792" y="979"/>
                                      </a:lnTo>
                                      <a:lnTo>
                                        <a:pt x="813" y="969"/>
                                      </a:lnTo>
                                      <a:lnTo>
                                        <a:pt x="833" y="954"/>
                                      </a:lnTo>
                                      <a:lnTo>
                                        <a:pt x="848" y="929"/>
                                      </a:lnTo>
                                      <a:lnTo>
                                        <a:pt x="853" y="899"/>
                                      </a:lnTo>
                                      <a:lnTo>
                                        <a:pt x="853" y="859"/>
                                      </a:lnTo>
                                      <a:lnTo>
                                        <a:pt x="843" y="814"/>
                                      </a:lnTo>
                                      <a:lnTo>
                                        <a:pt x="823" y="764"/>
                                      </a:lnTo>
                                      <a:lnTo>
                                        <a:pt x="873" y="819"/>
                                      </a:lnTo>
                                      <a:lnTo>
                                        <a:pt x="923" y="864"/>
                                      </a:lnTo>
                                      <a:lnTo>
                                        <a:pt x="973" y="894"/>
                                      </a:lnTo>
                                      <a:lnTo>
                                        <a:pt x="1028" y="914"/>
                                      </a:lnTo>
                                      <a:lnTo>
                                        <a:pt x="1068" y="924"/>
                                      </a:lnTo>
                                      <a:lnTo>
                                        <a:pt x="1108" y="929"/>
                                      </a:lnTo>
                                      <a:lnTo>
                                        <a:pt x="1139" y="919"/>
                                      </a:lnTo>
                                      <a:lnTo>
                                        <a:pt x="1169" y="904"/>
                                      </a:lnTo>
                                      <a:lnTo>
                                        <a:pt x="1189" y="879"/>
                                      </a:lnTo>
                                      <a:lnTo>
                                        <a:pt x="1204" y="854"/>
                                      </a:lnTo>
                                      <a:lnTo>
                                        <a:pt x="1204" y="819"/>
                                      </a:lnTo>
                                      <a:lnTo>
                                        <a:pt x="1194" y="784"/>
                                      </a:lnTo>
                                      <a:lnTo>
                                        <a:pt x="1179" y="739"/>
                                      </a:lnTo>
                                      <a:lnTo>
                                        <a:pt x="1149" y="694"/>
                                      </a:lnTo>
                                      <a:lnTo>
                                        <a:pt x="1103" y="654"/>
                                      </a:lnTo>
                                      <a:lnTo>
                                        <a:pt x="1053" y="609"/>
                                      </a:lnTo>
                                      <a:lnTo>
                                        <a:pt x="1108" y="644"/>
                                      </a:lnTo>
                                      <a:lnTo>
                                        <a:pt x="1159" y="664"/>
                                      </a:lnTo>
                                      <a:lnTo>
                                        <a:pt x="1209" y="679"/>
                                      </a:lnTo>
                                      <a:lnTo>
                                        <a:pt x="1259" y="684"/>
                                      </a:lnTo>
                                      <a:lnTo>
                                        <a:pt x="1299" y="684"/>
                                      </a:lnTo>
                                      <a:lnTo>
                                        <a:pt x="1329" y="674"/>
                                      </a:lnTo>
                                      <a:lnTo>
                                        <a:pt x="1354" y="654"/>
                                      </a:lnTo>
                                      <a:lnTo>
                                        <a:pt x="1369" y="6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Freeform 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94" y="7520"/>
                                  <a:ext cx="371" cy="303"/>
                                </a:xfrm>
                                <a:custGeom>
                                  <a:avLst/>
                                  <a:gdLst>
                                    <a:gd name="T0" fmla="*/ 16 w 422"/>
                                    <a:gd name="T1" fmla="*/ 105 h 344"/>
                                    <a:gd name="T2" fmla="*/ 31 w 422"/>
                                    <a:gd name="T3" fmla="*/ 125 h 344"/>
                                    <a:gd name="T4" fmla="*/ 61 w 422"/>
                                    <a:gd name="T5" fmla="*/ 140 h 344"/>
                                    <a:gd name="T6" fmla="*/ 26 w 422"/>
                                    <a:gd name="T7" fmla="*/ 165 h 344"/>
                                    <a:gd name="T8" fmla="*/ 6 w 422"/>
                                    <a:gd name="T9" fmla="*/ 195 h 344"/>
                                    <a:gd name="T10" fmla="*/ 0 w 422"/>
                                    <a:gd name="T11" fmla="*/ 210 h 344"/>
                                    <a:gd name="T12" fmla="*/ 6 w 422"/>
                                    <a:gd name="T13" fmla="*/ 234 h 344"/>
                                    <a:gd name="T14" fmla="*/ 11 w 422"/>
                                    <a:gd name="T15" fmla="*/ 249 h 344"/>
                                    <a:gd name="T16" fmla="*/ 36 w 422"/>
                                    <a:gd name="T17" fmla="*/ 269 h 344"/>
                                    <a:gd name="T18" fmla="*/ 61 w 422"/>
                                    <a:gd name="T19" fmla="*/ 274 h 344"/>
                                    <a:gd name="T20" fmla="*/ 81 w 422"/>
                                    <a:gd name="T21" fmla="*/ 274 h 344"/>
                                    <a:gd name="T22" fmla="*/ 111 w 422"/>
                                    <a:gd name="T23" fmla="*/ 264 h 344"/>
                                    <a:gd name="T24" fmla="*/ 131 w 422"/>
                                    <a:gd name="T25" fmla="*/ 249 h 344"/>
                                    <a:gd name="T26" fmla="*/ 126 w 422"/>
                                    <a:gd name="T27" fmla="*/ 289 h 344"/>
                                    <a:gd name="T28" fmla="*/ 136 w 422"/>
                                    <a:gd name="T29" fmla="*/ 319 h 344"/>
                                    <a:gd name="T30" fmla="*/ 151 w 422"/>
                                    <a:gd name="T31" fmla="*/ 334 h 344"/>
                                    <a:gd name="T32" fmla="*/ 171 w 422"/>
                                    <a:gd name="T33" fmla="*/ 344 h 344"/>
                                    <a:gd name="T34" fmla="*/ 186 w 422"/>
                                    <a:gd name="T35" fmla="*/ 339 h 344"/>
                                    <a:gd name="T36" fmla="*/ 211 w 422"/>
                                    <a:gd name="T37" fmla="*/ 319 h 344"/>
                                    <a:gd name="T38" fmla="*/ 216 w 422"/>
                                    <a:gd name="T39" fmla="*/ 304 h 344"/>
                                    <a:gd name="T40" fmla="*/ 221 w 422"/>
                                    <a:gd name="T41" fmla="*/ 269 h 344"/>
                                    <a:gd name="T42" fmla="*/ 221 w 422"/>
                                    <a:gd name="T43" fmla="*/ 249 h 344"/>
                                    <a:gd name="T44" fmla="*/ 256 w 422"/>
                                    <a:gd name="T45" fmla="*/ 294 h 344"/>
                                    <a:gd name="T46" fmla="*/ 271 w 422"/>
                                    <a:gd name="T47" fmla="*/ 304 h 344"/>
                                    <a:gd name="T48" fmla="*/ 321 w 422"/>
                                    <a:gd name="T49" fmla="*/ 304 h 344"/>
                                    <a:gd name="T50" fmla="*/ 342 w 422"/>
                                    <a:gd name="T51" fmla="*/ 289 h 344"/>
                                    <a:gd name="T52" fmla="*/ 357 w 422"/>
                                    <a:gd name="T53" fmla="*/ 264 h 344"/>
                                    <a:gd name="T54" fmla="*/ 357 w 422"/>
                                    <a:gd name="T55" fmla="*/ 234 h 344"/>
                                    <a:gd name="T56" fmla="*/ 347 w 422"/>
                                    <a:gd name="T57" fmla="*/ 200 h 344"/>
                                    <a:gd name="T58" fmla="*/ 392 w 422"/>
                                    <a:gd name="T59" fmla="*/ 200 h 344"/>
                                    <a:gd name="T60" fmla="*/ 402 w 422"/>
                                    <a:gd name="T61" fmla="*/ 195 h 344"/>
                                    <a:gd name="T62" fmla="*/ 422 w 422"/>
                                    <a:gd name="T63" fmla="*/ 160 h 344"/>
                                    <a:gd name="T64" fmla="*/ 417 w 422"/>
                                    <a:gd name="T65" fmla="*/ 135 h 344"/>
                                    <a:gd name="T66" fmla="*/ 402 w 422"/>
                                    <a:gd name="T67" fmla="*/ 120 h 344"/>
                                    <a:gd name="T68" fmla="*/ 377 w 422"/>
                                    <a:gd name="T69" fmla="*/ 110 h 344"/>
                                    <a:gd name="T70" fmla="*/ 347 w 422"/>
                                    <a:gd name="T71" fmla="*/ 110 h 344"/>
                                    <a:gd name="T72" fmla="*/ 357 w 422"/>
                                    <a:gd name="T73" fmla="*/ 80 h 344"/>
                                    <a:gd name="T74" fmla="*/ 352 w 422"/>
                                    <a:gd name="T75" fmla="*/ 55 h 344"/>
                                    <a:gd name="T76" fmla="*/ 342 w 422"/>
                                    <a:gd name="T77" fmla="*/ 35 h 344"/>
                                    <a:gd name="T78" fmla="*/ 316 w 422"/>
                                    <a:gd name="T79" fmla="*/ 20 h 344"/>
                                    <a:gd name="T80" fmla="*/ 266 w 422"/>
                                    <a:gd name="T81" fmla="*/ 25 h 344"/>
                                    <a:gd name="T82" fmla="*/ 256 w 422"/>
                                    <a:gd name="T83" fmla="*/ 35 h 344"/>
                                    <a:gd name="T84" fmla="*/ 226 w 422"/>
                                    <a:gd name="T85" fmla="*/ 80 h 344"/>
                                    <a:gd name="T86" fmla="*/ 226 w 422"/>
                                    <a:gd name="T87" fmla="*/ 45 h 344"/>
                                    <a:gd name="T88" fmla="*/ 211 w 422"/>
                                    <a:gd name="T89" fmla="*/ 20 h 344"/>
                                    <a:gd name="T90" fmla="*/ 196 w 422"/>
                                    <a:gd name="T91" fmla="*/ 5 h 344"/>
                                    <a:gd name="T92" fmla="*/ 171 w 422"/>
                                    <a:gd name="T93" fmla="*/ 0 h 344"/>
                                    <a:gd name="T94" fmla="*/ 136 w 422"/>
                                    <a:gd name="T95" fmla="*/ 20 h 344"/>
                                    <a:gd name="T96" fmla="*/ 126 w 422"/>
                                    <a:gd name="T97" fmla="*/ 35 h 344"/>
                                    <a:gd name="T98" fmla="*/ 121 w 422"/>
                                    <a:gd name="T99" fmla="*/ 80 h 344"/>
                                    <a:gd name="T100" fmla="*/ 86 w 422"/>
                                    <a:gd name="T101" fmla="*/ 60 h 344"/>
                                    <a:gd name="T102" fmla="*/ 51 w 422"/>
                                    <a:gd name="T103" fmla="*/ 50 h 344"/>
                                    <a:gd name="T104" fmla="*/ 31 w 422"/>
                                    <a:gd name="T105" fmla="*/ 55 h 344"/>
                                    <a:gd name="T106" fmla="*/ 16 w 422"/>
                                    <a:gd name="T107" fmla="*/ 70 h 344"/>
                                    <a:gd name="T108" fmla="*/ 11 w 422"/>
                                    <a:gd name="T109" fmla="*/ 85 h 344"/>
                                    <a:gd name="T110" fmla="*/ 16 w 422"/>
                                    <a:gd name="T111" fmla="*/ 105 h 3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22" h="344">
                                      <a:moveTo>
                                        <a:pt x="16" y="105"/>
                                      </a:moveTo>
                                      <a:lnTo>
                                        <a:pt x="16" y="105"/>
                                      </a:lnTo>
                                      <a:lnTo>
                                        <a:pt x="21" y="115"/>
                                      </a:lnTo>
                                      <a:lnTo>
                                        <a:pt x="31" y="125"/>
                                      </a:lnTo>
                                      <a:lnTo>
                                        <a:pt x="61" y="140"/>
                                      </a:lnTo>
                                      <a:lnTo>
                                        <a:pt x="41" y="150"/>
                                      </a:lnTo>
                                      <a:lnTo>
                                        <a:pt x="26" y="165"/>
                                      </a:lnTo>
                                      <a:lnTo>
                                        <a:pt x="11" y="180"/>
                                      </a:lnTo>
                                      <a:lnTo>
                                        <a:pt x="6" y="195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6" y="234"/>
                                      </a:lnTo>
                                      <a:lnTo>
                                        <a:pt x="11" y="249"/>
                                      </a:lnTo>
                                      <a:lnTo>
                                        <a:pt x="21" y="259"/>
                                      </a:lnTo>
                                      <a:lnTo>
                                        <a:pt x="36" y="269"/>
                                      </a:lnTo>
                                      <a:lnTo>
                                        <a:pt x="46" y="274"/>
                                      </a:lnTo>
                                      <a:lnTo>
                                        <a:pt x="61" y="274"/>
                                      </a:lnTo>
                                      <a:lnTo>
                                        <a:pt x="81" y="274"/>
                                      </a:lnTo>
                                      <a:lnTo>
                                        <a:pt x="96" y="269"/>
                                      </a:lnTo>
                                      <a:lnTo>
                                        <a:pt x="111" y="264"/>
                                      </a:lnTo>
                                      <a:lnTo>
                                        <a:pt x="131" y="249"/>
                                      </a:lnTo>
                                      <a:lnTo>
                                        <a:pt x="126" y="269"/>
                                      </a:lnTo>
                                      <a:lnTo>
                                        <a:pt x="126" y="289"/>
                                      </a:lnTo>
                                      <a:lnTo>
                                        <a:pt x="131" y="304"/>
                                      </a:lnTo>
                                      <a:lnTo>
                                        <a:pt x="136" y="319"/>
                                      </a:lnTo>
                                      <a:lnTo>
                                        <a:pt x="151" y="334"/>
                                      </a:lnTo>
                                      <a:lnTo>
                                        <a:pt x="161" y="339"/>
                                      </a:lnTo>
                                      <a:lnTo>
                                        <a:pt x="171" y="344"/>
                                      </a:lnTo>
                                      <a:lnTo>
                                        <a:pt x="186" y="339"/>
                                      </a:lnTo>
                                      <a:lnTo>
                                        <a:pt x="196" y="339"/>
                                      </a:lnTo>
                                      <a:lnTo>
                                        <a:pt x="211" y="319"/>
                                      </a:lnTo>
                                      <a:lnTo>
                                        <a:pt x="216" y="304"/>
                                      </a:lnTo>
                                      <a:lnTo>
                                        <a:pt x="221" y="289"/>
                                      </a:lnTo>
                                      <a:lnTo>
                                        <a:pt x="221" y="269"/>
                                      </a:lnTo>
                                      <a:lnTo>
                                        <a:pt x="221" y="249"/>
                                      </a:lnTo>
                                      <a:lnTo>
                                        <a:pt x="241" y="284"/>
                                      </a:lnTo>
                                      <a:lnTo>
                                        <a:pt x="256" y="294"/>
                                      </a:lnTo>
                                      <a:lnTo>
                                        <a:pt x="271" y="304"/>
                                      </a:lnTo>
                                      <a:lnTo>
                                        <a:pt x="296" y="309"/>
                                      </a:lnTo>
                                      <a:lnTo>
                                        <a:pt x="321" y="304"/>
                                      </a:lnTo>
                                      <a:lnTo>
                                        <a:pt x="342" y="289"/>
                                      </a:lnTo>
                                      <a:lnTo>
                                        <a:pt x="357" y="264"/>
                                      </a:lnTo>
                                      <a:lnTo>
                                        <a:pt x="357" y="249"/>
                                      </a:lnTo>
                                      <a:lnTo>
                                        <a:pt x="357" y="234"/>
                                      </a:lnTo>
                                      <a:lnTo>
                                        <a:pt x="347" y="200"/>
                                      </a:lnTo>
                                      <a:lnTo>
                                        <a:pt x="377" y="205"/>
                                      </a:lnTo>
                                      <a:lnTo>
                                        <a:pt x="392" y="200"/>
                                      </a:lnTo>
                                      <a:lnTo>
                                        <a:pt x="402" y="195"/>
                                      </a:lnTo>
                                      <a:lnTo>
                                        <a:pt x="417" y="180"/>
                                      </a:lnTo>
                                      <a:lnTo>
                                        <a:pt x="422" y="160"/>
                                      </a:lnTo>
                                      <a:lnTo>
                                        <a:pt x="417" y="135"/>
                                      </a:lnTo>
                                      <a:lnTo>
                                        <a:pt x="402" y="120"/>
                                      </a:lnTo>
                                      <a:lnTo>
                                        <a:pt x="392" y="115"/>
                                      </a:lnTo>
                                      <a:lnTo>
                                        <a:pt x="377" y="110"/>
                                      </a:lnTo>
                                      <a:lnTo>
                                        <a:pt x="347" y="110"/>
                                      </a:lnTo>
                                      <a:lnTo>
                                        <a:pt x="352" y="95"/>
                                      </a:lnTo>
                                      <a:lnTo>
                                        <a:pt x="357" y="80"/>
                                      </a:lnTo>
                                      <a:lnTo>
                                        <a:pt x="357" y="65"/>
                                      </a:lnTo>
                                      <a:lnTo>
                                        <a:pt x="352" y="55"/>
                                      </a:lnTo>
                                      <a:lnTo>
                                        <a:pt x="342" y="35"/>
                                      </a:lnTo>
                                      <a:lnTo>
                                        <a:pt x="316" y="20"/>
                                      </a:lnTo>
                                      <a:lnTo>
                                        <a:pt x="291" y="20"/>
                                      </a:lnTo>
                                      <a:lnTo>
                                        <a:pt x="266" y="25"/>
                                      </a:lnTo>
                                      <a:lnTo>
                                        <a:pt x="256" y="35"/>
                                      </a:lnTo>
                                      <a:lnTo>
                                        <a:pt x="246" y="45"/>
                                      </a:lnTo>
                                      <a:lnTo>
                                        <a:pt x="226" y="80"/>
                                      </a:lnTo>
                                      <a:lnTo>
                                        <a:pt x="226" y="45"/>
                                      </a:lnTo>
                                      <a:lnTo>
                                        <a:pt x="221" y="30"/>
                                      </a:lnTo>
                                      <a:lnTo>
                                        <a:pt x="211" y="20"/>
                                      </a:lnTo>
                                      <a:lnTo>
                                        <a:pt x="196" y="5"/>
                                      </a:lnTo>
                                      <a:lnTo>
                                        <a:pt x="171" y="0"/>
                                      </a:lnTo>
                                      <a:lnTo>
                                        <a:pt x="151" y="5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26" y="35"/>
                                      </a:lnTo>
                                      <a:lnTo>
                                        <a:pt x="121" y="45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86" y="6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51" y="50"/>
                                      </a:lnTo>
                                      <a:lnTo>
                                        <a:pt x="31" y="55"/>
                                      </a:lnTo>
                                      <a:lnTo>
                                        <a:pt x="21" y="60"/>
                                      </a:lnTo>
                                      <a:lnTo>
                                        <a:pt x="16" y="70"/>
                                      </a:lnTo>
                                      <a:lnTo>
                                        <a:pt x="11" y="85"/>
                                      </a:lnTo>
                                      <a:lnTo>
                                        <a:pt x="16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Freeform 3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93" y="8835"/>
                                  <a:ext cx="393" cy="917"/>
                                </a:xfrm>
                                <a:custGeom>
                                  <a:avLst/>
                                  <a:gdLst>
                                    <a:gd name="T0" fmla="*/ 191 w 1234"/>
                                    <a:gd name="T1" fmla="*/ 1029 h 1668"/>
                                    <a:gd name="T2" fmla="*/ 106 w 1234"/>
                                    <a:gd name="T3" fmla="*/ 1079 h 1668"/>
                                    <a:gd name="T4" fmla="*/ 45 w 1234"/>
                                    <a:gd name="T5" fmla="*/ 1149 h 1668"/>
                                    <a:gd name="T6" fmla="*/ 25 w 1234"/>
                                    <a:gd name="T7" fmla="*/ 1189 h 1668"/>
                                    <a:gd name="T8" fmla="*/ 5 w 1234"/>
                                    <a:gd name="T9" fmla="*/ 1273 h 1668"/>
                                    <a:gd name="T10" fmla="*/ 0 w 1234"/>
                                    <a:gd name="T11" fmla="*/ 1318 h 1668"/>
                                    <a:gd name="T12" fmla="*/ 15 w 1234"/>
                                    <a:gd name="T13" fmla="*/ 1413 h 1668"/>
                                    <a:gd name="T14" fmla="*/ 50 w 1234"/>
                                    <a:gd name="T15" fmla="*/ 1508 h 1668"/>
                                    <a:gd name="T16" fmla="*/ 80 w 1234"/>
                                    <a:gd name="T17" fmla="*/ 1553 h 1668"/>
                                    <a:gd name="T18" fmla="*/ 151 w 1234"/>
                                    <a:gd name="T19" fmla="*/ 1633 h 1668"/>
                                    <a:gd name="T20" fmla="*/ 191 w 1234"/>
                                    <a:gd name="T21" fmla="*/ 1668 h 1668"/>
                                    <a:gd name="T22" fmla="*/ 216 w 1234"/>
                                    <a:gd name="T23" fmla="*/ 1573 h 1668"/>
                                    <a:gd name="T24" fmla="*/ 256 w 1234"/>
                                    <a:gd name="T25" fmla="*/ 1483 h 1668"/>
                                    <a:gd name="T26" fmla="*/ 311 w 1234"/>
                                    <a:gd name="T27" fmla="*/ 1393 h 1668"/>
                                    <a:gd name="T28" fmla="*/ 381 w 1234"/>
                                    <a:gd name="T29" fmla="*/ 1303 h 1668"/>
                                    <a:gd name="T30" fmla="*/ 462 w 1234"/>
                                    <a:gd name="T31" fmla="*/ 1223 h 1668"/>
                                    <a:gd name="T32" fmla="*/ 677 w 1234"/>
                                    <a:gd name="T33" fmla="*/ 1054 h 1668"/>
                                    <a:gd name="T34" fmla="*/ 808 w 1234"/>
                                    <a:gd name="T35" fmla="*/ 964 h 1668"/>
                                    <a:gd name="T36" fmla="*/ 958 w 1234"/>
                                    <a:gd name="T37" fmla="*/ 844 h 1668"/>
                                    <a:gd name="T38" fmla="*/ 1068 w 1234"/>
                                    <a:gd name="T39" fmla="*/ 714 h 1668"/>
                                    <a:gd name="T40" fmla="*/ 1104 w 1234"/>
                                    <a:gd name="T41" fmla="*/ 644 h 1668"/>
                                    <a:gd name="T42" fmla="*/ 1129 w 1234"/>
                                    <a:gd name="T43" fmla="*/ 574 h 1668"/>
                                    <a:gd name="T44" fmla="*/ 1144 w 1234"/>
                                    <a:gd name="T45" fmla="*/ 504 h 1668"/>
                                    <a:gd name="T46" fmla="*/ 1144 w 1234"/>
                                    <a:gd name="T47" fmla="*/ 434 h 1668"/>
                                    <a:gd name="T48" fmla="*/ 1139 w 1234"/>
                                    <a:gd name="T49" fmla="*/ 394 h 1668"/>
                                    <a:gd name="T50" fmla="*/ 1149 w 1234"/>
                                    <a:gd name="T51" fmla="*/ 299 h 1668"/>
                                    <a:gd name="T52" fmla="*/ 1189 w 1234"/>
                                    <a:gd name="T53" fmla="*/ 130 h 1668"/>
                                    <a:gd name="T54" fmla="*/ 1234 w 1234"/>
                                    <a:gd name="T55" fmla="*/ 0 h 1668"/>
                                    <a:gd name="T56" fmla="*/ 1084 w 1234"/>
                                    <a:gd name="T57" fmla="*/ 120 h 1668"/>
                                    <a:gd name="T58" fmla="*/ 968 w 1234"/>
                                    <a:gd name="T59" fmla="*/ 230 h 1668"/>
                                    <a:gd name="T60" fmla="*/ 878 w 1234"/>
                                    <a:gd name="T61" fmla="*/ 334 h 1668"/>
                                    <a:gd name="T62" fmla="*/ 823 w 1234"/>
                                    <a:gd name="T63" fmla="*/ 434 h 1668"/>
                                    <a:gd name="T64" fmla="*/ 768 w 1234"/>
                                    <a:gd name="T65" fmla="*/ 534 h 1668"/>
                                    <a:gd name="T66" fmla="*/ 652 w 1234"/>
                                    <a:gd name="T67" fmla="*/ 704 h 1668"/>
                                    <a:gd name="T68" fmla="*/ 587 w 1234"/>
                                    <a:gd name="T69" fmla="*/ 774 h 1668"/>
                                    <a:gd name="T70" fmla="*/ 507 w 1234"/>
                                    <a:gd name="T71" fmla="*/ 849 h 1668"/>
                                    <a:gd name="T72" fmla="*/ 411 w 1234"/>
                                    <a:gd name="T73" fmla="*/ 914 h 1668"/>
                                    <a:gd name="T74" fmla="*/ 191 w 1234"/>
                                    <a:gd name="T75" fmla="*/ 1029 h 16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1234" h="1668">
                                      <a:moveTo>
                                        <a:pt x="191" y="1029"/>
                                      </a:moveTo>
                                      <a:lnTo>
                                        <a:pt x="191" y="1029"/>
                                      </a:lnTo>
                                      <a:lnTo>
                                        <a:pt x="146" y="1049"/>
                                      </a:lnTo>
                                      <a:lnTo>
                                        <a:pt x="106" y="1079"/>
                                      </a:lnTo>
                                      <a:lnTo>
                                        <a:pt x="75" y="1109"/>
                                      </a:lnTo>
                                      <a:lnTo>
                                        <a:pt x="45" y="1149"/>
                                      </a:lnTo>
                                      <a:lnTo>
                                        <a:pt x="25" y="1189"/>
                                      </a:lnTo>
                                      <a:lnTo>
                                        <a:pt x="10" y="1228"/>
                                      </a:lnTo>
                                      <a:lnTo>
                                        <a:pt x="5" y="1273"/>
                                      </a:lnTo>
                                      <a:lnTo>
                                        <a:pt x="0" y="1318"/>
                                      </a:lnTo>
                                      <a:lnTo>
                                        <a:pt x="5" y="1368"/>
                                      </a:lnTo>
                                      <a:lnTo>
                                        <a:pt x="15" y="1413"/>
                                      </a:lnTo>
                                      <a:lnTo>
                                        <a:pt x="30" y="1463"/>
                                      </a:lnTo>
                                      <a:lnTo>
                                        <a:pt x="50" y="1508"/>
                                      </a:lnTo>
                                      <a:lnTo>
                                        <a:pt x="80" y="1553"/>
                                      </a:lnTo>
                                      <a:lnTo>
                                        <a:pt x="111" y="1593"/>
                                      </a:lnTo>
                                      <a:lnTo>
                                        <a:pt x="151" y="1633"/>
                                      </a:lnTo>
                                      <a:lnTo>
                                        <a:pt x="191" y="1668"/>
                                      </a:lnTo>
                                      <a:lnTo>
                                        <a:pt x="201" y="1623"/>
                                      </a:lnTo>
                                      <a:lnTo>
                                        <a:pt x="216" y="1573"/>
                                      </a:lnTo>
                                      <a:lnTo>
                                        <a:pt x="236" y="1528"/>
                                      </a:lnTo>
                                      <a:lnTo>
                                        <a:pt x="256" y="1483"/>
                                      </a:lnTo>
                                      <a:lnTo>
                                        <a:pt x="281" y="1438"/>
                                      </a:lnTo>
                                      <a:lnTo>
                                        <a:pt x="311" y="1393"/>
                                      </a:lnTo>
                                      <a:lnTo>
                                        <a:pt x="346" y="1348"/>
                                      </a:lnTo>
                                      <a:lnTo>
                                        <a:pt x="381" y="1303"/>
                                      </a:lnTo>
                                      <a:lnTo>
                                        <a:pt x="462" y="1223"/>
                                      </a:lnTo>
                                      <a:lnTo>
                                        <a:pt x="562" y="1139"/>
                                      </a:lnTo>
                                      <a:lnTo>
                                        <a:pt x="677" y="1054"/>
                                      </a:lnTo>
                                      <a:lnTo>
                                        <a:pt x="808" y="964"/>
                                      </a:lnTo>
                                      <a:lnTo>
                                        <a:pt x="888" y="904"/>
                                      </a:lnTo>
                                      <a:lnTo>
                                        <a:pt x="958" y="844"/>
                                      </a:lnTo>
                                      <a:lnTo>
                                        <a:pt x="1018" y="779"/>
                                      </a:lnTo>
                                      <a:lnTo>
                                        <a:pt x="1068" y="714"/>
                                      </a:lnTo>
                                      <a:lnTo>
                                        <a:pt x="1104" y="644"/>
                                      </a:lnTo>
                                      <a:lnTo>
                                        <a:pt x="1119" y="609"/>
                                      </a:lnTo>
                                      <a:lnTo>
                                        <a:pt x="1129" y="574"/>
                                      </a:lnTo>
                                      <a:lnTo>
                                        <a:pt x="1139" y="539"/>
                                      </a:lnTo>
                                      <a:lnTo>
                                        <a:pt x="1144" y="504"/>
                                      </a:lnTo>
                                      <a:lnTo>
                                        <a:pt x="1144" y="469"/>
                                      </a:lnTo>
                                      <a:lnTo>
                                        <a:pt x="1144" y="434"/>
                                      </a:lnTo>
                                      <a:lnTo>
                                        <a:pt x="1139" y="394"/>
                                      </a:lnTo>
                                      <a:lnTo>
                                        <a:pt x="1144" y="349"/>
                                      </a:lnTo>
                                      <a:lnTo>
                                        <a:pt x="1149" y="299"/>
                                      </a:lnTo>
                                      <a:lnTo>
                                        <a:pt x="1159" y="245"/>
                                      </a:lnTo>
                                      <a:lnTo>
                                        <a:pt x="1189" y="130"/>
                                      </a:lnTo>
                                      <a:lnTo>
                                        <a:pt x="1234" y="0"/>
                                      </a:lnTo>
                                      <a:lnTo>
                                        <a:pt x="1159" y="60"/>
                                      </a:lnTo>
                                      <a:lnTo>
                                        <a:pt x="1084" y="120"/>
                                      </a:lnTo>
                                      <a:lnTo>
                                        <a:pt x="1023" y="175"/>
                                      </a:lnTo>
                                      <a:lnTo>
                                        <a:pt x="968" y="230"/>
                                      </a:lnTo>
                                      <a:lnTo>
                                        <a:pt x="918" y="284"/>
                                      </a:lnTo>
                                      <a:lnTo>
                                        <a:pt x="878" y="334"/>
                                      </a:lnTo>
                                      <a:lnTo>
                                        <a:pt x="848" y="384"/>
                                      </a:lnTo>
                                      <a:lnTo>
                                        <a:pt x="823" y="434"/>
                                      </a:lnTo>
                                      <a:lnTo>
                                        <a:pt x="768" y="534"/>
                                      </a:lnTo>
                                      <a:lnTo>
                                        <a:pt x="712" y="624"/>
                                      </a:lnTo>
                                      <a:lnTo>
                                        <a:pt x="652" y="704"/>
                                      </a:lnTo>
                                      <a:lnTo>
                                        <a:pt x="587" y="774"/>
                                      </a:lnTo>
                                      <a:lnTo>
                                        <a:pt x="547" y="814"/>
                                      </a:lnTo>
                                      <a:lnTo>
                                        <a:pt x="507" y="849"/>
                                      </a:lnTo>
                                      <a:lnTo>
                                        <a:pt x="457" y="884"/>
                                      </a:lnTo>
                                      <a:lnTo>
                                        <a:pt x="411" y="914"/>
                                      </a:lnTo>
                                      <a:lnTo>
                                        <a:pt x="306" y="974"/>
                                      </a:lnTo>
                                      <a:lnTo>
                                        <a:pt x="191" y="10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99" name="Group 368"/>
                        <wpg:cNvGrpSpPr>
                          <a:grpSpLocks/>
                        </wpg:cNvGrpSpPr>
                        <wpg:grpSpPr bwMode="auto">
                          <a:xfrm rot="3948856">
                            <a:off x="8062" y="6428"/>
                            <a:ext cx="1243" cy="2004"/>
                            <a:chOff x="2076" y="7305"/>
                            <a:chExt cx="1764" cy="2447"/>
                          </a:xfrm>
                        </wpg:grpSpPr>
                        <wps:wsp>
                          <wps:cNvPr id="100" name="Freeform 369"/>
                          <wps:cNvSpPr>
                            <a:spLocks/>
                          </wps:cNvSpPr>
                          <wps:spPr bwMode="auto">
                            <a:xfrm>
                              <a:off x="2212" y="7305"/>
                              <a:ext cx="1527" cy="1068"/>
                            </a:xfrm>
                            <a:custGeom>
                              <a:avLst/>
                              <a:gdLst>
                                <a:gd name="T0" fmla="*/ 96 w 1736"/>
                                <a:gd name="T1" fmla="*/ 844 h 1214"/>
                                <a:gd name="T2" fmla="*/ 156 w 1736"/>
                                <a:gd name="T3" fmla="*/ 879 h 1214"/>
                                <a:gd name="T4" fmla="*/ 251 w 1736"/>
                                <a:gd name="T5" fmla="*/ 864 h 1214"/>
                                <a:gd name="T6" fmla="*/ 347 w 1736"/>
                                <a:gd name="T7" fmla="*/ 779 h 1214"/>
                                <a:gd name="T8" fmla="*/ 281 w 1736"/>
                                <a:gd name="T9" fmla="*/ 934 h 1214"/>
                                <a:gd name="T10" fmla="*/ 296 w 1736"/>
                                <a:gd name="T11" fmla="*/ 1014 h 1214"/>
                                <a:gd name="T12" fmla="*/ 372 w 1736"/>
                                <a:gd name="T13" fmla="*/ 1054 h 1214"/>
                                <a:gd name="T14" fmla="*/ 442 w 1736"/>
                                <a:gd name="T15" fmla="*/ 1079 h 1214"/>
                                <a:gd name="T16" fmla="*/ 482 w 1736"/>
                                <a:gd name="T17" fmla="*/ 1129 h 1214"/>
                                <a:gd name="T18" fmla="*/ 557 w 1736"/>
                                <a:gd name="T19" fmla="*/ 1134 h 1214"/>
                                <a:gd name="T20" fmla="*/ 612 w 1736"/>
                                <a:gd name="T21" fmla="*/ 1089 h 1214"/>
                                <a:gd name="T22" fmla="*/ 662 w 1736"/>
                                <a:gd name="T23" fmla="*/ 939 h 1214"/>
                                <a:gd name="T24" fmla="*/ 683 w 1736"/>
                                <a:gd name="T25" fmla="*/ 1119 h 1214"/>
                                <a:gd name="T26" fmla="*/ 728 w 1736"/>
                                <a:gd name="T27" fmla="*/ 1189 h 1214"/>
                                <a:gd name="T28" fmla="*/ 813 w 1736"/>
                                <a:gd name="T29" fmla="*/ 1214 h 1214"/>
                                <a:gd name="T30" fmla="*/ 918 w 1736"/>
                                <a:gd name="T31" fmla="*/ 1144 h 1214"/>
                                <a:gd name="T32" fmla="*/ 1034 w 1736"/>
                                <a:gd name="T33" fmla="*/ 1194 h 1214"/>
                                <a:gd name="T34" fmla="*/ 1084 w 1736"/>
                                <a:gd name="T35" fmla="*/ 1169 h 1214"/>
                                <a:gd name="T36" fmla="*/ 1094 w 1736"/>
                                <a:gd name="T37" fmla="*/ 994 h 1214"/>
                                <a:gd name="T38" fmla="*/ 1154 w 1736"/>
                                <a:gd name="T39" fmla="*/ 1124 h 1214"/>
                                <a:gd name="T40" fmla="*/ 1234 w 1736"/>
                                <a:gd name="T41" fmla="*/ 1194 h 1214"/>
                                <a:gd name="T42" fmla="*/ 1320 w 1736"/>
                                <a:gd name="T43" fmla="*/ 1199 h 1214"/>
                                <a:gd name="T44" fmla="*/ 1390 w 1736"/>
                                <a:gd name="T45" fmla="*/ 1154 h 1214"/>
                                <a:gd name="T46" fmla="*/ 1435 w 1736"/>
                                <a:gd name="T47" fmla="*/ 1014 h 1214"/>
                                <a:gd name="T48" fmla="*/ 1570 w 1736"/>
                                <a:gd name="T49" fmla="*/ 939 h 1214"/>
                                <a:gd name="T50" fmla="*/ 1605 w 1736"/>
                                <a:gd name="T51" fmla="*/ 859 h 1214"/>
                                <a:gd name="T52" fmla="*/ 1550 w 1736"/>
                                <a:gd name="T53" fmla="*/ 769 h 1214"/>
                                <a:gd name="T54" fmla="*/ 1395 w 1736"/>
                                <a:gd name="T55" fmla="*/ 669 h 1214"/>
                                <a:gd name="T56" fmla="*/ 1610 w 1736"/>
                                <a:gd name="T57" fmla="*/ 744 h 1214"/>
                                <a:gd name="T58" fmla="*/ 1696 w 1736"/>
                                <a:gd name="T59" fmla="*/ 729 h 1214"/>
                                <a:gd name="T60" fmla="*/ 1736 w 1736"/>
                                <a:gd name="T61" fmla="*/ 664 h 1214"/>
                                <a:gd name="T62" fmla="*/ 1681 w 1736"/>
                                <a:gd name="T63" fmla="*/ 539 h 1214"/>
                                <a:gd name="T64" fmla="*/ 1711 w 1736"/>
                                <a:gd name="T65" fmla="*/ 405 h 1214"/>
                                <a:gd name="T66" fmla="*/ 1676 w 1736"/>
                                <a:gd name="T67" fmla="*/ 330 h 1214"/>
                                <a:gd name="T68" fmla="*/ 1575 w 1736"/>
                                <a:gd name="T69" fmla="*/ 320 h 1214"/>
                                <a:gd name="T70" fmla="*/ 1445 w 1736"/>
                                <a:gd name="T71" fmla="*/ 345 h 1214"/>
                                <a:gd name="T72" fmla="*/ 1535 w 1736"/>
                                <a:gd name="T73" fmla="*/ 250 h 1214"/>
                                <a:gd name="T74" fmla="*/ 1540 w 1736"/>
                                <a:gd name="T75" fmla="*/ 185 h 1214"/>
                                <a:gd name="T76" fmla="*/ 1485 w 1736"/>
                                <a:gd name="T77" fmla="*/ 125 h 1214"/>
                                <a:gd name="T78" fmla="*/ 1365 w 1736"/>
                                <a:gd name="T79" fmla="*/ 110 h 1214"/>
                                <a:gd name="T80" fmla="*/ 1325 w 1736"/>
                                <a:gd name="T81" fmla="*/ 20 h 1214"/>
                                <a:gd name="T82" fmla="*/ 1249 w 1736"/>
                                <a:gd name="T83" fmla="*/ 0 h 1214"/>
                                <a:gd name="T84" fmla="*/ 1184 w 1736"/>
                                <a:gd name="T85" fmla="*/ 30 h 1214"/>
                                <a:gd name="T86" fmla="*/ 1084 w 1736"/>
                                <a:gd name="T87" fmla="*/ 165 h 1214"/>
                                <a:gd name="T88" fmla="*/ 923 w 1736"/>
                                <a:gd name="T89" fmla="*/ 55 h 1214"/>
                                <a:gd name="T90" fmla="*/ 778 w 1736"/>
                                <a:gd name="T91" fmla="*/ 20 h 1214"/>
                                <a:gd name="T92" fmla="*/ 652 w 1736"/>
                                <a:gd name="T93" fmla="*/ 55 h 1214"/>
                                <a:gd name="T94" fmla="*/ 547 w 1736"/>
                                <a:gd name="T95" fmla="*/ 160 h 1214"/>
                                <a:gd name="T96" fmla="*/ 437 w 1736"/>
                                <a:gd name="T97" fmla="*/ 70 h 1214"/>
                                <a:gd name="T98" fmla="*/ 331 w 1736"/>
                                <a:gd name="T99" fmla="*/ 35 h 1214"/>
                                <a:gd name="T100" fmla="*/ 246 w 1736"/>
                                <a:gd name="T101" fmla="*/ 50 h 1214"/>
                                <a:gd name="T102" fmla="*/ 196 w 1736"/>
                                <a:gd name="T103" fmla="*/ 100 h 1214"/>
                                <a:gd name="T104" fmla="*/ 211 w 1736"/>
                                <a:gd name="T105" fmla="*/ 185 h 1214"/>
                                <a:gd name="T106" fmla="*/ 106 w 1736"/>
                                <a:gd name="T107" fmla="*/ 250 h 1214"/>
                                <a:gd name="T108" fmla="*/ 81 w 1736"/>
                                <a:gd name="T109" fmla="*/ 330 h 1214"/>
                                <a:gd name="T110" fmla="*/ 121 w 1736"/>
                                <a:gd name="T111" fmla="*/ 385 h 1214"/>
                                <a:gd name="T112" fmla="*/ 301 w 1736"/>
                                <a:gd name="T113" fmla="*/ 450 h 1214"/>
                                <a:gd name="T114" fmla="*/ 126 w 1736"/>
                                <a:gd name="T115" fmla="*/ 445 h 1214"/>
                                <a:gd name="T116" fmla="*/ 21 w 1736"/>
                                <a:gd name="T117" fmla="*/ 489 h 1214"/>
                                <a:gd name="T118" fmla="*/ 0 w 1736"/>
                                <a:gd name="T119" fmla="*/ 549 h 1214"/>
                                <a:gd name="T120" fmla="*/ 36 w 1736"/>
                                <a:gd name="T121" fmla="*/ 624 h 1214"/>
                                <a:gd name="T122" fmla="*/ 76 w 1736"/>
                                <a:gd name="T123" fmla="*/ 704 h 1214"/>
                                <a:gd name="T124" fmla="*/ 76 w 1736"/>
                                <a:gd name="T125" fmla="*/ 794 h 1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736" h="1214">
                                  <a:moveTo>
                                    <a:pt x="76" y="794"/>
                                  </a:moveTo>
                                  <a:lnTo>
                                    <a:pt x="76" y="794"/>
                                  </a:lnTo>
                                  <a:lnTo>
                                    <a:pt x="81" y="819"/>
                                  </a:lnTo>
                                  <a:lnTo>
                                    <a:pt x="96" y="844"/>
                                  </a:lnTo>
                                  <a:lnTo>
                                    <a:pt x="111" y="859"/>
                                  </a:lnTo>
                                  <a:lnTo>
                                    <a:pt x="126" y="869"/>
                                  </a:lnTo>
                                  <a:lnTo>
                                    <a:pt x="156" y="879"/>
                                  </a:lnTo>
                                  <a:lnTo>
                                    <a:pt x="186" y="879"/>
                                  </a:lnTo>
                                  <a:lnTo>
                                    <a:pt x="221" y="874"/>
                                  </a:lnTo>
                                  <a:lnTo>
                                    <a:pt x="251" y="864"/>
                                  </a:lnTo>
                                  <a:lnTo>
                                    <a:pt x="276" y="849"/>
                                  </a:lnTo>
                                  <a:lnTo>
                                    <a:pt x="301" y="829"/>
                                  </a:lnTo>
                                  <a:lnTo>
                                    <a:pt x="347" y="779"/>
                                  </a:lnTo>
                                  <a:lnTo>
                                    <a:pt x="316" y="834"/>
                                  </a:lnTo>
                                  <a:lnTo>
                                    <a:pt x="291" y="889"/>
                                  </a:lnTo>
                                  <a:lnTo>
                                    <a:pt x="281" y="934"/>
                                  </a:lnTo>
                                  <a:lnTo>
                                    <a:pt x="281" y="974"/>
                                  </a:lnTo>
                                  <a:lnTo>
                                    <a:pt x="286" y="994"/>
                                  </a:lnTo>
                                  <a:lnTo>
                                    <a:pt x="296" y="1014"/>
                                  </a:lnTo>
                                  <a:lnTo>
                                    <a:pt x="311" y="1029"/>
                                  </a:lnTo>
                                  <a:lnTo>
                                    <a:pt x="326" y="1039"/>
                                  </a:lnTo>
                                  <a:lnTo>
                                    <a:pt x="347" y="1049"/>
                                  </a:lnTo>
                                  <a:lnTo>
                                    <a:pt x="372" y="1054"/>
                                  </a:lnTo>
                                  <a:lnTo>
                                    <a:pt x="402" y="1054"/>
                                  </a:lnTo>
                                  <a:lnTo>
                                    <a:pt x="432" y="1054"/>
                                  </a:lnTo>
                                  <a:lnTo>
                                    <a:pt x="442" y="1079"/>
                                  </a:lnTo>
                                  <a:lnTo>
                                    <a:pt x="452" y="1099"/>
                                  </a:lnTo>
                                  <a:lnTo>
                                    <a:pt x="467" y="1114"/>
                                  </a:lnTo>
                                  <a:lnTo>
                                    <a:pt x="482" y="1129"/>
                                  </a:lnTo>
                                  <a:lnTo>
                                    <a:pt x="502" y="1134"/>
                                  </a:lnTo>
                                  <a:lnTo>
                                    <a:pt x="517" y="1139"/>
                                  </a:lnTo>
                                  <a:lnTo>
                                    <a:pt x="537" y="1139"/>
                                  </a:lnTo>
                                  <a:lnTo>
                                    <a:pt x="557" y="1134"/>
                                  </a:lnTo>
                                  <a:lnTo>
                                    <a:pt x="577" y="1124"/>
                                  </a:lnTo>
                                  <a:lnTo>
                                    <a:pt x="597" y="1109"/>
                                  </a:lnTo>
                                  <a:lnTo>
                                    <a:pt x="612" y="1089"/>
                                  </a:lnTo>
                                  <a:lnTo>
                                    <a:pt x="627" y="1069"/>
                                  </a:lnTo>
                                  <a:lnTo>
                                    <a:pt x="642" y="1039"/>
                                  </a:lnTo>
                                  <a:lnTo>
                                    <a:pt x="652" y="1009"/>
                                  </a:lnTo>
                                  <a:lnTo>
                                    <a:pt x="662" y="939"/>
                                  </a:lnTo>
                                  <a:lnTo>
                                    <a:pt x="662" y="1024"/>
                                  </a:lnTo>
                                  <a:lnTo>
                                    <a:pt x="678" y="1094"/>
                                  </a:lnTo>
                                  <a:lnTo>
                                    <a:pt x="683" y="1119"/>
                                  </a:lnTo>
                                  <a:lnTo>
                                    <a:pt x="698" y="1149"/>
                                  </a:lnTo>
                                  <a:lnTo>
                                    <a:pt x="713" y="1169"/>
                                  </a:lnTo>
                                  <a:lnTo>
                                    <a:pt x="728" y="1189"/>
                                  </a:lnTo>
                                  <a:lnTo>
                                    <a:pt x="748" y="1204"/>
                                  </a:lnTo>
                                  <a:lnTo>
                                    <a:pt x="768" y="1214"/>
                                  </a:lnTo>
                                  <a:lnTo>
                                    <a:pt x="793" y="1214"/>
                                  </a:lnTo>
                                  <a:lnTo>
                                    <a:pt x="813" y="1214"/>
                                  </a:lnTo>
                                  <a:lnTo>
                                    <a:pt x="838" y="1204"/>
                                  </a:lnTo>
                                  <a:lnTo>
                                    <a:pt x="863" y="1189"/>
                                  </a:lnTo>
                                  <a:lnTo>
                                    <a:pt x="893" y="1169"/>
                                  </a:lnTo>
                                  <a:lnTo>
                                    <a:pt x="918" y="1144"/>
                                  </a:lnTo>
                                  <a:lnTo>
                                    <a:pt x="973" y="1174"/>
                                  </a:lnTo>
                                  <a:lnTo>
                                    <a:pt x="1014" y="1189"/>
                                  </a:lnTo>
                                  <a:lnTo>
                                    <a:pt x="1034" y="1194"/>
                                  </a:lnTo>
                                  <a:lnTo>
                                    <a:pt x="1049" y="1194"/>
                                  </a:lnTo>
                                  <a:lnTo>
                                    <a:pt x="1064" y="1189"/>
                                  </a:lnTo>
                                  <a:lnTo>
                                    <a:pt x="1074" y="1184"/>
                                  </a:lnTo>
                                  <a:lnTo>
                                    <a:pt x="1084" y="1169"/>
                                  </a:lnTo>
                                  <a:lnTo>
                                    <a:pt x="1094" y="1154"/>
                                  </a:lnTo>
                                  <a:lnTo>
                                    <a:pt x="1104" y="1119"/>
                                  </a:lnTo>
                                  <a:lnTo>
                                    <a:pt x="1104" y="1064"/>
                                  </a:lnTo>
                                  <a:lnTo>
                                    <a:pt x="1094" y="994"/>
                                  </a:lnTo>
                                  <a:lnTo>
                                    <a:pt x="1109" y="1044"/>
                                  </a:lnTo>
                                  <a:lnTo>
                                    <a:pt x="1129" y="1089"/>
                                  </a:lnTo>
                                  <a:lnTo>
                                    <a:pt x="1154" y="1124"/>
                                  </a:lnTo>
                                  <a:lnTo>
                                    <a:pt x="1179" y="1154"/>
                                  </a:lnTo>
                                  <a:lnTo>
                                    <a:pt x="1204" y="1179"/>
                                  </a:lnTo>
                                  <a:lnTo>
                                    <a:pt x="1234" y="1194"/>
                                  </a:lnTo>
                                  <a:lnTo>
                                    <a:pt x="1264" y="1204"/>
                                  </a:lnTo>
                                  <a:lnTo>
                                    <a:pt x="1294" y="1204"/>
                                  </a:lnTo>
                                  <a:lnTo>
                                    <a:pt x="1320" y="1199"/>
                                  </a:lnTo>
                                  <a:lnTo>
                                    <a:pt x="1345" y="1189"/>
                                  </a:lnTo>
                                  <a:lnTo>
                                    <a:pt x="1370" y="1174"/>
                                  </a:lnTo>
                                  <a:lnTo>
                                    <a:pt x="1390" y="1154"/>
                                  </a:lnTo>
                                  <a:lnTo>
                                    <a:pt x="1410" y="1124"/>
                                  </a:lnTo>
                                  <a:lnTo>
                                    <a:pt x="1425" y="1094"/>
                                  </a:lnTo>
                                  <a:lnTo>
                                    <a:pt x="1430" y="1054"/>
                                  </a:lnTo>
                                  <a:lnTo>
                                    <a:pt x="1435" y="1014"/>
                                  </a:lnTo>
                                  <a:lnTo>
                                    <a:pt x="1515" y="979"/>
                                  </a:lnTo>
                                  <a:lnTo>
                                    <a:pt x="1545" y="959"/>
                                  </a:lnTo>
                                  <a:lnTo>
                                    <a:pt x="1570" y="939"/>
                                  </a:lnTo>
                                  <a:lnTo>
                                    <a:pt x="1585" y="919"/>
                                  </a:lnTo>
                                  <a:lnTo>
                                    <a:pt x="1600" y="899"/>
                                  </a:lnTo>
                                  <a:lnTo>
                                    <a:pt x="1605" y="879"/>
                                  </a:lnTo>
                                  <a:lnTo>
                                    <a:pt x="1605" y="859"/>
                                  </a:lnTo>
                                  <a:lnTo>
                                    <a:pt x="1600" y="839"/>
                                  </a:lnTo>
                                  <a:lnTo>
                                    <a:pt x="1590" y="814"/>
                                  </a:lnTo>
                                  <a:lnTo>
                                    <a:pt x="1570" y="789"/>
                                  </a:lnTo>
                                  <a:lnTo>
                                    <a:pt x="1550" y="769"/>
                                  </a:lnTo>
                                  <a:lnTo>
                                    <a:pt x="1520" y="744"/>
                                  </a:lnTo>
                                  <a:lnTo>
                                    <a:pt x="1485" y="719"/>
                                  </a:lnTo>
                                  <a:lnTo>
                                    <a:pt x="1395" y="669"/>
                                  </a:lnTo>
                                  <a:lnTo>
                                    <a:pt x="1495" y="709"/>
                                  </a:lnTo>
                                  <a:lnTo>
                                    <a:pt x="1535" y="724"/>
                                  </a:lnTo>
                                  <a:lnTo>
                                    <a:pt x="1575" y="734"/>
                                  </a:lnTo>
                                  <a:lnTo>
                                    <a:pt x="1610" y="744"/>
                                  </a:lnTo>
                                  <a:lnTo>
                                    <a:pt x="1640" y="744"/>
                                  </a:lnTo>
                                  <a:lnTo>
                                    <a:pt x="1671" y="739"/>
                                  </a:lnTo>
                                  <a:lnTo>
                                    <a:pt x="1696" y="729"/>
                                  </a:lnTo>
                                  <a:lnTo>
                                    <a:pt x="1711" y="719"/>
                                  </a:lnTo>
                                  <a:lnTo>
                                    <a:pt x="1726" y="704"/>
                                  </a:lnTo>
                                  <a:lnTo>
                                    <a:pt x="1731" y="684"/>
                                  </a:lnTo>
                                  <a:lnTo>
                                    <a:pt x="1736" y="664"/>
                                  </a:lnTo>
                                  <a:lnTo>
                                    <a:pt x="1731" y="634"/>
                                  </a:lnTo>
                                  <a:lnTo>
                                    <a:pt x="1721" y="609"/>
                                  </a:lnTo>
                                  <a:lnTo>
                                    <a:pt x="1706" y="574"/>
                                  </a:lnTo>
                                  <a:lnTo>
                                    <a:pt x="1681" y="539"/>
                                  </a:lnTo>
                                  <a:lnTo>
                                    <a:pt x="1706" y="464"/>
                                  </a:lnTo>
                                  <a:lnTo>
                                    <a:pt x="1711" y="430"/>
                                  </a:lnTo>
                                  <a:lnTo>
                                    <a:pt x="1711" y="405"/>
                                  </a:lnTo>
                                  <a:lnTo>
                                    <a:pt x="1711" y="380"/>
                                  </a:lnTo>
                                  <a:lnTo>
                                    <a:pt x="1701" y="360"/>
                                  </a:lnTo>
                                  <a:lnTo>
                                    <a:pt x="1691" y="345"/>
                                  </a:lnTo>
                                  <a:lnTo>
                                    <a:pt x="1676" y="330"/>
                                  </a:lnTo>
                                  <a:lnTo>
                                    <a:pt x="1656" y="325"/>
                                  </a:lnTo>
                                  <a:lnTo>
                                    <a:pt x="1635" y="320"/>
                                  </a:lnTo>
                                  <a:lnTo>
                                    <a:pt x="1605" y="320"/>
                                  </a:lnTo>
                                  <a:lnTo>
                                    <a:pt x="1575" y="320"/>
                                  </a:lnTo>
                                  <a:lnTo>
                                    <a:pt x="1500" y="340"/>
                                  </a:lnTo>
                                  <a:lnTo>
                                    <a:pt x="1405" y="370"/>
                                  </a:lnTo>
                                  <a:lnTo>
                                    <a:pt x="1445" y="345"/>
                                  </a:lnTo>
                                  <a:lnTo>
                                    <a:pt x="1475" y="320"/>
                                  </a:lnTo>
                                  <a:lnTo>
                                    <a:pt x="1500" y="295"/>
                                  </a:lnTo>
                                  <a:lnTo>
                                    <a:pt x="1520" y="275"/>
                                  </a:lnTo>
                                  <a:lnTo>
                                    <a:pt x="1535" y="250"/>
                                  </a:lnTo>
                                  <a:lnTo>
                                    <a:pt x="1540" y="225"/>
                                  </a:lnTo>
                                  <a:lnTo>
                                    <a:pt x="1545" y="205"/>
                                  </a:lnTo>
                                  <a:lnTo>
                                    <a:pt x="1540" y="185"/>
                                  </a:lnTo>
                                  <a:lnTo>
                                    <a:pt x="1535" y="165"/>
                                  </a:lnTo>
                                  <a:lnTo>
                                    <a:pt x="1520" y="150"/>
                                  </a:lnTo>
                                  <a:lnTo>
                                    <a:pt x="1505" y="135"/>
                                  </a:lnTo>
                                  <a:lnTo>
                                    <a:pt x="1485" y="125"/>
                                  </a:lnTo>
                                  <a:lnTo>
                                    <a:pt x="1460" y="115"/>
                                  </a:lnTo>
                                  <a:lnTo>
                                    <a:pt x="1435" y="115"/>
                                  </a:lnTo>
                                  <a:lnTo>
                                    <a:pt x="1365" y="110"/>
                                  </a:lnTo>
                                  <a:lnTo>
                                    <a:pt x="1360" y="85"/>
                                  </a:lnTo>
                                  <a:lnTo>
                                    <a:pt x="1350" y="60"/>
                                  </a:lnTo>
                                  <a:lnTo>
                                    <a:pt x="1335" y="40"/>
                                  </a:lnTo>
                                  <a:lnTo>
                                    <a:pt x="1325" y="20"/>
                                  </a:lnTo>
                                  <a:lnTo>
                                    <a:pt x="1309" y="10"/>
                                  </a:lnTo>
                                  <a:lnTo>
                                    <a:pt x="1289" y="0"/>
                                  </a:lnTo>
                                  <a:lnTo>
                                    <a:pt x="1269" y="0"/>
                                  </a:lnTo>
                                  <a:lnTo>
                                    <a:pt x="1249" y="0"/>
                                  </a:lnTo>
                                  <a:lnTo>
                                    <a:pt x="1224" y="5"/>
                                  </a:lnTo>
                                  <a:lnTo>
                                    <a:pt x="1204" y="15"/>
                                  </a:lnTo>
                                  <a:lnTo>
                                    <a:pt x="1184" y="30"/>
                                  </a:lnTo>
                                  <a:lnTo>
                                    <a:pt x="1159" y="50"/>
                                  </a:lnTo>
                                  <a:lnTo>
                                    <a:pt x="1139" y="70"/>
                                  </a:lnTo>
                                  <a:lnTo>
                                    <a:pt x="1119" y="95"/>
                                  </a:lnTo>
                                  <a:lnTo>
                                    <a:pt x="1084" y="165"/>
                                  </a:lnTo>
                                  <a:lnTo>
                                    <a:pt x="999" y="100"/>
                                  </a:lnTo>
                                  <a:lnTo>
                                    <a:pt x="958" y="75"/>
                                  </a:lnTo>
                                  <a:lnTo>
                                    <a:pt x="923" y="55"/>
                                  </a:lnTo>
                                  <a:lnTo>
                                    <a:pt x="883" y="40"/>
                                  </a:lnTo>
                                  <a:lnTo>
                                    <a:pt x="848" y="30"/>
                                  </a:lnTo>
                                  <a:lnTo>
                                    <a:pt x="813" y="20"/>
                                  </a:lnTo>
                                  <a:lnTo>
                                    <a:pt x="778" y="20"/>
                                  </a:lnTo>
                                  <a:lnTo>
                                    <a:pt x="748" y="20"/>
                                  </a:lnTo>
                                  <a:lnTo>
                                    <a:pt x="713" y="30"/>
                                  </a:lnTo>
                                  <a:lnTo>
                                    <a:pt x="683" y="40"/>
                                  </a:lnTo>
                                  <a:lnTo>
                                    <a:pt x="652" y="55"/>
                                  </a:lnTo>
                                  <a:lnTo>
                                    <a:pt x="627" y="75"/>
                                  </a:lnTo>
                                  <a:lnTo>
                                    <a:pt x="597" y="100"/>
                                  </a:lnTo>
                                  <a:lnTo>
                                    <a:pt x="572" y="125"/>
                                  </a:lnTo>
                                  <a:lnTo>
                                    <a:pt x="547" y="160"/>
                                  </a:lnTo>
                                  <a:lnTo>
                                    <a:pt x="512" y="125"/>
                                  </a:lnTo>
                                  <a:lnTo>
                                    <a:pt x="472" y="95"/>
                                  </a:lnTo>
                                  <a:lnTo>
                                    <a:pt x="437" y="70"/>
                                  </a:lnTo>
                                  <a:lnTo>
                                    <a:pt x="397" y="50"/>
                                  </a:lnTo>
                                  <a:lnTo>
                                    <a:pt x="362" y="40"/>
                                  </a:lnTo>
                                  <a:lnTo>
                                    <a:pt x="331" y="35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71" y="45"/>
                                  </a:lnTo>
                                  <a:lnTo>
                                    <a:pt x="246" y="50"/>
                                  </a:lnTo>
                                  <a:lnTo>
                                    <a:pt x="226" y="65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196" y="100"/>
                                  </a:lnTo>
                                  <a:lnTo>
                                    <a:pt x="191" y="120"/>
                                  </a:lnTo>
                                  <a:lnTo>
                                    <a:pt x="191" y="140"/>
                                  </a:lnTo>
                                  <a:lnTo>
                                    <a:pt x="196" y="160"/>
                                  </a:lnTo>
                                  <a:lnTo>
                                    <a:pt x="211" y="185"/>
                                  </a:lnTo>
                                  <a:lnTo>
                                    <a:pt x="146" y="215"/>
                                  </a:lnTo>
                                  <a:lnTo>
                                    <a:pt x="121" y="235"/>
                                  </a:lnTo>
                                  <a:lnTo>
                                    <a:pt x="106" y="250"/>
                                  </a:lnTo>
                                  <a:lnTo>
                                    <a:pt x="91" y="270"/>
                                  </a:lnTo>
                                  <a:lnTo>
                                    <a:pt x="86" y="290"/>
                                  </a:lnTo>
                                  <a:lnTo>
                                    <a:pt x="81" y="310"/>
                                  </a:lnTo>
                                  <a:lnTo>
                                    <a:pt x="81" y="330"/>
                                  </a:lnTo>
                                  <a:lnTo>
                                    <a:pt x="91" y="350"/>
                                  </a:lnTo>
                                  <a:lnTo>
                                    <a:pt x="106" y="365"/>
                                  </a:lnTo>
                                  <a:lnTo>
                                    <a:pt x="121" y="385"/>
                                  </a:lnTo>
                                  <a:lnTo>
                                    <a:pt x="146" y="400"/>
                                  </a:lnTo>
                                  <a:lnTo>
                                    <a:pt x="176" y="415"/>
                                  </a:lnTo>
                                  <a:lnTo>
                                    <a:pt x="216" y="425"/>
                                  </a:lnTo>
                                  <a:lnTo>
                                    <a:pt x="301" y="450"/>
                                  </a:lnTo>
                                  <a:lnTo>
                                    <a:pt x="206" y="440"/>
                                  </a:lnTo>
                                  <a:lnTo>
                                    <a:pt x="161" y="440"/>
                                  </a:lnTo>
                                  <a:lnTo>
                                    <a:pt x="126" y="445"/>
                                  </a:lnTo>
                                  <a:lnTo>
                                    <a:pt x="91" y="450"/>
                                  </a:lnTo>
                                  <a:lnTo>
                                    <a:pt x="66" y="459"/>
                                  </a:lnTo>
                                  <a:lnTo>
                                    <a:pt x="41" y="474"/>
                                  </a:lnTo>
                                  <a:lnTo>
                                    <a:pt x="21" y="489"/>
                                  </a:lnTo>
                                  <a:lnTo>
                                    <a:pt x="10" y="509"/>
                                  </a:lnTo>
                                  <a:lnTo>
                                    <a:pt x="5" y="529"/>
                                  </a:lnTo>
                                  <a:lnTo>
                                    <a:pt x="0" y="549"/>
                                  </a:lnTo>
                                  <a:lnTo>
                                    <a:pt x="10" y="574"/>
                                  </a:lnTo>
                                  <a:lnTo>
                                    <a:pt x="21" y="599"/>
                                  </a:lnTo>
                                  <a:lnTo>
                                    <a:pt x="36" y="624"/>
                                  </a:lnTo>
                                  <a:lnTo>
                                    <a:pt x="61" y="649"/>
                                  </a:lnTo>
                                  <a:lnTo>
                                    <a:pt x="86" y="674"/>
                                  </a:lnTo>
                                  <a:lnTo>
                                    <a:pt x="76" y="704"/>
                                  </a:lnTo>
                                  <a:lnTo>
                                    <a:pt x="71" y="734"/>
                                  </a:lnTo>
                                  <a:lnTo>
                                    <a:pt x="71" y="764"/>
                                  </a:lnTo>
                                  <a:lnTo>
                                    <a:pt x="76" y="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1" name="Group 370"/>
                          <wpg:cNvGrpSpPr>
                            <a:grpSpLocks/>
                          </wpg:cNvGrpSpPr>
                          <wpg:grpSpPr bwMode="auto">
                            <a:xfrm>
                              <a:off x="2076" y="7340"/>
                              <a:ext cx="1764" cy="2412"/>
                              <a:chOff x="2076" y="7340"/>
                              <a:chExt cx="1764" cy="2412"/>
                            </a:xfrm>
                          </wpg:grpSpPr>
                          <wps:wsp>
                            <wps:cNvPr id="102" name="Freeform 371"/>
                            <wps:cNvSpPr>
                              <a:spLocks/>
                            </wps:cNvSpPr>
                            <wps:spPr bwMode="auto">
                              <a:xfrm>
                                <a:off x="2768" y="8412"/>
                                <a:ext cx="393" cy="1340"/>
                              </a:xfrm>
                              <a:custGeom>
                                <a:avLst/>
                                <a:gdLst>
                                  <a:gd name="T0" fmla="*/ 91 w 447"/>
                                  <a:gd name="T1" fmla="*/ 0 h 1523"/>
                                  <a:gd name="T2" fmla="*/ 15 w 447"/>
                                  <a:gd name="T3" fmla="*/ 0 h 1523"/>
                                  <a:gd name="T4" fmla="*/ 15 w 447"/>
                                  <a:gd name="T5" fmla="*/ 0 h 1523"/>
                                  <a:gd name="T6" fmla="*/ 5 w 447"/>
                                  <a:gd name="T7" fmla="*/ 105 h 1523"/>
                                  <a:gd name="T8" fmla="*/ 0 w 447"/>
                                  <a:gd name="T9" fmla="*/ 209 h 1523"/>
                                  <a:gd name="T10" fmla="*/ 0 w 447"/>
                                  <a:gd name="T11" fmla="*/ 314 h 1523"/>
                                  <a:gd name="T12" fmla="*/ 5 w 447"/>
                                  <a:gd name="T13" fmla="*/ 414 h 1523"/>
                                  <a:gd name="T14" fmla="*/ 15 w 447"/>
                                  <a:gd name="T15" fmla="*/ 514 h 1523"/>
                                  <a:gd name="T16" fmla="*/ 25 w 447"/>
                                  <a:gd name="T17" fmla="*/ 614 h 1523"/>
                                  <a:gd name="T18" fmla="*/ 41 w 447"/>
                                  <a:gd name="T19" fmla="*/ 714 h 1523"/>
                                  <a:gd name="T20" fmla="*/ 61 w 447"/>
                                  <a:gd name="T21" fmla="*/ 809 h 1523"/>
                                  <a:gd name="T22" fmla="*/ 86 w 447"/>
                                  <a:gd name="T23" fmla="*/ 904 h 1523"/>
                                  <a:gd name="T24" fmla="*/ 116 w 447"/>
                                  <a:gd name="T25" fmla="*/ 994 h 1523"/>
                                  <a:gd name="T26" fmla="*/ 146 w 447"/>
                                  <a:gd name="T27" fmla="*/ 1088 h 1523"/>
                                  <a:gd name="T28" fmla="*/ 181 w 447"/>
                                  <a:gd name="T29" fmla="*/ 1178 h 1523"/>
                                  <a:gd name="T30" fmla="*/ 221 w 447"/>
                                  <a:gd name="T31" fmla="*/ 1268 h 1523"/>
                                  <a:gd name="T32" fmla="*/ 266 w 447"/>
                                  <a:gd name="T33" fmla="*/ 1353 h 1523"/>
                                  <a:gd name="T34" fmla="*/ 316 w 447"/>
                                  <a:gd name="T35" fmla="*/ 1438 h 1523"/>
                                  <a:gd name="T36" fmla="*/ 367 w 447"/>
                                  <a:gd name="T37" fmla="*/ 1523 h 1523"/>
                                  <a:gd name="T38" fmla="*/ 447 w 447"/>
                                  <a:gd name="T39" fmla="*/ 1523 h 1523"/>
                                  <a:gd name="T40" fmla="*/ 447 w 447"/>
                                  <a:gd name="T41" fmla="*/ 1523 h 1523"/>
                                  <a:gd name="T42" fmla="*/ 392 w 447"/>
                                  <a:gd name="T43" fmla="*/ 1418 h 1523"/>
                                  <a:gd name="T44" fmla="*/ 336 w 447"/>
                                  <a:gd name="T45" fmla="*/ 1313 h 1523"/>
                                  <a:gd name="T46" fmla="*/ 286 w 447"/>
                                  <a:gd name="T47" fmla="*/ 1213 h 1523"/>
                                  <a:gd name="T48" fmla="*/ 246 w 447"/>
                                  <a:gd name="T49" fmla="*/ 1113 h 1523"/>
                                  <a:gd name="T50" fmla="*/ 206 w 447"/>
                                  <a:gd name="T51" fmla="*/ 1014 h 1523"/>
                                  <a:gd name="T52" fmla="*/ 171 w 447"/>
                                  <a:gd name="T53" fmla="*/ 914 h 1523"/>
                                  <a:gd name="T54" fmla="*/ 141 w 447"/>
                                  <a:gd name="T55" fmla="*/ 819 h 1523"/>
                                  <a:gd name="T56" fmla="*/ 116 w 447"/>
                                  <a:gd name="T57" fmla="*/ 724 h 1523"/>
                                  <a:gd name="T58" fmla="*/ 96 w 447"/>
                                  <a:gd name="T59" fmla="*/ 629 h 1523"/>
                                  <a:gd name="T60" fmla="*/ 81 w 447"/>
                                  <a:gd name="T61" fmla="*/ 534 h 1523"/>
                                  <a:gd name="T62" fmla="*/ 71 w 447"/>
                                  <a:gd name="T63" fmla="*/ 444 h 1523"/>
                                  <a:gd name="T64" fmla="*/ 66 w 447"/>
                                  <a:gd name="T65" fmla="*/ 349 h 1523"/>
                                  <a:gd name="T66" fmla="*/ 66 w 447"/>
                                  <a:gd name="T67" fmla="*/ 259 h 1523"/>
                                  <a:gd name="T68" fmla="*/ 66 w 447"/>
                                  <a:gd name="T69" fmla="*/ 174 h 1523"/>
                                  <a:gd name="T70" fmla="*/ 76 w 447"/>
                                  <a:gd name="T71" fmla="*/ 85 h 1523"/>
                                  <a:gd name="T72" fmla="*/ 91 w 447"/>
                                  <a:gd name="T73" fmla="*/ 0 h 1523"/>
                                  <a:gd name="T74" fmla="*/ 91 w 447"/>
                                  <a:gd name="T75" fmla="*/ 0 h 15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447" h="1523">
                                    <a:moveTo>
                                      <a:pt x="91" y="0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5" y="105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5" y="414"/>
                                    </a:lnTo>
                                    <a:lnTo>
                                      <a:pt x="15" y="514"/>
                                    </a:lnTo>
                                    <a:lnTo>
                                      <a:pt x="25" y="614"/>
                                    </a:lnTo>
                                    <a:lnTo>
                                      <a:pt x="41" y="714"/>
                                    </a:lnTo>
                                    <a:lnTo>
                                      <a:pt x="61" y="809"/>
                                    </a:lnTo>
                                    <a:lnTo>
                                      <a:pt x="86" y="904"/>
                                    </a:lnTo>
                                    <a:lnTo>
                                      <a:pt x="116" y="994"/>
                                    </a:lnTo>
                                    <a:lnTo>
                                      <a:pt x="146" y="1088"/>
                                    </a:lnTo>
                                    <a:lnTo>
                                      <a:pt x="181" y="1178"/>
                                    </a:lnTo>
                                    <a:lnTo>
                                      <a:pt x="221" y="1268"/>
                                    </a:lnTo>
                                    <a:lnTo>
                                      <a:pt x="266" y="1353"/>
                                    </a:lnTo>
                                    <a:lnTo>
                                      <a:pt x="316" y="1438"/>
                                    </a:lnTo>
                                    <a:lnTo>
                                      <a:pt x="367" y="1523"/>
                                    </a:lnTo>
                                    <a:lnTo>
                                      <a:pt x="447" y="1523"/>
                                    </a:lnTo>
                                    <a:lnTo>
                                      <a:pt x="392" y="1418"/>
                                    </a:lnTo>
                                    <a:lnTo>
                                      <a:pt x="336" y="1313"/>
                                    </a:lnTo>
                                    <a:lnTo>
                                      <a:pt x="286" y="1213"/>
                                    </a:lnTo>
                                    <a:lnTo>
                                      <a:pt x="246" y="1113"/>
                                    </a:lnTo>
                                    <a:lnTo>
                                      <a:pt x="206" y="1014"/>
                                    </a:lnTo>
                                    <a:lnTo>
                                      <a:pt x="171" y="914"/>
                                    </a:lnTo>
                                    <a:lnTo>
                                      <a:pt x="141" y="819"/>
                                    </a:lnTo>
                                    <a:lnTo>
                                      <a:pt x="116" y="724"/>
                                    </a:lnTo>
                                    <a:lnTo>
                                      <a:pt x="96" y="629"/>
                                    </a:lnTo>
                                    <a:lnTo>
                                      <a:pt x="81" y="534"/>
                                    </a:lnTo>
                                    <a:lnTo>
                                      <a:pt x="71" y="444"/>
                                    </a:lnTo>
                                    <a:lnTo>
                                      <a:pt x="66" y="349"/>
                                    </a:lnTo>
                                    <a:lnTo>
                                      <a:pt x="66" y="259"/>
                                    </a:lnTo>
                                    <a:lnTo>
                                      <a:pt x="66" y="174"/>
                                    </a:lnTo>
                                    <a:lnTo>
                                      <a:pt x="76" y="85"/>
                                    </a:lnTo>
                                    <a:lnTo>
                                      <a:pt x="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3" name="Group 3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76" y="7340"/>
                                <a:ext cx="1764" cy="2412"/>
                                <a:chOff x="2076" y="7340"/>
                                <a:chExt cx="1764" cy="2412"/>
                              </a:xfrm>
                            </wpg:grpSpPr>
                            <wps:wsp>
                              <wps:cNvPr id="104" name="Freeform 3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83" y="8680"/>
                                  <a:ext cx="607" cy="1072"/>
                                </a:xfrm>
                                <a:custGeom>
                                  <a:avLst/>
                                  <a:gdLst>
                                    <a:gd name="T0" fmla="*/ 577 w 1465"/>
                                    <a:gd name="T1" fmla="*/ 664 h 2003"/>
                                    <a:gd name="T2" fmla="*/ 411 w 1465"/>
                                    <a:gd name="T3" fmla="*/ 505 h 2003"/>
                                    <a:gd name="T4" fmla="*/ 296 w 1465"/>
                                    <a:gd name="T5" fmla="*/ 400 h 2003"/>
                                    <a:gd name="T6" fmla="*/ 206 w 1465"/>
                                    <a:gd name="T7" fmla="*/ 300 h 2003"/>
                                    <a:gd name="T8" fmla="*/ 95 w 1465"/>
                                    <a:gd name="T9" fmla="*/ 155 h 2003"/>
                                    <a:gd name="T10" fmla="*/ 0 w 1465"/>
                                    <a:gd name="T11" fmla="*/ 0 h 2003"/>
                                    <a:gd name="T12" fmla="*/ 5 w 1465"/>
                                    <a:gd name="T13" fmla="*/ 230 h 2003"/>
                                    <a:gd name="T14" fmla="*/ 30 w 1465"/>
                                    <a:gd name="T15" fmla="*/ 510 h 2003"/>
                                    <a:gd name="T16" fmla="*/ 55 w 1465"/>
                                    <a:gd name="T17" fmla="*/ 659 h 2003"/>
                                    <a:gd name="T18" fmla="*/ 75 w 1465"/>
                                    <a:gd name="T19" fmla="*/ 724 h 2003"/>
                                    <a:gd name="T20" fmla="*/ 130 w 1465"/>
                                    <a:gd name="T21" fmla="*/ 859 h 2003"/>
                                    <a:gd name="T22" fmla="*/ 211 w 1465"/>
                                    <a:gd name="T23" fmla="*/ 974 h 2003"/>
                                    <a:gd name="T24" fmla="*/ 311 w 1465"/>
                                    <a:gd name="T25" fmla="*/ 1074 h 2003"/>
                                    <a:gd name="T26" fmla="*/ 431 w 1465"/>
                                    <a:gd name="T27" fmla="*/ 1154 h 2003"/>
                                    <a:gd name="T28" fmla="*/ 476 w 1465"/>
                                    <a:gd name="T29" fmla="*/ 1174 h 2003"/>
                                    <a:gd name="T30" fmla="*/ 587 w 1465"/>
                                    <a:gd name="T31" fmla="*/ 1239 h 2003"/>
                                    <a:gd name="T32" fmla="*/ 707 w 1465"/>
                                    <a:gd name="T33" fmla="*/ 1334 h 2003"/>
                                    <a:gd name="T34" fmla="*/ 918 w 1465"/>
                                    <a:gd name="T35" fmla="*/ 1524 h 2003"/>
                                    <a:gd name="T36" fmla="*/ 1179 w 1465"/>
                                    <a:gd name="T37" fmla="*/ 1773 h 2003"/>
                                    <a:gd name="T38" fmla="*/ 1254 w 1465"/>
                                    <a:gd name="T39" fmla="*/ 1838 h 2003"/>
                                    <a:gd name="T40" fmla="*/ 1399 w 1465"/>
                                    <a:gd name="T41" fmla="*/ 1953 h 2003"/>
                                    <a:gd name="T42" fmla="*/ 1465 w 1465"/>
                                    <a:gd name="T43" fmla="*/ 2003 h 2003"/>
                                    <a:gd name="T44" fmla="*/ 1334 w 1465"/>
                                    <a:gd name="T45" fmla="*/ 1738 h 2003"/>
                                    <a:gd name="T46" fmla="*/ 1194 w 1465"/>
                                    <a:gd name="T47" fmla="*/ 1519 h 2003"/>
                                    <a:gd name="T48" fmla="*/ 1144 w 1465"/>
                                    <a:gd name="T49" fmla="*/ 1454 h 2003"/>
                                    <a:gd name="T50" fmla="*/ 1033 w 1465"/>
                                    <a:gd name="T51" fmla="*/ 1324 h 2003"/>
                                    <a:gd name="T52" fmla="*/ 968 w 1465"/>
                                    <a:gd name="T53" fmla="*/ 1264 h 2003"/>
                                    <a:gd name="T54" fmla="*/ 792 w 1465"/>
                                    <a:gd name="T55" fmla="*/ 1084 h 2003"/>
                                    <a:gd name="T56" fmla="*/ 757 w 1465"/>
                                    <a:gd name="T57" fmla="*/ 1029 h 2003"/>
                                    <a:gd name="T58" fmla="*/ 692 w 1465"/>
                                    <a:gd name="T59" fmla="*/ 904 h 2003"/>
                                    <a:gd name="T60" fmla="*/ 667 w 1465"/>
                                    <a:gd name="T61" fmla="*/ 834 h 2003"/>
                                    <a:gd name="T62" fmla="*/ 637 w 1465"/>
                                    <a:gd name="T63" fmla="*/ 749 h 2003"/>
                                    <a:gd name="T64" fmla="*/ 577 w 1465"/>
                                    <a:gd name="T65" fmla="*/ 664 h 20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465" h="2003">
                                      <a:moveTo>
                                        <a:pt x="577" y="664"/>
                                      </a:moveTo>
                                      <a:lnTo>
                                        <a:pt x="577" y="664"/>
                                      </a:lnTo>
                                      <a:lnTo>
                                        <a:pt x="517" y="605"/>
                                      </a:lnTo>
                                      <a:lnTo>
                                        <a:pt x="411" y="505"/>
                                      </a:lnTo>
                                      <a:lnTo>
                                        <a:pt x="296" y="400"/>
                                      </a:lnTo>
                                      <a:lnTo>
                                        <a:pt x="206" y="300"/>
                                      </a:lnTo>
                                      <a:lnTo>
                                        <a:pt x="150" y="230"/>
                                      </a:lnTo>
                                      <a:lnTo>
                                        <a:pt x="95" y="155"/>
                                      </a:lnTo>
                                      <a:lnTo>
                                        <a:pt x="45" y="8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" y="230"/>
                                      </a:lnTo>
                                      <a:lnTo>
                                        <a:pt x="20" y="425"/>
                                      </a:lnTo>
                                      <a:lnTo>
                                        <a:pt x="30" y="510"/>
                                      </a:lnTo>
                                      <a:lnTo>
                                        <a:pt x="40" y="590"/>
                                      </a:lnTo>
                                      <a:lnTo>
                                        <a:pt x="55" y="659"/>
                                      </a:lnTo>
                                      <a:lnTo>
                                        <a:pt x="75" y="724"/>
                                      </a:lnTo>
                                      <a:lnTo>
                                        <a:pt x="100" y="794"/>
                                      </a:lnTo>
                                      <a:lnTo>
                                        <a:pt x="130" y="859"/>
                                      </a:lnTo>
                                      <a:lnTo>
                                        <a:pt x="166" y="919"/>
                                      </a:lnTo>
                                      <a:lnTo>
                                        <a:pt x="211" y="974"/>
                                      </a:lnTo>
                                      <a:lnTo>
                                        <a:pt x="256" y="1024"/>
                                      </a:lnTo>
                                      <a:lnTo>
                                        <a:pt x="311" y="1074"/>
                                      </a:lnTo>
                                      <a:lnTo>
                                        <a:pt x="366" y="1114"/>
                                      </a:lnTo>
                                      <a:lnTo>
                                        <a:pt x="431" y="1154"/>
                                      </a:lnTo>
                                      <a:lnTo>
                                        <a:pt x="476" y="1174"/>
                                      </a:lnTo>
                                      <a:lnTo>
                                        <a:pt x="532" y="1204"/>
                                      </a:lnTo>
                                      <a:lnTo>
                                        <a:pt x="587" y="1239"/>
                                      </a:lnTo>
                                      <a:lnTo>
                                        <a:pt x="647" y="1284"/>
                                      </a:lnTo>
                                      <a:lnTo>
                                        <a:pt x="707" y="1334"/>
                                      </a:lnTo>
                                      <a:lnTo>
                                        <a:pt x="777" y="1389"/>
                                      </a:lnTo>
                                      <a:lnTo>
                                        <a:pt x="918" y="1524"/>
                                      </a:lnTo>
                                      <a:lnTo>
                                        <a:pt x="1179" y="1773"/>
                                      </a:lnTo>
                                      <a:lnTo>
                                        <a:pt x="1254" y="1838"/>
                                      </a:lnTo>
                                      <a:lnTo>
                                        <a:pt x="1329" y="1898"/>
                                      </a:lnTo>
                                      <a:lnTo>
                                        <a:pt x="1399" y="1953"/>
                                      </a:lnTo>
                                      <a:lnTo>
                                        <a:pt x="1465" y="2003"/>
                                      </a:lnTo>
                                      <a:lnTo>
                                        <a:pt x="1399" y="1868"/>
                                      </a:lnTo>
                                      <a:lnTo>
                                        <a:pt x="1334" y="1738"/>
                                      </a:lnTo>
                                      <a:lnTo>
                                        <a:pt x="1264" y="1623"/>
                                      </a:lnTo>
                                      <a:lnTo>
                                        <a:pt x="1194" y="1519"/>
                                      </a:lnTo>
                                      <a:lnTo>
                                        <a:pt x="1144" y="1454"/>
                                      </a:lnTo>
                                      <a:lnTo>
                                        <a:pt x="1088" y="1389"/>
                                      </a:lnTo>
                                      <a:lnTo>
                                        <a:pt x="1033" y="1324"/>
                                      </a:lnTo>
                                      <a:lnTo>
                                        <a:pt x="968" y="1264"/>
                                      </a:lnTo>
                                      <a:lnTo>
                                        <a:pt x="853" y="1149"/>
                                      </a:lnTo>
                                      <a:lnTo>
                                        <a:pt x="792" y="1084"/>
                                      </a:lnTo>
                                      <a:lnTo>
                                        <a:pt x="757" y="1029"/>
                                      </a:lnTo>
                                      <a:lnTo>
                                        <a:pt x="722" y="969"/>
                                      </a:lnTo>
                                      <a:lnTo>
                                        <a:pt x="692" y="904"/>
                                      </a:lnTo>
                                      <a:lnTo>
                                        <a:pt x="667" y="834"/>
                                      </a:lnTo>
                                      <a:lnTo>
                                        <a:pt x="657" y="789"/>
                                      </a:lnTo>
                                      <a:lnTo>
                                        <a:pt x="637" y="749"/>
                                      </a:lnTo>
                                      <a:lnTo>
                                        <a:pt x="612" y="704"/>
                                      </a:lnTo>
                                      <a:lnTo>
                                        <a:pt x="577" y="6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Freeform 3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6" y="7644"/>
                                  <a:ext cx="1764" cy="1036"/>
                                </a:xfrm>
                                <a:custGeom>
                                  <a:avLst/>
                                  <a:gdLst>
                                    <a:gd name="T0" fmla="*/ 211 w 2006"/>
                                    <a:gd name="T1" fmla="*/ 534 h 1178"/>
                                    <a:gd name="T2" fmla="*/ 306 w 2006"/>
                                    <a:gd name="T3" fmla="*/ 479 h 1178"/>
                                    <a:gd name="T4" fmla="*/ 311 w 2006"/>
                                    <a:gd name="T5" fmla="*/ 484 h 1178"/>
                                    <a:gd name="T6" fmla="*/ 231 w 2006"/>
                                    <a:gd name="T7" fmla="*/ 534 h 1178"/>
                                    <a:gd name="T8" fmla="*/ 181 w 2006"/>
                                    <a:gd name="T9" fmla="*/ 604 h 1178"/>
                                    <a:gd name="T10" fmla="*/ 165 w 2006"/>
                                    <a:gd name="T11" fmla="*/ 649 h 1178"/>
                                    <a:gd name="T12" fmla="*/ 171 w 2006"/>
                                    <a:gd name="T13" fmla="*/ 694 h 1178"/>
                                    <a:gd name="T14" fmla="*/ 211 w 2006"/>
                                    <a:gd name="T15" fmla="*/ 744 h 1178"/>
                                    <a:gd name="T16" fmla="*/ 296 w 2006"/>
                                    <a:gd name="T17" fmla="*/ 759 h 1178"/>
                                    <a:gd name="T18" fmla="*/ 371 w 2006"/>
                                    <a:gd name="T19" fmla="*/ 754 h 1178"/>
                                    <a:gd name="T20" fmla="*/ 366 w 2006"/>
                                    <a:gd name="T21" fmla="*/ 864 h 1178"/>
                                    <a:gd name="T22" fmla="*/ 386 w 2006"/>
                                    <a:gd name="T23" fmla="*/ 914 h 1178"/>
                                    <a:gd name="T24" fmla="*/ 451 w 2006"/>
                                    <a:gd name="T25" fmla="*/ 939 h 1178"/>
                                    <a:gd name="T26" fmla="*/ 512 w 2006"/>
                                    <a:gd name="T27" fmla="*/ 919 h 1178"/>
                                    <a:gd name="T28" fmla="*/ 572 w 2006"/>
                                    <a:gd name="T29" fmla="*/ 869 h 1178"/>
                                    <a:gd name="T30" fmla="*/ 662 w 2006"/>
                                    <a:gd name="T31" fmla="*/ 749 h 1178"/>
                                    <a:gd name="T32" fmla="*/ 642 w 2006"/>
                                    <a:gd name="T33" fmla="*/ 809 h 1178"/>
                                    <a:gd name="T34" fmla="*/ 602 w 2006"/>
                                    <a:gd name="T35" fmla="*/ 964 h 1178"/>
                                    <a:gd name="T36" fmla="*/ 607 w 2006"/>
                                    <a:gd name="T37" fmla="*/ 1013 h 1178"/>
                                    <a:gd name="T38" fmla="*/ 667 w 2006"/>
                                    <a:gd name="T39" fmla="*/ 1073 h 1178"/>
                                    <a:gd name="T40" fmla="*/ 712 w 2006"/>
                                    <a:gd name="T41" fmla="*/ 1088 h 1178"/>
                                    <a:gd name="T42" fmla="*/ 772 w 2006"/>
                                    <a:gd name="T43" fmla="*/ 1078 h 1178"/>
                                    <a:gd name="T44" fmla="*/ 858 w 2006"/>
                                    <a:gd name="T45" fmla="*/ 1018 h 1178"/>
                                    <a:gd name="T46" fmla="*/ 958 w 2006"/>
                                    <a:gd name="T47" fmla="*/ 1143 h 1178"/>
                                    <a:gd name="T48" fmla="*/ 1038 w 2006"/>
                                    <a:gd name="T49" fmla="*/ 1178 h 1178"/>
                                    <a:gd name="T50" fmla="*/ 1154 w 2006"/>
                                    <a:gd name="T51" fmla="*/ 1148 h 1178"/>
                                    <a:gd name="T52" fmla="*/ 1219 w 2006"/>
                                    <a:gd name="T53" fmla="*/ 1078 h 1178"/>
                                    <a:gd name="T54" fmla="*/ 1269 w 2006"/>
                                    <a:gd name="T55" fmla="*/ 969 h 1178"/>
                                    <a:gd name="T56" fmla="*/ 1309 w 2006"/>
                                    <a:gd name="T57" fmla="*/ 734 h 1178"/>
                                    <a:gd name="T58" fmla="*/ 1344 w 2006"/>
                                    <a:gd name="T59" fmla="*/ 709 h 1178"/>
                                    <a:gd name="T60" fmla="*/ 1480 w 2006"/>
                                    <a:gd name="T61" fmla="*/ 864 h 1178"/>
                                    <a:gd name="T62" fmla="*/ 1565 w 2006"/>
                                    <a:gd name="T63" fmla="*/ 909 h 1178"/>
                                    <a:gd name="T64" fmla="*/ 1655 w 2006"/>
                                    <a:gd name="T65" fmla="*/ 919 h 1178"/>
                                    <a:gd name="T66" fmla="*/ 1755 w 2006"/>
                                    <a:gd name="T67" fmla="*/ 864 h 1178"/>
                                    <a:gd name="T68" fmla="*/ 1795 w 2006"/>
                                    <a:gd name="T69" fmla="*/ 789 h 1178"/>
                                    <a:gd name="T70" fmla="*/ 1795 w 2006"/>
                                    <a:gd name="T71" fmla="*/ 639 h 1178"/>
                                    <a:gd name="T72" fmla="*/ 1906 w 2006"/>
                                    <a:gd name="T73" fmla="*/ 624 h 1178"/>
                                    <a:gd name="T74" fmla="*/ 1976 w 2006"/>
                                    <a:gd name="T75" fmla="*/ 574 h 1178"/>
                                    <a:gd name="T76" fmla="*/ 2006 w 2006"/>
                                    <a:gd name="T77" fmla="*/ 509 h 1178"/>
                                    <a:gd name="T78" fmla="*/ 1996 w 2006"/>
                                    <a:gd name="T79" fmla="*/ 439 h 1178"/>
                                    <a:gd name="T80" fmla="*/ 1916 w 2006"/>
                                    <a:gd name="T81" fmla="*/ 354 h 1178"/>
                                    <a:gd name="T82" fmla="*/ 1821 w 2006"/>
                                    <a:gd name="T83" fmla="*/ 329 h 1178"/>
                                    <a:gd name="T84" fmla="*/ 1610 w 2006"/>
                                    <a:gd name="T85" fmla="*/ 324 h 1178"/>
                                    <a:gd name="T86" fmla="*/ 381 w 2006"/>
                                    <a:gd name="T87" fmla="*/ 0 h 1178"/>
                                    <a:gd name="T88" fmla="*/ 181 w 2006"/>
                                    <a:gd name="T89" fmla="*/ 15 h 1178"/>
                                    <a:gd name="T90" fmla="*/ 90 w 2006"/>
                                    <a:gd name="T91" fmla="*/ 45 h 1178"/>
                                    <a:gd name="T92" fmla="*/ 30 w 2006"/>
                                    <a:gd name="T93" fmla="*/ 89 h 1178"/>
                                    <a:gd name="T94" fmla="*/ 0 w 2006"/>
                                    <a:gd name="T95" fmla="*/ 169 h 1178"/>
                                    <a:gd name="T96" fmla="*/ 20 w 2006"/>
                                    <a:gd name="T97" fmla="*/ 229 h 1178"/>
                                    <a:gd name="T98" fmla="*/ 110 w 2006"/>
                                    <a:gd name="T99" fmla="*/ 299 h 1178"/>
                                    <a:gd name="T100" fmla="*/ 45 w 2006"/>
                                    <a:gd name="T101" fmla="*/ 344 h 1178"/>
                                    <a:gd name="T102" fmla="*/ 15 w 2006"/>
                                    <a:gd name="T103" fmla="*/ 404 h 1178"/>
                                    <a:gd name="T104" fmla="*/ 25 w 2006"/>
                                    <a:gd name="T105" fmla="*/ 484 h 1178"/>
                                    <a:gd name="T106" fmla="*/ 65 w 2006"/>
                                    <a:gd name="T107" fmla="*/ 529 h 1178"/>
                                    <a:gd name="T108" fmla="*/ 165 w 2006"/>
                                    <a:gd name="T109" fmla="*/ 544 h 11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006" h="1178">
                                      <a:moveTo>
                                        <a:pt x="165" y="544"/>
                                      </a:moveTo>
                                      <a:lnTo>
                                        <a:pt x="165" y="544"/>
                                      </a:lnTo>
                                      <a:lnTo>
                                        <a:pt x="211" y="534"/>
                                      </a:lnTo>
                                      <a:lnTo>
                                        <a:pt x="261" y="514"/>
                                      </a:lnTo>
                                      <a:lnTo>
                                        <a:pt x="306" y="479"/>
                                      </a:lnTo>
                                      <a:lnTo>
                                        <a:pt x="371" y="444"/>
                                      </a:lnTo>
                                      <a:lnTo>
                                        <a:pt x="311" y="484"/>
                                      </a:lnTo>
                                      <a:lnTo>
                                        <a:pt x="261" y="514"/>
                                      </a:lnTo>
                                      <a:lnTo>
                                        <a:pt x="231" y="534"/>
                                      </a:lnTo>
                                      <a:lnTo>
                                        <a:pt x="211" y="559"/>
                                      </a:lnTo>
                                      <a:lnTo>
                                        <a:pt x="196" y="584"/>
                                      </a:lnTo>
                                      <a:lnTo>
                                        <a:pt x="181" y="604"/>
                                      </a:lnTo>
                                      <a:lnTo>
                                        <a:pt x="171" y="629"/>
                                      </a:lnTo>
                                      <a:lnTo>
                                        <a:pt x="165" y="649"/>
                                      </a:lnTo>
                                      <a:lnTo>
                                        <a:pt x="165" y="674"/>
                                      </a:lnTo>
                                      <a:lnTo>
                                        <a:pt x="171" y="694"/>
                                      </a:lnTo>
                                      <a:lnTo>
                                        <a:pt x="181" y="714"/>
                                      </a:lnTo>
                                      <a:lnTo>
                                        <a:pt x="196" y="734"/>
                                      </a:lnTo>
                                      <a:lnTo>
                                        <a:pt x="211" y="744"/>
                                      </a:lnTo>
                                      <a:lnTo>
                                        <a:pt x="236" y="754"/>
                                      </a:lnTo>
                                      <a:lnTo>
                                        <a:pt x="261" y="759"/>
                                      </a:lnTo>
                                      <a:lnTo>
                                        <a:pt x="296" y="759"/>
                                      </a:lnTo>
                                      <a:lnTo>
                                        <a:pt x="331" y="759"/>
                                      </a:lnTo>
                                      <a:lnTo>
                                        <a:pt x="371" y="754"/>
                                      </a:lnTo>
                                      <a:lnTo>
                                        <a:pt x="361" y="794"/>
                                      </a:lnTo>
                                      <a:lnTo>
                                        <a:pt x="361" y="829"/>
                                      </a:lnTo>
                                      <a:lnTo>
                                        <a:pt x="366" y="864"/>
                                      </a:lnTo>
                                      <a:lnTo>
                                        <a:pt x="376" y="894"/>
                                      </a:lnTo>
                                      <a:lnTo>
                                        <a:pt x="386" y="914"/>
                                      </a:lnTo>
                                      <a:lnTo>
                                        <a:pt x="406" y="929"/>
                                      </a:lnTo>
                                      <a:lnTo>
                                        <a:pt x="426" y="939"/>
                                      </a:lnTo>
                                      <a:lnTo>
                                        <a:pt x="451" y="939"/>
                                      </a:lnTo>
                                      <a:lnTo>
                                        <a:pt x="481" y="934"/>
                                      </a:lnTo>
                                      <a:lnTo>
                                        <a:pt x="512" y="919"/>
                                      </a:lnTo>
                                      <a:lnTo>
                                        <a:pt x="542" y="899"/>
                                      </a:lnTo>
                                      <a:lnTo>
                                        <a:pt x="572" y="869"/>
                                      </a:lnTo>
                                      <a:lnTo>
                                        <a:pt x="602" y="834"/>
                                      </a:lnTo>
                                      <a:lnTo>
                                        <a:pt x="632" y="794"/>
                                      </a:lnTo>
                                      <a:lnTo>
                                        <a:pt x="662" y="749"/>
                                      </a:lnTo>
                                      <a:lnTo>
                                        <a:pt x="687" y="694"/>
                                      </a:lnTo>
                                      <a:lnTo>
                                        <a:pt x="642" y="809"/>
                                      </a:lnTo>
                                      <a:lnTo>
                                        <a:pt x="612" y="899"/>
                                      </a:lnTo>
                                      <a:lnTo>
                                        <a:pt x="607" y="934"/>
                                      </a:lnTo>
                                      <a:lnTo>
                                        <a:pt x="602" y="964"/>
                                      </a:lnTo>
                                      <a:lnTo>
                                        <a:pt x="602" y="994"/>
                                      </a:lnTo>
                                      <a:lnTo>
                                        <a:pt x="607" y="1013"/>
                                      </a:lnTo>
                                      <a:lnTo>
                                        <a:pt x="622" y="1038"/>
                                      </a:lnTo>
                                      <a:lnTo>
                                        <a:pt x="642" y="1058"/>
                                      </a:lnTo>
                                      <a:lnTo>
                                        <a:pt x="667" y="1073"/>
                                      </a:lnTo>
                                      <a:lnTo>
                                        <a:pt x="692" y="1083"/>
                                      </a:lnTo>
                                      <a:lnTo>
                                        <a:pt x="712" y="1088"/>
                                      </a:lnTo>
                                      <a:lnTo>
                                        <a:pt x="732" y="1088"/>
                                      </a:lnTo>
                                      <a:lnTo>
                                        <a:pt x="752" y="1083"/>
                                      </a:lnTo>
                                      <a:lnTo>
                                        <a:pt x="772" y="1078"/>
                                      </a:lnTo>
                                      <a:lnTo>
                                        <a:pt x="817" y="1053"/>
                                      </a:lnTo>
                                      <a:lnTo>
                                        <a:pt x="858" y="1018"/>
                                      </a:lnTo>
                                      <a:lnTo>
                                        <a:pt x="888" y="1068"/>
                                      </a:lnTo>
                                      <a:lnTo>
                                        <a:pt x="923" y="1113"/>
                                      </a:lnTo>
                                      <a:lnTo>
                                        <a:pt x="958" y="1143"/>
                                      </a:lnTo>
                                      <a:lnTo>
                                        <a:pt x="998" y="1163"/>
                                      </a:lnTo>
                                      <a:lnTo>
                                        <a:pt x="1038" y="1178"/>
                                      </a:lnTo>
                                      <a:lnTo>
                                        <a:pt x="1078" y="1178"/>
                                      </a:lnTo>
                                      <a:lnTo>
                                        <a:pt x="1113" y="1168"/>
                                      </a:lnTo>
                                      <a:lnTo>
                                        <a:pt x="1154" y="1148"/>
                                      </a:lnTo>
                                      <a:lnTo>
                                        <a:pt x="1189" y="1113"/>
                                      </a:lnTo>
                                      <a:lnTo>
                                        <a:pt x="1219" y="1078"/>
                                      </a:lnTo>
                                      <a:lnTo>
                                        <a:pt x="1249" y="1028"/>
                                      </a:lnTo>
                                      <a:lnTo>
                                        <a:pt x="1269" y="969"/>
                                      </a:lnTo>
                                      <a:lnTo>
                                        <a:pt x="1289" y="899"/>
                                      </a:lnTo>
                                      <a:lnTo>
                                        <a:pt x="1304" y="819"/>
                                      </a:lnTo>
                                      <a:lnTo>
                                        <a:pt x="1309" y="734"/>
                                      </a:lnTo>
                                      <a:lnTo>
                                        <a:pt x="1309" y="639"/>
                                      </a:lnTo>
                                      <a:lnTo>
                                        <a:pt x="1344" y="709"/>
                                      </a:lnTo>
                                      <a:lnTo>
                                        <a:pt x="1384" y="769"/>
                                      </a:lnTo>
                                      <a:lnTo>
                                        <a:pt x="1429" y="824"/>
                                      </a:lnTo>
                                      <a:lnTo>
                                        <a:pt x="1480" y="864"/>
                                      </a:lnTo>
                                      <a:lnTo>
                                        <a:pt x="1525" y="889"/>
                                      </a:lnTo>
                                      <a:lnTo>
                                        <a:pt x="1565" y="909"/>
                                      </a:lnTo>
                                      <a:lnTo>
                                        <a:pt x="1610" y="919"/>
                                      </a:lnTo>
                                      <a:lnTo>
                                        <a:pt x="1655" y="919"/>
                                      </a:lnTo>
                                      <a:lnTo>
                                        <a:pt x="1695" y="909"/>
                                      </a:lnTo>
                                      <a:lnTo>
                                        <a:pt x="1725" y="889"/>
                                      </a:lnTo>
                                      <a:lnTo>
                                        <a:pt x="1755" y="864"/>
                                      </a:lnTo>
                                      <a:lnTo>
                                        <a:pt x="1780" y="834"/>
                                      </a:lnTo>
                                      <a:lnTo>
                                        <a:pt x="1795" y="789"/>
                                      </a:lnTo>
                                      <a:lnTo>
                                        <a:pt x="1806" y="744"/>
                                      </a:lnTo>
                                      <a:lnTo>
                                        <a:pt x="1806" y="694"/>
                                      </a:lnTo>
                                      <a:lnTo>
                                        <a:pt x="1795" y="639"/>
                                      </a:lnTo>
                                      <a:lnTo>
                                        <a:pt x="1856" y="639"/>
                                      </a:lnTo>
                                      <a:lnTo>
                                        <a:pt x="1906" y="624"/>
                                      </a:lnTo>
                                      <a:lnTo>
                                        <a:pt x="1946" y="604"/>
                                      </a:lnTo>
                                      <a:lnTo>
                                        <a:pt x="1961" y="589"/>
                                      </a:lnTo>
                                      <a:lnTo>
                                        <a:pt x="1976" y="574"/>
                                      </a:lnTo>
                                      <a:lnTo>
                                        <a:pt x="1996" y="539"/>
                                      </a:lnTo>
                                      <a:lnTo>
                                        <a:pt x="2006" y="509"/>
                                      </a:lnTo>
                                      <a:lnTo>
                                        <a:pt x="2006" y="474"/>
                                      </a:lnTo>
                                      <a:lnTo>
                                        <a:pt x="1996" y="439"/>
                                      </a:lnTo>
                                      <a:lnTo>
                                        <a:pt x="1976" y="404"/>
                                      </a:lnTo>
                                      <a:lnTo>
                                        <a:pt x="1951" y="374"/>
                                      </a:lnTo>
                                      <a:lnTo>
                                        <a:pt x="1916" y="354"/>
                                      </a:lnTo>
                                      <a:lnTo>
                                        <a:pt x="1876" y="339"/>
                                      </a:lnTo>
                                      <a:lnTo>
                                        <a:pt x="1821" y="329"/>
                                      </a:lnTo>
                                      <a:lnTo>
                                        <a:pt x="1755" y="324"/>
                                      </a:lnTo>
                                      <a:lnTo>
                                        <a:pt x="1685" y="319"/>
                                      </a:lnTo>
                                      <a:lnTo>
                                        <a:pt x="1610" y="324"/>
                                      </a:lnTo>
                                      <a:lnTo>
                                        <a:pt x="456" y="10"/>
                                      </a:lnTo>
                                      <a:lnTo>
                                        <a:pt x="381" y="0"/>
                                      </a:lnTo>
                                      <a:lnTo>
                                        <a:pt x="306" y="0"/>
                                      </a:lnTo>
                                      <a:lnTo>
                                        <a:pt x="241" y="5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30" y="25"/>
                                      </a:lnTo>
                                      <a:lnTo>
                                        <a:pt x="90" y="45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30" y="89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5" y="199"/>
                                      </a:lnTo>
                                      <a:lnTo>
                                        <a:pt x="20" y="229"/>
                                      </a:lnTo>
                                      <a:lnTo>
                                        <a:pt x="40" y="254"/>
                                      </a:lnTo>
                                      <a:lnTo>
                                        <a:pt x="70" y="279"/>
                                      </a:lnTo>
                                      <a:lnTo>
                                        <a:pt x="110" y="299"/>
                                      </a:lnTo>
                                      <a:lnTo>
                                        <a:pt x="75" y="319"/>
                                      </a:lnTo>
                                      <a:lnTo>
                                        <a:pt x="45" y="344"/>
                                      </a:lnTo>
                                      <a:lnTo>
                                        <a:pt x="30" y="374"/>
                                      </a:lnTo>
                                      <a:lnTo>
                                        <a:pt x="15" y="404"/>
                                      </a:lnTo>
                                      <a:lnTo>
                                        <a:pt x="10" y="434"/>
                                      </a:lnTo>
                                      <a:lnTo>
                                        <a:pt x="15" y="459"/>
                                      </a:lnTo>
                                      <a:lnTo>
                                        <a:pt x="25" y="484"/>
                                      </a:lnTo>
                                      <a:lnTo>
                                        <a:pt x="40" y="509"/>
                                      </a:lnTo>
                                      <a:lnTo>
                                        <a:pt x="65" y="529"/>
                                      </a:lnTo>
                                      <a:lnTo>
                                        <a:pt x="90" y="539"/>
                                      </a:lnTo>
                                      <a:lnTo>
                                        <a:pt x="125" y="544"/>
                                      </a:lnTo>
                                      <a:lnTo>
                                        <a:pt x="165" y="5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Freeform 3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1" y="7340"/>
                                  <a:ext cx="1213" cy="861"/>
                                </a:xfrm>
                                <a:custGeom>
                                  <a:avLst/>
                                  <a:gdLst>
                                    <a:gd name="T0" fmla="*/ 1379 w 1379"/>
                                    <a:gd name="T1" fmla="*/ 599 h 979"/>
                                    <a:gd name="T2" fmla="*/ 1334 w 1379"/>
                                    <a:gd name="T3" fmla="*/ 494 h 979"/>
                                    <a:gd name="T4" fmla="*/ 1244 w 1379"/>
                                    <a:gd name="T5" fmla="*/ 415 h 979"/>
                                    <a:gd name="T6" fmla="*/ 1098 w 1379"/>
                                    <a:gd name="T7" fmla="*/ 340 h 979"/>
                                    <a:gd name="T8" fmla="*/ 1169 w 1379"/>
                                    <a:gd name="T9" fmla="*/ 260 h 979"/>
                                    <a:gd name="T10" fmla="*/ 1179 w 1379"/>
                                    <a:gd name="T11" fmla="*/ 205 h 979"/>
                                    <a:gd name="T12" fmla="*/ 1144 w 1379"/>
                                    <a:gd name="T13" fmla="*/ 140 h 979"/>
                                    <a:gd name="T14" fmla="*/ 1103 w 1379"/>
                                    <a:gd name="T15" fmla="*/ 110 h 979"/>
                                    <a:gd name="T16" fmla="*/ 1043 w 1379"/>
                                    <a:gd name="T17" fmla="*/ 95 h 979"/>
                                    <a:gd name="T18" fmla="*/ 938 w 1379"/>
                                    <a:gd name="T19" fmla="*/ 110 h 979"/>
                                    <a:gd name="T20" fmla="*/ 898 w 1379"/>
                                    <a:gd name="T21" fmla="*/ 95 h 979"/>
                                    <a:gd name="T22" fmla="*/ 863 w 1379"/>
                                    <a:gd name="T23" fmla="*/ 25 h 979"/>
                                    <a:gd name="T24" fmla="*/ 818 w 1379"/>
                                    <a:gd name="T25" fmla="*/ 5 h 979"/>
                                    <a:gd name="T26" fmla="*/ 757 w 1379"/>
                                    <a:gd name="T27" fmla="*/ 0 h 979"/>
                                    <a:gd name="T28" fmla="*/ 677 w 1379"/>
                                    <a:gd name="T29" fmla="*/ 25 h 979"/>
                                    <a:gd name="T30" fmla="*/ 637 w 1379"/>
                                    <a:gd name="T31" fmla="*/ 60 h 979"/>
                                    <a:gd name="T32" fmla="*/ 622 w 1379"/>
                                    <a:gd name="T33" fmla="*/ 140 h 979"/>
                                    <a:gd name="T34" fmla="*/ 507 w 1379"/>
                                    <a:gd name="T35" fmla="*/ 60 h 979"/>
                                    <a:gd name="T36" fmla="*/ 396 w 1379"/>
                                    <a:gd name="T37" fmla="*/ 15 h 979"/>
                                    <a:gd name="T38" fmla="*/ 271 w 1379"/>
                                    <a:gd name="T39" fmla="*/ 20 h 979"/>
                                    <a:gd name="T40" fmla="*/ 211 w 1379"/>
                                    <a:gd name="T41" fmla="*/ 50 h 979"/>
                                    <a:gd name="T42" fmla="*/ 186 w 1379"/>
                                    <a:gd name="T43" fmla="*/ 120 h 979"/>
                                    <a:gd name="T44" fmla="*/ 216 w 1379"/>
                                    <a:gd name="T45" fmla="*/ 175 h 979"/>
                                    <a:gd name="T46" fmla="*/ 286 w 1379"/>
                                    <a:gd name="T47" fmla="*/ 220 h 979"/>
                                    <a:gd name="T48" fmla="*/ 120 w 1379"/>
                                    <a:gd name="T49" fmla="*/ 275 h 979"/>
                                    <a:gd name="T50" fmla="*/ 45 w 1379"/>
                                    <a:gd name="T51" fmla="*/ 335 h 979"/>
                                    <a:gd name="T52" fmla="*/ 0 w 1379"/>
                                    <a:gd name="T53" fmla="*/ 419 h 979"/>
                                    <a:gd name="T54" fmla="*/ 10 w 1379"/>
                                    <a:gd name="T55" fmla="*/ 469 h 979"/>
                                    <a:gd name="T56" fmla="*/ 55 w 1379"/>
                                    <a:gd name="T57" fmla="*/ 504 h 979"/>
                                    <a:gd name="T58" fmla="*/ 181 w 1379"/>
                                    <a:gd name="T59" fmla="*/ 499 h 979"/>
                                    <a:gd name="T60" fmla="*/ 186 w 1379"/>
                                    <a:gd name="T61" fmla="*/ 514 h 979"/>
                                    <a:gd name="T62" fmla="*/ 95 w 1379"/>
                                    <a:gd name="T63" fmla="*/ 634 h 979"/>
                                    <a:gd name="T64" fmla="*/ 90 w 1379"/>
                                    <a:gd name="T65" fmla="*/ 704 h 979"/>
                                    <a:gd name="T66" fmla="*/ 115 w 1379"/>
                                    <a:gd name="T67" fmla="*/ 759 h 979"/>
                                    <a:gd name="T68" fmla="*/ 191 w 1379"/>
                                    <a:gd name="T69" fmla="*/ 794 h 979"/>
                                    <a:gd name="T70" fmla="*/ 256 w 1379"/>
                                    <a:gd name="T71" fmla="*/ 769 h 979"/>
                                    <a:gd name="T72" fmla="*/ 346 w 1379"/>
                                    <a:gd name="T73" fmla="*/ 674 h 979"/>
                                    <a:gd name="T74" fmla="*/ 311 w 1379"/>
                                    <a:gd name="T75" fmla="*/ 764 h 979"/>
                                    <a:gd name="T76" fmla="*/ 306 w 1379"/>
                                    <a:gd name="T77" fmla="*/ 849 h 979"/>
                                    <a:gd name="T78" fmla="*/ 356 w 1379"/>
                                    <a:gd name="T79" fmla="*/ 934 h 979"/>
                                    <a:gd name="T80" fmla="*/ 416 w 1379"/>
                                    <a:gd name="T81" fmla="*/ 949 h 979"/>
                                    <a:gd name="T82" fmla="*/ 507 w 1379"/>
                                    <a:gd name="T83" fmla="*/ 909 h 979"/>
                                    <a:gd name="T84" fmla="*/ 562 w 1379"/>
                                    <a:gd name="T85" fmla="*/ 829 h 979"/>
                                    <a:gd name="T86" fmla="*/ 597 w 1379"/>
                                    <a:gd name="T87" fmla="*/ 714 h 979"/>
                                    <a:gd name="T88" fmla="*/ 632 w 1379"/>
                                    <a:gd name="T89" fmla="*/ 869 h 979"/>
                                    <a:gd name="T90" fmla="*/ 682 w 1379"/>
                                    <a:gd name="T91" fmla="*/ 934 h 979"/>
                                    <a:gd name="T92" fmla="*/ 762 w 1379"/>
                                    <a:gd name="T93" fmla="*/ 979 h 979"/>
                                    <a:gd name="T94" fmla="*/ 813 w 1379"/>
                                    <a:gd name="T95" fmla="*/ 969 h 979"/>
                                    <a:gd name="T96" fmla="*/ 848 w 1379"/>
                                    <a:gd name="T97" fmla="*/ 929 h 979"/>
                                    <a:gd name="T98" fmla="*/ 843 w 1379"/>
                                    <a:gd name="T99" fmla="*/ 814 h 979"/>
                                    <a:gd name="T100" fmla="*/ 873 w 1379"/>
                                    <a:gd name="T101" fmla="*/ 819 h 979"/>
                                    <a:gd name="T102" fmla="*/ 1028 w 1379"/>
                                    <a:gd name="T103" fmla="*/ 914 h 979"/>
                                    <a:gd name="T104" fmla="*/ 1108 w 1379"/>
                                    <a:gd name="T105" fmla="*/ 929 h 979"/>
                                    <a:gd name="T106" fmla="*/ 1169 w 1379"/>
                                    <a:gd name="T107" fmla="*/ 904 h 979"/>
                                    <a:gd name="T108" fmla="*/ 1204 w 1379"/>
                                    <a:gd name="T109" fmla="*/ 819 h 979"/>
                                    <a:gd name="T110" fmla="*/ 1179 w 1379"/>
                                    <a:gd name="T111" fmla="*/ 739 h 979"/>
                                    <a:gd name="T112" fmla="*/ 1053 w 1379"/>
                                    <a:gd name="T113" fmla="*/ 609 h 979"/>
                                    <a:gd name="T114" fmla="*/ 1159 w 1379"/>
                                    <a:gd name="T115" fmla="*/ 664 h 979"/>
                                    <a:gd name="T116" fmla="*/ 1259 w 1379"/>
                                    <a:gd name="T117" fmla="*/ 684 h 979"/>
                                    <a:gd name="T118" fmla="*/ 1354 w 1379"/>
                                    <a:gd name="T119" fmla="*/ 654 h 9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379" h="979">
                                      <a:moveTo>
                                        <a:pt x="1369" y="629"/>
                                      </a:moveTo>
                                      <a:lnTo>
                                        <a:pt x="1369" y="629"/>
                                      </a:lnTo>
                                      <a:lnTo>
                                        <a:pt x="1379" y="599"/>
                                      </a:lnTo>
                                      <a:lnTo>
                                        <a:pt x="1374" y="569"/>
                                      </a:lnTo>
                                      <a:lnTo>
                                        <a:pt x="1359" y="534"/>
                                      </a:lnTo>
                                      <a:lnTo>
                                        <a:pt x="1334" y="494"/>
                                      </a:lnTo>
                                      <a:lnTo>
                                        <a:pt x="1294" y="454"/>
                                      </a:lnTo>
                                      <a:lnTo>
                                        <a:pt x="1244" y="415"/>
                                      </a:lnTo>
                                      <a:lnTo>
                                        <a:pt x="1179" y="375"/>
                                      </a:lnTo>
                                      <a:lnTo>
                                        <a:pt x="1098" y="340"/>
                                      </a:lnTo>
                                      <a:lnTo>
                                        <a:pt x="1128" y="310"/>
                                      </a:lnTo>
                                      <a:lnTo>
                                        <a:pt x="1154" y="285"/>
                                      </a:lnTo>
                                      <a:lnTo>
                                        <a:pt x="1169" y="260"/>
                                      </a:lnTo>
                                      <a:lnTo>
                                        <a:pt x="1174" y="230"/>
                                      </a:lnTo>
                                      <a:lnTo>
                                        <a:pt x="1179" y="205"/>
                                      </a:lnTo>
                                      <a:lnTo>
                                        <a:pt x="1174" y="180"/>
                                      </a:lnTo>
                                      <a:lnTo>
                                        <a:pt x="1164" y="160"/>
                                      </a:lnTo>
                                      <a:lnTo>
                                        <a:pt x="1144" y="140"/>
                                      </a:lnTo>
                                      <a:lnTo>
                                        <a:pt x="1123" y="120"/>
                                      </a:lnTo>
                                      <a:lnTo>
                                        <a:pt x="1103" y="110"/>
                                      </a:lnTo>
                                      <a:lnTo>
                                        <a:pt x="1073" y="100"/>
                                      </a:lnTo>
                                      <a:lnTo>
                                        <a:pt x="1043" y="95"/>
                                      </a:lnTo>
                                      <a:lnTo>
                                        <a:pt x="1008" y="95"/>
                                      </a:lnTo>
                                      <a:lnTo>
                                        <a:pt x="973" y="100"/>
                                      </a:lnTo>
                                      <a:lnTo>
                                        <a:pt x="938" y="110"/>
                                      </a:lnTo>
                                      <a:lnTo>
                                        <a:pt x="903" y="125"/>
                                      </a:lnTo>
                                      <a:lnTo>
                                        <a:pt x="898" y="95"/>
                                      </a:lnTo>
                                      <a:lnTo>
                                        <a:pt x="893" y="65"/>
                                      </a:lnTo>
                                      <a:lnTo>
                                        <a:pt x="883" y="45"/>
                                      </a:lnTo>
                                      <a:lnTo>
                                        <a:pt x="863" y="25"/>
                                      </a:lnTo>
                                      <a:lnTo>
                                        <a:pt x="838" y="15"/>
                                      </a:lnTo>
                                      <a:lnTo>
                                        <a:pt x="818" y="5"/>
                                      </a:lnTo>
                                      <a:lnTo>
                                        <a:pt x="787" y="0"/>
                                      </a:lnTo>
                                      <a:lnTo>
                                        <a:pt x="757" y="0"/>
                                      </a:lnTo>
                                      <a:lnTo>
                                        <a:pt x="727" y="5"/>
                                      </a:lnTo>
                                      <a:lnTo>
                                        <a:pt x="702" y="15"/>
                                      </a:lnTo>
                                      <a:lnTo>
                                        <a:pt x="677" y="25"/>
                                      </a:lnTo>
                                      <a:lnTo>
                                        <a:pt x="657" y="40"/>
                                      </a:lnTo>
                                      <a:lnTo>
                                        <a:pt x="637" y="60"/>
                                      </a:lnTo>
                                      <a:lnTo>
                                        <a:pt x="627" y="85"/>
                                      </a:lnTo>
                                      <a:lnTo>
                                        <a:pt x="622" y="110"/>
                                      </a:lnTo>
                                      <a:lnTo>
                                        <a:pt x="622" y="140"/>
                                      </a:lnTo>
                                      <a:lnTo>
                                        <a:pt x="567" y="95"/>
                                      </a:lnTo>
                                      <a:lnTo>
                                        <a:pt x="507" y="60"/>
                                      </a:lnTo>
                                      <a:lnTo>
                                        <a:pt x="451" y="30"/>
                                      </a:lnTo>
                                      <a:lnTo>
                                        <a:pt x="396" y="15"/>
                                      </a:lnTo>
                                      <a:lnTo>
                                        <a:pt x="351" y="10"/>
                                      </a:lnTo>
                                      <a:lnTo>
                                        <a:pt x="306" y="10"/>
                                      </a:lnTo>
                                      <a:lnTo>
                                        <a:pt x="271" y="20"/>
                                      </a:lnTo>
                                      <a:lnTo>
                                        <a:pt x="236" y="30"/>
                                      </a:lnTo>
                                      <a:lnTo>
                                        <a:pt x="211" y="50"/>
                                      </a:lnTo>
                                      <a:lnTo>
                                        <a:pt x="191" y="70"/>
                                      </a:lnTo>
                                      <a:lnTo>
                                        <a:pt x="181" y="95"/>
                                      </a:lnTo>
                                      <a:lnTo>
                                        <a:pt x="186" y="120"/>
                                      </a:lnTo>
                                      <a:lnTo>
                                        <a:pt x="196" y="150"/>
                                      </a:lnTo>
                                      <a:lnTo>
                                        <a:pt x="216" y="175"/>
                                      </a:lnTo>
                                      <a:lnTo>
                                        <a:pt x="246" y="200"/>
                                      </a:lnTo>
                                      <a:lnTo>
                                        <a:pt x="286" y="220"/>
                                      </a:lnTo>
                                      <a:lnTo>
                                        <a:pt x="226" y="235"/>
                                      </a:lnTo>
                                      <a:lnTo>
                                        <a:pt x="171" y="250"/>
                                      </a:lnTo>
                                      <a:lnTo>
                                        <a:pt x="120" y="275"/>
                                      </a:lnTo>
                                      <a:lnTo>
                                        <a:pt x="80" y="305"/>
                                      </a:lnTo>
                                      <a:lnTo>
                                        <a:pt x="45" y="335"/>
                                      </a:lnTo>
                                      <a:lnTo>
                                        <a:pt x="25" y="365"/>
                                      </a:lnTo>
                                      <a:lnTo>
                                        <a:pt x="10" y="390"/>
                                      </a:lnTo>
                                      <a:lnTo>
                                        <a:pt x="0" y="419"/>
                                      </a:lnTo>
                                      <a:lnTo>
                                        <a:pt x="0" y="449"/>
                                      </a:lnTo>
                                      <a:lnTo>
                                        <a:pt x="10" y="469"/>
                                      </a:lnTo>
                                      <a:lnTo>
                                        <a:pt x="30" y="489"/>
                                      </a:lnTo>
                                      <a:lnTo>
                                        <a:pt x="55" y="504"/>
                                      </a:lnTo>
                                      <a:lnTo>
                                        <a:pt x="90" y="509"/>
                                      </a:lnTo>
                                      <a:lnTo>
                                        <a:pt x="130" y="509"/>
                                      </a:lnTo>
                                      <a:lnTo>
                                        <a:pt x="181" y="499"/>
                                      </a:lnTo>
                                      <a:lnTo>
                                        <a:pt x="236" y="479"/>
                                      </a:lnTo>
                                      <a:lnTo>
                                        <a:pt x="186" y="514"/>
                                      </a:lnTo>
                                      <a:lnTo>
                                        <a:pt x="145" y="554"/>
                                      </a:lnTo>
                                      <a:lnTo>
                                        <a:pt x="115" y="589"/>
                                      </a:lnTo>
                                      <a:lnTo>
                                        <a:pt x="95" y="634"/>
                                      </a:lnTo>
                                      <a:lnTo>
                                        <a:pt x="90" y="669"/>
                                      </a:lnTo>
                                      <a:lnTo>
                                        <a:pt x="90" y="704"/>
                                      </a:lnTo>
                                      <a:lnTo>
                                        <a:pt x="95" y="734"/>
                                      </a:lnTo>
                                      <a:lnTo>
                                        <a:pt x="115" y="759"/>
                                      </a:lnTo>
                                      <a:lnTo>
                                        <a:pt x="135" y="779"/>
                                      </a:lnTo>
                                      <a:lnTo>
                                        <a:pt x="161" y="789"/>
                                      </a:lnTo>
                                      <a:lnTo>
                                        <a:pt x="191" y="794"/>
                                      </a:lnTo>
                                      <a:lnTo>
                                        <a:pt x="221" y="784"/>
                                      </a:lnTo>
                                      <a:lnTo>
                                        <a:pt x="256" y="769"/>
                                      </a:lnTo>
                                      <a:lnTo>
                                        <a:pt x="286" y="744"/>
                                      </a:lnTo>
                                      <a:lnTo>
                                        <a:pt x="316" y="714"/>
                                      </a:lnTo>
                                      <a:lnTo>
                                        <a:pt x="346" y="674"/>
                                      </a:lnTo>
                                      <a:lnTo>
                                        <a:pt x="321" y="719"/>
                                      </a:lnTo>
                                      <a:lnTo>
                                        <a:pt x="311" y="764"/>
                                      </a:lnTo>
                                      <a:lnTo>
                                        <a:pt x="301" y="809"/>
                                      </a:lnTo>
                                      <a:lnTo>
                                        <a:pt x="306" y="849"/>
                                      </a:lnTo>
                                      <a:lnTo>
                                        <a:pt x="316" y="884"/>
                                      </a:lnTo>
                                      <a:lnTo>
                                        <a:pt x="331" y="914"/>
                                      </a:lnTo>
                                      <a:lnTo>
                                        <a:pt x="356" y="934"/>
                                      </a:lnTo>
                                      <a:lnTo>
                                        <a:pt x="381" y="944"/>
                                      </a:lnTo>
                                      <a:lnTo>
                                        <a:pt x="416" y="949"/>
                                      </a:lnTo>
                                      <a:lnTo>
                                        <a:pt x="446" y="944"/>
                                      </a:lnTo>
                                      <a:lnTo>
                                        <a:pt x="476" y="934"/>
                                      </a:lnTo>
                                      <a:lnTo>
                                        <a:pt x="507" y="909"/>
                                      </a:lnTo>
                                      <a:lnTo>
                                        <a:pt x="542" y="874"/>
                                      </a:lnTo>
                                      <a:lnTo>
                                        <a:pt x="562" y="829"/>
                                      </a:lnTo>
                                      <a:lnTo>
                                        <a:pt x="582" y="774"/>
                                      </a:lnTo>
                                      <a:lnTo>
                                        <a:pt x="597" y="714"/>
                                      </a:lnTo>
                                      <a:lnTo>
                                        <a:pt x="602" y="769"/>
                                      </a:lnTo>
                                      <a:lnTo>
                                        <a:pt x="612" y="819"/>
                                      </a:lnTo>
                                      <a:lnTo>
                                        <a:pt x="632" y="869"/>
                                      </a:lnTo>
                                      <a:lnTo>
                                        <a:pt x="657" y="909"/>
                                      </a:lnTo>
                                      <a:lnTo>
                                        <a:pt x="682" y="934"/>
                                      </a:lnTo>
                                      <a:lnTo>
                                        <a:pt x="707" y="959"/>
                                      </a:lnTo>
                                      <a:lnTo>
                                        <a:pt x="737" y="969"/>
                                      </a:lnTo>
                                      <a:lnTo>
                                        <a:pt x="762" y="979"/>
                                      </a:lnTo>
                                      <a:lnTo>
                                        <a:pt x="792" y="979"/>
                                      </a:lnTo>
                                      <a:lnTo>
                                        <a:pt x="813" y="969"/>
                                      </a:lnTo>
                                      <a:lnTo>
                                        <a:pt x="833" y="954"/>
                                      </a:lnTo>
                                      <a:lnTo>
                                        <a:pt x="848" y="929"/>
                                      </a:lnTo>
                                      <a:lnTo>
                                        <a:pt x="853" y="899"/>
                                      </a:lnTo>
                                      <a:lnTo>
                                        <a:pt x="853" y="859"/>
                                      </a:lnTo>
                                      <a:lnTo>
                                        <a:pt x="843" y="814"/>
                                      </a:lnTo>
                                      <a:lnTo>
                                        <a:pt x="823" y="764"/>
                                      </a:lnTo>
                                      <a:lnTo>
                                        <a:pt x="873" y="819"/>
                                      </a:lnTo>
                                      <a:lnTo>
                                        <a:pt x="923" y="864"/>
                                      </a:lnTo>
                                      <a:lnTo>
                                        <a:pt x="973" y="894"/>
                                      </a:lnTo>
                                      <a:lnTo>
                                        <a:pt x="1028" y="914"/>
                                      </a:lnTo>
                                      <a:lnTo>
                                        <a:pt x="1068" y="924"/>
                                      </a:lnTo>
                                      <a:lnTo>
                                        <a:pt x="1108" y="929"/>
                                      </a:lnTo>
                                      <a:lnTo>
                                        <a:pt x="1139" y="919"/>
                                      </a:lnTo>
                                      <a:lnTo>
                                        <a:pt x="1169" y="904"/>
                                      </a:lnTo>
                                      <a:lnTo>
                                        <a:pt x="1189" y="879"/>
                                      </a:lnTo>
                                      <a:lnTo>
                                        <a:pt x="1204" y="854"/>
                                      </a:lnTo>
                                      <a:lnTo>
                                        <a:pt x="1204" y="819"/>
                                      </a:lnTo>
                                      <a:lnTo>
                                        <a:pt x="1194" y="784"/>
                                      </a:lnTo>
                                      <a:lnTo>
                                        <a:pt x="1179" y="739"/>
                                      </a:lnTo>
                                      <a:lnTo>
                                        <a:pt x="1149" y="694"/>
                                      </a:lnTo>
                                      <a:lnTo>
                                        <a:pt x="1103" y="654"/>
                                      </a:lnTo>
                                      <a:lnTo>
                                        <a:pt x="1053" y="609"/>
                                      </a:lnTo>
                                      <a:lnTo>
                                        <a:pt x="1108" y="644"/>
                                      </a:lnTo>
                                      <a:lnTo>
                                        <a:pt x="1159" y="664"/>
                                      </a:lnTo>
                                      <a:lnTo>
                                        <a:pt x="1209" y="679"/>
                                      </a:lnTo>
                                      <a:lnTo>
                                        <a:pt x="1259" y="684"/>
                                      </a:lnTo>
                                      <a:lnTo>
                                        <a:pt x="1299" y="684"/>
                                      </a:lnTo>
                                      <a:lnTo>
                                        <a:pt x="1329" y="674"/>
                                      </a:lnTo>
                                      <a:lnTo>
                                        <a:pt x="1354" y="654"/>
                                      </a:lnTo>
                                      <a:lnTo>
                                        <a:pt x="1369" y="6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Freeform 3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94" y="7520"/>
                                  <a:ext cx="371" cy="303"/>
                                </a:xfrm>
                                <a:custGeom>
                                  <a:avLst/>
                                  <a:gdLst>
                                    <a:gd name="T0" fmla="*/ 16 w 422"/>
                                    <a:gd name="T1" fmla="*/ 105 h 344"/>
                                    <a:gd name="T2" fmla="*/ 31 w 422"/>
                                    <a:gd name="T3" fmla="*/ 125 h 344"/>
                                    <a:gd name="T4" fmla="*/ 61 w 422"/>
                                    <a:gd name="T5" fmla="*/ 140 h 344"/>
                                    <a:gd name="T6" fmla="*/ 26 w 422"/>
                                    <a:gd name="T7" fmla="*/ 165 h 344"/>
                                    <a:gd name="T8" fmla="*/ 6 w 422"/>
                                    <a:gd name="T9" fmla="*/ 195 h 344"/>
                                    <a:gd name="T10" fmla="*/ 0 w 422"/>
                                    <a:gd name="T11" fmla="*/ 210 h 344"/>
                                    <a:gd name="T12" fmla="*/ 6 w 422"/>
                                    <a:gd name="T13" fmla="*/ 234 h 344"/>
                                    <a:gd name="T14" fmla="*/ 11 w 422"/>
                                    <a:gd name="T15" fmla="*/ 249 h 344"/>
                                    <a:gd name="T16" fmla="*/ 36 w 422"/>
                                    <a:gd name="T17" fmla="*/ 269 h 344"/>
                                    <a:gd name="T18" fmla="*/ 61 w 422"/>
                                    <a:gd name="T19" fmla="*/ 274 h 344"/>
                                    <a:gd name="T20" fmla="*/ 81 w 422"/>
                                    <a:gd name="T21" fmla="*/ 274 h 344"/>
                                    <a:gd name="T22" fmla="*/ 111 w 422"/>
                                    <a:gd name="T23" fmla="*/ 264 h 344"/>
                                    <a:gd name="T24" fmla="*/ 131 w 422"/>
                                    <a:gd name="T25" fmla="*/ 249 h 344"/>
                                    <a:gd name="T26" fmla="*/ 126 w 422"/>
                                    <a:gd name="T27" fmla="*/ 289 h 344"/>
                                    <a:gd name="T28" fmla="*/ 136 w 422"/>
                                    <a:gd name="T29" fmla="*/ 319 h 344"/>
                                    <a:gd name="T30" fmla="*/ 151 w 422"/>
                                    <a:gd name="T31" fmla="*/ 334 h 344"/>
                                    <a:gd name="T32" fmla="*/ 171 w 422"/>
                                    <a:gd name="T33" fmla="*/ 344 h 344"/>
                                    <a:gd name="T34" fmla="*/ 186 w 422"/>
                                    <a:gd name="T35" fmla="*/ 339 h 344"/>
                                    <a:gd name="T36" fmla="*/ 211 w 422"/>
                                    <a:gd name="T37" fmla="*/ 319 h 344"/>
                                    <a:gd name="T38" fmla="*/ 216 w 422"/>
                                    <a:gd name="T39" fmla="*/ 304 h 344"/>
                                    <a:gd name="T40" fmla="*/ 221 w 422"/>
                                    <a:gd name="T41" fmla="*/ 269 h 344"/>
                                    <a:gd name="T42" fmla="*/ 221 w 422"/>
                                    <a:gd name="T43" fmla="*/ 249 h 344"/>
                                    <a:gd name="T44" fmla="*/ 256 w 422"/>
                                    <a:gd name="T45" fmla="*/ 294 h 344"/>
                                    <a:gd name="T46" fmla="*/ 271 w 422"/>
                                    <a:gd name="T47" fmla="*/ 304 h 344"/>
                                    <a:gd name="T48" fmla="*/ 321 w 422"/>
                                    <a:gd name="T49" fmla="*/ 304 h 344"/>
                                    <a:gd name="T50" fmla="*/ 342 w 422"/>
                                    <a:gd name="T51" fmla="*/ 289 h 344"/>
                                    <a:gd name="T52" fmla="*/ 357 w 422"/>
                                    <a:gd name="T53" fmla="*/ 264 h 344"/>
                                    <a:gd name="T54" fmla="*/ 357 w 422"/>
                                    <a:gd name="T55" fmla="*/ 234 h 344"/>
                                    <a:gd name="T56" fmla="*/ 347 w 422"/>
                                    <a:gd name="T57" fmla="*/ 200 h 344"/>
                                    <a:gd name="T58" fmla="*/ 392 w 422"/>
                                    <a:gd name="T59" fmla="*/ 200 h 344"/>
                                    <a:gd name="T60" fmla="*/ 402 w 422"/>
                                    <a:gd name="T61" fmla="*/ 195 h 344"/>
                                    <a:gd name="T62" fmla="*/ 422 w 422"/>
                                    <a:gd name="T63" fmla="*/ 160 h 344"/>
                                    <a:gd name="T64" fmla="*/ 417 w 422"/>
                                    <a:gd name="T65" fmla="*/ 135 h 344"/>
                                    <a:gd name="T66" fmla="*/ 402 w 422"/>
                                    <a:gd name="T67" fmla="*/ 120 h 344"/>
                                    <a:gd name="T68" fmla="*/ 377 w 422"/>
                                    <a:gd name="T69" fmla="*/ 110 h 344"/>
                                    <a:gd name="T70" fmla="*/ 347 w 422"/>
                                    <a:gd name="T71" fmla="*/ 110 h 344"/>
                                    <a:gd name="T72" fmla="*/ 357 w 422"/>
                                    <a:gd name="T73" fmla="*/ 80 h 344"/>
                                    <a:gd name="T74" fmla="*/ 352 w 422"/>
                                    <a:gd name="T75" fmla="*/ 55 h 344"/>
                                    <a:gd name="T76" fmla="*/ 342 w 422"/>
                                    <a:gd name="T77" fmla="*/ 35 h 344"/>
                                    <a:gd name="T78" fmla="*/ 316 w 422"/>
                                    <a:gd name="T79" fmla="*/ 20 h 344"/>
                                    <a:gd name="T80" fmla="*/ 266 w 422"/>
                                    <a:gd name="T81" fmla="*/ 25 h 344"/>
                                    <a:gd name="T82" fmla="*/ 256 w 422"/>
                                    <a:gd name="T83" fmla="*/ 35 h 344"/>
                                    <a:gd name="T84" fmla="*/ 226 w 422"/>
                                    <a:gd name="T85" fmla="*/ 80 h 344"/>
                                    <a:gd name="T86" fmla="*/ 226 w 422"/>
                                    <a:gd name="T87" fmla="*/ 45 h 344"/>
                                    <a:gd name="T88" fmla="*/ 211 w 422"/>
                                    <a:gd name="T89" fmla="*/ 20 h 344"/>
                                    <a:gd name="T90" fmla="*/ 196 w 422"/>
                                    <a:gd name="T91" fmla="*/ 5 h 344"/>
                                    <a:gd name="T92" fmla="*/ 171 w 422"/>
                                    <a:gd name="T93" fmla="*/ 0 h 344"/>
                                    <a:gd name="T94" fmla="*/ 136 w 422"/>
                                    <a:gd name="T95" fmla="*/ 20 h 344"/>
                                    <a:gd name="T96" fmla="*/ 126 w 422"/>
                                    <a:gd name="T97" fmla="*/ 35 h 344"/>
                                    <a:gd name="T98" fmla="*/ 121 w 422"/>
                                    <a:gd name="T99" fmla="*/ 80 h 344"/>
                                    <a:gd name="T100" fmla="*/ 86 w 422"/>
                                    <a:gd name="T101" fmla="*/ 60 h 344"/>
                                    <a:gd name="T102" fmla="*/ 51 w 422"/>
                                    <a:gd name="T103" fmla="*/ 50 h 344"/>
                                    <a:gd name="T104" fmla="*/ 31 w 422"/>
                                    <a:gd name="T105" fmla="*/ 55 h 344"/>
                                    <a:gd name="T106" fmla="*/ 16 w 422"/>
                                    <a:gd name="T107" fmla="*/ 70 h 344"/>
                                    <a:gd name="T108" fmla="*/ 11 w 422"/>
                                    <a:gd name="T109" fmla="*/ 85 h 344"/>
                                    <a:gd name="T110" fmla="*/ 16 w 422"/>
                                    <a:gd name="T111" fmla="*/ 105 h 3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22" h="344">
                                      <a:moveTo>
                                        <a:pt x="16" y="105"/>
                                      </a:moveTo>
                                      <a:lnTo>
                                        <a:pt x="16" y="105"/>
                                      </a:lnTo>
                                      <a:lnTo>
                                        <a:pt x="21" y="115"/>
                                      </a:lnTo>
                                      <a:lnTo>
                                        <a:pt x="31" y="125"/>
                                      </a:lnTo>
                                      <a:lnTo>
                                        <a:pt x="61" y="140"/>
                                      </a:lnTo>
                                      <a:lnTo>
                                        <a:pt x="41" y="150"/>
                                      </a:lnTo>
                                      <a:lnTo>
                                        <a:pt x="26" y="165"/>
                                      </a:lnTo>
                                      <a:lnTo>
                                        <a:pt x="11" y="180"/>
                                      </a:lnTo>
                                      <a:lnTo>
                                        <a:pt x="6" y="195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6" y="234"/>
                                      </a:lnTo>
                                      <a:lnTo>
                                        <a:pt x="11" y="249"/>
                                      </a:lnTo>
                                      <a:lnTo>
                                        <a:pt x="21" y="259"/>
                                      </a:lnTo>
                                      <a:lnTo>
                                        <a:pt x="36" y="269"/>
                                      </a:lnTo>
                                      <a:lnTo>
                                        <a:pt x="46" y="274"/>
                                      </a:lnTo>
                                      <a:lnTo>
                                        <a:pt x="61" y="274"/>
                                      </a:lnTo>
                                      <a:lnTo>
                                        <a:pt x="81" y="274"/>
                                      </a:lnTo>
                                      <a:lnTo>
                                        <a:pt x="96" y="269"/>
                                      </a:lnTo>
                                      <a:lnTo>
                                        <a:pt x="111" y="264"/>
                                      </a:lnTo>
                                      <a:lnTo>
                                        <a:pt x="131" y="249"/>
                                      </a:lnTo>
                                      <a:lnTo>
                                        <a:pt x="126" y="269"/>
                                      </a:lnTo>
                                      <a:lnTo>
                                        <a:pt x="126" y="289"/>
                                      </a:lnTo>
                                      <a:lnTo>
                                        <a:pt x="131" y="304"/>
                                      </a:lnTo>
                                      <a:lnTo>
                                        <a:pt x="136" y="319"/>
                                      </a:lnTo>
                                      <a:lnTo>
                                        <a:pt x="151" y="334"/>
                                      </a:lnTo>
                                      <a:lnTo>
                                        <a:pt x="161" y="339"/>
                                      </a:lnTo>
                                      <a:lnTo>
                                        <a:pt x="171" y="344"/>
                                      </a:lnTo>
                                      <a:lnTo>
                                        <a:pt x="186" y="339"/>
                                      </a:lnTo>
                                      <a:lnTo>
                                        <a:pt x="196" y="339"/>
                                      </a:lnTo>
                                      <a:lnTo>
                                        <a:pt x="211" y="319"/>
                                      </a:lnTo>
                                      <a:lnTo>
                                        <a:pt x="216" y="304"/>
                                      </a:lnTo>
                                      <a:lnTo>
                                        <a:pt x="221" y="289"/>
                                      </a:lnTo>
                                      <a:lnTo>
                                        <a:pt x="221" y="269"/>
                                      </a:lnTo>
                                      <a:lnTo>
                                        <a:pt x="221" y="249"/>
                                      </a:lnTo>
                                      <a:lnTo>
                                        <a:pt x="241" y="284"/>
                                      </a:lnTo>
                                      <a:lnTo>
                                        <a:pt x="256" y="294"/>
                                      </a:lnTo>
                                      <a:lnTo>
                                        <a:pt x="271" y="304"/>
                                      </a:lnTo>
                                      <a:lnTo>
                                        <a:pt x="296" y="309"/>
                                      </a:lnTo>
                                      <a:lnTo>
                                        <a:pt x="321" y="304"/>
                                      </a:lnTo>
                                      <a:lnTo>
                                        <a:pt x="342" y="289"/>
                                      </a:lnTo>
                                      <a:lnTo>
                                        <a:pt x="357" y="264"/>
                                      </a:lnTo>
                                      <a:lnTo>
                                        <a:pt x="357" y="249"/>
                                      </a:lnTo>
                                      <a:lnTo>
                                        <a:pt x="357" y="234"/>
                                      </a:lnTo>
                                      <a:lnTo>
                                        <a:pt x="347" y="200"/>
                                      </a:lnTo>
                                      <a:lnTo>
                                        <a:pt x="377" y="205"/>
                                      </a:lnTo>
                                      <a:lnTo>
                                        <a:pt x="392" y="200"/>
                                      </a:lnTo>
                                      <a:lnTo>
                                        <a:pt x="402" y="195"/>
                                      </a:lnTo>
                                      <a:lnTo>
                                        <a:pt x="417" y="180"/>
                                      </a:lnTo>
                                      <a:lnTo>
                                        <a:pt x="422" y="160"/>
                                      </a:lnTo>
                                      <a:lnTo>
                                        <a:pt x="417" y="135"/>
                                      </a:lnTo>
                                      <a:lnTo>
                                        <a:pt x="402" y="120"/>
                                      </a:lnTo>
                                      <a:lnTo>
                                        <a:pt x="392" y="115"/>
                                      </a:lnTo>
                                      <a:lnTo>
                                        <a:pt x="377" y="110"/>
                                      </a:lnTo>
                                      <a:lnTo>
                                        <a:pt x="347" y="110"/>
                                      </a:lnTo>
                                      <a:lnTo>
                                        <a:pt x="352" y="95"/>
                                      </a:lnTo>
                                      <a:lnTo>
                                        <a:pt x="357" y="80"/>
                                      </a:lnTo>
                                      <a:lnTo>
                                        <a:pt x="357" y="65"/>
                                      </a:lnTo>
                                      <a:lnTo>
                                        <a:pt x="352" y="55"/>
                                      </a:lnTo>
                                      <a:lnTo>
                                        <a:pt x="342" y="35"/>
                                      </a:lnTo>
                                      <a:lnTo>
                                        <a:pt x="316" y="20"/>
                                      </a:lnTo>
                                      <a:lnTo>
                                        <a:pt x="291" y="20"/>
                                      </a:lnTo>
                                      <a:lnTo>
                                        <a:pt x="266" y="25"/>
                                      </a:lnTo>
                                      <a:lnTo>
                                        <a:pt x="256" y="35"/>
                                      </a:lnTo>
                                      <a:lnTo>
                                        <a:pt x="246" y="45"/>
                                      </a:lnTo>
                                      <a:lnTo>
                                        <a:pt x="226" y="80"/>
                                      </a:lnTo>
                                      <a:lnTo>
                                        <a:pt x="226" y="45"/>
                                      </a:lnTo>
                                      <a:lnTo>
                                        <a:pt x="221" y="30"/>
                                      </a:lnTo>
                                      <a:lnTo>
                                        <a:pt x="211" y="20"/>
                                      </a:lnTo>
                                      <a:lnTo>
                                        <a:pt x="196" y="5"/>
                                      </a:lnTo>
                                      <a:lnTo>
                                        <a:pt x="171" y="0"/>
                                      </a:lnTo>
                                      <a:lnTo>
                                        <a:pt x="151" y="5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26" y="35"/>
                                      </a:lnTo>
                                      <a:lnTo>
                                        <a:pt x="121" y="45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86" y="6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51" y="50"/>
                                      </a:lnTo>
                                      <a:lnTo>
                                        <a:pt x="31" y="55"/>
                                      </a:lnTo>
                                      <a:lnTo>
                                        <a:pt x="21" y="60"/>
                                      </a:lnTo>
                                      <a:lnTo>
                                        <a:pt x="16" y="70"/>
                                      </a:lnTo>
                                      <a:lnTo>
                                        <a:pt x="11" y="85"/>
                                      </a:lnTo>
                                      <a:lnTo>
                                        <a:pt x="16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Freeform 3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93" y="8835"/>
                                  <a:ext cx="393" cy="917"/>
                                </a:xfrm>
                                <a:custGeom>
                                  <a:avLst/>
                                  <a:gdLst>
                                    <a:gd name="T0" fmla="*/ 191 w 1234"/>
                                    <a:gd name="T1" fmla="*/ 1029 h 1668"/>
                                    <a:gd name="T2" fmla="*/ 106 w 1234"/>
                                    <a:gd name="T3" fmla="*/ 1079 h 1668"/>
                                    <a:gd name="T4" fmla="*/ 45 w 1234"/>
                                    <a:gd name="T5" fmla="*/ 1149 h 1668"/>
                                    <a:gd name="T6" fmla="*/ 25 w 1234"/>
                                    <a:gd name="T7" fmla="*/ 1189 h 1668"/>
                                    <a:gd name="T8" fmla="*/ 5 w 1234"/>
                                    <a:gd name="T9" fmla="*/ 1273 h 1668"/>
                                    <a:gd name="T10" fmla="*/ 0 w 1234"/>
                                    <a:gd name="T11" fmla="*/ 1318 h 1668"/>
                                    <a:gd name="T12" fmla="*/ 15 w 1234"/>
                                    <a:gd name="T13" fmla="*/ 1413 h 1668"/>
                                    <a:gd name="T14" fmla="*/ 50 w 1234"/>
                                    <a:gd name="T15" fmla="*/ 1508 h 1668"/>
                                    <a:gd name="T16" fmla="*/ 80 w 1234"/>
                                    <a:gd name="T17" fmla="*/ 1553 h 1668"/>
                                    <a:gd name="T18" fmla="*/ 151 w 1234"/>
                                    <a:gd name="T19" fmla="*/ 1633 h 1668"/>
                                    <a:gd name="T20" fmla="*/ 191 w 1234"/>
                                    <a:gd name="T21" fmla="*/ 1668 h 1668"/>
                                    <a:gd name="T22" fmla="*/ 216 w 1234"/>
                                    <a:gd name="T23" fmla="*/ 1573 h 1668"/>
                                    <a:gd name="T24" fmla="*/ 256 w 1234"/>
                                    <a:gd name="T25" fmla="*/ 1483 h 1668"/>
                                    <a:gd name="T26" fmla="*/ 311 w 1234"/>
                                    <a:gd name="T27" fmla="*/ 1393 h 1668"/>
                                    <a:gd name="T28" fmla="*/ 381 w 1234"/>
                                    <a:gd name="T29" fmla="*/ 1303 h 1668"/>
                                    <a:gd name="T30" fmla="*/ 462 w 1234"/>
                                    <a:gd name="T31" fmla="*/ 1223 h 1668"/>
                                    <a:gd name="T32" fmla="*/ 677 w 1234"/>
                                    <a:gd name="T33" fmla="*/ 1054 h 1668"/>
                                    <a:gd name="T34" fmla="*/ 808 w 1234"/>
                                    <a:gd name="T35" fmla="*/ 964 h 1668"/>
                                    <a:gd name="T36" fmla="*/ 958 w 1234"/>
                                    <a:gd name="T37" fmla="*/ 844 h 1668"/>
                                    <a:gd name="T38" fmla="*/ 1068 w 1234"/>
                                    <a:gd name="T39" fmla="*/ 714 h 1668"/>
                                    <a:gd name="T40" fmla="*/ 1104 w 1234"/>
                                    <a:gd name="T41" fmla="*/ 644 h 1668"/>
                                    <a:gd name="T42" fmla="*/ 1129 w 1234"/>
                                    <a:gd name="T43" fmla="*/ 574 h 1668"/>
                                    <a:gd name="T44" fmla="*/ 1144 w 1234"/>
                                    <a:gd name="T45" fmla="*/ 504 h 1668"/>
                                    <a:gd name="T46" fmla="*/ 1144 w 1234"/>
                                    <a:gd name="T47" fmla="*/ 434 h 1668"/>
                                    <a:gd name="T48" fmla="*/ 1139 w 1234"/>
                                    <a:gd name="T49" fmla="*/ 394 h 1668"/>
                                    <a:gd name="T50" fmla="*/ 1149 w 1234"/>
                                    <a:gd name="T51" fmla="*/ 299 h 1668"/>
                                    <a:gd name="T52" fmla="*/ 1189 w 1234"/>
                                    <a:gd name="T53" fmla="*/ 130 h 1668"/>
                                    <a:gd name="T54" fmla="*/ 1234 w 1234"/>
                                    <a:gd name="T55" fmla="*/ 0 h 1668"/>
                                    <a:gd name="T56" fmla="*/ 1084 w 1234"/>
                                    <a:gd name="T57" fmla="*/ 120 h 1668"/>
                                    <a:gd name="T58" fmla="*/ 968 w 1234"/>
                                    <a:gd name="T59" fmla="*/ 230 h 1668"/>
                                    <a:gd name="T60" fmla="*/ 878 w 1234"/>
                                    <a:gd name="T61" fmla="*/ 334 h 1668"/>
                                    <a:gd name="T62" fmla="*/ 823 w 1234"/>
                                    <a:gd name="T63" fmla="*/ 434 h 1668"/>
                                    <a:gd name="T64" fmla="*/ 768 w 1234"/>
                                    <a:gd name="T65" fmla="*/ 534 h 1668"/>
                                    <a:gd name="T66" fmla="*/ 652 w 1234"/>
                                    <a:gd name="T67" fmla="*/ 704 h 1668"/>
                                    <a:gd name="T68" fmla="*/ 587 w 1234"/>
                                    <a:gd name="T69" fmla="*/ 774 h 1668"/>
                                    <a:gd name="T70" fmla="*/ 507 w 1234"/>
                                    <a:gd name="T71" fmla="*/ 849 h 1668"/>
                                    <a:gd name="T72" fmla="*/ 411 w 1234"/>
                                    <a:gd name="T73" fmla="*/ 914 h 1668"/>
                                    <a:gd name="T74" fmla="*/ 191 w 1234"/>
                                    <a:gd name="T75" fmla="*/ 1029 h 16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1234" h="1668">
                                      <a:moveTo>
                                        <a:pt x="191" y="1029"/>
                                      </a:moveTo>
                                      <a:lnTo>
                                        <a:pt x="191" y="1029"/>
                                      </a:lnTo>
                                      <a:lnTo>
                                        <a:pt x="146" y="1049"/>
                                      </a:lnTo>
                                      <a:lnTo>
                                        <a:pt x="106" y="1079"/>
                                      </a:lnTo>
                                      <a:lnTo>
                                        <a:pt x="75" y="1109"/>
                                      </a:lnTo>
                                      <a:lnTo>
                                        <a:pt x="45" y="1149"/>
                                      </a:lnTo>
                                      <a:lnTo>
                                        <a:pt x="25" y="1189"/>
                                      </a:lnTo>
                                      <a:lnTo>
                                        <a:pt x="10" y="1228"/>
                                      </a:lnTo>
                                      <a:lnTo>
                                        <a:pt x="5" y="1273"/>
                                      </a:lnTo>
                                      <a:lnTo>
                                        <a:pt x="0" y="1318"/>
                                      </a:lnTo>
                                      <a:lnTo>
                                        <a:pt x="5" y="1368"/>
                                      </a:lnTo>
                                      <a:lnTo>
                                        <a:pt x="15" y="1413"/>
                                      </a:lnTo>
                                      <a:lnTo>
                                        <a:pt x="30" y="1463"/>
                                      </a:lnTo>
                                      <a:lnTo>
                                        <a:pt x="50" y="1508"/>
                                      </a:lnTo>
                                      <a:lnTo>
                                        <a:pt x="80" y="1553"/>
                                      </a:lnTo>
                                      <a:lnTo>
                                        <a:pt x="111" y="1593"/>
                                      </a:lnTo>
                                      <a:lnTo>
                                        <a:pt x="151" y="1633"/>
                                      </a:lnTo>
                                      <a:lnTo>
                                        <a:pt x="191" y="1668"/>
                                      </a:lnTo>
                                      <a:lnTo>
                                        <a:pt x="201" y="1623"/>
                                      </a:lnTo>
                                      <a:lnTo>
                                        <a:pt x="216" y="1573"/>
                                      </a:lnTo>
                                      <a:lnTo>
                                        <a:pt x="236" y="1528"/>
                                      </a:lnTo>
                                      <a:lnTo>
                                        <a:pt x="256" y="1483"/>
                                      </a:lnTo>
                                      <a:lnTo>
                                        <a:pt x="281" y="1438"/>
                                      </a:lnTo>
                                      <a:lnTo>
                                        <a:pt x="311" y="1393"/>
                                      </a:lnTo>
                                      <a:lnTo>
                                        <a:pt x="346" y="1348"/>
                                      </a:lnTo>
                                      <a:lnTo>
                                        <a:pt x="381" y="1303"/>
                                      </a:lnTo>
                                      <a:lnTo>
                                        <a:pt x="462" y="1223"/>
                                      </a:lnTo>
                                      <a:lnTo>
                                        <a:pt x="562" y="1139"/>
                                      </a:lnTo>
                                      <a:lnTo>
                                        <a:pt x="677" y="1054"/>
                                      </a:lnTo>
                                      <a:lnTo>
                                        <a:pt x="808" y="964"/>
                                      </a:lnTo>
                                      <a:lnTo>
                                        <a:pt x="888" y="904"/>
                                      </a:lnTo>
                                      <a:lnTo>
                                        <a:pt x="958" y="844"/>
                                      </a:lnTo>
                                      <a:lnTo>
                                        <a:pt x="1018" y="779"/>
                                      </a:lnTo>
                                      <a:lnTo>
                                        <a:pt x="1068" y="714"/>
                                      </a:lnTo>
                                      <a:lnTo>
                                        <a:pt x="1104" y="644"/>
                                      </a:lnTo>
                                      <a:lnTo>
                                        <a:pt x="1119" y="609"/>
                                      </a:lnTo>
                                      <a:lnTo>
                                        <a:pt x="1129" y="574"/>
                                      </a:lnTo>
                                      <a:lnTo>
                                        <a:pt x="1139" y="539"/>
                                      </a:lnTo>
                                      <a:lnTo>
                                        <a:pt x="1144" y="504"/>
                                      </a:lnTo>
                                      <a:lnTo>
                                        <a:pt x="1144" y="469"/>
                                      </a:lnTo>
                                      <a:lnTo>
                                        <a:pt x="1144" y="434"/>
                                      </a:lnTo>
                                      <a:lnTo>
                                        <a:pt x="1139" y="394"/>
                                      </a:lnTo>
                                      <a:lnTo>
                                        <a:pt x="1144" y="349"/>
                                      </a:lnTo>
                                      <a:lnTo>
                                        <a:pt x="1149" y="299"/>
                                      </a:lnTo>
                                      <a:lnTo>
                                        <a:pt x="1159" y="245"/>
                                      </a:lnTo>
                                      <a:lnTo>
                                        <a:pt x="1189" y="130"/>
                                      </a:lnTo>
                                      <a:lnTo>
                                        <a:pt x="1234" y="0"/>
                                      </a:lnTo>
                                      <a:lnTo>
                                        <a:pt x="1159" y="60"/>
                                      </a:lnTo>
                                      <a:lnTo>
                                        <a:pt x="1084" y="120"/>
                                      </a:lnTo>
                                      <a:lnTo>
                                        <a:pt x="1023" y="175"/>
                                      </a:lnTo>
                                      <a:lnTo>
                                        <a:pt x="968" y="230"/>
                                      </a:lnTo>
                                      <a:lnTo>
                                        <a:pt x="918" y="284"/>
                                      </a:lnTo>
                                      <a:lnTo>
                                        <a:pt x="878" y="334"/>
                                      </a:lnTo>
                                      <a:lnTo>
                                        <a:pt x="848" y="384"/>
                                      </a:lnTo>
                                      <a:lnTo>
                                        <a:pt x="823" y="434"/>
                                      </a:lnTo>
                                      <a:lnTo>
                                        <a:pt x="768" y="534"/>
                                      </a:lnTo>
                                      <a:lnTo>
                                        <a:pt x="712" y="624"/>
                                      </a:lnTo>
                                      <a:lnTo>
                                        <a:pt x="652" y="704"/>
                                      </a:lnTo>
                                      <a:lnTo>
                                        <a:pt x="587" y="774"/>
                                      </a:lnTo>
                                      <a:lnTo>
                                        <a:pt x="547" y="814"/>
                                      </a:lnTo>
                                      <a:lnTo>
                                        <a:pt x="507" y="849"/>
                                      </a:lnTo>
                                      <a:lnTo>
                                        <a:pt x="457" y="884"/>
                                      </a:lnTo>
                                      <a:lnTo>
                                        <a:pt x="411" y="914"/>
                                      </a:lnTo>
                                      <a:lnTo>
                                        <a:pt x="306" y="974"/>
                                      </a:lnTo>
                                      <a:lnTo>
                                        <a:pt x="191" y="10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09" name="Group 417"/>
                        <wpg:cNvGrpSpPr>
                          <a:grpSpLocks/>
                        </wpg:cNvGrpSpPr>
                        <wpg:grpSpPr bwMode="auto">
                          <a:xfrm>
                            <a:off x="5194" y="3191"/>
                            <a:ext cx="2379" cy="2919"/>
                            <a:chOff x="10" y="10"/>
                            <a:chExt cx="2379" cy="2919"/>
                          </a:xfrm>
                        </wpg:grpSpPr>
                        <wps:wsp>
                          <wps:cNvPr id="110" name="Freeform 401"/>
                          <wps:cNvSpPr>
                            <a:spLocks/>
                          </wps:cNvSpPr>
                          <wps:spPr bwMode="auto">
                            <a:xfrm>
                              <a:off x="1759" y="1779"/>
                              <a:ext cx="630" cy="495"/>
                            </a:xfrm>
                            <a:custGeom>
                              <a:avLst/>
                              <a:gdLst>
                                <a:gd name="T0" fmla="*/ 625 w 630"/>
                                <a:gd name="T1" fmla="*/ 170 h 495"/>
                                <a:gd name="T2" fmla="*/ 625 w 630"/>
                                <a:gd name="T3" fmla="*/ 170 h 495"/>
                                <a:gd name="T4" fmla="*/ 615 w 630"/>
                                <a:gd name="T5" fmla="*/ 130 h 495"/>
                                <a:gd name="T6" fmla="*/ 600 w 630"/>
                                <a:gd name="T7" fmla="*/ 95 h 495"/>
                                <a:gd name="T8" fmla="*/ 575 w 630"/>
                                <a:gd name="T9" fmla="*/ 65 h 495"/>
                                <a:gd name="T10" fmla="*/ 550 w 630"/>
                                <a:gd name="T11" fmla="*/ 40 h 495"/>
                                <a:gd name="T12" fmla="*/ 525 w 630"/>
                                <a:gd name="T13" fmla="*/ 20 h 495"/>
                                <a:gd name="T14" fmla="*/ 490 w 630"/>
                                <a:gd name="T15" fmla="*/ 10 h 495"/>
                                <a:gd name="T16" fmla="*/ 450 w 630"/>
                                <a:gd name="T17" fmla="*/ 0 h 495"/>
                                <a:gd name="T18" fmla="*/ 405 w 630"/>
                                <a:gd name="T19" fmla="*/ 0 h 495"/>
                                <a:gd name="T20" fmla="*/ 405 w 630"/>
                                <a:gd name="T21" fmla="*/ 0 h 495"/>
                                <a:gd name="T22" fmla="*/ 350 w 630"/>
                                <a:gd name="T23" fmla="*/ 5 h 495"/>
                                <a:gd name="T24" fmla="*/ 295 w 630"/>
                                <a:gd name="T25" fmla="*/ 20 h 495"/>
                                <a:gd name="T26" fmla="*/ 245 w 630"/>
                                <a:gd name="T27" fmla="*/ 45 h 495"/>
                                <a:gd name="T28" fmla="*/ 190 w 630"/>
                                <a:gd name="T29" fmla="*/ 75 h 495"/>
                                <a:gd name="T30" fmla="*/ 140 w 630"/>
                                <a:gd name="T31" fmla="*/ 115 h 495"/>
                                <a:gd name="T32" fmla="*/ 95 w 630"/>
                                <a:gd name="T33" fmla="*/ 165 h 495"/>
                                <a:gd name="T34" fmla="*/ 45 w 630"/>
                                <a:gd name="T35" fmla="*/ 225 h 495"/>
                                <a:gd name="T36" fmla="*/ 0 w 630"/>
                                <a:gd name="T37" fmla="*/ 290 h 495"/>
                                <a:gd name="T38" fmla="*/ 0 w 630"/>
                                <a:gd name="T39" fmla="*/ 290 h 495"/>
                                <a:gd name="T40" fmla="*/ 15 w 630"/>
                                <a:gd name="T41" fmla="*/ 320 h 495"/>
                                <a:gd name="T42" fmla="*/ 15 w 630"/>
                                <a:gd name="T43" fmla="*/ 320 h 495"/>
                                <a:gd name="T44" fmla="*/ 65 w 630"/>
                                <a:gd name="T45" fmla="*/ 400 h 495"/>
                                <a:gd name="T46" fmla="*/ 100 w 630"/>
                                <a:gd name="T47" fmla="*/ 485 h 495"/>
                                <a:gd name="T48" fmla="*/ 100 w 630"/>
                                <a:gd name="T49" fmla="*/ 485 h 495"/>
                                <a:gd name="T50" fmla="*/ 160 w 630"/>
                                <a:gd name="T51" fmla="*/ 495 h 495"/>
                                <a:gd name="T52" fmla="*/ 215 w 630"/>
                                <a:gd name="T53" fmla="*/ 495 h 495"/>
                                <a:gd name="T54" fmla="*/ 270 w 630"/>
                                <a:gd name="T55" fmla="*/ 495 h 495"/>
                                <a:gd name="T56" fmla="*/ 325 w 630"/>
                                <a:gd name="T57" fmla="*/ 490 h 495"/>
                                <a:gd name="T58" fmla="*/ 370 w 630"/>
                                <a:gd name="T59" fmla="*/ 485 h 495"/>
                                <a:gd name="T60" fmla="*/ 420 w 630"/>
                                <a:gd name="T61" fmla="*/ 470 h 495"/>
                                <a:gd name="T62" fmla="*/ 465 w 630"/>
                                <a:gd name="T63" fmla="*/ 450 h 495"/>
                                <a:gd name="T64" fmla="*/ 505 w 630"/>
                                <a:gd name="T65" fmla="*/ 430 h 495"/>
                                <a:gd name="T66" fmla="*/ 505 w 630"/>
                                <a:gd name="T67" fmla="*/ 430 h 495"/>
                                <a:gd name="T68" fmla="*/ 540 w 630"/>
                                <a:gd name="T69" fmla="*/ 410 h 495"/>
                                <a:gd name="T70" fmla="*/ 570 w 630"/>
                                <a:gd name="T71" fmla="*/ 380 h 495"/>
                                <a:gd name="T72" fmla="*/ 595 w 630"/>
                                <a:gd name="T73" fmla="*/ 355 h 495"/>
                                <a:gd name="T74" fmla="*/ 610 w 630"/>
                                <a:gd name="T75" fmla="*/ 320 h 495"/>
                                <a:gd name="T76" fmla="*/ 625 w 630"/>
                                <a:gd name="T77" fmla="*/ 290 h 495"/>
                                <a:gd name="T78" fmla="*/ 630 w 630"/>
                                <a:gd name="T79" fmla="*/ 250 h 495"/>
                                <a:gd name="T80" fmla="*/ 630 w 630"/>
                                <a:gd name="T81" fmla="*/ 215 h 495"/>
                                <a:gd name="T82" fmla="*/ 625 w 630"/>
                                <a:gd name="T83" fmla="*/ 170 h 495"/>
                                <a:gd name="T84" fmla="*/ 625 w 630"/>
                                <a:gd name="T85" fmla="*/ 170 h 4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30" h="495">
                                  <a:moveTo>
                                    <a:pt x="625" y="170"/>
                                  </a:moveTo>
                                  <a:lnTo>
                                    <a:pt x="625" y="170"/>
                                  </a:lnTo>
                                  <a:lnTo>
                                    <a:pt x="615" y="130"/>
                                  </a:lnTo>
                                  <a:lnTo>
                                    <a:pt x="600" y="95"/>
                                  </a:lnTo>
                                  <a:lnTo>
                                    <a:pt x="575" y="65"/>
                                  </a:lnTo>
                                  <a:lnTo>
                                    <a:pt x="550" y="40"/>
                                  </a:lnTo>
                                  <a:lnTo>
                                    <a:pt x="525" y="20"/>
                                  </a:lnTo>
                                  <a:lnTo>
                                    <a:pt x="490" y="1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350" y="5"/>
                                  </a:lnTo>
                                  <a:lnTo>
                                    <a:pt x="295" y="20"/>
                                  </a:lnTo>
                                  <a:lnTo>
                                    <a:pt x="245" y="45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40" y="115"/>
                                  </a:lnTo>
                                  <a:lnTo>
                                    <a:pt x="95" y="165"/>
                                  </a:lnTo>
                                  <a:lnTo>
                                    <a:pt x="45" y="225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5" y="320"/>
                                  </a:lnTo>
                                  <a:lnTo>
                                    <a:pt x="65" y="400"/>
                                  </a:lnTo>
                                  <a:lnTo>
                                    <a:pt x="100" y="485"/>
                                  </a:lnTo>
                                  <a:lnTo>
                                    <a:pt x="160" y="495"/>
                                  </a:lnTo>
                                  <a:lnTo>
                                    <a:pt x="215" y="495"/>
                                  </a:lnTo>
                                  <a:lnTo>
                                    <a:pt x="270" y="495"/>
                                  </a:lnTo>
                                  <a:lnTo>
                                    <a:pt x="325" y="490"/>
                                  </a:lnTo>
                                  <a:lnTo>
                                    <a:pt x="370" y="485"/>
                                  </a:lnTo>
                                  <a:lnTo>
                                    <a:pt x="420" y="470"/>
                                  </a:lnTo>
                                  <a:lnTo>
                                    <a:pt x="465" y="450"/>
                                  </a:lnTo>
                                  <a:lnTo>
                                    <a:pt x="505" y="430"/>
                                  </a:lnTo>
                                  <a:lnTo>
                                    <a:pt x="540" y="410"/>
                                  </a:lnTo>
                                  <a:lnTo>
                                    <a:pt x="570" y="380"/>
                                  </a:lnTo>
                                  <a:lnTo>
                                    <a:pt x="595" y="355"/>
                                  </a:lnTo>
                                  <a:lnTo>
                                    <a:pt x="610" y="320"/>
                                  </a:lnTo>
                                  <a:lnTo>
                                    <a:pt x="625" y="290"/>
                                  </a:lnTo>
                                  <a:lnTo>
                                    <a:pt x="630" y="250"/>
                                  </a:lnTo>
                                  <a:lnTo>
                                    <a:pt x="630" y="215"/>
                                  </a:lnTo>
                                  <a:lnTo>
                                    <a:pt x="625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402"/>
                          <wps:cNvSpPr>
                            <a:spLocks/>
                          </wps:cNvSpPr>
                          <wps:spPr bwMode="auto">
                            <a:xfrm>
                              <a:off x="1894" y="1859"/>
                              <a:ext cx="390" cy="300"/>
                            </a:xfrm>
                            <a:custGeom>
                              <a:avLst/>
                              <a:gdLst>
                                <a:gd name="T0" fmla="*/ 390 w 390"/>
                                <a:gd name="T1" fmla="*/ 60 h 300"/>
                                <a:gd name="T2" fmla="*/ 375 w 390"/>
                                <a:gd name="T3" fmla="*/ 45 h 300"/>
                                <a:gd name="T4" fmla="*/ 210 w 390"/>
                                <a:gd name="T5" fmla="*/ 150 h 300"/>
                                <a:gd name="T6" fmla="*/ 210 w 390"/>
                                <a:gd name="T7" fmla="*/ 150 h 300"/>
                                <a:gd name="T8" fmla="*/ 270 w 390"/>
                                <a:gd name="T9" fmla="*/ 10 h 300"/>
                                <a:gd name="T10" fmla="*/ 255 w 390"/>
                                <a:gd name="T11" fmla="*/ 0 h 300"/>
                                <a:gd name="T12" fmla="*/ 180 w 390"/>
                                <a:gd name="T13" fmla="*/ 170 h 300"/>
                                <a:gd name="T14" fmla="*/ 70 w 390"/>
                                <a:gd name="T15" fmla="*/ 240 h 300"/>
                                <a:gd name="T16" fmla="*/ 95 w 390"/>
                                <a:gd name="T17" fmla="*/ 140 h 300"/>
                                <a:gd name="T18" fmla="*/ 75 w 390"/>
                                <a:gd name="T19" fmla="*/ 135 h 300"/>
                                <a:gd name="T20" fmla="*/ 45 w 390"/>
                                <a:gd name="T21" fmla="*/ 255 h 300"/>
                                <a:gd name="T22" fmla="*/ 0 w 390"/>
                                <a:gd name="T23" fmla="*/ 285 h 300"/>
                                <a:gd name="T24" fmla="*/ 10 w 390"/>
                                <a:gd name="T25" fmla="*/ 300 h 300"/>
                                <a:gd name="T26" fmla="*/ 105 w 390"/>
                                <a:gd name="T27" fmla="*/ 245 h 300"/>
                                <a:gd name="T28" fmla="*/ 190 w 390"/>
                                <a:gd name="T29" fmla="*/ 265 h 300"/>
                                <a:gd name="T30" fmla="*/ 195 w 390"/>
                                <a:gd name="T31" fmla="*/ 245 h 300"/>
                                <a:gd name="T32" fmla="*/ 125 w 390"/>
                                <a:gd name="T33" fmla="*/ 230 h 300"/>
                                <a:gd name="T34" fmla="*/ 175 w 390"/>
                                <a:gd name="T35" fmla="*/ 195 h 300"/>
                                <a:gd name="T36" fmla="*/ 365 w 390"/>
                                <a:gd name="T37" fmla="*/ 195 h 300"/>
                                <a:gd name="T38" fmla="*/ 365 w 390"/>
                                <a:gd name="T39" fmla="*/ 175 h 300"/>
                                <a:gd name="T40" fmla="*/ 365 w 390"/>
                                <a:gd name="T41" fmla="*/ 175 h 300"/>
                                <a:gd name="T42" fmla="*/ 210 w 390"/>
                                <a:gd name="T43" fmla="*/ 175 h 300"/>
                                <a:gd name="T44" fmla="*/ 390 w 390"/>
                                <a:gd name="T45" fmla="*/ 6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90" h="300">
                                  <a:moveTo>
                                    <a:pt x="390" y="60"/>
                                  </a:moveTo>
                                  <a:lnTo>
                                    <a:pt x="375" y="45"/>
                                  </a:lnTo>
                                  <a:lnTo>
                                    <a:pt x="210" y="150"/>
                                  </a:lnTo>
                                  <a:lnTo>
                                    <a:pt x="270" y="1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180" y="170"/>
                                  </a:lnTo>
                                  <a:lnTo>
                                    <a:pt x="70" y="240"/>
                                  </a:lnTo>
                                  <a:lnTo>
                                    <a:pt x="95" y="140"/>
                                  </a:lnTo>
                                  <a:lnTo>
                                    <a:pt x="75" y="135"/>
                                  </a:lnTo>
                                  <a:lnTo>
                                    <a:pt x="45" y="25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10" y="300"/>
                                  </a:lnTo>
                                  <a:lnTo>
                                    <a:pt x="105" y="245"/>
                                  </a:lnTo>
                                  <a:lnTo>
                                    <a:pt x="190" y="265"/>
                                  </a:lnTo>
                                  <a:lnTo>
                                    <a:pt x="195" y="245"/>
                                  </a:lnTo>
                                  <a:lnTo>
                                    <a:pt x="125" y="230"/>
                                  </a:lnTo>
                                  <a:lnTo>
                                    <a:pt x="175" y="195"/>
                                  </a:lnTo>
                                  <a:lnTo>
                                    <a:pt x="365" y="195"/>
                                  </a:lnTo>
                                  <a:lnTo>
                                    <a:pt x="365" y="175"/>
                                  </a:lnTo>
                                  <a:lnTo>
                                    <a:pt x="210" y="175"/>
                                  </a:lnTo>
                                  <a:lnTo>
                                    <a:pt x="39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403"/>
                          <wps:cNvSpPr>
                            <a:spLocks/>
                          </wps:cNvSpPr>
                          <wps:spPr bwMode="auto">
                            <a:xfrm>
                              <a:off x="740" y="2054"/>
                              <a:ext cx="624" cy="465"/>
                            </a:xfrm>
                            <a:custGeom>
                              <a:avLst/>
                              <a:gdLst>
                                <a:gd name="T0" fmla="*/ 10 w 624"/>
                                <a:gd name="T1" fmla="*/ 300 h 465"/>
                                <a:gd name="T2" fmla="*/ 10 w 624"/>
                                <a:gd name="T3" fmla="*/ 300 h 465"/>
                                <a:gd name="T4" fmla="*/ 0 w 624"/>
                                <a:gd name="T5" fmla="*/ 260 h 465"/>
                                <a:gd name="T6" fmla="*/ 0 w 624"/>
                                <a:gd name="T7" fmla="*/ 220 h 465"/>
                                <a:gd name="T8" fmla="*/ 0 w 624"/>
                                <a:gd name="T9" fmla="*/ 185 h 465"/>
                                <a:gd name="T10" fmla="*/ 10 w 624"/>
                                <a:gd name="T11" fmla="*/ 150 h 465"/>
                                <a:gd name="T12" fmla="*/ 25 w 624"/>
                                <a:gd name="T13" fmla="*/ 120 h 465"/>
                                <a:gd name="T14" fmla="*/ 50 w 624"/>
                                <a:gd name="T15" fmla="*/ 90 h 465"/>
                                <a:gd name="T16" fmla="*/ 80 w 624"/>
                                <a:gd name="T17" fmla="*/ 65 h 465"/>
                                <a:gd name="T18" fmla="*/ 115 w 624"/>
                                <a:gd name="T19" fmla="*/ 45 h 465"/>
                                <a:gd name="T20" fmla="*/ 115 w 624"/>
                                <a:gd name="T21" fmla="*/ 45 h 465"/>
                                <a:gd name="T22" fmla="*/ 170 w 624"/>
                                <a:gd name="T23" fmla="*/ 20 h 465"/>
                                <a:gd name="T24" fmla="*/ 225 w 624"/>
                                <a:gd name="T25" fmla="*/ 5 h 465"/>
                                <a:gd name="T26" fmla="*/ 280 w 624"/>
                                <a:gd name="T27" fmla="*/ 0 h 465"/>
                                <a:gd name="T28" fmla="*/ 340 w 624"/>
                                <a:gd name="T29" fmla="*/ 5 h 465"/>
                                <a:gd name="T30" fmla="*/ 405 w 624"/>
                                <a:gd name="T31" fmla="*/ 15 h 465"/>
                                <a:gd name="T32" fmla="*/ 469 w 624"/>
                                <a:gd name="T33" fmla="*/ 35 h 465"/>
                                <a:gd name="T34" fmla="*/ 539 w 624"/>
                                <a:gd name="T35" fmla="*/ 60 h 465"/>
                                <a:gd name="T36" fmla="*/ 614 w 624"/>
                                <a:gd name="T37" fmla="*/ 95 h 465"/>
                                <a:gd name="T38" fmla="*/ 614 w 624"/>
                                <a:gd name="T39" fmla="*/ 95 h 465"/>
                                <a:gd name="T40" fmla="*/ 614 w 624"/>
                                <a:gd name="T41" fmla="*/ 125 h 465"/>
                                <a:gd name="T42" fmla="*/ 614 w 624"/>
                                <a:gd name="T43" fmla="*/ 125 h 465"/>
                                <a:gd name="T44" fmla="*/ 614 w 624"/>
                                <a:gd name="T45" fmla="*/ 225 h 465"/>
                                <a:gd name="T46" fmla="*/ 624 w 624"/>
                                <a:gd name="T47" fmla="*/ 315 h 465"/>
                                <a:gd name="T48" fmla="*/ 624 w 624"/>
                                <a:gd name="T49" fmla="*/ 315 h 465"/>
                                <a:gd name="T50" fmla="*/ 574 w 624"/>
                                <a:gd name="T51" fmla="*/ 350 h 465"/>
                                <a:gd name="T52" fmla="*/ 529 w 624"/>
                                <a:gd name="T53" fmla="*/ 380 h 465"/>
                                <a:gd name="T54" fmla="*/ 479 w 624"/>
                                <a:gd name="T55" fmla="*/ 410 h 465"/>
                                <a:gd name="T56" fmla="*/ 435 w 624"/>
                                <a:gd name="T57" fmla="*/ 430 h 465"/>
                                <a:gd name="T58" fmla="*/ 385 w 624"/>
                                <a:gd name="T59" fmla="*/ 445 h 465"/>
                                <a:gd name="T60" fmla="*/ 340 w 624"/>
                                <a:gd name="T61" fmla="*/ 460 h 465"/>
                                <a:gd name="T62" fmla="*/ 290 w 624"/>
                                <a:gd name="T63" fmla="*/ 465 h 465"/>
                                <a:gd name="T64" fmla="*/ 245 w 624"/>
                                <a:gd name="T65" fmla="*/ 465 h 465"/>
                                <a:gd name="T66" fmla="*/ 245 w 624"/>
                                <a:gd name="T67" fmla="*/ 465 h 465"/>
                                <a:gd name="T68" fmla="*/ 205 w 624"/>
                                <a:gd name="T69" fmla="*/ 465 h 465"/>
                                <a:gd name="T70" fmla="*/ 165 w 624"/>
                                <a:gd name="T71" fmla="*/ 455 h 465"/>
                                <a:gd name="T72" fmla="*/ 130 w 624"/>
                                <a:gd name="T73" fmla="*/ 445 h 465"/>
                                <a:gd name="T74" fmla="*/ 100 w 624"/>
                                <a:gd name="T75" fmla="*/ 425 h 465"/>
                                <a:gd name="T76" fmla="*/ 70 w 624"/>
                                <a:gd name="T77" fmla="*/ 400 h 465"/>
                                <a:gd name="T78" fmla="*/ 50 w 624"/>
                                <a:gd name="T79" fmla="*/ 375 h 465"/>
                                <a:gd name="T80" fmla="*/ 30 w 624"/>
                                <a:gd name="T81" fmla="*/ 340 h 465"/>
                                <a:gd name="T82" fmla="*/ 10 w 624"/>
                                <a:gd name="T83" fmla="*/ 300 h 465"/>
                                <a:gd name="T84" fmla="*/ 10 w 624"/>
                                <a:gd name="T85" fmla="*/ 300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24" h="465">
                                  <a:moveTo>
                                    <a:pt x="10" y="300"/>
                                  </a:moveTo>
                                  <a:lnTo>
                                    <a:pt x="10" y="30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80" y="65"/>
                                  </a:lnTo>
                                  <a:lnTo>
                                    <a:pt x="115" y="45"/>
                                  </a:lnTo>
                                  <a:lnTo>
                                    <a:pt x="170" y="20"/>
                                  </a:lnTo>
                                  <a:lnTo>
                                    <a:pt x="225" y="5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340" y="5"/>
                                  </a:lnTo>
                                  <a:lnTo>
                                    <a:pt x="405" y="15"/>
                                  </a:lnTo>
                                  <a:lnTo>
                                    <a:pt x="469" y="35"/>
                                  </a:lnTo>
                                  <a:lnTo>
                                    <a:pt x="539" y="60"/>
                                  </a:lnTo>
                                  <a:lnTo>
                                    <a:pt x="614" y="95"/>
                                  </a:lnTo>
                                  <a:lnTo>
                                    <a:pt x="614" y="125"/>
                                  </a:lnTo>
                                  <a:lnTo>
                                    <a:pt x="614" y="225"/>
                                  </a:lnTo>
                                  <a:lnTo>
                                    <a:pt x="624" y="315"/>
                                  </a:lnTo>
                                  <a:lnTo>
                                    <a:pt x="574" y="350"/>
                                  </a:lnTo>
                                  <a:lnTo>
                                    <a:pt x="529" y="380"/>
                                  </a:lnTo>
                                  <a:lnTo>
                                    <a:pt x="479" y="410"/>
                                  </a:lnTo>
                                  <a:lnTo>
                                    <a:pt x="435" y="430"/>
                                  </a:lnTo>
                                  <a:lnTo>
                                    <a:pt x="385" y="445"/>
                                  </a:lnTo>
                                  <a:lnTo>
                                    <a:pt x="340" y="460"/>
                                  </a:lnTo>
                                  <a:lnTo>
                                    <a:pt x="290" y="465"/>
                                  </a:lnTo>
                                  <a:lnTo>
                                    <a:pt x="245" y="465"/>
                                  </a:lnTo>
                                  <a:lnTo>
                                    <a:pt x="205" y="465"/>
                                  </a:lnTo>
                                  <a:lnTo>
                                    <a:pt x="165" y="455"/>
                                  </a:lnTo>
                                  <a:lnTo>
                                    <a:pt x="130" y="445"/>
                                  </a:lnTo>
                                  <a:lnTo>
                                    <a:pt x="100" y="425"/>
                                  </a:lnTo>
                                  <a:lnTo>
                                    <a:pt x="70" y="400"/>
                                  </a:lnTo>
                                  <a:lnTo>
                                    <a:pt x="50" y="375"/>
                                  </a:lnTo>
                                  <a:lnTo>
                                    <a:pt x="30" y="340"/>
                                  </a:lnTo>
                                  <a:lnTo>
                                    <a:pt x="1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404"/>
                          <wps:cNvSpPr>
                            <a:spLocks/>
                          </wps:cNvSpPr>
                          <wps:spPr bwMode="auto">
                            <a:xfrm>
                              <a:off x="825" y="2159"/>
                              <a:ext cx="449" cy="225"/>
                            </a:xfrm>
                            <a:custGeom>
                              <a:avLst/>
                              <a:gdLst>
                                <a:gd name="T0" fmla="*/ 0 w 449"/>
                                <a:gd name="T1" fmla="*/ 120 h 225"/>
                                <a:gd name="T2" fmla="*/ 5 w 449"/>
                                <a:gd name="T3" fmla="*/ 100 h 225"/>
                                <a:gd name="T4" fmla="*/ 200 w 449"/>
                                <a:gd name="T5" fmla="*/ 110 h 225"/>
                                <a:gd name="T6" fmla="*/ 200 w 449"/>
                                <a:gd name="T7" fmla="*/ 110 h 225"/>
                                <a:gd name="T8" fmla="*/ 75 w 449"/>
                                <a:gd name="T9" fmla="*/ 15 h 225"/>
                                <a:gd name="T10" fmla="*/ 90 w 449"/>
                                <a:gd name="T11" fmla="*/ 0 h 225"/>
                                <a:gd name="T12" fmla="*/ 235 w 449"/>
                                <a:gd name="T13" fmla="*/ 110 h 225"/>
                                <a:gd name="T14" fmla="*/ 365 w 449"/>
                                <a:gd name="T15" fmla="*/ 115 h 225"/>
                                <a:gd name="T16" fmla="*/ 295 w 449"/>
                                <a:gd name="T17" fmla="*/ 45 h 225"/>
                                <a:gd name="T18" fmla="*/ 310 w 449"/>
                                <a:gd name="T19" fmla="*/ 30 h 225"/>
                                <a:gd name="T20" fmla="*/ 394 w 449"/>
                                <a:gd name="T21" fmla="*/ 120 h 225"/>
                                <a:gd name="T22" fmla="*/ 449 w 449"/>
                                <a:gd name="T23" fmla="*/ 120 h 225"/>
                                <a:gd name="T24" fmla="*/ 444 w 449"/>
                                <a:gd name="T25" fmla="*/ 140 h 225"/>
                                <a:gd name="T26" fmla="*/ 340 w 449"/>
                                <a:gd name="T27" fmla="*/ 135 h 225"/>
                                <a:gd name="T28" fmla="*/ 270 w 449"/>
                                <a:gd name="T29" fmla="*/ 200 h 225"/>
                                <a:gd name="T30" fmla="*/ 260 w 449"/>
                                <a:gd name="T31" fmla="*/ 185 h 225"/>
                                <a:gd name="T32" fmla="*/ 310 w 449"/>
                                <a:gd name="T33" fmla="*/ 135 h 225"/>
                                <a:gd name="T34" fmla="*/ 250 w 449"/>
                                <a:gd name="T35" fmla="*/ 130 h 225"/>
                                <a:gd name="T36" fmla="*/ 90 w 449"/>
                                <a:gd name="T37" fmla="*/ 225 h 225"/>
                                <a:gd name="T38" fmla="*/ 80 w 449"/>
                                <a:gd name="T39" fmla="*/ 205 h 225"/>
                                <a:gd name="T40" fmla="*/ 80 w 449"/>
                                <a:gd name="T41" fmla="*/ 205 h 225"/>
                                <a:gd name="T42" fmla="*/ 215 w 449"/>
                                <a:gd name="T43" fmla="*/ 130 h 225"/>
                                <a:gd name="T44" fmla="*/ 0 w 449"/>
                                <a:gd name="T45" fmla="*/ 120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49" h="225">
                                  <a:moveTo>
                                    <a:pt x="0" y="120"/>
                                  </a:moveTo>
                                  <a:lnTo>
                                    <a:pt x="5" y="100"/>
                                  </a:lnTo>
                                  <a:lnTo>
                                    <a:pt x="200" y="110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235" y="110"/>
                                  </a:lnTo>
                                  <a:lnTo>
                                    <a:pt x="365" y="115"/>
                                  </a:lnTo>
                                  <a:lnTo>
                                    <a:pt x="295" y="45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394" y="120"/>
                                  </a:lnTo>
                                  <a:lnTo>
                                    <a:pt x="449" y="120"/>
                                  </a:lnTo>
                                  <a:lnTo>
                                    <a:pt x="444" y="140"/>
                                  </a:lnTo>
                                  <a:lnTo>
                                    <a:pt x="340" y="135"/>
                                  </a:lnTo>
                                  <a:lnTo>
                                    <a:pt x="270" y="200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310" y="135"/>
                                  </a:lnTo>
                                  <a:lnTo>
                                    <a:pt x="250" y="130"/>
                                  </a:lnTo>
                                  <a:lnTo>
                                    <a:pt x="90" y="225"/>
                                  </a:lnTo>
                                  <a:lnTo>
                                    <a:pt x="80" y="205"/>
                                  </a:lnTo>
                                  <a:lnTo>
                                    <a:pt x="215" y="13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405"/>
                          <wps:cNvSpPr>
                            <a:spLocks/>
                          </wps:cNvSpPr>
                          <wps:spPr bwMode="auto">
                            <a:xfrm>
                              <a:off x="70" y="10"/>
                              <a:ext cx="1874" cy="1934"/>
                            </a:xfrm>
                            <a:custGeom>
                              <a:avLst/>
                              <a:gdLst>
                                <a:gd name="T0" fmla="*/ 1504 w 1874"/>
                                <a:gd name="T1" fmla="*/ 55 h 1934"/>
                                <a:gd name="T2" fmla="*/ 1604 w 1874"/>
                                <a:gd name="T3" fmla="*/ 20 h 1934"/>
                                <a:gd name="T4" fmla="*/ 1699 w 1874"/>
                                <a:gd name="T5" fmla="*/ 50 h 1934"/>
                                <a:gd name="T6" fmla="*/ 1779 w 1874"/>
                                <a:gd name="T7" fmla="*/ 150 h 1934"/>
                                <a:gd name="T8" fmla="*/ 1714 w 1874"/>
                                <a:gd name="T9" fmla="*/ 55 h 1934"/>
                                <a:gd name="T10" fmla="*/ 1629 w 1874"/>
                                <a:gd name="T11" fmla="*/ 0 h 1934"/>
                                <a:gd name="T12" fmla="*/ 1524 w 1874"/>
                                <a:gd name="T13" fmla="*/ 15 h 1934"/>
                                <a:gd name="T14" fmla="*/ 1424 w 1874"/>
                                <a:gd name="T15" fmla="*/ 90 h 1934"/>
                                <a:gd name="T16" fmla="*/ 1309 w 1874"/>
                                <a:gd name="T17" fmla="*/ 265 h 1934"/>
                                <a:gd name="T18" fmla="*/ 1244 w 1874"/>
                                <a:gd name="T19" fmla="*/ 455 h 1934"/>
                                <a:gd name="T20" fmla="*/ 1214 w 1874"/>
                                <a:gd name="T21" fmla="*/ 730 h 1934"/>
                                <a:gd name="T22" fmla="*/ 1229 w 1874"/>
                                <a:gd name="T23" fmla="*/ 925 h 1934"/>
                                <a:gd name="T24" fmla="*/ 1149 w 1874"/>
                                <a:gd name="T25" fmla="*/ 1065 h 1934"/>
                                <a:gd name="T26" fmla="*/ 975 w 1874"/>
                                <a:gd name="T27" fmla="*/ 1130 h 1934"/>
                                <a:gd name="T28" fmla="*/ 855 w 1874"/>
                                <a:gd name="T29" fmla="*/ 900 h 1934"/>
                                <a:gd name="T30" fmla="*/ 720 w 1874"/>
                                <a:gd name="T31" fmla="*/ 735 h 1934"/>
                                <a:gd name="T32" fmla="*/ 510 w 1874"/>
                                <a:gd name="T33" fmla="*/ 570 h 1934"/>
                                <a:gd name="T34" fmla="*/ 350 w 1874"/>
                                <a:gd name="T35" fmla="*/ 490 h 1934"/>
                                <a:gd name="T36" fmla="*/ 205 w 1874"/>
                                <a:gd name="T37" fmla="*/ 465 h 1934"/>
                                <a:gd name="T38" fmla="*/ 95 w 1874"/>
                                <a:gd name="T39" fmla="*/ 485 h 1934"/>
                                <a:gd name="T40" fmla="*/ 10 w 1874"/>
                                <a:gd name="T41" fmla="*/ 590 h 1934"/>
                                <a:gd name="T42" fmla="*/ 5 w 1874"/>
                                <a:gd name="T43" fmla="*/ 695 h 1934"/>
                                <a:gd name="T44" fmla="*/ 5 w 1874"/>
                                <a:gd name="T45" fmla="*/ 665 h 1934"/>
                                <a:gd name="T46" fmla="*/ 25 w 1874"/>
                                <a:gd name="T47" fmla="*/ 575 h 1934"/>
                                <a:gd name="T48" fmla="*/ 100 w 1874"/>
                                <a:gd name="T49" fmla="*/ 510 h 1934"/>
                                <a:gd name="T50" fmla="*/ 250 w 1874"/>
                                <a:gd name="T51" fmla="*/ 495 h 1934"/>
                                <a:gd name="T52" fmla="*/ 395 w 1874"/>
                                <a:gd name="T53" fmla="*/ 535 h 1934"/>
                                <a:gd name="T54" fmla="*/ 560 w 1874"/>
                                <a:gd name="T55" fmla="*/ 620 h 1934"/>
                                <a:gd name="T56" fmla="*/ 755 w 1874"/>
                                <a:gd name="T57" fmla="*/ 795 h 1934"/>
                                <a:gd name="T58" fmla="*/ 880 w 1874"/>
                                <a:gd name="T59" fmla="*/ 960 h 1934"/>
                                <a:gd name="T60" fmla="*/ 965 w 1874"/>
                                <a:gd name="T61" fmla="*/ 1135 h 1934"/>
                                <a:gd name="T62" fmla="*/ 755 w 1874"/>
                                <a:gd name="T63" fmla="*/ 1300 h 1934"/>
                                <a:gd name="T64" fmla="*/ 675 w 1874"/>
                                <a:gd name="T65" fmla="*/ 1430 h 1934"/>
                                <a:gd name="T66" fmla="*/ 650 w 1874"/>
                                <a:gd name="T67" fmla="*/ 1599 h 1934"/>
                                <a:gd name="T68" fmla="*/ 695 w 1874"/>
                                <a:gd name="T69" fmla="*/ 1724 h 1934"/>
                                <a:gd name="T70" fmla="*/ 820 w 1874"/>
                                <a:gd name="T71" fmla="*/ 1849 h 1934"/>
                                <a:gd name="T72" fmla="*/ 985 w 1874"/>
                                <a:gd name="T73" fmla="*/ 1914 h 1934"/>
                                <a:gd name="T74" fmla="*/ 1209 w 1874"/>
                                <a:gd name="T75" fmla="*/ 1929 h 1934"/>
                                <a:gd name="T76" fmla="*/ 1449 w 1874"/>
                                <a:gd name="T77" fmla="*/ 1879 h 1934"/>
                                <a:gd name="T78" fmla="*/ 1659 w 1874"/>
                                <a:gd name="T79" fmla="*/ 1769 h 1934"/>
                                <a:gd name="T80" fmla="*/ 1799 w 1874"/>
                                <a:gd name="T81" fmla="*/ 1619 h 1934"/>
                                <a:gd name="T82" fmla="*/ 1874 w 1874"/>
                                <a:gd name="T83" fmla="*/ 1450 h 1934"/>
                                <a:gd name="T84" fmla="*/ 1864 w 1874"/>
                                <a:gd name="T85" fmla="*/ 1320 h 1934"/>
                                <a:gd name="T86" fmla="*/ 1779 w 1874"/>
                                <a:gd name="T87" fmla="*/ 1175 h 1934"/>
                                <a:gd name="T88" fmla="*/ 1609 w 1874"/>
                                <a:gd name="T89" fmla="*/ 1070 h 1934"/>
                                <a:gd name="T90" fmla="*/ 1359 w 1874"/>
                                <a:gd name="T91" fmla="*/ 1035 h 1934"/>
                                <a:gd name="T92" fmla="*/ 1244 w 1874"/>
                                <a:gd name="T93" fmla="*/ 920 h 1934"/>
                                <a:gd name="T94" fmla="*/ 1224 w 1874"/>
                                <a:gd name="T95" fmla="*/ 725 h 1934"/>
                                <a:gd name="T96" fmla="*/ 1259 w 1874"/>
                                <a:gd name="T97" fmla="*/ 460 h 1934"/>
                                <a:gd name="T98" fmla="*/ 1324 w 1874"/>
                                <a:gd name="T99" fmla="*/ 275 h 1934"/>
                                <a:gd name="T100" fmla="*/ 1439 w 1874"/>
                                <a:gd name="T101" fmla="*/ 105 h 19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874" h="1934">
                                  <a:moveTo>
                                    <a:pt x="1439" y="105"/>
                                  </a:moveTo>
                                  <a:lnTo>
                                    <a:pt x="1439" y="105"/>
                                  </a:lnTo>
                                  <a:lnTo>
                                    <a:pt x="1474" y="75"/>
                                  </a:lnTo>
                                  <a:lnTo>
                                    <a:pt x="1504" y="55"/>
                                  </a:lnTo>
                                  <a:lnTo>
                                    <a:pt x="1539" y="35"/>
                                  </a:lnTo>
                                  <a:lnTo>
                                    <a:pt x="1569" y="25"/>
                                  </a:lnTo>
                                  <a:lnTo>
                                    <a:pt x="1604" y="20"/>
                                  </a:lnTo>
                                  <a:lnTo>
                                    <a:pt x="1639" y="20"/>
                                  </a:lnTo>
                                  <a:lnTo>
                                    <a:pt x="1669" y="30"/>
                                  </a:lnTo>
                                  <a:lnTo>
                                    <a:pt x="1699" y="50"/>
                                  </a:lnTo>
                                  <a:lnTo>
                                    <a:pt x="1719" y="70"/>
                                  </a:lnTo>
                                  <a:lnTo>
                                    <a:pt x="1744" y="90"/>
                                  </a:lnTo>
                                  <a:lnTo>
                                    <a:pt x="1759" y="120"/>
                                  </a:lnTo>
                                  <a:lnTo>
                                    <a:pt x="1779" y="150"/>
                                  </a:lnTo>
                                  <a:lnTo>
                                    <a:pt x="1759" y="115"/>
                                  </a:lnTo>
                                  <a:lnTo>
                                    <a:pt x="1739" y="80"/>
                                  </a:lnTo>
                                  <a:lnTo>
                                    <a:pt x="1714" y="55"/>
                                  </a:lnTo>
                                  <a:lnTo>
                                    <a:pt x="1689" y="30"/>
                                  </a:lnTo>
                                  <a:lnTo>
                                    <a:pt x="1659" y="15"/>
                                  </a:lnTo>
                                  <a:lnTo>
                                    <a:pt x="1629" y="0"/>
                                  </a:lnTo>
                                  <a:lnTo>
                                    <a:pt x="1594" y="0"/>
                                  </a:lnTo>
                                  <a:lnTo>
                                    <a:pt x="1559" y="5"/>
                                  </a:lnTo>
                                  <a:lnTo>
                                    <a:pt x="1524" y="15"/>
                                  </a:lnTo>
                                  <a:lnTo>
                                    <a:pt x="1489" y="30"/>
                                  </a:lnTo>
                                  <a:lnTo>
                                    <a:pt x="1459" y="55"/>
                                  </a:lnTo>
                                  <a:lnTo>
                                    <a:pt x="1424" y="90"/>
                                  </a:lnTo>
                                  <a:lnTo>
                                    <a:pt x="1394" y="125"/>
                                  </a:lnTo>
                                  <a:lnTo>
                                    <a:pt x="1364" y="170"/>
                                  </a:lnTo>
                                  <a:lnTo>
                                    <a:pt x="1334" y="215"/>
                                  </a:lnTo>
                                  <a:lnTo>
                                    <a:pt x="1309" y="265"/>
                                  </a:lnTo>
                                  <a:lnTo>
                                    <a:pt x="1284" y="330"/>
                                  </a:lnTo>
                                  <a:lnTo>
                                    <a:pt x="1259" y="390"/>
                                  </a:lnTo>
                                  <a:lnTo>
                                    <a:pt x="1244" y="455"/>
                                  </a:lnTo>
                                  <a:lnTo>
                                    <a:pt x="1229" y="525"/>
                                  </a:lnTo>
                                  <a:lnTo>
                                    <a:pt x="1219" y="590"/>
                                  </a:lnTo>
                                  <a:lnTo>
                                    <a:pt x="1214" y="660"/>
                                  </a:lnTo>
                                  <a:lnTo>
                                    <a:pt x="1214" y="730"/>
                                  </a:lnTo>
                                  <a:lnTo>
                                    <a:pt x="1214" y="805"/>
                                  </a:lnTo>
                                  <a:lnTo>
                                    <a:pt x="1219" y="865"/>
                                  </a:lnTo>
                                  <a:lnTo>
                                    <a:pt x="1229" y="925"/>
                                  </a:lnTo>
                                  <a:lnTo>
                                    <a:pt x="1254" y="1040"/>
                                  </a:lnTo>
                                  <a:lnTo>
                                    <a:pt x="1204" y="1050"/>
                                  </a:lnTo>
                                  <a:lnTo>
                                    <a:pt x="1149" y="1065"/>
                                  </a:lnTo>
                                  <a:lnTo>
                                    <a:pt x="1060" y="1095"/>
                                  </a:lnTo>
                                  <a:lnTo>
                                    <a:pt x="975" y="1130"/>
                                  </a:lnTo>
                                  <a:lnTo>
                                    <a:pt x="950" y="1070"/>
                                  </a:lnTo>
                                  <a:lnTo>
                                    <a:pt x="925" y="1015"/>
                                  </a:lnTo>
                                  <a:lnTo>
                                    <a:pt x="890" y="955"/>
                                  </a:lnTo>
                                  <a:lnTo>
                                    <a:pt x="855" y="900"/>
                                  </a:lnTo>
                                  <a:lnTo>
                                    <a:pt x="815" y="845"/>
                                  </a:lnTo>
                                  <a:lnTo>
                                    <a:pt x="770" y="790"/>
                                  </a:lnTo>
                                  <a:lnTo>
                                    <a:pt x="720" y="735"/>
                                  </a:lnTo>
                                  <a:lnTo>
                                    <a:pt x="675" y="690"/>
                                  </a:lnTo>
                                  <a:lnTo>
                                    <a:pt x="620" y="645"/>
                                  </a:lnTo>
                                  <a:lnTo>
                                    <a:pt x="565" y="605"/>
                                  </a:lnTo>
                                  <a:lnTo>
                                    <a:pt x="510" y="570"/>
                                  </a:lnTo>
                                  <a:lnTo>
                                    <a:pt x="455" y="535"/>
                                  </a:lnTo>
                                  <a:lnTo>
                                    <a:pt x="400" y="510"/>
                                  </a:lnTo>
                                  <a:lnTo>
                                    <a:pt x="350" y="490"/>
                                  </a:lnTo>
                                  <a:lnTo>
                                    <a:pt x="300" y="475"/>
                                  </a:lnTo>
                                  <a:lnTo>
                                    <a:pt x="255" y="470"/>
                                  </a:lnTo>
                                  <a:lnTo>
                                    <a:pt x="205" y="465"/>
                                  </a:lnTo>
                                  <a:lnTo>
                                    <a:pt x="165" y="465"/>
                                  </a:lnTo>
                                  <a:lnTo>
                                    <a:pt x="125" y="470"/>
                                  </a:lnTo>
                                  <a:lnTo>
                                    <a:pt x="95" y="485"/>
                                  </a:lnTo>
                                  <a:lnTo>
                                    <a:pt x="65" y="500"/>
                                  </a:lnTo>
                                  <a:lnTo>
                                    <a:pt x="40" y="525"/>
                                  </a:lnTo>
                                  <a:lnTo>
                                    <a:pt x="20" y="555"/>
                                  </a:lnTo>
                                  <a:lnTo>
                                    <a:pt x="10" y="59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0" y="655"/>
                                  </a:lnTo>
                                  <a:lnTo>
                                    <a:pt x="5" y="695"/>
                                  </a:lnTo>
                                  <a:lnTo>
                                    <a:pt x="10" y="735"/>
                                  </a:lnTo>
                                  <a:lnTo>
                                    <a:pt x="5" y="700"/>
                                  </a:lnTo>
                                  <a:lnTo>
                                    <a:pt x="5" y="665"/>
                                  </a:lnTo>
                                  <a:lnTo>
                                    <a:pt x="5" y="635"/>
                                  </a:lnTo>
                                  <a:lnTo>
                                    <a:pt x="15" y="605"/>
                                  </a:lnTo>
                                  <a:lnTo>
                                    <a:pt x="25" y="575"/>
                                  </a:lnTo>
                                  <a:lnTo>
                                    <a:pt x="45" y="545"/>
                                  </a:lnTo>
                                  <a:lnTo>
                                    <a:pt x="70" y="525"/>
                                  </a:lnTo>
                                  <a:lnTo>
                                    <a:pt x="100" y="510"/>
                                  </a:lnTo>
                                  <a:lnTo>
                                    <a:pt x="130" y="495"/>
                                  </a:lnTo>
                                  <a:lnTo>
                                    <a:pt x="165" y="490"/>
                                  </a:lnTo>
                                  <a:lnTo>
                                    <a:pt x="210" y="490"/>
                                  </a:lnTo>
                                  <a:lnTo>
                                    <a:pt x="250" y="495"/>
                                  </a:lnTo>
                                  <a:lnTo>
                                    <a:pt x="300" y="500"/>
                                  </a:lnTo>
                                  <a:lnTo>
                                    <a:pt x="345" y="515"/>
                                  </a:lnTo>
                                  <a:lnTo>
                                    <a:pt x="395" y="535"/>
                                  </a:lnTo>
                                  <a:lnTo>
                                    <a:pt x="445" y="555"/>
                                  </a:lnTo>
                                  <a:lnTo>
                                    <a:pt x="505" y="585"/>
                                  </a:lnTo>
                                  <a:lnTo>
                                    <a:pt x="560" y="620"/>
                                  </a:lnTo>
                                  <a:lnTo>
                                    <a:pt x="610" y="660"/>
                                  </a:lnTo>
                                  <a:lnTo>
                                    <a:pt x="660" y="700"/>
                                  </a:lnTo>
                                  <a:lnTo>
                                    <a:pt x="710" y="745"/>
                                  </a:lnTo>
                                  <a:lnTo>
                                    <a:pt x="755" y="795"/>
                                  </a:lnTo>
                                  <a:lnTo>
                                    <a:pt x="800" y="850"/>
                                  </a:lnTo>
                                  <a:lnTo>
                                    <a:pt x="845" y="905"/>
                                  </a:lnTo>
                                  <a:lnTo>
                                    <a:pt x="880" y="960"/>
                                  </a:lnTo>
                                  <a:lnTo>
                                    <a:pt x="910" y="1015"/>
                                  </a:lnTo>
                                  <a:lnTo>
                                    <a:pt x="940" y="1075"/>
                                  </a:lnTo>
                                  <a:lnTo>
                                    <a:pt x="965" y="1135"/>
                                  </a:lnTo>
                                  <a:lnTo>
                                    <a:pt x="910" y="1170"/>
                                  </a:lnTo>
                                  <a:lnTo>
                                    <a:pt x="850" y="1210"/>
                                  </a:lnTo>
                                  <a:lnTo>
                                    <a:pt x="800" y="1255"/>
                                  </a:lnTo>
                                  <a:lnTo>
                                    <a:pt x="755" y="1300"/>
                                  </a:lnTo>
                                  <a:lnTo>
                                    <a:pt x="725" y="1345"/>
                                  </a:lnTo>
                                  <a:lnTo>
                                    <a:pt x="695" y="1385"/>
                                  </a:lnTo>
                                  <a:lnTo>
                                    <a:pt x="675" y="1430"/>
                                  </a:lnTo>
                                  <a:lnTo>
                                    <a:pt x="660" y="1474"/>
                                  </a:lnTo>
                                  <a:lnTo>
                                    <a:pt x="650" y="1514"/>
                                  </a:lnTo>
                                  <a:lnTo>
                                    <a:pt x="650" y="1559"/>
                                  </a:lnTo>
                                  <a:lnTo>
                                    <a:pt x="650" y="1599"/>
                                  </a:lnTo>
                                  <a:lnTo>
                                    <a:pt x="660" y="1644"/>
                                  </a:lnTo>
                                  <a:lnTo>
                                    <a:pt x="675" y="1684"/>
                                  </a:lnTo>
                                  <a:lnTo>
                                    <a:pt x="695" y="1724"/>
                                  </a:lnTo>
                                  <a:lnTo>
                                    <a:pt x="720" y="1759"/>
                                  </a:lnTo>
                                  <a:lnTo>
                                    <a:pt x="745" y="1794"/>
                                  </a:lnTo>
                                  <a:lnTo>
                                    <a:pt x="780" y="1824"/>
                                  </a:lnTo>
                                  <a:lnTo>
                                    <a:pt x="820" y="1849"/>
                                  </a:lnTo>
                                  <a:lnTo>
                                    <a:pt x="865" y="1869"/>
                                  </a:lnTo>
                                  <a:lnTo>
                                    <a:pt x="915" y="1894"/>
                                  </a:lnTo>
                                  <a:lnTo>
                                    <a:pt x="985" y="1914"/>
                                  </a:lnTo>
                                  <a:lnTo>
                                    <a:pt x="1060" y="1924"/>
                                  </a:lnTo>
                                  <a:lnTo>
                                    <a:pt x="1134" y="1934"/>
                                  </a:lnTo>
                                  <a:lnTo>
                                    <a:pt x="1209" y="1929"/>
                                  </a:lnTo>
                                  <a:lnTo>
                                    <a:pt x="1289" y="1919"/>
                                  </a:lnTo>
                                  <a:lnTo>
                                    <a:pt x="1374" y="1899"/>
                                  </a:lnTo>
                                  <a:lnTo>
                                    <a:pt x="1449" y="1879"/>
                                  </a:lnTo>
                                  <a:lnTo>
                                    <a:pt x="1524" y="1849"/>
                                  </a:lnTo>
                                  <a:lnTo>
                                    <a:pt x="1594" y="1809"/>
                                  </a:lnTo>
                                  <a:lnTo>
                                    <a:pt x="1659" y="1769"/>
                                  </a:lnTo>
                                  <a:lnTo>
                                    <a:pt x="1714" y="1719"/>
                                  </a:lnTo>
                                  <a:lnTo>
                                    <a:pt x="1764" y="1664"/>
                                  </a:lnTo>
                                  <a:lnTo>
                                    <a:pt x="1799" y="1619"/>
                                  </a:lnTo>
                                  <a:lnTo>
                                    <a:pt x="1824" y="1579"/>
                                  </a:lnTo>
                                  <a:lnTo>
                                    <a:pt x="1849" y="1534"/>
                                  </a:lnTo>
                                  <a:lnTo>
                                    <a:pt x="1864" y="1494"/>
                                  </a:lnTo>
                                  <a:lnTo>
                                    <a:pt x="1874" y="1450"/>
                                  </a:lnTo>
                                  <a:lnTo>
                                    <a:pt x="1874" y="1410"/>
                                  </a:lnTo>
                                  <a:lnTo>
                                    <a:pt x="1874" y="1365"/>
                                  </a:lnTo>
                                  <a:lnTo>
                                    <a:pt x="1864" y="1320"/>
                                  </a:lnTo>
                                  <a:lnTo>
                                    <a:pt x="1849" y="1280"/>
                                  </a:lnTo>
                                  <a:lnTo>
                                    <a:pt x="1829" y="1240"/>
                                  </a:lnTo>
                                  <a:lnTo>
                                    <a:pt x="1804" y="1205"/>
                                  </a:lnTo>
                                  <a:lnTo>
                                    <a:pt x="1779" y="1175"/>
                                  </a:lnTo>
                                  <a:lnTo>
                                    <a:pt x="1744" y="1145"/>
                                  </a:lnTo>
                                  <a:lnTo>
                                    <a:pt x="1704" y="1115"/>
                                  </a:lnTo>
                                  <a:lnTo>
                                    <a:pt x="1659" y="1095"/>
                                  </a:lnTo>
                                  <a:lnTo>
                                    <a:pt x="1609" y="1070"/>
                                  </a:lnTo>
                                  <a:lnTo>
                                    <a:pt x="1529" y="1050"/>
                                  </a:lnTo>
                                  <a:lnTo>
                                    <a:pt x="1444" y="1035"/>
                                  </a:lnTo>
                                  <a:lnTo>
                                    <a:pt x="1359" y="1035"/>
                                  </a:lnTo>
                                  <a:lnTo>
                                    <a:pt x="1269" y="1040"/>
                                  </a:lnTo>
                                  <a:lnTo>
                                    <a:pt x="1254" y="980"/>
                                  </a:lnTo>
                                  <a:lnTo>
                                    <a:pt x="1244" y="920"/>
                                  </a:lnTo>
                                  <a:lnTo>
                                    <a:pt x="1234" y="860"/>
                                  </a:lnTo>
                                  <a:lnTo>
                                    <a:pt x="1229" y="800"/>
                                  </a:lnTo>
                                  <a:lnTo>
                                    <a:pt x="1224" y="725"/>
                                  </a:lnTo>
                                  <a:lnTo>
                                    <a:pt x="1229" y="660"/>
                                  </a:lnTo>
                                  <a:lnTo>
                                    <a:pt x="1234" y="590"/>
                                  </a:lnTo>
                                  <a:lnTo>
                                    <a:pt x="1244" y="525"/>
                                  </a:lnTo>
                                  <a:lnTo>
                                    <a:pt x="1259" y="460"/>
                                  </a:lnTo>
                                  <a:lnTo>
                                    <a:pt x="1274" y="395"/>
                                  </a:lnTo>
                                  <a:lnTo>
                                    <a:pt x="1299" y="335"/>
                                  </a:lnTo>
                                  <a:lnTo>
                                    <a:pt x="1324" y="275"/>
                                  </a:lnTo>
                                  <a:lnTo>
                                    <a:pt x="1349" y="225"/>
                                  </a:lnTo>
                                  <a:lnTo>
                                    <a:pt x="1379" y="185"/>
                                  </a:lnTo>
                                  <a:lnTo>
                                    <a:pt x="1409" y="145"/>
                                  </a:lnTo>
                                  <a:lnTo>
                                    <a:pt x="1439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406"/>
                          <wps:cNvSpPr>
                            <a:spLocks/>
                          </wps:cNvSpPr>
                          <wps:spPr bwMode="auto">
                            <a:xfrm>
                              <a:off x="840" y="1445"/>
                              <a:ext cx="379" cy="294"/>
                            </a:xfrm>
                            <a:custGeom>
                              <a:avLst/>
                              <a:gdLst>
                                <a:gd name="T0" fmla="*/ 245 w 379"/>
                                <a:gd name="T1" fmla="*/ 289 h 294"/>
                                <a:gd name="T2" fmla="*/ 245 w 379"/>
                                <a:gd name="T3" fmla="*/ 289 h 294"/>
                                <a:gd name="T4" fmla="*/ 280 w 379"/>
                                <a:gd name="T5" fmla="*/ 279 h 294"/>
                                <a:gd name="T6" fmla="*/ 305 w 379"/>
                                <a:gd name="T7" fmla="*/ 259 h 294"/>
                                <a:gd name="T8" fmla="*/ 330 w 379"/>
                                <a:gd name="T9" fmla="*/ 229 h 294"/>
                                <a:gd name="T10" fmla="*/ 350 w 379"/>
                                <a:gd name="T11" fmla="*/ 199 h 294"/>
                                <a:gd name="T12" fmla="*/ 350 w 379"/>
                                <a:gd name="T13" fmla="*/ 199 h 294"/>
                                <a:gd name="T14" fmla="*/ 364 w 379"/>
                                <a:gd name="T15" fmla="*/ 154 h 294"/>
                                <a:gd name="T16" fmla="*/ 374 w 379"/>
                                <a:gd name="T17" fmla="*/ 109 h 294"/>
                                <a:gd name="T18" fmla="*/ 379 w 379"/>
                                <a:gd name="T19" fmla="*/ 54 h 294"/>
                                <a:gd name="T20" fmla="*/ 374 w 379"/>
                                <a:gd name="T21" fmla="*/ 0 h 294"/>
                                <a:gd name="T22" fmla="*/ 374 w 379"/>
                                <a:gd name="T23" fmla="*/ 0 h 294"/>
                                <a:gd name="T24" fmla="*/ 364 w 379"/>
                                <a:gd name="T25" fmla="*/ 49 h 294"/>
                                <a:gd name="T26" fmla="*/ 355 w 379"/>
                                <a:gd name="T27" fmla="*/ 94 h 294"/>
                                <a:gd name="T28" fmla="*/ 340 w 379"/>
                                <a:gd name="T29" fmla="*/ 134 h 294"/>
                                <a:gd name="T30" fmla="*/ 320 w 379"/>
                                <a:gd name="T31" fmla="*/ 169 h 294"/>
                                <a:gd name="T32" fmla="*/ 300 w 379"/>
                                <a:gd name="T33" fmla="*/ 194 h 294"/>
                                <a:gd name="T34" fmla="*/ 280 w 379"/>
                                <a:gd name="T35" fmla="*/ 219 h 294"/>
                                <a:gd name="T36" fmla="*/ 255 w 379"/>
                                <a:gd name="T37" fmla="*/ 234 h 294"/>
                                <a:gd name="T38" fmla="*/ 225 w 379"/>
                                <a:gd name="T39" fmla="*/ 244 h 294"/>
                                <a:gd name="T40" fmla="*/ 225 w 379"/>
                                <a:gd name="T41" fmla="*/ 244 h 294"/>
                                <a:gd name="T42" fmla="*/ 200 w 379"/>
                                <a:gd name="T43" fmla="*/ 249 h 294"/>
                                <a:gd name="T44" fmla="*/ 170 w 379"/>
                                <a:gd name="T45" fmla="*/ 249 h 294"/>
                                <a:gd name="T46" fmla="*/ 140 w 379"/>
                                <a:gd name="T47" fmla="*/ 239 h 294"/>
                                <a:gd name="T48" fmla="*/ 115 w 379"/>
                                <a:gd name="T49" fmla="*/ 224 h 294"/>
                                <a:gd name="T50" fmla="*/ 85 w 379"/>
                                <a:gd name="T51" fmla="*/ 204 h 294"/>
                                <a:gd name="T52" fmla="*/ 55 w 379"/>
                                <a:gd name="T53" fmla="*/ 179 h 294"/>
                                <a:gd name="T54" fmla="*/ 25 w 379"/>
                                <a:gd name="T55" fmla="*/ 144 h 294"/>
                                <a:gd name="T56" fmla="*/ 0 w 379"/>
                                <a:gd name="T57" fmla="*/ 104 h 294"/>
                                <a:gd name="T58" fmla="*/ 0 w 379"/>
                                <a:gd name="T59" fmla="*/ 104 h 294"/>
                                <a:gd name="T60" fmla="*/ 20 w 379"/>
                                <a:gd name="T61" fmla="*/ 154 h 294"/>
                                <a:gd name="T62" fmla="*/ 50 w 379"/>
                                <a:gd name="T63" fmla="*/ 199 h 294"/>
                                <a:gd name="T64" fmla="*/ 80 w 379"/>
                                <a:gd name="T65" fmla="*/ 234 h 294"/>
                                <a:gd name="T66" fmla="*/ 115 w 379"/>
                                <a:gd name="T67" fmla="*/ 264 h 294"/>
                                <a:gd name="T68" fmla="*/ 115 w 379"/>
                                <a:gd name="T69" fmla="*/ 264 h 294"/>
                                <a:gd name="T70" fmla="*/ 145 w 379"/>
                                <a:gd name="T71" fmla="*/ 284 h 294"/>
                                <a:gd name="T72" fmla="*/ 180 w 379"/>
                                <a:gd name="T73" fmla="*/ 294 h 294"/>
                                <a:gd name="T74" fmla="*/ 215 w 379"/>
                                <a:gd name="T75" fmla="*/ 294 h 294"/>
                                <a:gd name="T76" fmla="*/ 245 w 379"/>
                                <a:gd name="T77" fmla="*/ 289 h 294"/>
                                <a:gd name="T78" fmla="*/ 245 w 379"/>
                                <a:gd name="T79" fmla="*/ 289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79" h="294">
                                  <a:moveTo>
                                    <a:pt x="245" y="289"/>
                                  </a:moveTo>
                                  <a:lnTo>
                                    <a:pt x="245" y="289"/>
                                  </a:lnTo>
                                  <a:lnTo>
                                    <a:pt x="280" y="279"/>
                                  </a:lnTo>
                                  <a:lnTo>
                                    <a:pt x="305" y="259"/>
                                  </a:lnTo>
                                  <a:lnTo>
                                    <a:pt x="330" y="229"/>
                                  </a:lnTo>
                                  <a:lnTo>
                                    <a:pt x="350" y="199"/>
                                  </a:lnTo>
                                  <a:lnTo>
                                    <a:pt x="364" y="154"/>
                                  </a:lnTo>
                                  <a:lnTo>
                                    <a:pt x="374" y="109"/>
                                  </a:lnTo>
                                  <a:lnTo>
                                    <a:pt x="379" y="54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364" y="49"/>
                                  </a:lnTo>
                                  <a:lnTo>
                                    <a:pt x="355" y="94"/>
                                  </a:lnTo>
                                  <a:lnTo>
                                    <a:pt x="340" y="134"/>
                                  </a:lnTo>
                                  <a:lnTo>
                                    <a:pt x="320" y="169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280" y="219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225" y="244"/>
                                  </a:lnTo>
                                  <a:lnTo>
                                    <a:pt x="200" y="249"/>
                                  </a:lnTo>
                                  <a:lnTo>
                                    <a:pt x="170" y="249"/>
                                  </a:lnTo>
                                  <a:lnTo>
                                    <a:pt x="140" y="239"/>
                                  </a:lnTo>
                                  <a:lnTo>
                                    <a:pt x="115" y="224"/>
                                  </a:lnTo>
                                  <a:lnTo>
                                    <a:pt x="85" y="204"/>
                                  </a:lnTo>
                                  <a:lnTo>
                                    <a:pt x="55" y="179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154"/>
                                  </a:lnTo>
                                  <a:lnTo>
                                    <a:pt x="50" y="199"/>
                                  </a:lnTo>
                                  <a:lnTo>
                                    <a:pt x="80" y="234"/>
                                  </a:lnTo>
                                  <a:lnTo>
                                    <a:pt x="115" y="264"/>
                                  </a:lnTo>
                                  <a:lnTo>
                                    <a:pt x="145" y="284"/>
                                  </a:lnTo>
                                  <a:lnTo>
                                    <a:pt x="180" y="294"/>
                                  </a:lnTo>
                                  <a:lnTo>
                                    <a:pt x="215" y="294"/>
                                  </a:lnTo>
                                  <a:lnTo>
                                    <a:pt x="245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407"/>
                          <wps:cNvSpPr>
                            <a:spLocks/>
                          </wps:cNvSpPr>
                          <wps:spPr bwMode="auto">
                            <a:xfrm>
                              <a:off x="1399" y="1295"/>
                              <a:ext cx="380" cy="294"/>
                            </a:xfrm>
                            <a:custGeom>
                              <a:avLst/>
                              <a:gdLst>
                                <a:gd name="T0" fmla="*/ 115 w 380"/>
                                <a:gd name="T1" fmla="*/ 264 h 294"/>
                                <a:gd name="T2" fmla="*/ 115 w 380"/>
                                <a:gd name="T3" fmla="*/ 264 h 294"/>
                                <a:gd name="T4" fmla="*/ 150 w 380"/>
                                <a:gd name="T5" fmla="*/ 279 h 294"/>
                                <a:gd name="T6" fmla="*/ 185 w 380"/>
                                <a:gd name="T7" fmla="*/ 294 h 294"/>
                                <a:gd name="T8" fmla="*/ 220 w 380"/>
                                <a:gd name="T9" fmla="*/ 294 h 294"/>
                                <a:gd name="T10" fmla="*/ 250 w 380"/>
                                <a:gd name="T11" fmla="*/ 289 h 294"/>
                                <a:gd name="T12" fmla="*/ 250 w 380"/>
                                <a:gd name="T13" fmla="*/ 289 h 294"/>
                                <a:gd name="T14" fmla="*/ 285 w 380"/>
                                <a:gd name="T15" fmla="*/ 274 h 294"/>
                                <a:gd name="T16" fmla="*/ 310 w 380"/>
                                <a:gd name="T17" fmla="*/ 254 h 294"/>
                                <a:gd name="T18" fmla="*/ 335 w 380"/>
                                <a:gd name="T19" fmla="*/ 229 h 294"/>
                                <a:gd name="T20" fmla="*/ 355 w 380"/>
                                <a:gd name="T21" fmla="*/ 194 h 294"/>
                                <a:gd name="T22" fmla="*/ 355 w 380"/>
                                <a:gd name="T23" fmla="*/ 194 h 294"/>
                                <a:gd name="T24" fmla="*/ 370 w 380"/>
                                <a:gd name="T25" fmla="*/ 155 h 294"/>
                                <a:gd name="T26" fmla="*/ 380 w 380"/>
                                <a:gd name="T27" fmla="*/ 105 h 294"/>
                                <a:gd name="T28" fmla="*/ 380 w 380"/>
                                <a:gd name="T29" fmla="*/ 55 h 294"/>
                                <a:gd name="T30" fmla="*/ 380 w 380"/>
                                <a:gd name="T31" fmla="*/ 0 h 294"/>
                                <a:gd name="T32" fmla="*/ 380 w 380"/>
                                <a:gd name="T33" fmla="*/ 0 h 294"/>
                                <a:gd name="T34" fmla="*/ 370 w 380"/>
                                <a:gd name="T35" fmla="*/ 50 h 294"/>
                                <a:gd name="T36" fmla="*/ 355 w 380"/>
                                <a:gd name="T37" fmla="*/ 95 h 294"/>
                                <a:gd name="T38" fmla="*/ 340 w 380"/>
                                <a:gd name="T39" fmla="*/ 135 h 294"/>
                                <a:gd name="T40" fmla="*/ 325 w 380"/>
                                <a:gd name="T41" fmla="*/ 170 h 294"/>
                                <a:gd name="T42" fmla="*/ 305 w 380"/>
                                <a:gd name="T43" fmla="*/ 194 h 294"/>
                                <a:gd name="T44" fmla="*/ 285 w 380"/>
                                <a:gd name="T45" fmla="*/ 219 h 294"/>
                                <a:gd name="T46" fmla="*/ 260 w 380"/>
                                <a:gd name="T47" fmla="*/ 234 h 294"/>
                                <a:gd name="T48" fmla="*/ 230 w 380"/>
                                <a:gd name="T49" fmla="*/ 244 h 294"/>
                                <a:gd name="T50" fmla="*/ 230 w 380"/>
                                <a:gd name="T51" fmla="*/ 244 h 294"/>
                                <a:gd name="T52" fmla="*/ 200 w 380"/>
                                <a:gd name="T53" fmla="*/ 249 h 294"/>
                                <a:gd name="T54" fmla="*/ 175 w 380"/>
                                <a:gd name="T55" fmla="*/ 249 h 294"/>
                                <a:gd name="T56" fmla="*/ 145 w 380"/>
                                <a:gd name="T57" fmla="*/ 239 h 294"/>
                                <a:gd name="T58" fmla="*/ 115 w 380"/>
                                <a:gd name="T59" fmla="*/ 224 h 294"/>
                                <a:gd name="T60" fmla="*/ 90 w 380"/>
                                <a:gd name="T61" fmla="*/ 204 h 294"/>
                                <a:gd name="T62" fmla="*/ 60 w 380"/>
                                <a:gd name="T63" fmla="*/ 175 h 294"/>
                                <a:gd name="T64" fmla="*/ 30 w 380"/>
                                <a:gd name="T65" fmla="*/ 145 h 294"/>
                                <a:gd name="T66" fmla="*/ 0 w 380"/>
                                <a:gd name="T67" fmla="*/ 100 h 294"/>
                                <a:gd name="T68" fmla="*/ 0 w 380"/>
                                <a:gd name="T69" fmla="*/ 100 h 294"/>
                                <a:gd name="T70" fmla="*/ 25 w 380"/>
                                <a:gd name="T71" fmla="*/ 155 h 294"/>
                                <a:gd name="T72" fmla="*/ 55 w 380"/>
                                <a:gd name="T73" fmla="*/ 199 h 294"/>
                                <a:gd name="T74" fmla="*/ 85 w 380"/>
                                <a:gd name="T75" fmla="*/ 234 h 294"/>
                                <a:gd name="T76" fmla="*/ 115 w 380"/>
                                <a:gd name="T77" fmla="*/ 264 h 294"/>
                                <a:gd name="T78" fmla="*/ 115 w 380"/>
                                <a:gd name="T79" fmla="*/ 264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80" h="294">
                                  <a:moveTo>
                                    <a:pt x="115" y="264"/>
                                  </a:moveTo>
                                  <a:lnTo>
                                    <a:pt x="115" y="264"/>
                                  </a:lnTo>
                                  <a:lnTo>
                                    <a:pt x="150" y="279"/>
                                  </a:lnTo>
                                  <a:lnTo>
                                    <a:pt x="185" y="294"/>
                                  </a:lnTo>
                                  <a:lnTo>
                                    <a:pt x="220" y="294"/>
                                  </a:lnTo>
                                  <a:lnTo>
                                    <a:pt x="250" y="289"/>
                                  </a:lnTo>
                                  <a:lnTo>
                                    <a:pt x="285" y="274"/>
                                  </a:lnTo>
                                  <a:lnTo>
                                    <a:pt x="310" y="254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55" y="194"/>
                                  </a:lnTo>
                                  <a:lnTo>
                                    <a:pt x="370" y="155"/>
                                  </a:lnTo>
                                  <a:lnTo>
                                    <a:pt x="380" y="105"/>
                                  </a:lnTo>
                                  <a:lnTo>
                                    <a:pt x="380" y="55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70" y="50"/>
                                  </a:lnTo>
                                  <a:lnTo>
                                    <a:pt x="355" y="95"/>
                                  </a:lnTo>
                                  <a:lnTo>
                                    <a:pt x="340" y="135"/>
                                  </a:lnTo>
                                  <a:lnTo>
                                    <a:pt x="325" y="170"/>
                                  </a:lnTo>
                                  <a:lnTo>
                                    <a:pt x="305" y="194"/>
                                  </a:lnTo>
                                  <a:lnTo>
                                    <a:pt x="285" y="219"/>
                                  </a:lnTo>
                                  <a:lnTo>
                                    <a:pt x="260" y="234"/>
                                  </a:lnTo>
                                  <a:lnTo>
                                    <a:pt x="230" y="244"/>
                                  </a:lnTo>
                                  <a:lnTo>
                                    <a:pt x="200" y="249"/>
                                  </a:lnTo>
                                  <a:lnTo>
                                    <a:pt x="175" y="249"/>
                                  </a:lnTo>
                                  <a:lnTo>
                                    <a:pt x="145" y="239"/>
                                  </a:lnTo>
                                  <a:lnTo>
                                    <a:pt x="115" y="224"/>
                                  </a:lnTo>
                                  <a:lnTo>
                                    <a:pt x="90" y="204"/>
                                  </a:lnTo>
                                  <a:lnTo>
                                    <a:pt x="60" y="17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5" y="155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85" y="234"/>
                                  </a:lnTo>
                                  <a:lnTo>
                                    <a:pt x="115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408"/>
                          <wps:cNvSpPr>
                            <a:spLocks/>
                          </wps:cNvSpPr>
                          <wps:spPr bwMode="auto">
                            <a:xfrm>
                              <a:off x="1274" y="1864"/>
                              <a:ext cx="650" cy="885"/>
                            </a:xfrm>
                            <a:custGeom>
                              <a:avLst/>
                              <a:gdLst>
                                <a:gd name="T0" fmla="*/ 645 w 650"/>
                                <a:gd name="T1" fmla="*/ 580 h 885"/>
                                <a:gd name="T2" fmla="*/ 645 w 650"/>
                                <a:gd name="T3" fmla="*/ 580 h 885"/>
                                <a:gd name="T4" fmla="*/ 640 w 650"/>
                                <a:gd name="T5" fmla="*/ 550 h 885"/>
                                <a:gd name="T6" fmla="*/ 640 w 650"/>
                                <a:gd name="T7" fmla="*/ 550 h 885"/>
                                <a:gd name="T8" fmla="*/ 625 w 650"/>
                                <a:gd name="T9" fmla="*/ 475 h 885"/>
                                <a:gd name="T10" fmla="*/ 600 w 650"/>
                                <a:gd name="T11" fmla="*/ 400 h 885"/>
                                <a:gd name="T12" fmla="*/ 600 w 650"/>
                                <a:gd name="T13" fmla="*/ 400 h 885"/>
                                <a:gd name="T14" fmla="*/ 565 w 650"/>
                                <a:gd name="T15" fmla="*/ 315 h 885"/>
                                <a:gd name="T16" fmla="*/ 520 w 650"/>
                                <a:gd name="T17" fmla="*/ 235 h 885"/>
                                <a:gd name="T18" fmla="*/ 520 w 650"/>
                                <a:gd name="T19" fmla="*/ 235 h 885"/>
                                <a:gd name="T20" fmla="*/ 500 w 650"/>
                                <a:gd name="T21" fmla="*/ 210 h 885"/>
                                <a:gd name="T22" fmla="*/ 500 w 650"/>
                                <a:gd name="T23" fmla="*/ 210 h 885"/>
                                <a:gd name="T24" fmla="*/ 450 w 650"/>
                                <a:gd name="T25" fmla="*/ 135 h 885"/>
                                <a:gd name="T26" fmla="*/ 385 w 650"/>
                                <a:gd name="T27" fmla="*/ 60 h 885"/>
                                <a:gd name="T28" fmla="*/ 385 w 650"/>
                                <a:gd name="T29" fmla="*/ 60 h 885"/>
                                <a:gd name="T30" fmla="*/ 350 w 650"/>
                                <a:gd name="T31" fmla="*/ 25 h 885"/>
                                <a:gd name="T32" fmla="*/ 320 w 650"/>
                                <a:gd name="T33" fmla="*/ 0 h 885"/>
                                <a:gd name="T34" fmla="*/ 320 w 650"/>
                                <a:gd name="T35" fmla="*/ 0 h 885"/>
                                <a:gd name="T36" fmla="*/ 250 w 650"/>
                                <a:gd name="T37" fmla="*/ 25 h 885"/>
                                <a:gd name="T38" fmla="*/ 170 w 650"/>
                                <a:gd name="T39" fmla="*/ 50 h 885"/>
                                <a:gd name="T40" fmla="*/ 170 w 650"/>
                                <a:gd name="T41" fmla="*/ 50 h 885"/>
                                <a:gd name="T42" fmla="*/ 90 w 650"/>
                                <a:gd name="T43" fmla="*/ 70 h 885"/>
                                <a:gd name="T44" fmla="*/ 10 w 650"/>
                                <a:gd name="T45" fmla="*/ 80 h 885"/>
                                <a:gd name="T46" fmla="*/ 10 w 650"/>
                                <a:gd name="T47" fmla="*/ 80 h 885"/>
                                <a:gd name="T48" fmla="*/ 5 w 650"/>
                                <a:gd name="T49" fmla="*/ 120 h 885"/>
                                <a:gd name="T50" fmla="*/ 0 w 650"/>
                                <a:gd name="T51" fmla="*/ 160 h 885"/>
                                <a:gd name="T52" fmla="*/ 0 w 650"/>
                                <a:gd name="T53" fmla="*/ 160 h 885"/>
                                <a:gd name="T54" fmla="*/ 5 w 650"/>
                                <a:gd name="T55" fmla="*/ 245 h 885"/>
                                <a:gd name="T56" fmla="*/ 15 w 650"/>
                                <a:gd name="T57" fmla="*/ 320 h 885"/>
                                <a:gd name="T58" fmla="*/ 15 w 650"/>
                                <a:gd name="T59" fmla="*/ 320 h 885"/>
                                <a:gd name="T60" fmla="*/ 20 w 650"/>
                                <a:gd name="T61" fmla="*/ 355 h 885"/>
                                <a:gd name="T62" fmla="*/ 20 w 650"/>
                                <a:gd name="T63" fmla="*/ 355 h 885"/>
                                <a:gd name="T64" fmla="*/ 40 w 650"/>
                                <a:gd name="T65" fmla="*/ 455 h 885"/>
                                <a:gd name="T66" fmla="*/ 70 w 650"/>
                                <a:gd name="T67" fmla="*/ 545 h 885"/>
                                <a:gd name="T68" fmla="*/ 70 w 650"/>
                                <a:gd name="T69" fmla="*/ 545 h 885"/>
                                <a:gd name="T70" fmla="*/ 110 w 650"/>
                                <a:gd name="T71" fmla="*/ 625 h 885"/>
                                <a:gd name="T72" fmla="*/ 160 w 650"/>
                                <a:gd name="T73" fmla="*/ 700 h 885"/>
                                <a:gd name="T74" fmla="*/ 160 w 650"/>
                                <a:gd name="T75" fmla="*/ 700 h 885"/>
                                <a:gd name="T76" fmla="*/ 170 w 650"/>
                                <a:gd name="T77" fmla="*/ 715 h 885"/>
                                <a:gd name="T78" fmla="*/ 170 w 650"/>
                                <a:gd name="T79" fmla="*/ 715 h 885"/>
                                <a:gd name="T80" fmla="*/ 205 w 650"/>
                                <a:gd name="T81" fmla="*/ 765 h 885"/>
                                <a:gd name="T82" fmla="*/ 245 w 650"/>
                                <a:gd name="T83" fmla="*/ 805 h 885"/>
                                <a:gd name="T84" fmla="*/ 285 w 650"/>
                                <a:gd name="T85" fmla="*/ 835 h 885"/>
                                <a:gd name="T86" fmla="*/ 325 w 650"/>
                                <a:gd name="T87" fmla="*/ 860 h 885"/>
                                <a:gd name="T88" fmla="*/ 370 w 650"/>
                                <a:gd name="T89" fmla="*/ 875 h 885"/>
                                <a:gd name="T90" fmla="*/ 410 w 650"/>
                                <a:gd name="T91" fmla="*/ 885 h 885"/>
                                <a:gd name="T92" fmla="*/ 455 w 650"/>
                                <a:gd name="T93" fmla="*/ 885 h 885"/>
                                <a:gd name="T94" fmla="*/ 495 w 650"/>
                                <a:gd name="T95" fmla="*/ 880 h 885"/>
                                <a:gd name="T96" fmla="*/ 495 w 650"/>
                                <a:gd name="T97" fmla="*/ 880 h 885"/>
                                <a:gd name="T98" fmla="*/ 500 w 650"/>
                                <a:gd name="T99" fmla="*/ 875 h 885"/>
                                <a:gd name="T100" fmla="*/ 500 w 650"/>
                                <a:gd name="T101" fmla="*/ 875 h 885"/>
                                <a:gd name="T102" fmla="*/ 530 w 650"/>
                                <a:gd name="T103" fmla="*/ 870 h 885"/>
                                <a:gd name="T104" fmla="*/ 555 w 650"/>
                                <a:gd name="T105" fmla="*/ 855 h 885"/>
                                <a:gd name="T106" fmla="*/ 555 w 650"/>
                                <a:gd name="T107" fmla="*/ 855 h 885"/>
                                <a:gd name="T108" fmla="*/ 580 w 650"/>
                                <a:gd name="T109" fmla="*/ 840 h 885"/>
                                <a:gd name="T110" fmla="*/ 600 w 650"/>
                                <a:gd name="T111" fmla="*/ 815 h 885"/>
                                <a:gd name="T112" fmla="*/ 620 w 650"/>
                                <a:gd name="T113" fmla="*/ 785 h 885"/>
                                <a:gd name="T114" fmla="*/ 635 w 650"/>
                                <a:gd name="T115" fmla="*/ 755 h 885"/>
                                <a:gd name="T116" fmla="*/ 640 w 650"/>
                                <a:gd name="T117" fmla="*/ 715 h 885"/>
                                <a:gd name="T118" fmla="*/ 645 w 650"/>
                                <a:gd name="T119" fmla="*/ 675 h 885"/>
                                <a:gd name="T120" fmla="*/ 650 w 650"/>
                                <a:gd name="T121" fmla="*/ 630 h 885"/>
                                <a:gd name="T122" fmla="*/ 645 w 650"/>
                                <a:gd name="T123" fmla="*/ 580 h 885"/>
                                <a:gd name="T124" fmla="*/ 645 w 650"/>
                                <a:gd name="T125" fmla="*/ 580 h 8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50" h="885">
                                  <a:moveTo>
                                    <a:pt x="645" y="580"/>
                                  </a:moveTo>
                                  <a:lnTo>
                                    <a:pt x="645" y="580"/>
                                  </a:lnTo>
                                  <a:lnTo>
                                    <a:pt x="640" y="550"/>
                                  </a:lnTo>
                                  <a:lnTo>
                                    <a:pt x="625" y="475"/>
                                  </a:lnTo>
                                  <a:lnTo>
                                    <a:pt x="600" y="400"/>
                                  </a:lnTo>
                                  <a:lnTo>
                                    <a:pt x="565" y="315"/>
                                  </a:lnTo>
                                  <a:lnTo>
                                    <a:pt x="520" y="235"/>
                                  </a:lnTo>
                                  <a:lnTo>
                                    <a:pt x="500" y="210"/>
                                  </a:lnTo>
                                  <a:lnTo>
                                    <a:pt x="450" y="135"/>
                                  </a:lnTo>
                                  <a:lnTo>
                                    <a:pt x="385" y="60"/>
                                  </a:lnTo>
                                  <a:lnTo>
                                    <a:pt x="350" y="25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250" y="25"/>
                                  </a:lnTo>
                                  <a:lnTo>
                                    <a:pt x="170" y="50"/>
                                  </a:lnTo>
                                  <a:lnTo>
                                    <a:pt x="90" y="70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5" y="245"/>
                                  </a:lnTo>
                                  <a:lnTo>
                                    <a:pt x="15" y="320"/>
                                  </a:lnTo>
                                  <a:lnTo>
                                    <a:pt x="20" y="355"/>
                                  </a:lnTo>
                                  <a:lnTo>
                                    <a:pt x="40" y="455"/>
                                  </a:lnTo>
                                  <a:lnTo>
                                    <a:pt x="70" y="545"/>
                                  </a:lnTo>
                                  <a:lnTo>
                                    <a:pt x="110" y="625"/>
                                  </a:lnTo>
                                  <a:lnTo>
                                    <a:pt x="160" y="700"/>
                                  </a:lnTo>
                                  <a:lnTo>
                                    <a:pt x="170" y="715"/>
                                  </a:lnTo>
                                  <a:lnTo>
                                    <a:pt x="205" y="765"/>
                                  </a:lnTo>
                                  <a:lnTo>
                                    <a:pt x="245" y="805"/>
                                  </a:lnTo>
                                  <a:lnTo>
                                    <a:pt x="285" y="835"/>
                                  </a:lnTo>
                                  <a:lnTo>
                                    <a:pt x="325" y="860"/>
                                  </a:lnTo>
                                  <a:lnTo>
                                    <a:pt x="370" y="875"/>
                                  </a:lnTo>
                                  <a:lnTo>
                                    <a:pt x="410" y="885"/>
                                  </a:lnTo>
                                  <a:lnTo>
                                    <a:pt x="455" y="885"/>
                                  </a:lnTo>
                                  <a:lnTo>
                                    <a:pt x="495" y="880"/>
                                  </a:lnTo>
                                  <a:lnTo>
                                    <a:pt x="500" y="875"/>
                                  </a:lnTo>
                                  <a:lnTo>
                                    <a:pt x="530" y="870"/>
                                  </a:lnTo>
                                  <a:lnTo>
                                    <a:pt x="555" y="855"/>
                                  </a:lnTo>
                                  <a:lnTo>
                                    <a:pt x="580" y="840"/>
                                  </a:lnTo>
                                  <a:lnTo>
                                    <a:pt x="600" y="815"/>
                                  </a:lnTo>
                                  <a:lnTo>
                                    <a:pt x="620" y="785"/>
                                  </a:lnTo>
                                  <a:lnTo>
                                    <a:pt x="635" y="755"/>
                                  </a:lnTo>
                                  <a:lnTo>
                                    <a:pt x="640" y="715"/>
                                  </a:lnTo>
                                  <a:lnTo>
                                    <a:pt x="645" y="675"/>
                                  </a:lnTo>
                                  <a:lnTo>
                                    <a:pt x="650" y="630"/>
                                  </a:lnTo>
                                  <a:lnTo>
                                    <a:pt x="645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409"/>
                          <wps:cNvSpPr>
                            <a:spLocks/>
                          </wps:cNvSpPr>
                          <wps:spPr bwMode="auto">
                            <a:xfrm>
                              <a:off x="1274" y="1859"/>
                              <a:ext cx="520" cy="360"/>
                            </a:xfrm>
                            <a:custGeom>
                              <a:avLst/>
                              <a:gdLst>
                                <a:gd name="T0" fmla="*/ 0 w 520"/>
                                <a:gd name="T1" fmla="*/ 165 h 360"/>
                                <a:gd name="T2" fmla="*/ 0 w 520"/>
                                <a:gd name="T3" fmla="*/ 165 h 360"/>
                                <a:gd name="T4" fmla="*/ 0 w 520"/>
                                <a:gd name="T5" fmla="*/ 245 h 360"/>
                                <a:gd name="T6" fmla="*/ 10 w 520"/>
                                <a:gd name="T7" fmla="*/ 325 h 360"/>
                                <a:gd name="T8" fmla="*/ 10 w 520"/>
                                <a:gd name="T9" fmla="*/ 325 h 360"/>
                                <a:gd name="T10" fmla="*/ 15 w 520"/>
                                <a:gd name="T11" fmla="*/ 360 h 360"/>
                                <a:gd name="T12" fmla="*/ 520 w 520"/>
                                <a:gd name="T13" fmla="*/ 240 h 360"/>
                                <a:gd name="T14" fmla="*/ 520 w 520"/>
                                <a:gd name="T15" fmla="*/ 240 h 360"/>
                                <a:gd name="T16" fmla="*/ 505 w 520"/>
                                <a:gd name="T17" fmla="*/ 210 h 360"/>
                                <a:gd name="T18" fmla="*/ 505 w 520"/>
                                <a:gd name="T19" fmla="*/ 210 h 360"/>
                                <a:gd name="T20" fmla="*/ 450 w 520"/>
                                <a:gd name="T21" fmla="*/ 135 h 360"/>
                                <a:gd name="T22" fmla="*/ 385 w 520"/>
                                <a:gd name="T23" fmla="*/ 60 h 360"/>
                                <a:gd name="T24" fmla="*/ 385 w 520"/>
                                <a:gd name="T25" fmla="*/ 60 h 360"/>
                                <a:gd name="T26" fmla="*/ 350 w 520"/>
                                <a:gd name="T27" fmla="*/ 25 h 360"/>
                                <a:gd name="T28" fmla="*/ 320 w 520"/>
                                <a:gd name="T29" fmla="*/ 0 h 360"/>
                                <a:gd name="T30" fmla="*/ 320 w 520"/>
                                <a:gd name="T31" fmla="*/ 0 h 360"/>
                                <a:gd name="T32" fmla="*/ 245 w 520"/>
                                <a:gd name="T33" fmla="*/ 30 h 360"/>
                                <a:gd name="T34" fmla="*/ 170 w 520"/>
                                <a:gd name="T35" fmla="*/ 50 h 360"/>
                                <a:gd name="T36" fmla="*/ 170 w 520"/>
                                <a:gd name="T37" fmla="*/ 50 h 360"/>
                                <a:gd name="T38" fmla="*/ 85 w 520"/>
                                <a:gd name="T39" fmla="*/ 70 h 360"/>
                                <a:gd name="T40" fmla="*/ 5 w 520"/>
                                <a:gd name="T41" fmla="*/ 80 h 360"/>
                                <a:gd name="T42" fmla="*/ 5 w 520"/>
                                <a:gd name="T43" fmla="*/ 80 h 360"/>
                                <a:gd name="T44" fmla="*/ 0 w 520"/>
                                <a:gd name="T45" fmla="*/ 120 h 360"/>
                                <a:gd name="T46" fmla="*/ 0 w 520"/>
                                <a:gd name="T47" fmla="*/ 165 h 360"/>
                                <a:gd name="T48" fmla="*/ 0 w 520"/>
                                <a:gd name="T49" fmla="*/ 165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20" h="360">
                                  <a:moveTo>
                                    <a:pt x="0" y="165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10" y="325"/>
                                  </a:lnTo>
                                  <a:lnTo>
                                    <a:pt x="15" y="360"/>
                                  </a:lnTo>
                                  <a:lnTo>
                                    <a:pt x="520" y="240"/>
                                  </a:lnTo>
                                  <a:lnTo>
                                    <a:pt x="505" y="210"/>
                                  </a:lnTo>
                                  <a:lnTo>
                                    <a:pt x="450" y="135"/>
                                  </a:lnTo>
                                  <a:lnTo>
                                    <a:pt x="385" y="60"/>
                                  </a:lnTo>
                                  <a:lnTo>
                                    <a:pt x="350" y="25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245" y="30"/>
                                  </a:lnTo>
                                  <a:lnTo>
                                    <a:pt x="170" y="50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410"/>
                          <wps:cNvSpPr>
                            <a:spLocks/>
                          </wps:cNvSpPr>
                          <wps:spPr bwMode="auto">
                            <a:xfrm>
                              <a:off x="1429" y="2414"/>
                              <a:ext cx="495" cy="340"/>
                            </a:xfrm>
                            <a:custGeom>
                              <a:avLst/>
                              <a:gdLst>
                                <a:gd name="T0" fmla="*/ 495 w 495"/>
                                <a:gd name="T1" fmla="*/ 30 h 340"/>
                                <a:gd name="T2" fmla="*/ 495 w 495"/>
                                <a:gd name="T3" fmla="*/ 30 h 340"/>
                                <a:gd name="T4" fmla="*/ 490 w 495"/>
                                <a:gd name="T5" fmla="*/ 0 h 340"/>
                                <a:gd name="T6" fmla="*/ 0 w 495"/>
                                <a:gd name="T7" fmla="*/ 155 h 340"/>
                                <a:gd name="T8" fmla="*/ 0 w 495"/>
                                <a:gd name="T9" fmla="*/ 155 h 340"/>
                                <a:gd name="T10" fmla="*/ 10 w 495"/>
                                <a:gd name="T11" fmla="*/ 170 h 340"/>
                                <a:gd name="T12" fmla="*/ 10 w 495"/>
                                <a:gd name="T13" fmla="*/ 170 h 340"/>
                                <a:gd name="T14" fmla="*/ 50 w 495"/>
                                <a:gd name="T15" fmla="*/ 215 h 340"/>
                                <a:gd name="T16" fmla="*/ 90 w 495"/>
                                <a:gd name="T17" fmla="*/ 255 h 340"/>
                                <a:gd name="T18" fmla="*/ 130 w 495"/>
                                <a:gd name="T19" fmla="*/ 290 h 340"/>
                                <a:gd name="T20" fmla="*/ 170 w 495"/>
                                <a:gd name="T21" fmla="*/ 315 h 340"/>
                                <a:gd name="T22" fmla="*/ 215 w 495"/>
                                <a:gd name="T23" fmla="*/ 330 h 340"/>
                                <a:gd name="T24" fmla="*/ 255 w 495"/>
                                <a:gd name="T25" fmla="*/ 340 h 340"/>
                                <a:gd name="T26" fmla="*/ 300 w 495"/>
                                <a:gd name="T27" fmla="*/ 340 h 340"/>
                                <a:gd name="T28" fmla="*/ 345 w 495"/>
                                <a:gd name="T29" fmla="*/ 335 h 340"/>
                                <a:gd name="T30" fmla="*/ 345 w 495"/>
                                <a:gd name="T31" fmla="*/ 335 h 340"/>
                                <a:gd name="T32" fmla="*/ 350 w 495"/>
                                <a:gd name="T33" fmla="*/ 330 h 340"/>
                                <a:gd name="T34" fmla="*/ 350 w 495"/>
                                <a:gd name="T35" fmla="*/ 330 h 340"/>
                                <a:gd name="T36" fmla="*/ 375 w 495"/>
                                <a:gd name="T37" fmla="*/ 320 h 340"/>
                                <a:gd name="T38" fmla="*/ 400 w 495"/>
                                <a:gd name="T39" fmla="*/ 310 h 340"/>
                                <a:gd name="T40" fmla="*/ 400 w 495"/>
                                <a:gd name="T41" fmla="*/ 310 h 340"/>
                                <a:gd name="T42" fmla="*/ 425 w 495"/>
                                <a:gd name="T43" fmla="*/ 290 h 340"/>
                                <a:gd name="T44" fmla="*/ 450 w 495"/>
                                <a:gd name="T45" fmla="*/ 270 h 340"/>
                                <a:gd name="T46" fmla="*/ 465 w 495"/>
                                <a:gd name="T47" fmla="*/ 240 h 340"/>
                                <a:gd name="T48" fmla="*/ 480 w 495"/>
                                <a:gd name="T49" fmla="*/ 205 h 340"/>
                                <a:gd name="T50" fmla="*/ 490 w 495"/>
                                <a:gd name="T51" fmla="*/ 170 h 340"/>
                                <a:gd name="T52" fmla="*/ 495 w 495"/>
                                <a:gd name="T53" fmla="*/ 130 h 340"/>
                                <a:gd name="T54" fmla="*/ 495 w 495"/>
                                <a:gd name="T55" fmla="*/ 80 h 340"/>
                                <a:gd name="T56" fmla="*/ 495 w 495"/>
                                <a:gd name="T57" fmla="*/ 30 h 340"/>
                                <a:gd name="T58" fmla="*/ 495 w 495"/>
                                <a:gd name="T59" fmla="*/ 3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495" h="340">
                                  <a:moveTo>
                                    <a:pt x="495" y="30"/>
                                  </a:moveTo>
                                  <a:lnTo>
                                    <a:pt x="495" y="30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50" y="215"/>
                                  </a:lnTo>
                                  <a:lnTo>
                                    <a:pt x="90" y="255"/>
                                  </a:lnTo>
                                  <a:lnTo>
                                    <a:pt x="130" y="290"/>
                                  </a:lnTo>
                                  <a:lnTo>
                                    <a:pt x="170" y="315"/>
                                  </a:lnTo>
                                  <a:lnTo>
                                    <a:pt x="215" y="330"/>
                                  </a:lnTo>
                                  <a:lnTo>
                                    <a:pt x="255" y="340"/>
                                  </a:lnTo>
                                  <a:lnTo>
                                    <a:pt x="300" y="340"/>
                                  </a:lnTo>
                                  <a:lnTo>
                                    <a:pt x="345" y="335"/>
                                  </a:lnTo>
                                  <a:lnTo>
                                    <a:pt x="350" y="330"/>
                                  </a:lnTo>
                                  <a:lnTo>
                                    <a:pt x="375" y="320"/>
                                  </a:lnTo>
                                  <a:lnTo>
                                    <a:pt x="400" y="310"/>
                                  </a:lnTo>
                                  <a:lnTo>
                                    <a:pt x="425" y="290"/>
                                  </a:lnTo>
                                  <a:lnTo>
                                    <a:pt x="450" y="270"/>
                                  </a:lnTo>
                                  <a:lnTo>
                                    <a:pt x="465" y="240"/>
                                  </a:lnTo>
                                  <a:lnTo>
                                    <a:pt x="480" y="205"/>
                                  </a:lnTo>
                                  <a:lnTo>
                                    <a:pt x="490" y="170"/>
                                  </a:lnTo>
                                  <a:lnTo>
                                    <a:pt x="495" y="130"/>
                                  </a:lnTo>
                                  <a:lnTo>
                                    <a:pt x="495" y="80"/>
                                  </a:lnTo>
                                  <a:lnTo>
                                    <a:pt x="49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411"/>
                          <wps:cNvSpPr>
                            <a:spLocks/>
                          </wps:cNvSpPr>
                          <wps:spPr bwMode="auto">
                            <a:xfrm>
                              <a:off x="1774" y="2724"/>
                              <a:ext cx="155" cy="205"/>
                            </a:xfrm>
                            <a:custGeom>
                              <a:avLst/>
                              <a:gdLst>
                                <a:gd name="T0" fmla="*/ 5 w 155"/>
                                <a:gd name="T1" fmla="*/ 20 h 205"/>
                                <a:gd name="T2" fmla="*/ 5 w 155"/>
                                <a:gd name="T3" fmla="*/ 20 h 205"/>
                                <a:gd name="T4" fmla="*/ 0 w 155"/>
                                <a:gd name="T5" fmla="*/ 25 h 205"/>
                                <a:gd name="T6" fmla="*/ 0 w 155"/>
                                <a:gd name="T7" fmla="*/ 25 h 205"/>
                                <a:gd name="T8" fmla="*/ 35 w 155"/>
                                <a:gd name="T9" fmla="*/ 75 h 205"/>
                                <a:gd name="T10" fmla="*/ 70 w 155"/>
                                <a:gd name="T11" fmla="*/ 120 h 205"/>
                                <a:gd name="T12" fmla="*/ 110 w 155"/>
                                <a:gd name="T13" fmla="*/ 165 h 205"/>
                                <a:gd name="T14" fmla="*/ 155 w 155"/>
                                <a:gd name="T15" fmla="*/ 205 h 205"/>
                                <a:gd name="T16" fmla="*/ 155 w 155"/>
                                <a:gd name="T17" fmla="*/ 205 h 205"/>
                                <a:gd name="T18" fmla="*/ 125 w 155"/>
                                <a:gd name="T19" fmla="*/ 160 h 205"/>
                                <a:gd name="T20" fmla="*/ 100 w 155"/>
                                <a:gd name="T21" fmla="*/ 115 h 205"/>
                                <a:gd name="T22" fmla="*/ 75 w 155"/>
                                <a:gd name="T23" fmla="*/ 60 h 205"/>
                                <a:gd name="T24" fmla="*/ 55 w 155"/>
                                <a:gd name="T25" fmla="*/ 0 h 205"/>
                                <a:gd name="T26" fmla="*/ 55 w 155"/>
                                <a:gd name="T27" fmla="*/ 0 h 205"/>
                                <a:gd name="T28" fmla="*/ 30 w 155"/>
                                <a:gd name="T29" fmla="*/ 10 h 205"/>
                                <a:gd name="T30" fmla="*/ 5 w 155"/>
                                <a:gd name="T31" fmla="*/ 20 h 205"/>
                                <a:gd name="T32" fmla="*/ 5 w 155"/>
                                <a:gd name="T33" fmla="*/ 20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5" h="205">
                                  <a:moveTo>
                                    <a:pt x="5" y="20"/>
                                  </a:moveTo>
                                  <a:lnTo>
                                    <a:pt x="5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110" y="165"/>
                                  </a:lnTo>
                                  <a:lnTo>
                                    <a:pt x="155" y="205"/>
                                  </a:lnTo>
                                  <a:lnTo>
                                    <a:pt x="125" y="160"/>
                                  </a:lnTo>
                                  <a:lnTo>
                                    <a:pt x="100" y="115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412"/>
                          <wps:cNvSpPr>
                            <a:spLocks/>
                          </wps:cNvSpPr>
                          <wps:spPr bwMode="auto">
                            <a:xfrm>
                              <a:off x="1274" y="1859"/>
                              <a:ext cx="355" cy="150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30 h 150"/>
                                <a:gd name="T2" fmla="*/ 355 w 355"/>
                                <a:gd name="T3" fmla="*/ 30 h 150"/>
                                <a:gd name="T4" fmla="*/ 320 w 355"/>
                                <a:gd name="T5" fmla="*/ 0 h 150"/>
                                <a:gd name="T6" fmla="*/ 320 w 355"/>
                                <a:gd name="T7" fmla="*/ 0 h 150"/>
                                <a:gd name="T8" fmla="*/ 245 w 355"/>
                                <a:gd name="T9" fmla="*/ 30 h 150"/>
                                <a:gd name="T10" fmla="*/ 170 w 355"/>
                                <a:gd name="T11" fmla="*/ 50 h 150"/>
                                <a:gd name="T12" fmla="*/ 170 w 355"/>
                                <a:gd name="T13" fmla="*/ 50 h 150"/>
                                <a:gd name="T14" fmla="*/ 85 w 355"/>
                                <a:gd name="T15" fmla="*/ 70 h 150"/>
                                <a:gd name="T16" fmla="*/ 5 w 355"/>
                                <a:gd name="T17" fmla="*/ 80 h 150"/>
                                <a:gd name="T18" fmla="*/ 5 w 355"/>
                                <a:gd name="T19" fmla="*/ 80 h 150"/>
                                <a:gd name="T20" fmla="*/ 0 w 355"/>
                                <a:gd name="T21" fmla="*/ 115 h 150"/>
                                <a:gd name="T22" fmla="*/ 0 w 355"/>
                                <a:gd name="T23" fmla="*/ 150 h 150"/>
                                <a:gd name="T24" fmla="*/ 0 w 355"/>
                                <a:gd name="T25" fmla="*/ 150 h 150"/>
                                <a:gd name="T26" fmla="*/ 75 w 355"/>
                                <a:gd name="T27" fmla="*/ 140 h 150"/>
                                <a:gd name="T28" fmla="*/ 175 w 355"/>
                                <a:gd name="T29" fmla="*/ 115 h 150"/>
                                <a:gd name="T30" fmla="*/ 230 w 355"/>
                                <a:gd name="T31" fmla="*/ 100 h 150"/>
                                <a:gd name="T32" fmla="*/ 275 w 355"/>
                                <a:gd name="T33" fmla="*/ 80 h 150"/>
                                <a:gd name="T34" fmla="*/ 320 w 355"/>
                                <a:gd name="T35" fmla="*/ 55 h 150"/>
                                <a:gd name="T36" fmla="*/ 355 w 355"/>
                                <a:gd name="T37" fmla="*/ 30 h 150"/>
                                <a:gd name="T38" fmla="*/ 355 w 355"/>
                                <a:gd name="T39" fmla="*/ 3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55" h="150">
                                  <a:moveTo>
                                    <a:pt x="355" y="30"/>
                                  </a:moveTo>
                                  <a:lnTo>
                                    <a:pt x="355" y="30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245" y="30"/>
                                  </a:lnTo>
                                  <a:lnTo>
                                    <a:pt x="170" y="50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75" y="140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230" y="100"/>
                                  </a:lnTo>
                                  <a:lnTo>
                                    <a:pt x="275" y="80"/>
                                  </a:lnTo>
                                  <a:lnTo>
                                    <a:pt x="320" y="55"/>
                                  </a:lnTo>
                                  <a:lnTo>
                                    <a:pt x="35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413"/>
                          <wps:cNvSpPr>
                            <a:spLocks/>
                          </wps:cNvSpPr>
                          <wps:spPr bwMode="auto">
                            <a:xfrm>
                              <a:off x="1484" y="2494"/>
                              <a:ext cx="440" cy="185"/>
                            </a:xfrm>
                            <a:custGeom>
                              <a:avLst/>
                              <a:gdLst>
                                <a:gd name="T0" fmla="*/ 440 w 440"/>
                                <a:gd name="T1" fmla="*/ 0 h 185"/>
                                <a:gd name="T2" fmla="*/ 0 w 440"/>
                                <a:gd name="T3" fmla="*/ 140 h 185"/>
                                <a:gd name="T4" fmla="*/ 0 w 440"/>
                                <a:gd name="T5" fmla="*/ 140 h 185"/>
                                <a:gd name="T6" fmla="*/ 40 w 440"/>
                                <a:gd name="T7" fmla="*/ 185 h 185"/>
                                <a:gd name="T8" fmla="*/ 440 w 440"/>
                                <a:gd name="T9" fmla="*/ 55 h 185"/>
                                <a:gd name="T10" fmla="*/ 440 w 440"/>
                                <a:gd name="T11" fmla="*/ 55 h 185"/>
                                <a:gd name="T12" fmla="*/ 440 w 440"/>
                                <a:gd name="T13" fmla="*/ 0 h 185"/>
                                <a:gd name="T14" fmla="*/ 440 w 440"/>
                                <a:gd name="T15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40" h="185">
                                  <a:moveTo>
                                    <a:pt x="440" y="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440" y="55"/>
                                  </a:lnTo>
                                  <a:lnTo>
                                    <a:pt x="4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414"/>
                          <wps:cNvSpPr>
                            <a:spLocks/>
                          </wps:cNvSpPr>
                          <wps:spPr bwMode="auto">
                            <a:xfrm>
                              <a:off x="1279" y="2004"/>
                              <a:ext cx="485" cy="160"/>
                            </a:xfrm>
                            <a:custGeom>
                              <a:avLst/>
                              <a:gdLst>
                                <a:gd name="T0" fmla="*/ 450 w 485"/>
                                <a:gd name="T1" fmla="*/ 0 h 160"/>
                                <a:gd name="T2" fmla="*/ 0 w 485"/>
                                <a:gd name="T3" fmla="*/ 105 h 160"/>
                                <a:gd name="T4" fmla="*/ 0 w 485"/>
                                <a:gd name="T5" fmla="*/ 105 h 160"/>
                                <a:gd name="T6" fmla="*/ 5 w 485"/>
                                <a:gd name="T7" fmla="*/ 160 h 160"/>
                                <a:gd name="T8" fmla="*/ 485 w 485"/>
                                <a:gd name="T9" fmla="*/ 45 h 160"/>
                                <a:gd name="T10" fmla="*/ 485 w 485"/>
                                <a:gd name="T11" fmla="*/ 45 h 160"/>
                                <a:gd name="T12" fmla="*/ 450 w 485"/>
                                <a:gd name="T13" fmla="*/ 0 h 160"/>
                                <a:gd name="T14" fmla="*/ 450 w 485"/>
                                <a:gd name="T15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85" h="160">
                                  <a:moveTo>
                                    <a:pt x="450" y="0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485" y="45"/>
                                  </a:lnTo>
                                  <a:lnTo>
                                    <a:pt x="4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415"/>
                          <wps:cNvSpPr>
                            <a:spLocks/>
                          </wps:cNvSpPr>
                          <wps:spPr bwMode="auto">
                            <a:xfrm>
                              <a:off x="10" y="700"/>
                              <a:ext cx="145" cy="120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60 h 120"/>
                                <a:gd name="T2" fmla="*/ 145 w 145"/>
                                <a:gd name="T3" fmla="*/ 60 h 120"/>
                                <a:gd name="T4" fmla="*/ 140 w 145"/>
                                <a:gd name="T5" fmla="*/ 85 h 120"/>
                                <a:gd name="T6" fmla="*/ 125 w 145"/>
                                <a:gd name="T7" fmla="*/ 105 h 120"/>
                                <a:gd name="T8" fmla="*/ 100 w 145"/>
                                <a:gd name="T9" fmla="*/ 115 h 120"/>
                                <a:gd name="T10" fmla="*/ 70 w 145"/>
                                <a:gd name="T11" fmla="*/ 120 h 120"/>
                                <a:gd name="T12" fmla="*/ 70 w 145"/>
                                <a:gd name="T13" fmla="*/ 120 h 120"/>
                                <a:gd name="T14" fmla="*/ 45 w 145"/>
                                <a:gd name="T15" fmla="*/ 115 h 120"/>
                                <a:gd name="T16" fmla="*/ 20 w 145"/>
                                <a:gd name="T17" fmla="*/ 105 h 120"/>
                                <a:gd name="T18" fmla="*/ 5 w 145"/>
                                <a:gd name="T19" fmla="*/ 85 h 120"/>
                                <a:gd name="T20" fmla="*/ 0 w 145"/>
                                <a:gd name="T21" fmla="*/ 60 h 120"/>
                                <a:gd name="T22" fmla="*/ 0 w 145"/>
                                <a:gd name="T23" fmla="*/ 60 h 120"/>
                                <a:gd name="T24" fmla="*/ 5 w 145"/>
                                <a:gd name="T25" fmla="*/ 40 h 120"/>
                                <a:gd name="T26" fmla="*/ 20 w 145"/>
                                <a:gd name="T27" fmla="*/ 20 h 120"/>
                                <a:gd name="T28" fmla="*/ 45 w 145"/>
                                <a:gd name="T29" fmla="*/ 5 h 120"/>
                                <a:gd name="T30" fmla="*/ 70 w 145"/>
                                <a:gd name="T31" fmla="*/ 0 h 120"/>
                                <a:gd name="T32" fmla="*/ 70 w 145"/>
                                <a:gd name="T33" fmla="*/ 0 h 120"/>
                                <a:gd name="T34" fmla="*/ 100 w 145"/>
                                <a:gd name="T35" fmla="*/ 5 h 120"/>
                                <a:gd name="T36" fmla="*/ 125 w 145"/>
                                <a:gd name="T37" fmla="*/ 20 h 120"/>
                                <a:gd name="T38" fmla="*/ 140 w 145"/>
                                <a:gd name="T39" fmla="*/ 40 h 120"/>
                                <a:gd name="T40" fmla="*/ 145 w 145"/>
                                <a:gd name="T41" fmla="*/ 60 h 120"/>
                                <a:gd name="T42" fmla="*/ 145 w 145"/>
                                <a:gd name="T43" fmla="*/ 6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5" h="120">
                                  <a:moveTo>
                                    <a:pt x="145" y="60"/>
                                  </a:moveTo>
                                  <a:lnTo>
                                    <a:pt x="145" y="60"/>
                                  </a:lnTo>
                                  <a:lnTo>
                                    <a:pt x="140" y="85"/>
                                  </a:lnTo>
                                  <a:lnTo>
                                    <a:pt x="125" y="105"/>
                                  </a:lnTo>
                                  <a:lnTo>
                                    <a:pt x="100" y="115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45" y="115"/>
                                  </a:lnTo>
                                  <a:lnTo>
                                    <a:pt x="20" y="105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40" y="40"/>
                                  </a:lnTo>
                                  <a:lnTo>
                                    <a:pt x="14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416"/>
                          <wps:cNvSpPr>
                            <a:spLocks/>
                          </wps:cNvSpPr>
                          <wps:spPr bwMode="auto">
                            <a:xfrm>
                              <a:off x="1784" y="105"/>
                              <a:ext cx="145" cy="120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60 h 120"/>
                                <a:gd name="T2" fmla="*/ 145 w 145"/>
                                <a:gd name="T3" fmla="*/ 60 h 120"/>
                                <a:gd name="T4" fmla="*/ 140 w 145"/>
                                <a:gd name="T5" fmla="*/ 85 h 120"/>
                                <a:gd name="T6" fmla="*/ 125 w 145"/>
                                <a:gd name="T7" fmla="*/ 105 h 120"/>
                                <a:gd name="T8" fmla="*/ 100 w 145"/>
                                <a:gd name="T9" fmla="*/ 115 h 120"/>
                                <a:gd name="T10" fmla="*/ 75 w 145"/>
                                <a:gd name="T11" fmla="*/ 120 h 120"/>
                                <a:gd name="T12" fmla="*/ 75 w 145"/>
                                <a:gd name="T13" fmla="*/ 120 h 120"/>
                                <a:gd name="T14" fmla="*/ 45 w 145"/>
                                <a:gd name="T15" fmla="*/ 115 h 120"/>
                                <a:gd name="T16" fmla="*/ 20 w 145"/>
                                <a:gd name="T17" fmla="*/ 105 h 120"/>
                                <a:gd name="T18" fmla="*/ 5 w 145"/>
                                <a:gd name="T19" fmla="*/ 85 h 120"/>
                                <a:gd name="T20" fmla="*/ 0 w 145"/>
                                <a:gd name="T21" fmla="*/ 60 h 120"/>
                                <a:gd name="T22" fmla="*/ 0 w 145"/>
                                <a:gd name="T23" fmla="*/ 60 h 120"/>
                                <a:gd name="T24" fmla="*/ 5 w 145"/>
                                <a:gd name="T25" fmla="*/ 40 h 120"/>
                                <a:gd name="T26" fmla="*/ 20 w 145"/>
                                <a:gd name="T27" fmla="*/ 20 h 120"/>
                                <a:gd name="T28" fmla="*/ 45 w 145"/>
                                <a:gd name="T29" fmla="*/ 5 h 120"/>
                                <a:gd name="T30" fmla="*/ 75 w 145"/>
                                <a:gd name="T31" fmla="*/ 0 h 120"/>
                                <a:gd name="T32" fmla="*/ 75 w 145"/>
                                <a:gd name="T33" fmla="*/ 0 h 120"/>
                                <a:gd name="T34" fmla="*/ 100 w 145"/>
                                <a:gd name="T35" fmla="*/ 5 h 120"/>
                                <a:gd name="T36" fmla="*/ 125 w 145"/>
                                <a:gd name="T37" fmla="*/ 20 h 120"/>
                                <a:gd name="T38" fmla="*/ 140 w 145"/>
                                <a:gd name="T39" fmla="*/ 40 h 120"/>
                                <a:gd name="T40" fmla="*/ 145 w 145"/>
                                <a:gd name="T41" fmla="*/ 60 h 120"/>
                                <a:gd name="T42" fmla="*/ 145 w 145"/>
                                <a:gd name="T43" fmla="*/ 6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5" h="120">
                                  <a:moveTo>
                                    <a:pt x="145" y="60"/>
                                  </a:moveTo>
                                  <a:lnTo>
                                    <a:pt x="145" y="60"/>
                                  </a:lnTo>
                                  <a:lnTo>
                                    <a:pt x="140" y="85"/>
                                  </a:lnTo>
                                  <a:lnTo>
                                    <a:pt x="125" y="105"/>
                                  </a:lnTo>
                                  <a:lnTo>
                                    <a:pt x="100" y="115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45" y="115"/>
                                  </a:lnTo>
                                  <a:lnTo>
                                    <a:pt x="20" y="105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40" y="40"/>
                                  </a:lnTo>
                                  <a:lnTo>
                                    <a:pt x="14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467"/>
                        <wpg:cNvGrpSpPr>
                          <a:grpSpLocks/>
                        </wpg:cNvGrpSpPr>
                        <wpg:grpSpPr bwMode="auto">
                          <a:xfrm rot="2007813">
                            <a:off x="12470" y="6173"/>
                            <a:ext cx="2230" cy="2156"/>
                            <a:chOff x="10" y="10"/>
                            <a:chExt cx="2957" cy="2860"/>
                          </a:xfrm>
                        </wpg:grpSpPr>
                        <wpg:grpSp>
                          <wpg:cNvPr id="127" name="Group 466"/>
                          <wpg:cNvGrpSpPr>
                            <a:grpSpLocks/>
                          </wpg:cNvGrpSpPr>
                          <wpg:grpSpPr bwMode="auto">
                            <a:xfrm>
                              <a:off x="10" y="10"/>
                              <a:ext cx="2957" cy="2860"/>
                              <a:chOff x="10" y="10"/>
                              <a:chExt cx="2957" cy="2860"/>
                            </a:xfrm>
                          </wpg:grpSpPr>
                          <wps:wsp>
                            <wps:cNvPr id="128" name="Freeform 447"/>
                            <wps:cNvSpPr>
                              <a:spLocks/>
                            </wps:cNvSpPr>
                            <wps:spPr bwMode="auto">
                              <a:xfrm>
                                <a:off x="675" y="10"/>
                                <a:ext cx="746" cy="1420"/>
                              </a:xfrm>
                              <a:custGeom>
                                <a:avLst/>
                                <a:gdLst>
                                  <a:gd name="T0" fmla="*/ 191 w 746"/>
                                  <a:gd name="T1" fmla="*/ 5 h 1420"/>
                                  <a:gd name="T2" fmla="*/ 136 w 746"/>
                                  <a:gd name="T3" fmla="*/ 35 h 1420"/>
                                  <a:gd name="T4" fmla="*/ 60 w 746"/>
                                  <a:gd name="T5" fmla="*/ 130 h 1420"/>
                                  <a:gd name="T6" fmla="*/ 15 w 746"/>
                                  <a:gd name="T7" fmla="*/ 245 h 1420"/>
                                  <a:gd name="T8" fmla="*/ 0 w 746"/>
                                  <a:gd name="T9" fmla="*/ 360 h 1420"/>
                                  <a:gd name="T10" fmla="*/ 30 w 746"/>
                                  <a:gd name="T11" fmla="*/ 470 h 1420"/>
                                  <a:gd name="T12" fmla="*/ 71 w 746"/>
                                  <a:gd name="T13" fmla="*/ 535 h 1420"/>
                                  <a:gd name="T14" fmla="*/ 131 w 746"/>
                                  <a:gd name="T15" fmla="*/ 590 h 1420"/>
                                  <a:gd name="T16" fmla="*/ 206 w 746"/>
                                  <a:gd name="T17" fmla="*/ 615 h 1420"/>
                                  <a:gd name="T18" fmla="*/ 266 w 746"/>
                                  <a:gd name="T19" fmla="*/ 615 h 1420"/>
                                  <a:gd name="T20" fmla="*/ 341 w 746"/>
                                  <a:gd name="T21" fmla="*/ 570 h 1420"/>
                                  <a:gd name="T22" fmla="*/ 381 w 746"/>
                                  <a:gd name="T23" fmla="*/ 480 h 1420"/>
                                  <a:gd name="T24" fmla="*/ 391 w 746"/>
                                  <a:gd name="T25" fmla="*/ 400 h 1420"/>
                                  <a:gd name="T26" fmla="*/ 356 w 746"/>
                                  <a:gd name="T27" fmla="*/ 320 h 1420"/>
                                  <a:gd name="T28" fmla="*/ 321 w 746"/>
                                  <a:gd name="T29" fmla="*/ 290 h 1420"/>
                                  <a:gd name="T30" fmla="*/ 271 w 746"/>
                                  <a:gd name="T31" fmla="*/ 280 h 1420"/>
                                  <a:gd name="T32" fmla="*/ 246 w 746"/>
                                  <a:gd name="T33" fmla="*/ 295 h 1420"/>
                                  <a:gd name="T34" fmla="*/ 241 w 746"/>
                                  <a:gd name="T35" fmla="*/ 305 h 1420"/>
                                  <a:gd name="T36" fmla="*/ 291 w 746"/>
                                  <a:gd name="T37" fmla="*/ 295 h 1420"/>
                                  <a:gd name="T38" fmla="*/ 336 w 746"/>
                                  <a:gd name="T39" fmla="*/ 340 h 1420"/>
                                  <a:gd name="T40" fmla="*/ 356 w 746"/>
                                  <a:gd name="T41" fmla="*/ 460 h 1420"/>
                                  <a:gd name="T42" fmla="*/ 326 w 746"/>
                                  <a:gd name="T43" fmla="*/ 540 h 1420"/>
                                  <a:gd name="T44" fmla="*/ 231 w 746"/>
                                  <a:gd name="T45" fmla="*/ 585 h 1420"/>
                                  <a:gd name="T46" fmla="*/ 186 w 746"/>
                                  <a:gd name="T47" fmla="*/ 580 h 1420"/>
                                  <a:gd name="T48" fmla="*/ 111 w 746"/>
                                  <a:gd name="T49" fmla="*/ 535 h 1420"/>
                                  <a:gd name="T50" fmla="*/ 60 w 746"/>
                                  <a:gd name="T51" fmla="*/ 460 h 1420"/>
                                  <a:gd name="T52" fmla="*/ 35 w 746"/>
                                  <a:gd name="T53" fmla="*/ 360 h 1420"/>
                                  <a:gd name="T54" fmla="*/ 65 w 746"/>
                                  <a:gd name="T55" fmla="*/ 195 h 1420"/>
                                  <a:gd name="T56" fmla="*/ 111 w 746"/>
                                  <a:gd name="T57" fmla="*/ 115 h 1420"/>
                                  <a:gd name="T58" fmla="*/ 166 w 746"/>
                                  <a:gd name="T59" fmla="*/ 55 h 1420"/>
                                  <a:gd name="T60" fmla="*/ 216 w 746"/>
                                  <a:gd name="T61" fmla="*/ 35 h 1420"/>
                                  <a:gd name="T62" fmla="*/ 311 w 746"/>
                                  <a:gd name="T63" fmla="*/ 55 h 1420"/>
                                  <a:gd name="T64" fmla="*/ 396 w 746"/>
                                  <a:gd name="T65" fmla="*/ 110 h 1420"/>
                                  <a:gd name="T66" fmla="*/ 476 w 746"/>
                                  <a:gd name="T67" fmla="*/ 205 h 1420"/>
                                  <a:gd name="T68" fmla="*/ 586 w 746"/>
                                  <a:gd name="T69" fmla="*/ 440 h 1420"/>
                                  <a:gd name="T70" fmla="*/ 646 w 746"/>
                                  <a:gd name="T71" fmla="*/ 655 h 1420"/>
                                  <a:gd name="T72" fmla="*/ 691 w 746"/>
                                  <a:gd name="T73" fmla="*/ 945 h 1420"/>
                                  <a:gd name="T74" fmla="*/ 706 w 746"/>
                                  <a:gd name="T75" fmla="*/ 1120 h 1420"/>
                                  <a:gd name="T76" fmla="*/ 711 w 746"/>
                                  <a:gd name="T77" fmla="*/ 1375 h 1420"/>
                                  <a:gd name="T78" fmla="*/ 746 w 746"/>
                                  <a:gd name="T79" fmla="*/ 1420 h 1420"/>
                                  <a:gd name="T80" fmla="*/ 741 w 746"/>
                                  <a:gd name="T81" fmla="*/ 1115 h 1420"/>
                                  <a:gd name="T82" fmla="*/ 726 w 746"/>
                                  <a:gd name="T83" fmla="*/ 940 h 1420"/>
                                  <a:gd name="T84" fmla="*/ 676 w 746"/>
                                  <a:gd name="T85" fmla="*/ 640 h 1420"/>
                                  <a:gd name="T86" fmla="*/ 611 w 746"/>
                                  <a:gd name="T87" fmla="*/ 420 h 1420"/>
                                  <a:gd name="T88" fmla="*/ 491 w 746"/>
                                  <a:gd name="T89" fmla="*/ 175 h 1420"/>
                                  <a:gd name="T90" fmla="*/ 411 w 746"/>
                                  <a:gd name="T91" fmla="*/ 80 h 1420"/>
                                  <a:gd name="T92" fmla="*/ 316 w 746"/>
                                  <a:gd name="T93" fmla="*/ 20 h 1420"/>
                                  <a:gd name="T94" fmla="*/ 211 w 746"/>
                                  <a:gd name="T95" fmla="*/ 0 h 14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746" h="1420">
                                    <a:moveTo>
                                      <a:pt x="211" y="0"/>
                                    </a:moveTo>
                                    <a:lnTo>
                                      <a:pt x="211" y="0"/>
                                    </a:lnTo>
                                    <a:lnTo>
                                      <a:pt x="191" y="5"/>
                                    </a:lnTo>
                                    <a:lnTo>
                                      <a:pt x="171" y="10"/>
                                    </a:lnTo>
                                    <a:lnTo>
                                      <a:pt x="151" y="20"/>
                                    </a:lnTo>
                                    <a:lnTo>
                                      <a:pt x="136" y="35"/>
                                    </a:lnTo>
                                    <a:lnTo>
                                      <a:pt x="116" y="50"/>
                                    </a:lnTo>
                                    <a:lnTo>
                                      <a:pt x="96" y="75"/>
                                    </a:lnTo>
                                    <a:lnTo>
                                      <a:pt x="60" y="130"/>
                                    </a:lnTo>
                                    <a:lnTo>
                                      <a:pt x="35" y="185"/>
                                    </a:lnTo>
                                    <a:lnTo>
                                      <a:pt x="15" y="245"/>
                                    </a:lnTo>
                                    <a:lnTo>
                                      <a:pt x="5" y="305"/>
                                    </a:lnTo>
                                    <a:lnTo>
                                      <a:pt x="0" y="360"/>
                                    </a:lnTo>
                                    <a:lnTo>
                                      <a:pt x="5" y="395"/>
                                    </a:lnTo>
                                    <a:lnTo>
                                      <a:pt x="10" y="430"/>
                                    </a:lnTo>
                                    <a:lnTo>
                                      <a:pt x="30" y="470"/>
                                    </a:lnTo>
                                    <a:lnTo>
                                      <a:pt x="50" y="510"/>
                                    </a:lnTo>
                                    <a:lnTo>
                                      <a:pt x="71" y="535"/>
                                    </a:lnTo>
                                    <a:lnTo>
                                      <a:pt x="86" y="555"/>
                                    </a:lnTo>
                                    <a:lnTo>
                                      <a:pt x="111" y="575"/>
                                    </a:lnTo>
                                    <a:lnTo>
                                      <a:pt x="131" y="590"/>
                                    </a:lnTo>
                                    <a:lnTo>
                                      <a:pt x="156" y="605"/>
                                    </a:lnTo>
                                    <a:lnTo>
                                      <a:pt x="181" y="610"/>
                                    </a:lnTo>
                                    <a:lnTo>
                                      <a:pt x="206" y="615"/>
                                    </a:lnTo>
                                    <a:lnTo>
                                      <a:pt x="236" y="620"/>
                                    </a:lnTo>
                                    <a:lnTo>
                                      <a:pt x="266" y="615"/>
                                    </a:lnTo>
                                    <a:lnTo>
                                      <a:pt x="291" y="605"/>
                                    </a:lnTo>
                                    <a:lnTo>
                                      <a:pt x="316" y="590"/>
                                    </a:lnTo>
                                    <a:lnTo>
                                      <a:pt x="341" y="570"/>
                                    </a:lnTo>
                                    <a:lnTo>
                                      <a:pt x="356" y="545"/>
                                    </a:lnTo>
                                    <a:lnTo>
                                      <a:pt x="371" y="515"/>
                                    </a:lnTo>
                                    <a:lnTo>
                                      <a:pt x="381" y="480"/>
                                    </a:lnTo>
                                    <a:lnTo>
                                      <a:pt x="391" y="435"/>
                                    </a:lnTo>
                                    <a:lnTo>
                                      <a:pt x="391" y="400"/>
                                    </a:lnTo>
                                    <a:lnTo>
                                      <a:pt x="386" y="370"/>
                                    </a:lnTo>
                                    <a:lnTo>
                                      <a:pt x="376" y="340"/>
                                    </a:lnTo>
                                    <a:lnTo>
                                      <a:pt x="356" y="320"/>
                                    </a:lnTo>
                                    <a:lnTo>
                                      <a:pt x="341" y="305"/>
                                    </a:lnTo>
                                    <a:lnTo>
                                      <a:pt x="321" y="290"/>
                                    </a:lnTo>
                                    <a:lnTo>
                                      <a:pt x="296" y="285"/>
                                    </a:lnTo>
                                    <a:lnTo>
                                      <a:pt x="271" y="280"/>
                                    </a:lnTo>
                                    <a:lnTo>
                                      <a:pt x="261" y="285"/>
                                    </a:lnTo>
                                    <a:lnTo>
                                      <a:pt x="246" y="295"/>
                                    </a:lnTo>
                                    <a:lnTo>
                                      <a:pt x="236" y="305"/>
                                    </a:lnTo>
                                    <a:lnTo>
                                      <a:pt x="241" y="305"/>
                                    </a:lnTo>
                                    <a:lnTo>
                                      <a:pt x="266" y="295"/>
                                    </a:lnTo>
                                    <a:lnTo>
                                      <a:pt x="281" y="295"/>
                                    </a:lnTo>
                                    <a:lnTo>
                                      <a:pt x="291" y="295"/>
                                    </a:lnTo>
                                    <a:lnTo>
                                      <a:pt x="316" y="315"/>
                                    </a:lnTo>
                                    <a:lnTo>
                                      <a:pt x="336" y="340"/>
                                    </a:lnTo>
                                    <a:lnTo>
                                      <a:pt x="351" y="375"/>
                                    </a:lnTo>
                                    <a:lnTo>
                                      <a:pt x="356" y="415"/>
                                    </a:lnTo>
                                    <a:lnTo>
                                      <a:pt x="356" y="460"/>
                                    </a:lnTo>
                                    <a:lnTo>
                                      <a:pt x="346" y="505"/>
                                    </a:lnTo>
                                    <a:lnTo>
                                      <a:pt x="326" y="540"/>
                                    </a:lnTo>
                                    <a:lnTo>
                                      <a:pt x="301" y="565"/>
                                    </a:lnTo>
                                    <a:lnTo>
                                      <a:pt x="266" y="580"/>
                                    </a:lnTo>
                                    <a:lnTo>
                                      <a:pt x="231" y="585"/>
                                    </a:lnTo>
                                    <a:lnTo>
                                      <a:pt x="206" y="585"/>
                                    </a:lnTo>
                                    <a:lnTo>
                                      <a:pt x="186" y="580"/>
                                    </a:lnTo>
                                    <a:lnTo>
                                      <a:pt x="166" y="570"/>
                                    </a:lnTo>
                                    <a:lnTo>
                                      <a:pt x="146" y="560"/>
                                    </a:lnTo>
                                    <a:lnTo>
                                      <a:pt x="111" y="535"/>
                                    </a:lnTo>
                                    <a:lnTo>
                                      <a:pt x="81" y="495"/>
                                    </a:lnTo>
                                    <a:lnTo>
                                      <a:pt x="60" y="460"/>
                                    </a:lnTo>
                                    <a:lnTo>
                                      <a:pt x="45" y="425"/>
                                    </a:lnTo>
                                    <a:lnTo>
                                      <a:pt x="35" y="390"/>
                                    </a:lnTo>
                                    <a:lnTo>
                                      <a:pt x="35" y="360"/>
                                    </a:lnTo>
                                    <a:lnTo>
                                      <a:pt x="40" y="295"/>
                                    </a:lnTo>
                                    <a:lnTo>
                                      <a:pt x="65" y="195"/>
                                    </a:lnTo>
                                    <a:lnTo>
                                      <a:pt x="86" y="155"/>
                                    </a:lnTo>
                                    <a:lnTo>
                                      <a:pt x="111" y="115"/>
                                    </a:lnTo>
                                    <a:lnTo>
                                      <a:pt x="141" y="80"/>
                                    </a:lnTo>
                                    <a:lnTo>
                                      <a:pt x="166" y="55"/>
                                    </a:lnTo>
                                    <a:lnTo>
                                      <a:pt x="191" y="40"/>
                                    </a:lnTo>
                                    <a:lnTo>
                                      <a:pt x="216" y="35"/>
                                    </a:lnTo>
                                    <a:lnTo>
                                      <a:pt x="246" y="35"/>
                                    </a:lnTo>
                                    <a:lnTo>
                                      <a:pt x="281" y="45"/>
                                    </a:lnTo>
                                    <a:lnTo>
                                      <a:pt x="311" y="55"/>
                                    </a:lnTo>
                                    <a:lnTo>
                                      <a:pt x="341" y="70"/>
                                    </a:lnTo>
                                    <a:lnTo>
                                      <a:pt x="371" y="85"/>
                                    </a:lnTo>
                                    <a:lnTo>
                                      <a:pt x="396" y="110"/>
                                    </a:lnTo>
                                    <a:lnTo>
                                      <a:pt x="426" y="135"/>
                                    </a:lnTo>
                                    <a:lnTo>
                                      <a:pt x="451" y="165"/>
                                    </a:lnTo>
                                    <a:lnTo>
                                      <a:pt x="476" y="205"/>
                                    </a:lnTo>
                                    <a:lnTo>
                                      <a:pt x="501" y="240"/>
                                    </a:lnTo>
                                    <a:lnTo>
                                      <a:pt x="546" y="335"/>
                                    </a:lnTo>
                                    <a:lnTo>
                                      <a:pt x="586" y="440"/>
                                    </a:lnTo>
                                    <a:lnTo>
                                      <a:pt x="621" y="565"/>
                                    </a:lnTo>
                                    <a:lnTo>
                                      <a:pt x="646" y="655"/>
                                    </a:lnTo>
                                    <a:lnTo>
                                      <a:pt x="661" y="745"/>
                                    </a:lnTo>
                                    <a:lnTo>
                                      <a:pt x="681" y="845"/>
                                    </a:lnTo>
                                    <a:lnTo>
                                      <a:pt x="691" y="945"/>
                                    </a:lnTo>
                                    <a:lnTo>
                                      <a:pt x="701" y="1025"/>
                                    </a:lnTo>
                                    <a:lnTo>
                                      <a:pt x="706" y="1120"/>
                                    </a:lnTo>
                                    <a:lnTo>
                                      <a:pt x="711" y="1360"/>
                                    </a:lnTo>
                                    <a:lnTo>
                                      <a:pt x="711" y="1375"/>
                                    </a:lnTo>
                                    <a:lnTo>
                                      <a:pt x="721" y="1390"/>
                                    </a:lnTo>
                                    <a:lnTo>
                                      <a:pt x="746" y="1420"/>
                                    </a:lnTo>
                                    <a:lnTo>
                                      <a:pt x="746" y="1360"/>
                                    </a:lnTo>
                                    <a:lnTo>
                                      <a:pt x="741" y="1115"/>
                                    </a:lnTo>
                                    <a:lnTo>
                                      <a:pt x="736" y="1020"/>
                                    </a:lnTo>
                                    <a:lnTo>
                                      <a:pt x="726" y="940"/>
                                    </a:lnTo>
                                    <a:lnTo>
                                      <a:pt x="711" y="835"/>
                                    </a:lnTo>
                                    <a:lnTo>
                                      <a:pt x="696" y="735"/>
                                    </a:lnTo>
                                    <a:lnTo>
                                      <a:pt x="676" y="640"/>
                                    </a:lnTo>
                                    <a:lnTo>
                                      <a:pt x="651" y="550"/>
                                    </a:lnTo>
                                    <a:lnTo>
                                      <a:pt x="611" y="420"/>
                                    </a:lnTo>
                                    <a:lnTo>
                                      <a:pt x="566" y="310"/>
                                    </a:lnTo>
                                    <a:lnTo>
                                      <a:pt x="521" y="215"/>
                                    </a:lnTo>
                                    <a:lnTo>
                                      <a:pt x="491" y="175"/>
                                    </a:lnTo>
                                    <a:lnTo>
                                      <a:pt x="466" y="140"/>
                                    </a:lnTo>
                                    <a:lnTo>
                                      <a:pt x="441" y="105"/>
                                    </a:lnTo>
                                    <a:lnTo>
                                      <a:pt x="411" y="80"/>
                                    </a:lnTo>
                                    <a:lnTo>
                                      <a:pt x="381" y="55"/>
                                    </a:lnTo>
                                    <a:lnTo>
                                      <a:pt x="346" y="35"/>
                                    </a:lnTo>
                                    <a:lnTo>
                                      <a:pt x="316" y="20"/>
                                    </a:lnTo>
                                    <a:lnTo>
                                      <a:pt x="281" y="10"/>
                                    </a:lnTo>
                                    <a:lnTo>
                                      <a:pt x="246" y="5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Freeform 448"/>
                            <wps:cNvSpPr>
                              <a:spLocks/>
                            </wps:cNvSpPr>
                            <wps:spPr bwMode="auto">
                              <a:xfrm>
                                <a:off x="1531" y="90"/>
                                <a:ext cx="801" cy="1345"/>
                              </a:xfrm>
                              <a:custGeom>
                                <a:avLst/>
                                <a:gdLst>
                                  <a:gd name="T0" fmla="*/ 721 w 801"/>
                                  <a:gd name="T1" fmla="*/ 65 h 1345"/>
                                  <a:gd name="T2" fmla="*/ 665 w 801"/>
                                  <a:gd name="T3" fmla="*/ 15 h 1345"/>
                                  <a:gd name="T4" fmla="*/ 610 w 801"/>
                                  <a:gd name="T5" fmla="*/ 0 h 1345"/>
                                  <a:gd name="T6" fmla="*/ 535 w 801"/>
                                  <a:gd name="T7" fmla="*/ 10 h 1345"/>
                                  <a:gd name="T8" fmla="*/ 435 w 801"/>
                                  <a:gd name="T9" fmla="*/ 50 h 1345"/>
                                  <a:gd name="T10" fmla="*/ 345 w 801"/>
                                  <a:gd name="T11" fmla="*/ 130 h 1345"/>
                                  <a:gd name="T12" fmla="*/ 235 w 801"/>
                                  <a:gd name="T13" fmla="*/ 290 h 1345"/>
                                  <a:gd name="T14" fmla="*/ 140 w 801"/>
                                  <a:gd name="T15" fmla="*/ 515 h 1345"/>
                                  <a:gd name="T16" fmla="*/ 60 w 801"/>
                                  <a:gd name="T17" fmla="*/ 785 h 1345"/>
                                  <a:gd name="T18" fmla="*/ 30 w 801"/>
                                  <a:gd name="T19" fmla="*/ 960 h 1345"/>
                                  <a:gd name="T20" fmla="*/ 0 w 801"/>
                                  <a:gd name="T21" fmla="*/ 1285 h 1345"/>
                                  <a:gd name="T22" fmla="*/ 25 w 801"/>
                                  <a:gd name="T23" fmla="*/ 1310 h 1345"/>
                                  <a:gd name="T24" fmla="*/ 35 w 801"/>
                                  <a:gd name="T25" fmla="*/ 1285 h 1345"/>
                                  <a:gd name="T26" fmla="*/ 75 w 801"/>
                                  <a:gd name="T27" fmla="*/ 890 h 1345"/>
                                  <a:gd name="T28" fmla="*/ 115 w 801"/>
                                  <a:gd name="T29" fmla="*/ 705 h 1345"/>
                                  <a:gd name="T30" fmla="*/ 165 w 801"/>
                                  <a:gd name="T31" fmla="*/ 535 h 1345"/>
                                  <a:gd name="T32" fmla="*/ 305 w 801"/>
                                  <a:gd name="T33" fmla="*/ 225 h 1345"/>
                                  <a:gd name="T34" fmla="*/ 385 w 801"/>
                                  <a:gd name="T35" fmla="*/ 125 h 1345"/>
                                  <a:gd name="T36" fmla="*/ 475 w 801"/>
                                  <a:gd name="T37" fmla="*/ 60 h 1345"/>
                                  <a:gd name="T38" fmla="*/ 570 w 801"/>
                                  <a:gd name="T39" fmla="*/ 30 h 1345"/>
                                  <a:gd name="T40" fmla="*/ 625 w 801"/>
                                  <a:gd name="T41" fmla="*/ 35 h 1345"/>
                                  <a:gd name="T42" fmla="*/ 700 w 801"/>
                                  <a:gd name="T43" fmla="*/ 105 h 1345"/>
                                  <a:gd name="T44" fmla="*/ 746 w 801"/>
                                  <a:gd name="T45" fmla="*/ 180 h 1345"/>
                                  <a:gd name="T46" fmla="*/ 766 w 801"/>
                                  <a:gd name="T47" fmla="*/ 335 h 1345"/>
                                  <a:gd name="T48" fmla="*/ 751 w 801"/>
                                  <a:gd name="T49" fmla="*/ 395 h 1345"/>
                                  <a:gd name="T50" fmla="*/ 716 w 801"/>
                                  <a:gd name="T51" fmla="*/ 460 h 1345"/>
                                  <a:gd name="T52" fmla="*/ 600 w 801"/>
                                  <a:gd name="T53" fmla="*/ 545 h 1345"/>
                                  <a:gd name="T54" fmla="*/ 520 w 801"/>
                                  <a:gd name="T55" fmla="*/ 545 h 1345"/>
                                  <a:gd name="T56" fmla="*/ 445 w 801"/>
                                  <a:gd name="T57" fmla="*/ 475 h 1345"/>
                                  <a:gd name="T58" fmla="*/ 440 w 801"/>
                                  <a:gd name="T59" fmla="*/ 390 h 1345"/>
                                  <a:gd name="T60" fmla="*/ 465 w 801"/>
                                  <a:gd name="T61" fmla="*/ 320 h 1345"/>
                                  <a:gd name="T62" fmla="*/ 535 w 801"/>
                                  <a:gd name="T63" fmla="*/ 275 h 1345"/>
                                  <a:gd name="T64" fmla="*/ 565 w 801"/>
                                  <a:gd name="T65" fmla="*/ 285 h 1345"/>
                                  <a:gd name="T66" fmla="*/ 545 w 801"/>
                                  <a:gd name="T67" fmla="*/ 265 h 1345"/>
                                  <a:gd name="T68" fmla="*/ 505 w 801"/>
                                  <a:gd name="T69" fmla="*/ 265 h 1345"/>
                                  <a:gd name="T70" fmla="*/ 445 w 801"/>
                                  <a:gd name="T71" fmla="*/ 300 h 1345"/>
                                  <a:gd name="T72" fmla="*/ 415 w 801"/>
                                  <a:gd name="T73" fmla="*/ 345 h 1345"/>
                                  <a:gd name="T74" fmla="*/ 410 w 801"/>
                                  <a:gd name="T75" fmla="*/ 405 h 1345"/>
                                  <a:gd name="T76" fmla="*/ 435 w 801"/>
                                  <a:gd name="T77" fmla="*/ 515 h 1345"/>
                                  <a:gd name="T78" fmla="*/ 495 w 801"/>
                                  <a:gd name="T79" fmla="*/ 570 h 1345"/>
                                  <a:gd name="T80" fmla="*/ 555 w 801"/>
                                  <a:gd name="T81" fmla="*/ 580 h 1345"/>
                                  <a:gd name="T82" fmla="*/ 635 w 801"/>
                                  <a:gd name="T83" fmla="*/ 565 h 1345"/>
                                  <a:gd name="T84" fmla="*/ 700 w 801"/>
                                  <a:gd name="T85" fmla="*/ 525 h 1345"/>
                                  <a:gd name="T86" fmla="*/ 741 w 801"/>
                                  <a:gd name="T87" fmla="*/ 480 h 1345"/>
                                  <a:gd name="T88" fmla="*/ 796 w 801"/>
                                  <a:gd name="T89" fmla="*/ 370 h 1345"/>
                                  <a:gd name="T90" fmla="*/ 801 w 801"/>
                                  <a:gd name="T91" fmla="*/ 285 h 1345"/>
                                  <a:gd name="T92" fmla="*/ 751 w 801"/>
                                  <a:gd name="T93" fmla="*/ 120 h 13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801" h="1345">
                                    <a:moveTo>
                                      <a:pt x="751" y="120"/>
                                    </a:moveTo>
                                    <a:lnTo>
                                      <a:pt x="751" y="120"/>
                                    </a:lnTo>
                                    <a:lnTo>
                                      <a:pt x="721" y="65"/>
                                    </a:lnTo>
                                    <a:lnTo>
                                      <a:pt x="700" y="45"/>
                                    </a:lnTo>
                                    <a:lnTo>
                                      <a:pt x="685" y="30"/>
                                    </a:lnTo>
                                    <a:lnTo>
                                      <a:pt x="665" y="15"/>
                                    </a:lnTo>
                                    <a:lnTo>
                                      <a:pt x="645" y="5"/>
                                    </a:lnTo>
                                    <a:lnTo>
                                      <a:pt x="630" y="0"/>
                                    </a:lnTo>
                                    <a:lnTo>
                                      <a:pt x="610" y="0"/>
                                    </a:lnTo>
                                    <a:lnTo>
                                      <a:pt x="570" y="0"/>
                                    </a:lnTo>
                                    <a:lnTo>
                                      <a:pt x="535" y="10"/>
                                    </a:lnTo>
                                    <a:lnTo>
                                      <a:pt x="505" y="20"/>
                                    </a:lnTo>
                                    <a:lnTo>
                                      <a:pt x="470" y="30"/>
                                    </a:lnTo>
                                    <a:lnTo>
                                      <a:pt x="435" y="50"/>
                                    </a:lnTo>
                                    <a:lnTo>
                                      <a:pt x="405" y="70"/>
                                    </a:lnTo>
                                    <a:lnTo>
                                      <a:pt x="375" y="100"/>
                                    </a:lnTo>
                                    <a:lnTo>
                                      <a:pt x="345" y="130"/>
                                    </a:lnTo>
                                    <a:lnTo>
                                      <a:pt x="315" y="165"/>
                                    </a:lnTo>
                                    <a:lnTo>
                                      <a:pt x="290" y="200"/>
                                    </a:lnTo>
                                    <a:lnTo>
                                      <a:pt x="235" y="290"/>
                                    </a:lnTo>
                                    <a:lnTo>
                                      <a:pt x="185" y="395"/>
                                    </a:lnTo>
                                    <a:lnTo>
                                      <a:pt x="140" y="515"/>
                                    </a:lnTo>
                                    <a:lnTo>
                                      <a:pt x="110" y="600"/>
                                    </a:lnTo>
                                    <a:lnTo>
                                      <a:pt x="85" y="690"/>
                                    </a:lnTo>
                                    <a:lnTo>
                                      <a:pt x="60" y="785"/>
                                    </a:lnTo>
                                    <a:lnTo>
                                      <a:pt x="40" y="885"/>
                                    </a:lnTo>
                                    <a:lnTo>
                                      <a:pt x="30" y="960"/>
                                    </a:lnTo>
                                    <a:lnTo>
                                      <a:pt x="15" y="1050"/>
                                    </a:lnTo>
                                    <a:lnTo>
                                      <a:pt x="0" y="1285"/>
                                    </a:lnTo>
                                    <a:lnTo>
                                      <a:pt x="0" y="1345"/>
                                    </a:lnTo>
                                    <a:lnTo>
                                      <a:pt x="25" y="1310"/>
                                    </a:lnTo>
                                    <a:lnTo>
                                      <a:pt x="35" y="1295"/>
                                    </a:lnTo>
                                    <a:lnTo>
                                      <a:pt x="35" y="1285"/>
                                    </a:lnTo>
                                    <a:lnTo>
                                      <a:pt x="55" y="1060"/>
                                    </a:lnTo>
                                    <a:lnTo>
                                      <a:pt x="65" y="965"/>
                                    </a:lnTo>
                                    <a:lnTo>
                                      <a:pt x="75" y="890"/>
                                    </a:lnTo>
                                    <a:lnTo>
                                      <a:pt x="95" y="795"/>
                                    </a:lnTo>
                                    <a:lnTo>
                                      <a:pt x="115" y="705"/>
                                    </a:lnTo>
                                    <a:lnTo>
                                      <a:pt x="140" y="615"/>
                                    </a:lnTo>
                                    <a:lnTo>
                                      <a:pt x="165" y="535"/>
                                    </a:lnTo>
                                    <a:lnTo>
                                      <a:pt x="210" y="415"/>
                                    </a:lnTo>
                                    <a:lnTo>
                                      <a:pt x="255" y="310"/>
                                    </a:lnTo>
                                    <a:lnTo>
                                      <a:pt x="305" y="225"/>
                                    </a:lnTo>
                                    <a:lnTo>
                                      <a:pt x="335" y="190"/>
                                    </a:lnTo>
                                    <a:lnTo>
                                      <a:pt x="360" y="155"/>
                                    </a:lnTo>
                                    <a:lnTo>
                                      <a:pt x="385" y="125"/>
                                    </a:lnTo>
                                    <a:lnTo>
                                      <a:pt x="415" y="100"/>
                                    </a:lnTo>
                                    <a:lnTo>
                                      <a:pt x="445" y="80"/>
                                    </a:lnTo>
                                    <a:lnTo>
                                      <a:pt x="475" y="60"/>
                                    </a:lnTo>
                                    <a:lnTo>
                                      <a:pt x="505" y="45"/>
                                    </a:lnTo>
                                    <a:lnTo>
                                      <a:pt x="540" y="35"/>
                                    </a:lnTo>
                                    <a:lnTo>
                                      <a:pt x="570" y="30"/>
                                    </a:lnTo>
                                    <a:lnTo>
                                      <a:pt x="605" y="30"/>
                                    </a:lnTo>
                                    <a:lnTo>
                                      <a:pt x="625" y="35"/>
                                    </a:lnTo>
                                    <a:lnTo>
                                      <a:pt x="650" y="50"/>
                                    </a:lnTo>
                                    <a:lnTo>
                                      <a:pt x="675" y="70"/>
                                    </a:lnTo>
                                    <a:lnTo>
                                      <a:pt x="700" y="105"/>
                                    </a:lnTo>
                                    <a:lnTo>
                                      <a:pt x="726" y="145"/>
                                    </a:lnTo>
                                    <a:lnTo>
                                      <a:pt x="746" y="180"/>
                                    </a:lnTo>
                                    <a:lnTo>
                                      <a:pt x="761" y="275"/>
                                    </a:lnTo>
                                    <a:lnTo>
                                      <a:pt x="766" y="335"/>
                                    </a:lnTo>
                                    <a:lnTo>
                                      <a:pt x="761" y="365"/>
                                    </a:lnTo>
                                    <a:lnTo>
                                      <a:pt x="751" y="395"/>
                                    </a:lnTo>
                                    <a:lnTo>
                                      <a:pt x="736" y="430"/>
                                    </a:lnTo>
                                    <a:lnTo>
                                      <a:pt x="716" y="460"/>
                                    </a:lnTo>
                                    <a:lnTo>
                                      <a:pt x="680" y="500"/>
                                    </a:lnTo>
                                    <a:lnTo>
                                      <a:pt x="645" y="530"/>
                                    </a:lnTo>
                                    <a:lnTo>
                                      <a:pt x="600" y="545"/>
                                    </a:lnTo>
                                    <a:lnTo>
                                      <a:pt x="555" y="550"/>
                                    </a:lnTo>
                                    <a:lnTo>
                                      <a:pt x="520" y="545"/>
                                    </a:lnTo>
                                    <a:lnTo>
                                      <a:pt x="490" y="530"/>
                                    </a:lnTo>
                                    <a:lnTo>
                                      <a:pt x="465" y="510"/>
                                    </a:lnTo>
                                    <a:lnTo>
                                      <a:pt x="445" y="475"/>
                                    </a:lnTo>
                                    <a:lnTo>
                                      <a:pt x="440" y="430"/>
                                    </a:lnTo>
                                    <a:lnTo>
                                      <a:pt x="440" y="390"/>
                                    </a:lnTo>
                                    <a:lnTo>
                                      <a:pt x="450" y="355"/>
                                    </a:lnTo>
                                    <a:lnTo>
                                      <a:pt x="465" y="320"/>
                                    </a:lnTo>
                                    <a:lnTo>
                                      <a:pt x="490" y="295"/>
                                    </a:lnTo>
                                    <a:lnTo>
                                      <a:pt x="510" y="280"/>
                                    </a:lnTo>
                                    <a:lnTo>
                                      <a:pt x="535" y="275"/>
                                    </a:lnTo>
                                    <a:lnTo>
                                      <a:pt x="560" y="285"/>
                                    </a:lnTo>
                                    <a:lnTo>
                                      <a:pt x="565" y="285"/>
                                    </a:lnTo>
                                    <a:lnTo>
                                      <a:pt x="555" y="275"/>
                                    </a:lnTo>
                                    <a:lnTo>
                                      <a:pt x="545" y="265"/>
                                    </a:lnTo>
                                    <a:lnTo>
                                      <a:pt x="530" y="265"/>
                                    </a:lnTo>
                                    <a:lnTo>
                                      <a:pt x="505" y="265"/>
                                    </a:lnTo>
                                    <a:lnTo>
                                      <a:pt x="485" y="270"/>
                                    </a:lnTo>
                                    <a:lnTo>
                                      <a:pt x="465" y="285"/>
                                    </a:lnTo>
                                    <a:lnTo>
                                      <a:pt x="445" y="300"/>
                                    </a:lnTo>
                                    <a:lnTo>
                                      <a:pt x="425" y="320"/>
                                    </a:lnTo>
                                    <a:lnTo>
                                      <a:pt x="415" y="345"/>
                                    </a:lnTo>
                                    <a:lnTo>
                                      <a:pt x="410" y="375"/>
                                    </a:lnTo>
                                    <a:lnTo>
                                      <a:pt x="410" y="405"/>
                                    </a:lnTo>
                                    <a:lnTo>
                                      <a:pt x="415" y="450"/>
                                    </a:lnTo>
                                    <a:lnTo>
                                      <a:pt x="420" y="485"/>
                                    </a:lnTo>
                                    <a:lnTo>
                                      <a:pt x="435" y="515"/>
                                    </a:lnTo>
                                    <a:lnTo>
                                      <a:pt x="450" y="540"/>
                                    </a:lnTo>
                                    <a:lnTo>
                                      <a:pt x="470" y="555"/>
                                    </a:lnTo>
                                    <a:lnTo>
                                      <a:pt x="495" y="570"/>
                                    </a:lnTo>
                                    <a:lnTo>
                                      <a:pt x="520" y="580"/>
                                    </a:lnTo>
                                    <a:lnTo>
                                      <a:pt x="555" y="580"/>
                                    </a:lnTo>
                                    <a:lnTo>
                                      <a:pt x="580" y="580"/>
                                    </a:lnTo>
                                    <a:lnTo>
                                      <a:pt x="605" y="575"/>
                                    </a:lnTo>
                                    <a:lnTo>
                                      <a:pt x="635" y="565"/>
                                    </a:lnTo>
                                    <a:lnTo>
                                      <a:pt x="655" y="555"/>
                                    </a:lnTo>
                                    <a:lnTo>
                                      <a:pt x="680" y="540"/>
                                    </a:lnTo>
                                    <a:lnTo>
                                      <a:pt x="700" y="525"/>
                                    </a:lnTo>
                                    <a:lnTo>
                                      <a:pt x="726" y="505"/>
                                    </a:lnTo>
                                    <a:lnTo>
                                      <a:pt x="741" y="480"/>
                                    </a:lnTo>
                                    <a:lnTo>
                                      <a:pt x="766" y="440"/>
                                    </a:lnTo>
                                    <a:lnTo>
                                      <a:pt x="786" y="405"/>
                                    </a:lnTo>
                                    <a:lnTo>
                                      <a:pt x="796" y="370"/>
                                    </a:lnTo>
                                    <a:lnTo>
                                      <a:pt x="801" y="335"/>
                                    </a:lnTo>
                                    <a:lnTo>
                                      <a:pt x="801" y="285"/>
                                    </a:lnTo>
                                    <a:lnTo>
                                      <a:pt x="791" y="230"/>
                                    </a:lnTo>
                                    <a:lnTo>
                                      <a:pt x="776" y="175"/>
                                    </a:lnTo>
                                    <a:lnTo>
                                      <a:pt x="751" y="1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" name="Freeform 449"/>
                            <wps:cNvSpPr>
                              <a:spLocks/>
                            </wps:cNvSpPr>
                            <wps:spPr bwMode="auto">
                              <a:xfrm>
                                <a:off x="10" y="780"/>
                                <a:ext cx="1366" cy="1330"/>
                              </a:xfrm>
                              <a:custGeom>
                                <a:avLst/>
                                <a:gdLst>
                                  <a:gd name="T0" fmla="*/ 1366 w 1366"/>
                                  <a:gd name="T1" fmla="*/ 1250 h 1330"/>
                                  <a:gd name="T2" fmla="*/ 1356 w 1366"/>
                                  <a:gd name="T3" fmla="*/ 895 h 1330"/>
                                  <a:gd name="T4" fmla="*/ 1331 w 1366"/>
                                  <a:gd name="T5" fmla="*/ 740 h 1330"/>
                                  <a:gd name="T6" fmla="*/ 1301 w 1366"/>
                                  <a:gd name="T7" fmla="*/ 600 h 1330"/>
                                  <a:gd name="T8" fmla="*/ 1256 w 1366"/>
                                  <a:gd name="T9" fmla="*/ 475 h 1330"/>
                                  <a:gd name="T10" fmla="*/ 1206 w 1366"/>
                                  <a:gd name="T11" fmla="*/ 365 h 1330"/>
                                  <a:gd name="T12" fmla="*/ 1141 w 1366"/>
                                  <a:gd name="T13" fmla="*/ 270 h 1330"/>
                                  <a:gd name="T14" fmla="*/ 1066 w 1366"/>
                                  <a:gd name="T15" fmla="*/ 190 h 1330"/>
                                  <a:gd name="T16" fmla="*/ 976 w 1366"/>
                                  <a:gd name="T17" fmla="*/ 120 h 1330"/>
                                  <a:gd name="T18" fmla="*/ 881 w 1366"/>
                                  <a:gd name="T19" fmla="*/ 70 h 1330"/>
                                  <a:gd name="T20" fmla="*/ 771 w 1366"/>
                                  <a:gd name="T21" fmla="*/ 30 h 1330"/>
                                  <a:gd name="T22" fmla="*/ 650 w 1366"/>
                                  <a:gd name="T23" fmla="*/ 10 h 1330"/>
                                  <a:gd name="T24" fmla="*/ 520 w 1366"/>
                                  <a:gd name="T25" fmla="*/ 0 h 1330"/>
                                  <a:gd name="T26" fmla="*/ 380 w 1366"/>
                                  <a:gd name="T27" fmla="*/ 10 h 1330"/>
                                  <a:gd name="T28" fmla="*/ 230 w 1366"/>
                                  <a:gd name="T29" fmla="*/ 30 h 1330"/>
                                  <a:gd name="T30" fmla="*/ 65 w 1366"/>
                                  <a:gd name="T31" fmla="*/ 65 h 1330"/>
                                  <a:gd name="T32" fmla="*/ 30 w 1366"/>
                                  <a:gd name="T33" fmla="*/ 255 h 1330"/>
                                  <a:gd name="T34" fmla="*/ 10 w 1366"/>
                                  <a:gd name="T35" fmla="*/ 430 h 1330"/>
                                  <a:gd name="T36" fmla="*/ 0 w 1366"/>
                                  <a:gd name="T37" fmla="*/ 590 h 1330"/>
                                  <a:gd name="T38" fmla="*/ 10 w 1366"/>
                                  <a:gd name="T39" fmla="*/ 735 h 1330"/>
                                  <a:gd name="T40" fmla="*/ 40 w 1366"/>
                                  <a:gd name="T41" fmla="*/ 865 h 1330"/>
                                  <a:gd name="T42" fmla="*/ 80 w 1366"/>
                                  <a:gd name="T43" fmla="*/ 975 h 1330"/>
                                  <a:gd name="T44" fmla="*/ 135 w 1366"/>
                                  <a:gd name="T45" fmla="*/ 1075 h 1330"/>
                                  <a:gd name="T46" fmla="*/ 210 w 1366"/>
                                  <a:gd name="T47" fmla="*/ 1155 h 1330"/>
                                  <a:gd name="T48" fmla="*/ 300 w 1366"/>
                                  <a:gd name="T49" fmla="*/ 1220 h 1330"/>
                                  <a:gd name="T50" fmla="*/ 405 w 1366"/>
                                  <a:gd name="T51" fmla="*/ 1270 h 1330"/>
                                  <a:gd name="T52" fmla="*/ 525 w 1366"/>
                                  <a:gd name="T53" fmla="*/ 1305 h 1330"/>
                                  <a:gd name="T54" fmla="*/ 660 w 1366"/>
                                  <a:gd name="T55" fmla="*/ 1325 h 1330"/>
                                  <a:gd name="T56" fmla="*/ 811 w 1366"/>
                                  <a:gd name="T57" fmla="*/ 1330 h 1330"/>
                                  <a:gd name="T58" fmla="*/ 981 w 1366"/>
                                  <a:gd name="T59" fmla="*/ 1320 h 1330"/>
                                  <a:gd name="T60" fmla="*/ 1166 w 1366"/>
                                  <a:gd name="T61" fmla="*/ 1290 h 1330"/>
                                  <a:gd name="T62" fmla="*/ 1366 w 1366"/>
                                  <a:gd name="T63" fmla="*/ 1250 h 13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66" h="1330">
                                    <a:moveTo>
                                      <a:pt x="1366" y="1250"/>
                                    </a:moveTo>
                                    <a:lnTo>
                                      <a:pt x="1366" y="1250"/>
                                    </a:lnTo>
                                    <a:lnTo>
                                      <a:pt x="1366" y="1065"/>
                                    </a:lnTo>
                                    <a:lnTo>
                                      <a:pt x="1356" y="895"/>
                                    </a:lnTo>
                                    <a:lnTo>
                                      <a:pt x="1346" y="815"/>
                                    </a:lnTo>
                                    <a:lnTo>
                                      <a:pt x="1331" y="740"/>
                                    </a:lnTo>
                                    <a:lnTo>
                                      <a:pt x="1316" y="670"/>
                                    </a:lnTo>
                                    <a:lnTo>
                                      <a:pt x="1301" y="600"/>
                                    </a:lnTo>
                                    <a:lnTo>
                                      <a:pt x="1281" y="535"/>
                                    </a:lnTo>
                                    <a:lnTo>
                                      <a:pt x="1256" y="475"/>
                                    </a:lnTo>
                                    <a:lnTo>
                                      <a:pt x="1231" y="420"/>
                                    </a:lnTo>
                                    <a:lnTo>
                                      <a:pt x="1206" y="365"/>
                                    </a:lnTo>
                                    <a:lnTo>
                                      <a:pt x="1176" y="315"/>
                                    </a:lnTo>
                                    <a:lnTo>
                                      <a:pt x="1141" y="270"/>
                                    </a:lnTo>
                                    <a:lnTo>
                                      <a:pt x="1101" y="225"/>
                                    </a:lnTo>
                                    <a:lnTo>
                                      <a:pt x="1066" y="190"/>
                                    </a:lnTo>
                                    <a:lnTo>
                                      <a:pt x="1021" y="155"/>
                                    </a:lnTo>
                                    <a:lnTo>
                                      <a:pt x="976" y="120"/>
                                    </a:lnTo>
                                    <a:lnTo>
                                      <a:pt x="931" y="95"/>
                                    </a:lnTo>
                                    <a:lnTo>
                                      <a:pt x="881" y="70"/>
                                    </a:lnTo>
                                    <a:lnTo>
                                      <a:pt x="826" y="50"/>
                                    </a:lnTo>
                                    <a:lnTo>
                                      <a:pt x="771" y="30"/>
                                    </a:lnTo>
                                    <a:lnTo>
                                      <a:pt x="715" y="20"/>
                                    </a:lnTo>
                                    <a:lnTo>
                                      <a:pt x="650" y="10"/>
                                    </a:lnTo>
                                    <a:lnTo>
                                      <a:pt x="590" y="5"/>
                                    </a:lnTo>
                                    <a:lnTo>
                                      <a:pt x="520" y="0"/>
                                    </a:lnTo>
                                    <a:lnTo>
                                      <a:pt x="455" y="5"/>
                                    </a:lnTo>
                                    <a:lnTo>
                                      <a:pt x="380" y="10"/>
                                    </a:lnTo>
                                    <a:lnTo>
                                      <a:pt x="305" y="15"/>
                                    </a:lnTo>
                                    <a:lnTo>
                                      <a:pt x="230" y="30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45" y="165"/>
                                    </a:lnTo>
                                    <a:lnTo>
                                      <a:pt x="30" y="255"/>
                                    </a:lnTo>
                                    <a:lnTo>
                                      <a:pt x="15" y="345"/>
                                    </a:lnTo>
                                    <a:lnTo>
                                      <a:pt x="10" y="430"/>
                                    </a:lnTo>
                                    <a:lnTo>
                                      <a:pt x="5" y="515"/>
                                    </a:lnTo>
                                    <a:lnTo>
                                      <a:pt x="0" y="590"/>
                                    </a:lnTo>
                                    <a:lnTo>
                                      <a:pt x="5" y="665"/>
                                    </a:lnTo>
                                    <a:lnTo>
                                      <a:pt x="10" y="735"/>
                                    </a:lnTo>
                                    <a:lnTo>
                                      <a:pt x="25" y="800"/>
                                    </a:lnTo>
                                    <a:lnTo>
                                      <a:pt x="40" y="865"/>
                                    </a:lnTo>
                                    <a:lnTo>
                                      <a:pt x="55" y="920"/>
                                    </a:lnTo>
                                    <a:lnTo>
                                      <a:pt x="80" y="975"/>
                                    </a:lnTo>
                                    <a:lnTo>
                                      <a:pt x="105" y="1025"/>
                                    </a:lnTo>
                                    <a:lnTo>
                                      <a:pt x="135" y="1075"/>
                                    </a:lnTo>
                                    <a:lnTo>
                                      <a:pt x="170" y="1115"/>
                                    </a:lnTo>
                                    <a:lnTo>
                                      <a:pt x="210" y="1155"/>
                                    </a:lnTo>
                                    <a:lnTo>
                                      <a:pt x="250" y="1190"/>
                                    </a:lnTo>
                                    <a:lnTo>
                                      <a:pt x="300" y="1220"/>
                                    </a:lnTo>
                                    <a:lnTo>
                                      <a:pt x="350" y="1250"/>
                                    </a:lnTo>
                                    <a:lnTo>
                                      <a:pt x="405" y="1270"/>
                                    </a:lnTo>
                                    <a:lnTo>
                                      <a:pt x="460" y="1290"/>
                                    </a:lnTo>
                                    <a:lnTo>
                                      <a:pt x="525" y="1305"/>
                                    </a:lnTo>
                                    <a:lnTo>
                                      <a:pt x="590" y="1320"/>
                                    </a:lnTo>
                                    <a:lnTo>
                                      <a:pt x="660" y="1325"/>
                                    </a:lnTo>
                                    <a:lnTo>
                                      <a:pt x="736" y="1330"/>
                                    </a:lnTo>
                                    <a:lnTo>
                                      <a:pt x="811" y="1330"/>
                                    </a:lnTo>
                                    <a:lnTo>
                                      <a:pt x="896" y="1325"/>
                                    </a:lnTo>
                                    <a:lnTo>
                                      <a:pt x="981" y="1320"/>
                                    </a:lnTo>
                                    <a:lnTo>
                                      <a:pt x="1071" y="1310"/>
                                    </a:lnTo>
                                    <a:lnTo>
                                      <a:pt x="1166" y="1290"/>
                                    </a:lnTo>
                                    <a:lnTo>
                                      <a:pt x="1366" y="12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" name="Freeform 450"/>
                            <wps:cNvSpPr>
                              <a:spLocks/>
                            </wps:cNvSpPr>
                            <wps:spPr bwMode="auto">
                              <a:xfrm>
                                <a:off x="1606" y="780"/>
                                <a:ext cx="1361" cy="1330"/>
                              </a:xfrm>
                              <a:custGeom>
                                <a:avLst/>
                                <a:gdLst>
                                  <a:gd name="T0" fmla="*/ 1296 w 1361"/>
                                  <a:gd name="T1" fmla="*/ 65 h 1330"/>
                                  <a:gd name="T2" fmla="*/ 1056 w 1361"/>
                                  <a:gd name="T3" fmla="*/ 15 h 1330"/>
                                  <a:gd name="T4" fmla="*/ 911 w 1361"/>
                                  <a:gd name="T5" fmla="*/ 5 h 1330"/>
                                  <a:gd name="T6" fmla="*/ 776 w 1361"/>
                                  <a:gd name="T7" fmla="*/ 5 h 1330"/>
                                  <a:gd name="T8" fmla="*/ 651 w 1361"/>
                                  <a:gd name="T9" fmla="*/ 20 h 1330"/>
                                  <a:gd name="T10" fmla="*/ 535 w 1361"/>
                                  <a:gd name="T11" fmla="*/ 50 h 1330"/>
                                  <a:gd name="T12" fmla="*/ 435 w 1361"/>
                                  <a:gd name="T13" fmla="*/ 95 h 1330"/>
                                  <a:gd name="T14" fmla="*/ 340 w 1361"/>
                                  <a:gd name="T15" fmla="*/ 155 h 1330"/>
                                  <a:gd name="T16" fmla="*/ 260 w 1361"/>
                                  <a:gd name="T17" fmla="*/ 225 h 1330"/>
                                  <a:gd name="T18" fmla="*/ 190 w 1361"/>
                                  <a:gd name="T19" fmla="*/ 315 h 1330"/>
                                  <a:gd name="T20" fmla="*/ 130 w 1361"/>
                                  <a:gd name="T21" fmla="*/ 420 h 1330"/>
                                  <a:gd name="T22" fmla="*/ 85 w 1361"/>
                                  <a:gd name="T23" fmla="*/ 535 h 1330"/>
                                  <a:gd name="T24" fmla="*/ 45 w 1361"/>
                                  <a:gd name="T25" fmla="*/ 670 h 1330"/>
                                  <a:gd name="T26" fmla="*/ 20 w 1361"/>
                                  <a:gd name="T27" fmla="*/ 815 h 1330"/>
                                  <a:gd name="T28" fmla="*/ 0 w 1361"/>
                                  <a:gd name="T29" fmla="*/ 1065 h 1330"/>
                                  <a:gd name="T30" fmla="*/ 0 w 1361"/>
                                  <a:gd name="T31" fmla="*/ 1250 h 1330"/>
                                  <a:gd name="T32" fmla="*/ 295 w 1361"/>
                                  <a:gd name="T33" fmla="*/ 1310 h 1330"/>
                                  <a:gd name="T34" fmla="*/ 470 w 1361"/>
                                  <a:gd name="T35" fmla="*/ 1325 h 1330"/>
                                  <a:gd name="T36" fmla="*/ 631 w 1361"/>
                                  <a:gd name="T37" fmla="*/ 1330 h 1330"/>
                                  <a:gd name="T38" fmla="*/ 776 w 1361"/>
                                  <a:gd name="T39" fmla="*/ 1320 h 1330"/>
                                  <a:gd name="T40" fmla="*/ 901 w 1361"/>
                                  <a:gd name="T41" fmla="*/ 1290 h 1330"/>
                                  <a:gd name="T42" fmla="*/ 1016 w 1361"/>
                                  <a:gd name="T43" fmla="*/ 1250 h 1330"/>
                                  <a:gd name="T44" fmla="*/ 1111 w 1361"/>
                                  <a:gd name="T45" fmla="*/ 1190 h 1330"/>
                                  <a:gd name="T46" fmla="*/ 1191 w 1361"/>
                                  <a:gd name="T47" fmla="*/ 1115 h 1330"/>
                                  <a:gd name="T48" fmla="*/ 1261 w 1361"/>
                                  <a:gd name="T49" fmla="*/ 1025 h 1330"/>
                                  <a:gd name="T50" fmla="*/ 1306 w 1361"/>
                                  <a:gd name="T51" fmla="*/ 920 h 1330"/>
                                  <a:gd name="T52" fmla="*/ 1341 w 1361"/>
                                  <a:gd name="T53" fmla="*/ 800 h 1330"/>
                                  <a:gd name="T54" fmla="*/ 1361 w 1361"/>
                                  <a:gd name="T55" fmla="*/ 665 h 1330"/>
                                  <a:gd name="T56" fmla="*/ 1361 w 1361"/>
                                  <a:gd name="T57" fmla="*/ 515 h 1330"/>
                                  <a:gd name="T58" fmla="*/ 1346 w 1361"/>
                                  <a:gd name="T59" fmla="*/ 345 h 1330"/>
                                  <a:gd name="T60" fmla="*/ 1321 w 1361"/>
                                  <a:gd name="T61" fmla="*/ 165 h 1330"/>
                                  <a:gd name="T62" fmla="*/ 1296 w 1361"/>
                                  <a:gd name="T63" fmla="*/ 65 h 13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61" h="1330">
                                    <a:moveTo>
                                      <a:pt x="1296" y="65"/>
                                    </a:moveTo>
                                    <a:lnTo>
                                      <a:pt x="1296" y="65"/>
                                    </a:lnTo>
                                    <a:lnTo>
                                      <a:pt x="1136" y="30"/>
                                    </a:lnTo>
                                    <a:lnTo>
                                      <a:pt x="1056" y="15"/>
                                    </a:lnTo>
                                    <a:lnTo>
                                      <a:pt x="981" y="10"/>
                                    </a:lnTo>
                                    <a:lnTo>
                                      <a:pt x="911" y="5"/>
                                    </a:lnTo>
                                    <a:lnTo>
                                      <a:pt x="841" y="0"/>
                                    </a:lnTo>
                                    <a:lnTo>
                                      <a:pt x="776" y="5"/>
                                    </a:lnTo>
                                    <a:lnTo>
                                      <a:pt x="711" y="10"/>
                                    </a:lnTo>
                                    <a:lnTo>
                                      <a:pt x="651" y="20"/>
                                    </a:lnTo>
                                    <a:lnTo>
                                      <a:pt x="590" y="30"/>
                                    </a:lnTo>
                                    <a:lnTo>
                                      <a:pt x="535" y="50"/>
                                    </a:lnTo>
                                    <a:lnTo>
                                      <a:pt x="485" y="70"/>
                                    </a:lnTo>
                                    <a:lnTo>
                                      <a:pt x="435" y="95"/>
                                    </a:lnTo>
                                    <a:lnTo>
                                      <a:pt x="385" y="120"/>
                                    </a:lnTo>
                                    <a:lnTo>
                                      <a:pt x="340" y="155"/>
                                    </a:lnTo>
                                    <a:lnTo>
                                      <a:pt x="300" y="190"/>
                                    </a:lnTo>
                                    <a:lnTo>
                                      <a:pt x="260" y="225"/>
                                    </a:lnTo>
                                    <a:lnTo>
                                      <a:pt x="225" y="270"/>
                                    </a:lnTo>
                                    <a:lnTo>
                                      <a:pt x="190" y="315"/>
                                    </a:lnTo>
                                    <a:lnTo>
                                      <a:pt x="160" y="365"/>
                                    </a:lnTo>
                                    <a:lnTo>
                                      <a:pt x="130" y="420"/>
                                    </a:lnTo>
                                    <a:lnTo>
                                      <a:pt x="105" y="475"/>
                                    </a:lnTo>
                                    <a:lnTo>
                                      <a:pt x="85" y="535"/>
                                    </a:lnTo>
                                    <a:lnTo>
                                      <a:pt x="65" y="600"/>
                                    </a:lnTo>
                                    <a:lnTo>
                                      <a:pt x="45" y="670"/>
                                    </a:lnTo>
                                    <a:lnTo>
                                      <a:pt x="30" y="740"/>
                                    </a:lnTo>
                                    <a:lnTo>
                                      <a:pt x="20" y="815"/>
                                    </a:lnTo>
                                    <a:lnTo>
                                      <a:pt x="10" y="895"/>
                                    </a:lnTo>
                                    <a:lnTo>
                                      <a:pt x="0" y="1065"/>
                                    </a:lnTo>
                                    <a:lnTo>
                                      <a:pt x="0" y="1250"/>
                                    </a:lnTo>
                                    <a:lnTo>
                                      <a:pt x="200" y="1290"/>
                                    </a:lnTo>
                                    <a:lnTo>
                                      <a:pt x="295" y="1310"/>
                                    </a:lnTo>
                                    <a:lnTo>
                                      <a:pt x="385" y="1320"/>
                                    </a:lnTo>
                                    <a:lnTo>
                                      <a:pt x="470" y="1325"/>
                                    </a:lnTo>
                                    <a:lnTo>
                                      <a:pt x="550" y="1330"/>
                                    </a:lnTo>
                                    <a:lnTo>
                                      <a:pt x="631" y="1330"/>
                                    </a:lnTo>
                                    <a:lnTo>
                                      <a:pt x="706" y="1325"/>
                                    </a:lnTo>
                                    <a:lnTo>
                                      <a:pt x="776" y="1320"/>
                                    </a:lnTo>
                                    <a:lnTo>
                                      <a:pt x="841" y="1305"/>
                                    </a:lnTo>
                                    <a:lnTo>
                                      <a:pt x="901" y="1290"/>
                                    </a:lnTo>
                                    <a:lnTo>
                                      <a:pt x="961" y="1270"/>
                                    </a:lnTo>
                                    <a:lnTo>
                                      <a:pt x="1016" y="1250"/>
                                    </a:lnTo>
                                    <a:lnTo>
                                      <a:pt x="1066" y="1220"/>
                                    </a:lnTo>
                                    <a:lnTo>
                                      <a:pt x="1111" y="1190"/>
                                    </a:lnTo>
                                    <a:lnTo>
                                      <a:pt x="1156" y="1155"/>
                                    </a:lnTo>
                                    <a:lnTo>
                                      <a:pt x="1191" y="1115"/>
                                    </a:lnTo>
                                    <a:lnTo>
                                      <a:pt x="1226" y="1075"/>
                                    </a:lnTo>
                                    <a:lnTo>
                                      <a:pt x="1261" y="1025"/>
                                    </a:lnTo>
                                    <a:lnTo>
                                      <a:pt x="1286" y="975"/>
                                    </a:lnTo>
                                    <a:lnTo>
                                      <a:pt x="1306" y="920"/>
                                    </a:lnTo>
                                    <a:lnTo>
                                      <a:pt x="1326" y="865"/>
                                    </a:lnTo>
                                    <a:lnTo>
                                      <a:pt x="1341" y="800"/>
                                    </a:lnTo>
                                    <a:lnTo>
                                      <a:pt x="1351" y="735"/>
                                    </a:lnTo>
                                    <a:lnTo>
                                      <a:pt x="1361" y="665"/>
                                    </a:lnTo>
                                    <a:lnTo>
                                      <a:pt x="1361" y="590"/>
                                    </a:lnTo>
                                    <a:lnTo>
                                      <a:pt x="1361" y="515"/>
                                    </a:lnTo>
                                    <a:lnTo>
                                      <a:pt x="1356" y="430"/>
                                    </a:lnTo>
                                    <a:lnTo>
                                      <a:pt x="1346" y="345"/>
                                    </a:lnTo>
                                    <a:lnTo>
                                      <a:pt x="1336" y="255"/>
                                    </a:lnTo>
                                    <a:lnTo>
                                      <a:pt x="1321" y="165"/>
                                    </a:lnTo>
                                    <a:lnTo>
                                      <a:pt x="1296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" name="Freeform 451"/>
                            <wps:cNvSpPr>
                              <a:spLocks/>
                            </wps:cNvSpPr>
                            <wps:spPr bwMode="auto">
                              <a:xfrm>
                                <a:off x="1531" y="1905"/>
                                <a:ext cx="856" cy="965"/>
                              </a:xfrm>
                              <a:custGeom>
                                <a:avLst/>
                                <a:gdLst>
                                  <a:gd name="T0" fmla="*/ 841 w 856"/>
                                  <a:gd name="T1" fmla="*/ 965 h 965"/>
                                  <a:gd name="T2" fmla="*/ 841 w 856"/>
                                  <a:gd name="T3" fmla="*/ 965 h 965"/>
                                  <a:gd name="T4" fmla="*/ 851 w 856"/>
                                  <a:gd name="T5" fmla="*/ 855 h 965"/>
                                  <a:gd name="T6" fmla="*/ 856 w 856"/>
                                  <a:gd name="T7" fmla="*/ 755 h 965"/>
                                  <a:gd name="T8" fmla="*/ 856 w 856"/>
                                  <a:gd name="T9" fmla="*/ 660 h 965"/>
                                  <a:gd name="T10" fmla="*/ 841 w 856"/>
                                  <a:gd name="T11" fmla="*/ 570 h 965"/>
                                  <a:gd name="T12" fmla="*/ 821 w 856"/>
                                  <a:gd name="T13" fmla="*/ 490 h 965"/>
                                  <a:gd name="T14" fmla="*/ 791 w 856"/>
                                  <a:gd name="T15" fmla="*/ 410 h 965"/>
                                  <a:gd name="T16" fmla="*/ 756 w 856"/>
                                  <a:gd name="T17" fmla="*/ 345 h 965"/>
                                  <a:gd name="T18" fmla="*/ 711 w 856"/>
                                  <a:gd name="T19" fmla="*/ 280 h 965"/>
                                  <a:gd name="T20" fmla="*/ 655 w 856"/>
                                  <a:gd name="T21" fmla="*/ 220 h 965"/>
                                  <a:gd name="T22" fmla="*/ 590 w 856"/>
                                  <a:gd name="T23" fmla="*/ 170 h 965"/>
                                  <a:gd name="T24" fmla="*/ 520 w 856"/>
                                  <a:gd name="T25" fmla="*/ 125 h 965"/>
                                  <a:gd name="T26" fmla="*/ 440 w 856"/>
                                  <a:gd name="T27" fmla="*/ 90 h 965"/>
                                  <a:gd name="T28" fmla="*/ 350 w 856"/>
                                  <a:gd name="T29" fmla="*/ 55 h 965"/>
                                  <a:gd name="T30" fmla="*/ 255 w 856"/>
                                  <a:gd name="T31" fmla="*/ 30 h 965"/>
                                  <a:gd name="T32" fmla="*/ 150 w 856"/>
                                  <a:gd name="T33" fmla="*/ 10 h 965"/>
                                  <a:gd name="T34" fmla="*/ 35 w 856"/>
                                  <a:gd name="T35" fmla="*/ 0 h 965"/>
                                  <a:gd name="T36" fmla="*/ 35 w 856"/>
                                  <a:gd name="T37" fmla="*/ 0 h 965"/>
                                  <a:gd name="T38" fmla="*/ 15 w 856"/>
                                  <a:gd name="T39" fmla="*/ 105 h 965"/>
                                  <a:gd name="T40" fmla="*/ 0 w 856"/>
                                  <a:gd name="T41" fmla="*/ 205 h 965"/>
                                  <a:gd name="T42" fmla="*/ 0 w 856"/>
                                  <a:gd name="T43" fmla="*/ 295 h 965"/>
                                  <a:gd name="T44" fmla="*/ 5 w 856"/>
                                  <a:gd name="T45" fmla="*/ 385 h 965"/>
                                  <a:gd name="T46" fmla="*/ 20 w 856"/>
                                  <a:gd name="T47" fmla="*/ 465 h 965"/>
                                  <a:gd name="T48" fmla="*/ 45 w 856"/>
                                  <a:gd name="T49" fmla="*/ 540 h 965"/>
                                  <a:gd name="T50" fmla="*/ 80 w 856"/>
                                  <a:gd name="T51" fmla="*/ 610 h 965"/>
                                  <a:gd name="T52" fmla="*/ 125 w 856"/>
                                  <a:gd name="T53" fmla="*/ 670 h 965"/>
                                  <a:gd name="T54" fmla="*/ 180 w 856"/>
                                  <a:gd name="T55" fmla="*/ 730 h 965"/>
                                  <a:gd name="T56" fmla="*/ 245 w 856"/>
                                  <a:gd name="T57" fmla="*/ 780 h 965"/>
                                  <a:gd name="T58" fmla="*/ 320 w 856"/>
                                  <a:gd name="T59" fmla="*/ 825 h 965"/>
                                  <a:gd name="T60" fmla="*/ 405 w 856"/>
                                  <a:gd name="T61" fmla="*/ 865 h 965"/>
                                  <a:gd name="T62" fmla="*/ 500 w 856"/>
                                  <a:gd name="T63" fmla="*/ 900 h 965"/>
                                  <a:gd name="T64" fmla="*/ 605 w 856"/>
                                  <a:gd name="T65" fmla="*/ 930 h 965"/>
                                  <a:gd name="T66" fmla="*/ 716 w 856"/>
                                  <a:gd name="T67" fmla="*/ 950 h 965"/>
                                  <a:gd name="T68" fmla="*/ 841 w 856"/>
                                  <a:gd name="T69" fmla="*/ 965 h 965"/>
                                  <a:gd name="T70" fmla="*/ 841 w 856"/>
                                  <a:gd name="T71" fmla="*/ 965 h 9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856" h="965">
                                    <a:moveTo>
                                      <a:pt x="841" y="965"/>
                                    </a:moveTo>
                                    <a:lnTo>
                                      <a:pt x="841" y="965"/>
                                    </a:lnTo>
                                    <a:lnTo>
                                      <a:pt x="851" y="855"/>
                                    </a:lnTo>
                                    <a:lnTo>
                                      <a:pt x="856" y="755"/>
                                    </a:lnTo>
                                    <a:lnTo>
                                      <a:pt x="856" y="660"/>
                                    </a:lnTo>
                                    <a:lnTo>
                                      <a:pt x="841" y="570"/>
                                    </a:lnTo>
                                    <a:lnTo>
                                      <a:pt x="821" y="490"/>
                                    </a:lnTo>
                                    <a:lnTo>
                                      <a:pt x="791" y="410"/>
                                    </a:lnTo>
                                    <a:lnTo>
                                      <a:pt x="756" y="345"/>
                                    </a:lnTo>
                                    <a:lnTo>
                                      <a:pt x="711" y="280"/>
                                    </a:lnTo>
                                    <a:lnTo>
                                      <a:pt x="655" y="220"/>
                                    </a:lnTo>
                                    <a:lnTo>
                                      <a:pt x="590" y="170"/>
                                    </a:lnTo>
                                    <a:lnTo>
                                      <a:pt x="520" y="125"/>
                                    </a:lnTo>
                                    <a:lnTo>
                                      <a:pt x="440" y="90"/>
                                    </a:lnTo>
                                    <a:lnTo>
                                      <a:pt x="350" y="55"/>
                                    </a:lnTo>
                                    <a:lnTo>
                                      <a:pt x="255" y="30"/>
                                    </a:lnTo>
                                    <a:lnTo>
                                      <a:pt x="150" y="1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15" y="105"/>
                                    </a:lnTo>
                                    <a:lnTo>
                                      <a:pt x="0" y="205"/>
                                    </a:lnTo>
                                    <a:lnTo>
                                      <a:pt x="0" y="295"/>
                                    </a:lnTo>
                                    <a:lnTo>
                                      <a:pt x="5" y="385"/>
                                    </a:lnTo>
                                    <a:lnTo>
                                      <a:pt x="20" y="465"/>
                                    </a:lnTo>
                                    <a:lnTo>
                                      <a:pt x="45" y="540"/>
                                    </a:lnTo>
                                    <a:lnTo>
                                      <a:pt x="80" y="610"/>
                                    </a:lnTo>
                                    <a:lnTo>
                                      <a:pt x="125" y="670"/>
                                    </a:lnTo>
                                    <a:lnTo>
                                      <a:pt x="180" y="730"/>
                                    </a:lnTo>
                                    <a:lnTo>
                                      <a:pt x="245" y="780"/>
                                    </a:lnTo>
                                    <a:lnTo>
                                      <a:pt x="320" y="825"/>
                                    </a:lnTo>
                                    <a:lnTo>
                                      <a:pt x="405" y="865"/>
                                    </a:lnTo>
                                    <a:lnTo>
                                      <a:pt x="500" y="900"/>
                                    </a:lnTo>
                                    <a:lnTo>
                                      <a:pt x="605" y="930"/>
                                    </a:lnTo>
                                    <a:lnTo>
                                      <a:pt x="716" y="950"/>
                                    </a:lnTo>
                                    <a:lnTo>
                                      <a:pt x="841" y="9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" name="Freeform 452"/>
                            <wps:cNvSpPr>
                              <a:spLocks/>
                            </wps:cNvSpPr>
                            <wps:spPr bwMode="auto">
                              <a:xfrm>
                                <a:off x="590" y="1905"/>
                                <a:ext cx="861" cy="965"/>
                              </a:xfrm>
                              <a:custGeom>
                                <a:avLst/>
                                <a:gdLst>
                                  <a:gd name="T0" fmla="*/ 826 w 861"/>
                                  <a:gd name="T1" fmla="*/ 0 h 965"/>
                                  <a:gd name="T2" fmla="*/ 826 w 861"/>
                                  <a:gd name="T3" fmla="*/ 0 h 965"/>
                                  <a:gd name="T4" fmla="*/ 711 w 861"/>
                                  <a:gd name="T5" fmla="*/ 10 h 965"/>
                                  <a:gd name="T6" fmla="*/ 606 w 861"/>
                                  <a:gd name="T7" fmla="*/ 30 h 965"/>
                                  <a:gd name="T8" fmla="*/ 506 w 861"/>
                                  <a:gd name="T9" fmla="*/ 55 h 965"/>
                                  <a:gd name="T10" fmla="*/ 421 w 861"/>
                                  <a:gd name="T11" fmla="*/ 90 h 965"/>
                                  <a:gd name="T12" fmla="*/ 341 w 861"/>
                                  <a:gd name="T13" fmla="*/ 125 h 965"/>
                                  <a:gd name="T14" fmla="*/ 266 w 861"/>
                                  <a:gd name="T15" fmla="*/ 170 h 965"/>
                                  <a:gd name="T16" fmla="*/ 206 w 861"/>
                                  <a:gd name="T17" fmla="*/ 220 h 965"/>
                                  <a:gd name="T18" fmla="*/ 150 w 861"/>
                                  <a:gd name="T19" fmla="*/ 280 h 965"/>
                                  <a:gd name="T20" fmla="*/ 105 w 861"/>
                                  <a:gd name="T21" fmla="*/ 340 h 965"/>
                                  <a:gd name="T22" fmla="*/ 65 w 861"/>
                                  <a:gd name="T23" fmla="*/ 410 h 965"/>
                                  <a:gd name="T24" fmla="*/ 35 w 861"/>
                                  <a:gd name="T25" fmla="*/ 490 h 965"/>
                                  <a:gd name="T26" fmla="*/ 15 w 861"/>
                                  <a:gd name="T27" fmla="*/ 570 h 965"/>
                                  <a:gd name="T28" fmla="*/ 5 w 861"/>
                                  <a:gd name="T29" fmla="*/ 660 h 965"/>
                                  <a:gd name="T30" fmla="*/ 0 w 861"/>
                                  <a:gd name="T31" fmla="*/ 755 h 965"/>
                                  <a:gd name="T32" fmla="*/ 5 w 861"/>
                                  <a:gd name="T33" fmla="*/ 855 h 965"/>
                                  <a:gd name="T34" fmla="*/ 20 w 861"/>
                                  <a:gd name="T35" fmla="*/ 965 h 965"/>
                                  <a:gd name="T36" fmla="*/ 20 w 861"/>
                                  <a:gd name="T37" fmla="*/ 965 h 965"/>
                                  <a:gd name="T38" fmla="*/ 140 w 861"/>
                                  <a:gd name="T39" fmla="*/ 950 h 965"/>
                                  <a:gd name="T40" fmla="*/ 256 w 861"/>
                                  <a:gd name="T41" fmla="*/ 930 h 965"/>
                                  <a:gd name="T42" fmla="*/ 361 w 861"/>
                                  <a:gd name="T43" fmla="*/ 900 h 965"/>
                                  <a:gd name="T44" fmla="*/ 456 w 861"/>
                                  <a:gd name="T45" fmla="*/ 865 h 965"/>
                                  <a:gd name="T46" fmla="*/ 536 w 861"/>
                                  <a:gd name="T47" fmla="*/ 825 h 965"/>
                                  <a:gd name="T48" fmla="*/ 611 w 861"/>
                                  <a:gd name="T49" fmla="*/ 780 h 965"/>
                                  <a:gd name="T50" fmla="*/ 676 w 861"/>
                                  <a:gd name="T51" fmla="*/ 730 h 965"/>
                                  <a:gd name="T52" fmla="*/ 731 w 861"/>
                                  <a:gd name="T53" fmla="*/ 670 h 965"/>
                                  <a:gd name="T54" fmla="*/ 776 w 861"/>
                                  <a:gd name="T55" fmla="*/ 610 h 965"/>
                                  <a:gd name="T56" fmla="*/ 811 w 861"/>
                                  <a:gd name="T57" fmla="*/ 540 h 965"/>
                                  <a:gd name="T58" fmla="*/ 841 w 861"/>
                                  <a:gd name="T59" fmla="*/ 465 h 965"/>
                                  <a:gd name="T60" fmla="*/ 856 w 861"/>
                                  <a:gd name="T61" fmla="*/ 385 h 965"/>
                                  <a:gd name="T62" fmla="*/ 861 w 861"/>
                                  <a:gd name="T63" fmla="*/ 295 h 965"/>
                                  <a:gd name="T64" fmla="*/ 861 w 861"/>
                                  <a:gd name="T65" fmla="*/ 205 h 965"/>
                                  <a:gd name="T66" fmla="*/ 846 w 861"/>
                                  <a:gd name="T67" fmla="*/ 105 h 965"/>
                                  <a:gd name="T68" fmla="*/ 826 w 861"/>
                                  <a:gd name="T69" fmla="*/ 0 h 965"/>
                                  <a:gd name="T70" fmla="*/ 826 w 861"/>
                                  <a:gd name="T71" fmla="*/ 0 h 9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861" h="965">
                                    <a:moveTo>
                                      <a:pt x="826" y="0"/>
                                    </a:moveTo>
                                    <a:lnTo>
                                      <a:pt x="826" y="0"/>
                                    </a:lnTo>
                                    <a:lnTo>
                                      <a:pt x="711" y="10"/>
                                    </a:lnTo>
                                    <a:lnTo>
                                      <a:pt x="606" y="30"/>
                                    </a:lnTo>
                                    <a:lnTo>
                                      <a:pt x="506" y="55"/>
                                    </a:lnTo>
                                    <a:lnTo>
                                      <a:pt x="421" y="90"/>
                                    </a:lnTo>
                                    <a:lnTo>
                                      <a:pt x="341" y="125"/>
                                    </a:lnTo>
                                    <a:lnTo>
                                      <a:pt x="266" y="170"/>
                                    </a:lnTo>
                                    <a:lnTo>
                                      <a:pt x="206" y="220"/>
                                    </a:lnTo>
                                    <a:lnTo>
                                      <a:pt x="150" y="280"/>
                                    </a:lnTo>
                                    <a:lnTo>
                                      <a:pt x="105" y="340"/>
                                    </a:lnTo>
                                    <a:lnTo>
                                      <a:pt x="65" y="410"/>
                                    </a:lnTo>
                                    <a:lnTo>
                                      <a:pt x="35" y="490"/>
                                    </a:lnTo>
                                    <a:lnTo>
                                      <a:pt x="15" y="570"/>
                                    </a:lnTo>
                                    <a:lnTo>
                                      <a:pt x="5" y="660"/>
                                    </a:lnTo>
                                    <a:lnTo>
                                      <a:pt x="0" y="755"/>
                                    </a:lnTo>
                                    <a:lnTo>
                                      <a:pt x="5" y="855"/>
                                    </a:lnTo>
                                    <a:lnTo>
                                      <a:pt x="20" y="965"/>
                                    </a:lnTo>
                                    <a:lnTo>
                                      <a:pt x="140" y="950"/>
                                    </a:lnTo>
                                    <a:lnTo>
                                      <a:pt x="256" y="930"/>
                                    </a:lnTo>
                                    <a:lnTo>
                                      <a:pt x="361" y="900"/>
                                    </a:lnTo>
                                    <a:lnTo>
                                      <a:pt x="456" y="865"/>
                                    </a:lnTo>
                                    <a:lnTo>
                                      <a:pt x="536" y="825"/>
                                    </a:lnTo>
                                    <a:lnTo>
                                      <a:pt x="611" y="780"/>
                                    </a:lnTo>
                                    <a:lnTo>
                                      <a:pt x="676" y="730"/>
                                    </a:lnTo>
                                    <a:lnTo>
                                      <a:pt x="731" y="670"/>
                                    </a:lnTo>
                                    <a:lnTo>
                                      <a:pt x="776" y="610"/>
                                    </a:lnTo>
                                    <a:lnTo>
                                      <a:pt x="811" y="540"/>
                                    </a:lnTo>
                                    <a:lnTo>
                                      <a:pt x="841" y="465"/>
                                    </a:lnTo>
                                    <a:lnTo>
                                      <a:pt x="856" y="385"/>
                                    </a:lnTo>
                                    <a:lnTo>
                                      <a:pt x="861" y="295"/>
                                    </a:lnTo>
                                    <a:lnTo>
                                      <a:pt x="861" y="205"/>
                                    </a:lnTo>
                                    <a:lnTo>
                                      <a:pt x="846" y="105"/>
                                    </a:lnTo>
                                    <a:lnTo>
                                      <a:pt x="82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" name="Freeform 453"/>
                            <wps:cNvSpPr>
                              <a:spLocks/>
                            </wps:cNvSpPr>
                            <wps:spPr bwMode="auto">
                              <a:xfrm>
                                <a:off x="2282" y="780"/>
                                <a:ext cx="685" cy="895"/>
                              </a:xfrm>
                              <a:custGeom>
                                <a:avLst/>
                                <a:gdLst>
                                  <a:gd name="T0" fmla="*/ 505 w 685"/>
                                  <a:gd name="T1" fmla="*/ 195 h 895"/>
                                  <a:gd name="T2" fmla="*/ 505 w 685"/>
                                  <a:gd name="T3" fmla="*/ 195 h 895"/>
                                  <a:gd name="T4" fmla="*/ 560 w 685"/>
                                  <a:gd name="T5" fmla="*/ 265 h 895"/>
                                  <a:gd name="T6" fmla="*/ 600 w 685"/>
                                  <a:gd name="T7" fmla="*/ 335 h 895"/>
                                  <a:gd name="T8" fmla="*/ 635 w 685"/>
                                  <a:gd name="T9" fmla="*/ 415 h 895"/>
                                  <a:gd name="T10" fmla="*/ 655 w 685"/>
                                  <a:gd name="T11" fmla="*/ 505 h 895"/>
                                  <a:gd name="T12" fmla="*/ 655 w 685"/>
                                  <a:gd name="T13" fmla="*/ 505 h 895"/>
                                  <a:gd name="T14" fmla="*/ 670 w 685"/>
                                  <a:gd name="T15" fmla="*/ 600 h 895"/>
                                  <a:gd name="T16" fmla="*/ 675 w 685"/>
                                  <a:gd name="T17" fmla="*/ 695 h 895"/>
                                  <a:gd name="T18" fmla="*/ 665 w 685"/>
                                  <a:gd name="T19" fmla="*/ 795 h 895"/>
                                  <a:gd name="T20" fmla="*/ 640 w 685"/>
                                  <a:gd name="T21" fmla="*/ 895 h 895"/>
                                  <a:gd name="T22" fmla="*/ 640 w 685"/>
                                  <a:gd name="T23" fmla="*/ 895 h 895"/>
                                  <a:gd name="T24" fmla="*/ 665 w 685"/>
                                  <a:gd name="T25" fmla="*/ 815 h 895"/>
                                  <a:gd name="T26" fmla="*/ 680 w 685"/>
                                  <a:gd name="T27" fmla="*/ 725 h 895"/>
                                  <a:gd name="T28" fmla="*/ 685 w 685"/>
                                  <a:gd name="T29" fmla="*/ 635 h 895"/>
                                  <a:gd name="T30" fmla="*/ 685 w 685"/>
                                  <a:gd name="T31" fmla="*/ 530 h 895"/>
                                  <a:gd name="T32" fmla="*/ 680 w 685"/>
                                  <a:gd name="T33" fmla="*/ 425 h 895"/>
                                  <a:gd name="T34" fmla="*/ 670 w 685"/>
                                  <a:gd name="T35" fmla="*/ 310 h 895"/>
                                  <a:gd name="T36" fmla="*/ 650 w 685"/>
                                  <a:gd name="T37" fmla="*/ 190 h 895"/>
                                  <a:gd name="T38" fmla="*/ 620 w 685"/>
                                  <a:gd name="T39" fmla="*/ 65 h 895"/>
                                  <a:gd name="T40" fmla="*/ 620 w 685"/>
                                  <a:gd name="T41" fmla="*/ 65 h 895"/>
                                  <a:gd name="T42" fmla="*/ 535 w 685"/>
                                  <a:gd name="T43" fmla="*/ 45 h 895"/>
                                  <a:gd name="T44" fmla="*/ 450 w 685"/>
                                  <a:gd name="T45" fmla="*/ 30 h 895"/>
                                  <a:gd name="T46" fmla="*/ 365 w 685"/>
                                  <a:gd name="T47" fmla="*/ 15 h 895"/>
                                  <a:gd name="T48" fmla="*/ 285 w 685"/>
                                  <a:gd name="T49" fmla="*/ 5 h 895"/>
                                  <a:gd name="T50" fmla="*/ 210 w 685"/>
                                  <a:gd name="T51" fmla="*/ 0 h 895"/>
                                  <a:gd name="T52" fmla="*/ 135 w 685"/>
                                  <a:gd name="T53" fmla="*/ 0 h 895"/>
                                  <a:gd name="T54" fmla="*/ 65 w 685"/>
                                  <a:gd name="T55" fmla="*/ 5 h 895"/>
                                  <a:gd name="T56" fmla="*/ 0 w 685"/>
                                  <a:gd name="T57" fmla="*/ 15 h 895"/>
                                  <a:gd name="T58" fmla="*/ 0 w 685"/>
                                  <a:gd name="T59" fmla="*/ 15 h 895"/>
                                  <a:gd name="T60" fmla="*/ 55 w 685"/>
                                  <a:gd name="T61" fmla="*/ 10 h 895"/>
                                  <a:gd name="T62" fmla="*/ 115 w 685"/>
                                  <a:gd name="T63" fmla="*/ 10 h 895"/>
                                  <a:gd name="T64" fmla="*/ 170 w 685"/>
                                  <a:gd name="T65" fmla="*/ 15 h 895"/>
                                  <a:gd name="T66" fmla="*/ 225 w 685"/>
                                  <a:gd name="T67" fmla="*/ 25 h 895"/>
                                  <a:gd name="T68" fmla="*/ 225 w 685"/>
                                  <a:gd name="T69" fmla="*/ 25 h 895"/>
                                  <a:gd name="T70" fmla="*/ 265 w 685"/>
                                  <a:gd name="T71" fmla="*/ 40 h 895"/>
                                  <a:gd name="T72" fmla="*/ 305 w 685"/>
                                  <a:gd name="T73" fmla="*/ 50 h 895"/>
                                  <a:gd name="T74" fmla="*/ 340 w 685"/>
                                  <a:gd name="T75" fmla="*/ 70 h 895"/>
                                  <a:gd name="T76" fmla="*/ 375 w 685"/>
                                  <a:gd name="T77" fmla="*/ 90 h 895"/>
                                  <a:gd name="T78" fmla="*/ 410 w 685"/>
                                  <a:gd name="T79" fmla="*/ 110 h 895"/>
                                  <a:gd name="T80" fmla="*/ 445 w 685"/>
                                  <a:gd name="T81" fmla="*/ 135 h 895"/>
                                  <a:gd name="T82" fmla="*/ 475 w 685"/>
                                  <a:gd name="T83" fmla="*/ 165 h 895"/>
                                  <a:gd name="T84" fmla="*/ 505 w 685"/>
                                  <a:gd name="T85" fmla="*/ 195 h 895"/>
                                  <a:gd name="T86" fmla="*/ 505 w 685"/>
                                  <a:gd name="T87" fmla="*/ 195 h 8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685" h="895">
                                    <a:moveTo>
                                      <a:pt x="505" y="195"/>
                                    </a:moveTo>
                                    <a:lnTo>
                                      <a:pt x="505" y="195"/>
                                    </a:lnTo>
                                    <a:lnTo>
                                      <a:pt x="560" y="265"/>
                                    </a:lnTo>
                                    <a:lnTo>
                                      <a:pt x="600" y="335"/>
                                    </a:lnTo>
                                    <a:lnTo>
                                      <a:pt x="635" y="415"/>
                                    </a:lnTo>
                                    <a:lnTo>
                                      <a:pt x="655" y="505"/>
                                    </a:lnTo>
                                    <a:lnTo>
                                      <a:pt x="670" y="600"/>
                                    </a:lnTo>
                                    <a:lnTo>
                                      <a:pt x="675" y="695"/>
                                    </a:lnTo>
                                    <a:lnTo>
                                      <a:pt x="665" y="795"/>
                                    </a:lnTo>
                                    <a:lnTo>
                                      <a:pt x="640" y="895"/>
                                    </a:lnTo>
                                    <a:lnTo>
                                      <a:pt x="665" y="815"/>
                                    </a:lnTo>
                                    <a:lnTo>
                                      <a:pt x="680" y="725"/>
                                    </a:lnTo>
                                    <a:lnTo>
                                      <a:pt x="685" y="635"/>
                                    </a:lnTo>
                                    <a:lnTo>
                                      <a:pt x="685" y="530"/>
                                    </a:lnTo>
                                    <a:lnTo>
                                      <a:pt x="680" y="425"/>
                                    </a:lnTo>
                                    <a:lnTo>
                                      <a:pt x="670" y="310"/>
                                    </a:lnTo>
                                    <a:lnTo>
                                      <a:pt x="650" y="190"/>
                                    </a:lnTo>
                                    <a:lnTo>
                                      <a:pt x="620" y="65"/>
                                    </a:lnTo>
                                    <a:lnTo>
                                      <a:pt x="535" y="45"/>
                                    </a:lnTo>
                                    <a:lnTo>
                                      <a:pt x="450" y="30"/>
                                    </a:lnTo>
                                    <a:lnTo>
                                      <a:pt x="365" y="15"/>
                                    </a:lnTo>
                                    <a:lnTo>
                                      <a:pt x="285" y="5"/>
                                    </a:lnTo>
                                    <a:lnTo>
                                      <a:pt x="210" y="0"/>
                                    </a:lnTo>
                                    <a:lnTo>
                                      <a:pt x="135" y="0"/>
                                    </a:lnTo>
                                    <a:lnTo>
                                      <a:pt x="65" y="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55" y="10"/>
                                    </a:lnTo>
                                    <a:lnTo>
                                      <a:pt x="115" y="10"/>
                                    </a:lnTo>
                                    <a:lnTo>
                                      <a:pt x="170" y="15"/>
                                    </a:lnTo>
                                    <a:lnTo>
                                      <a:pt x="225" y="25"/>
                                    </a:lnTo>
                                    <a:lnTo>
                                      <a:pt x="265" y="40"/>
                                    </a:lnTo>
                                    <a:lnTo>
                                      <a:pt x="305" y="50"/>
                                    </a:lnTo>
                                    <a:lnTo>
                                      <a:pt x="340" y="70"/>
                                    </a:lnTo>
                                    <a:lnTo>
                                      <a:pt x="375" y="90"/>
                                    </a:lnTo>
                                    <a:lnTo>
                                      <a:pt x="410" y="110"/>
                                    </a:lnTo>
                                    <a:lnTo>
                                      <a:pt x="445" y="135"/>
                                    </a:lnTo>
                                    <a:lnTo>
                                      <a:pt x="475" y="165"/>
                                    </a:lnTo>
                                    <a:lnTo>
                                      <a:pt x="505" y="1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" name="Freeform 454"/>
                            <wps:cNvSpPr>
                              <a:spLocks/>
                            </wps:cNvSpPr>
                            <wps:spPr bwMode="auto">
                              <a:xfrm>
                                <a:off x="10" y="780"/>
                                <a:ext cx="690" cy="895"/>
                              </a:xfrm>
                              <a:custGeom>
                                <a:avLst/>
                                <a:gdLst>
                                  <a:gd name="T0" fmla="*/ 690 w 690"/>
                                  <a:gd name="T1" fmla="*/ 15 h 895"/>
                                  <a:gd name="T2" fmla="*/ 690 w 690"/>
                                  <a:gd name="T3" fmla="*/ 15 h 895"/>
                                  <a:gd name="T4" fmla="*/ 625 w 690"/>
                                  <a:gd name="T5" fmla="*/ 5 h 895"/>
                                  <a:gd name="T6" fmla="*/ 550 w 690"/>
                                  <a:gd name="T7" fmla="*/ 0 h 895"/>
                                  <a:gd name="T8" fmla="*/ 480 w 690"/>
                                  <a:gd name="T9" fmla="*/ 0 h 895"/>
                                  <a:gd name="T10" fmla="*/ 405 w 690"/>
                                  <a:gd name="T11" fmla="*/ 5 h 895"/>
                                  <a:gd name="T12" fmla="*/ 325 w 690"/>
                                  <a:gd name="T13" fmla="*/ 15 h 895"/>
                                  <a:gd name="T14" fmla="*/ 240 w 690"/>
                                  <a:gd name="T15" fmla="*/ 30 h 895"/>
                                  <a:gd name="T16" fmla="*/ 155 w 690"/>
                                  <a:gd name="T17" fmla="*/ 45 h 895"/>
                                  <a:gd name="T18" fmla="*/ 65 w 690"/>
                                  <a:gd name="T19" fmla="*/ 65 h 895"/>
                                  <a:gd name="T20" fmla="*/ 65 w 690"/>
                                  <a:gd name="T21" fmla="*/ 65 h 895"/>
                                  <a:gd name="T22" fmla="*/ 40 w 690"/>
                                  <a:gd name="T23" fmla="*/ 190 h 895"/>
                                  <a:gd name="T24" fmla="*/ 20 w 690"/>
                                  <a:gd name="T25" fmla="*/ 310 h 895"/>
                                  <a:gd name="T26" fmla="*/ 10 w 690"/>
                                  <a:gd name="T27" fmla="*/ 425 h 895"/>
                                  <a:gd name="T28" fmla="*/ 0 w 690"/>
                                  <a:gd name="T29" fmla="*/ 530 h 895"/>
                                  <a:gd name="T30" fmla="*/ 5 w 690"/>
                                  <a:gd name="T31" fmla="*/ 635 h 895"/>
                                  <a:gd name="T32" fmla="*/ 10 w 690"/>
                                  <a:gd name="T33" fmla="*/ 725 h 895"/>
                                  <a:gd name="T34" fmla="*/ 25 w 690"/>
                                  <a:gd name="T35" fmla="*/ 815 h 895"/>
                                  <a:gd name="T36" fmla="*/ 45 w 690"/>
                                  <a:gd name="T37" fmla="*/ 895 h 895"/>
                                  <a:gd name="T38" fmla="*/ 45 w 690"/>
                                  <a:gd name="T39" fmla="*/ 895 h 895"/>
                                  <a:gd name="T40" fmla="*/ 25 w 690"/>
                                  <a:gd name="T41" fmla="*/ 795 h 895"/>
                                  <a:gd name="T42" fmla="*/ 15 w 690"/>
                                  <a:gd name="T43" fmla="*/ 695 h 895"/>
                                  <a:gd name="T44" fmla="*/ 20 w 690"/>
                                  <a:gd name="T45" fmla="*/ 600 h 895"/>
                                  <a:gd name="T46" fmla="*/ 30 w 690"/>
                                  <a:gd name="T47" fmla="*/ 505 h 895"/>
                                  <a:gd name="T48" fmla="*/ 30 w 690"/>
                                  <a:gd name="T49" fmla="*/ 505 h 895"/>
                                  <a:gd name="T50" fmla="*/ 55 w 690"/>
                                  <a:gd name="T51" fmla="*/ 415 h 895"/>
                                  <a:gd name="T52" fmla="*/ 90 w 690"/>
                                  <a:gd name="T53" fmla="*/ 335 h 895"/>
                                  <a:gd name="T54" fmla="*/ 130 w 690"/>
                                  <a:gd name="T55" fmla="*/ 265 h 895"/>
                                  <a:gd name="T56" fmla="*/ 185 w 690"/>
                                  <a:gd name="T57" fmla="*/ 195 h 895"/>
                                  <a:gd name="T58" fmla="*/ 185 w 690"/>
                                  <a:gd name="T59" fmla="*/ 195 h 895"/>
                                  <a:gd name="T60" fmla="*/ 215 w 690"/>
                                  <a:gd name="T61" fmla="*/ 165 h 895"/>
                                  <a:gd name="T62" fmla="*/ 245 w 690"/>
                                  <a:gd name="T63" fmla="*/ 135 h 895"/>
                                  <a:gd name="T64" fmla="*/ 275 w 690"/>
                                  <a:gd name="T65" fmla="*/ 110 h 895"/>
                                  <a:gd name="T66" fmla="*/ 310 w 690"/>
                                  <a:gd name="T67" fmla="*/ 90 h 895"/>
                                  <a:gd name="T68" fmla="*/ 345 w 690"/>
                                  <a:gd name="T69" fmla="*/ 70 h 895"/>
                                  <a:gd name="T70" fmla="*/ 385 w 690"/>
                                  <a:gd name="T71" fmla="*/ 50 h 895"/>
                                  <a:gd name="T72" fmla="*/ 425 w 690"/>
                                  <a:gd name="T73" fmla="*/ 40 h 895"/>
                                  <a:gd name="T74" fmla="*/ 465 w 690"/>
                                  <a:gd name="T75" fmla="*/ 25 h 895"/>
                                  <a:gd name="T76" fmla="*/ 465 w 690"/>
                                  <a:gd name="T77" fmla="*/ 25 h 895"/>
                                  <a:gd name="T78" fmla="*/ 520 w 690"/>
                                  <a:gd name="T79" fmla="*/ 15 h 895"/>
                                  <a:gd name="T80" fmla="*/ 575 w 690"/>
                                  <a:gd name="T81" fmla="*/ 10 h 895"/>
                                  <a:gd name="T82" fmla="*/ 630 w 690"/>
                                  <a:gd name="T83" fmla="*/ 10 h 895"/>
                                  <a:gd name="T84" fmla="*/ 690 w 690"/>
                                  <a:gd name="T85" fmla="*/ 15 h 895"/>
                                  <a:gd name="T86" fmla="*/ 690 w 690"/>
                                  <a:gd name="T87" fmla="*/ 15 h 8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690" h="895">
                                    <a:moveTo>
                                      <a:pt x="690" y="15"/>
                                    </a:moveTo>
                                    <a:lnTo>
                                      <a:pt x="690" y="15"/>
                                    </a:lnTo>
                                    <a:lnTo>
                                      <a:pt x="625" y="5"/>
                                    </a:lnTo>
                                    <a:lnTo>
                                      <a:pt x="550" y="0"/>
                                    </a:lnTo>
                                    <a:lnTo>
                                      <a:pt x="480" y="0"/>
                                    </a:lnTo>
                                    <a:lnTo>
                                      <a:pt x="405" y="5"/>
                                    </a:lnTo>
                                    <a:lnTo>
                                      <a:pt x="325" y="15"/>
                                    </a:lnTo>
                                    <a:lnTo>
                                      <a:pt x="240" y="30"/>
                                    </a:lnTo>
                                    <a:lnTo>
                                      <a:pt x="155" y="45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40" y="190"/>
                                    </a:lnTo>
                                    <a:lnTo>
                                      <a:pt x="20" y="310"/>
                                    </a:lnTo>
                                    <a:lnTo>
                                      <a:pt x="10" y="425"/>
                                    </a:lnTo>
                                    <a:lnTo>
                                      <a:pt x="0" y="530"/>
                                    </a:lnTo>
                                    <a:lnTo>
                                      <a:pt x="5" y="635"/>
                                    </a:lnTo>
                                    <a:lnTo>
                                      <a:pt x="10" y="725"/>
                                    </a:lnTo>
                                    <a:lnTo>
                                      <a:pt x="25" y="815"/>
                                    </a:lnTo>
                                    <a:lnTo>
                                      <a:pt x="45" y="895"/>
                                    </a:lnTo>
                                    <a:lnTo>
                                      <a:pt x="25" y="795"/>
                                    </a:lnTo>
                                    <a:lnTo>
                                      <a:pt x="15" y="695"/>
                                    </a:lnTo>
                                    <a:lnTo>
                                      <a:pt x="20" y="600"/>
                                    </a:lnTo>
                                    <a:lnTo>
                                      <a:pt x="30" y="505"/>
                                    </a:lnTo>
                                    <a:lnTo>
                                      <a:pt x="55" y="415"/>
                                    </a:lnTo>
                                    <a:lnTo>
                                      <a:pt x="90" y="335"/>
                                    </a:lnTo>
                                    <a:lnTo>
                                      <a:pt x="130" y="265"/>
                                    </a:lnTo>
                                    <a:lnTo>
                                      <a:pt x="185" y="195"/>
                                    </a:lnTo>
                                    <a:lnTo>
                                      <a:pt x="215" y="165"/>
                                    </a:lnTo>
                                    <a:lnTo>
                                      <a:pt x="245" y="135"/>
                                    </a:lnTo>
                                    <a:lnTo>
                                      <a:pt x="275" y="110"/>
                                    </a:lnTo>
                                    <a:lnTo>
                                      <a:pt x="310" y="90"/>
                                    </a:lnTo>
                                    <a:lnTo>
                                      <a:pt x="345" y="70"/>
                                    </a:lnTo>
                                    <a:lnTo>
                                      <a:pt x="385" y="50"/>
                                    </a:lnTo>
                                    <a:lnTo>
                                      <a:pt x="425" y="40"/>
                                    </a:lnTo>
                                    <a:lnTo>
                                      <a:pt x="465" y="25"/>
                                    </a:lnTo>
                                    <a:lnTo>
                                      <a:pt x="520" y="15"/>
                                    </a:lnTo>
                                    <a:lnTo>
                                      <a:pt x="575" y="10"/>
                                    </a:lnTo>
                                    <a:lnTo>
                                      <a:pt x="630" y="10"/>
                                    </a:lnTo>
                                    <a:lnTo>
                                      <a:pt x="69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" name="Freeform 455"/>
                            <wps:cNvSpPr>
                              <a:spLocks/>
                            </wps:cNvSpPr>
                            <wps:spPr bwMode="auto">
                              <a:xfrm>
                                <a:off x="1721" y="2110"/>
                                <a:ext cx="666" cy="760"/>
                              </a:xfrm>
                              <a:custGeom>
                                <a:avLst/>
                                <a:gdLst>
                                  <a:gd name="T0" fmla="*/ 445 w 666"/>
                                  <a:gd name="T1" fmla="*/ 0 h 760"/>
                                  <a:gd name="T2" fmla="*/ 445 w 666"/>
                                  <a:gd name="T3" fmla="*/ 0 h 760"/>
                                  <a:gd name="T4" fmla="*/ 475 w 666"/>
                                  <a:gd name="T5" fmla="*/ 35 h 760"/>
                                  <a:gd name="T6" fmla="*/ 500 w 666"/>
                                  <a:gd name="T7" fmla="*/ 65 h 760"/>
                                  <a:gd name="T8" fmla="*/ 521 w 666"/>
                                  <a:gd name="T9" fmla="*/ 100 h 760"/>
                                  <a:gd name="T10" fmla="*/ 541 w 666"/>
                                  <a:gd name="T11" fmla="*/ 130 h 760"/>
                                  <a:gd name="T12" fmla="*/ 551 w 666"/>
                                  <a:gd name="T13" fmla="*/ 165 h 760"/>
                                  <a:gd name="T14" fmla="*/ 561 w 666"/>
                                  <a:gd name="T15" fmla="*/ 200 h 760"/>
                                  <a:gd name="T16" fmla="*/ 571 w 666"/>
                                  <a:gd name="T17" fmla="*/ 235 h 760"/>
                                  <a:gd name="T18" fmla="*/ 571 w 666"/>
                                  <a:gd name="T19" fmla="*/ 270 h 760"/>
                                  <a:gd name="T20" fmla="*/ 571 w 666"/>
                                  <a:gd name="T21" fmla="*/ 270 h 760"/>
                                  <a:gd name="T22" fmla="*/ 571 w 666"/>
                                  <a:gd name="T23" fmla="*/ 330 h 760"/>
                                  <a:gd name="T24" fmla="*/ 551 w 666"/>
                                  <a:gd name="T25" fmla="*/ 385 h 760"/>
                                  <a:gd name="T26" fmla="*/ 526 w 666"/>
                                  <a:gd name="T27" fmla="*/ 435 h 760"/>
                                  <a:gd name="T28" fmla="*/ 485 w 666"/>
                                  <a:gd name="T29" fmla="*/ 485 h 760"/>
                                  <a:gd name="T30" fmla="*/ 485 w 666"/>
                                  <a:gd name="T31" fmla="*/ 485 h 760"/>
                                  <a:gd name="T32" fmla="*/ 440 w 666"/>
                                  <a:gd name="T33" fmla="*/ 525 h 760"/>
                                  <a:gd name="T34" fmla="*/ 390 w 666"/>
                                  <a:gd name="T35" fmla="*/ 560 h 760"/>
                                  <a:gd name="T36" fmla="*/ 330 w 666"/>
                                  <a:gd name="T37" fmla="*/ 580 h 760"/>
                                  <a:gd name="T38" fmla="*/ 270 w 666"/>
                                  <a:gd name="T39" fmla="*/ 595 h 760"/>
                                  <a:gd name="T40" fmla="*/ 270 w 666"/>
                                  <a:gd name="T41" fmla="*/ 595 h 760"/>
                                  <a:gd name="T42" fmla="*/ 235 w 666"/>
                                  <a:gd name="T43" fmla="*/ 595 h 760"/>
                                  <a:gd name="T44" fmla="*/ 200 w 666"/>
                                  <a:gd name="T45" fmla="*/ 595 h 760"/>
                                  <a:gd name="T46" fmla="*/ 165 w 666"/>
                                  <a:gd name="T47" fmla="*/ 595 h 760"/>
                                  <a:gd name="T48" fmla="*/ 130 w 666"/>
                                  <a:gd name="T49" fmla="*/ 585 h 760"/>
                                  <a:gd name="T50" fmla="*/ 95 w 666"/>
                                  <a:gd name="T51" fmla="*/ 575 h 760"/>
                                  <a:gd name="T52" fmla="*/ 65 w 666"/>
                                  <a:gd name="T53" fmla="*/ 565 h 760"/>
                                  <a:gd name="T54" fmla="*/ 0 w 666"/>
                                  <a:gd name="T55" fmla="*/ 530 h 760"/>
                                  <a:gd name="T56" fmla="*/ 0 w 666"/>
                                  <a:gd name="T57" fmla="*/ 530 h 760"/>
                                  <a:gd name="T58" fmla="*/ 55 w 666"/>
                                  <a:gd name="T59" fmla="*/ 575 h 760"/>
                                  <a:gd name="T60" fmla="*/ 115 w 666"/>
                                  <a:gd name="T61" fmla="*/ 615 h 760"/>
                                  <a:gd name="T62" fmla="*/ 190 w 666"/>
                                  <a:gd name="T63" fmla="*/ 650 h 760"/>
                                  <a:gd name="T64" fmla="*/ 265 w 666"/>
                                  <a:gd name="T65" fmla="*/ 680 h 760"/>
                                  <a:gd name="T66" fmla="*/ 350 w 666"/>
                                  <a:gd name="T67" fmla="*/ 705 h 760"/>
                                  <a:gd name="T68" fmla="*/ 445 w 666"/>
                                  <a:gd name="T69" fmla="*/ 730 h 760"/>
                                  <a:gd name="T70" fmla="*/ 541 w 666"/>
                                  <a:gd name="T71" fmla="*/ 745 h 760"/>
                                  <a:gd name="T72" fmla="*/ 651 w 666"/>
                                  <a:gd name="T73" fmla="*/ 760 h 760"/>
                                  <a:gd name="T74" fmla="*/ 651 w 666"/>
                                  <a:gd name="T75" fmla="*/ 760 h 760"/>
                                  <a:gd name="T76" fmla="*/ 666 w 666"/>
                                  <a:gd name="T77" fmla="*/ 635 h 760"/>
                                  <a:gd name="T78" fmla="*/ 666 w 666"/>
                                  <a:gd name="T79" fmla="*/ 520 h 760"/>
                                  <a:gd name="T80" fmla="*/ 666 w 666"/>
                                  <a:gd name="T81" fmla="*/ 465 h 760"/>
                                  <a:gd name="T82" fmla="*/ 661 w 666"/>
                                  <a:gd name="T83" fmla="*/ 410 h 760"/>
                                  <a:gd name="T84" fmla="*/ 651 w 666"/>
                                  <a:gd name="T85" fmla="*/ 360 h 760"/>
                                  <a:gd name="T86" fmla="*/ 641 w 666"/>
                                  <a:gd name="T87" fmla="*/ 310 h 760"/>
                                  <a:gd name="T88" fmla="*/ 626 w 666"/>
                                  <a:gd name="T89" fmla="*/ 265 h 760"/>
                                  <a:gd name="T90" fmla="*/ 611 w 666"/>
                                  <a:gd name="T91" fmla="*/ 220 h 760"/>
                                  <a:gd name="T92" fmla="*/ 591 w 666"/>
                                  <a:gd name="T93" fmla="*/ 180 h 760"/>
                                  <a:gd name="T94" fmla="*/ 566 w 666"/>
                                  <a:gd name="T95" fmla="*/ 140 h 760"/>
                                  <a:gd name="T96" fmla="*/ 541 w 666"/>
                                  <a:gd name="T97" fmla="*/ 100 h 760"/>
                                  <a:gd name="T98" fmla="*/ 510 w 666"/>
                                  <a:gd name="T99" fmla="*/ 65 h 760"/>
                                  <a:gd name="T100" fmla="*/ 480 w 666"/>
                                  <a:gd name="T101" fmla="*/ 35 h 760"/>
                                  <a:gd name="T102" fmla="*/ 445 w 666"/>
                                  <a:gd name="T103" fmla="*/ 0 h 760"/>
                                  <a:gd name="T104" fmla="*/ 445 w 666"/>
                                  <a:gd name="T105" fmla="*/ 0 h 7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666" h="760">
                                    <a:moveTo>
                                      <a:pt x="445" y="0"/>
                                    </a:moveTo>
                                    <a:lnTo>
                                      <a:pt x="445" y="0"/>
                                    </a:lnTo>
                                    <a:lnTo>
                                      <a:pt x="475" y="35"/>
                                    </a:lnTo>
                                    <a:lnTo>
                                      <a:pt x="500" y="65"/>
                                    </a:lnTo>
                                    <a:lnTo>
                                      <a:pt x="521" y="100"/>
                                    </a:lnTo>
                                    <a:lnTo>
                                      <a:pt x="541" y="130"/>
                                    </a:lnTo>
                                    <a:lnTo>
                                      <a:pt x="551" y="165"/>
                                    </a:lnTo>
                                    <a:lnTo>
                                      <a:pt x="561" y="200"/>
                                    </a:lnTo>
                                    <a:lnTo>
                                      <a:pt x="571" y="235"/>
                                    </a:lnTo>
                                    <a:lnTo>
                                      <a:pt x="571" y="270"/>
                                    </a:lnTo>
                                    <a:lnTo>
                                      <a:pt x="571" y="330"/>
                                    </a:lnTo>
                                    <a:lnTo>
                                      <a:pt x="551" y="385"/>
                                    </a:lnTo>
                                    <a:lnTo>
                                      <a:pt x="526" y="435"/>
                                    </a:lnTo>
                                    <a:lnTo>
                                      <a:pt x="485" y="485"/>
                                    </a:lnTo>
                                    <a:lnTo>
                                      <a:pt x="440" y="525"/>
                                    </a:lnTo>
                                    <a:lnTo>
                                      <a:pt x="390" y="560"/>
                                    </a:lnTo>
                                    <a:lnTo>
                                      <a:pt x="330" y="580"/>
                                    </a:lnTo>
                                    <a:lnTo>
                                      <a:pt x="270" y="595"/>
                                    </a:lnTo>
                                    <a:lnTo>
                                      <a:pt x="235" y="595"/>
                                    </a:lnTo>
                                    <a:lnTo>
                                      <a:pt x="200" y="595"/>
                                    </a:lnTo>
                                    <a:lnTo>
                                      <a:pt x="165" y="595"/>
                                    </a:lnTo>
                                    <a:lnTo>
                                      <a:pt x="130" y="585"/>
                                    </a:lnTo>
                                    <a:lnTo>
                                      <a:pt x="95" y="575"/>
                                    </a:lnTo>
                                    <a:lnTo>
                                      <a:pt x="65" y="565"/>
                                    </a:lnTo>
                                    <a:lnTo>
                                      <a:pt x="0" y="530"/>
                                    </a:lnTo>
                                    <a:lnTo>
                                      <a:pt x="55" y="575"/>
                                    </a:lnTo>
                                    <a:lnTo>
                                      <a:pt x="115" y="615"/>
                                    </a:lnTo>
                                    <a:lnTo>
                                      <a:pt x="190" y="650"/>
                                    </a:lnTo>
                                    <a:lnTo>
                                      <a:pt x="265" y="680"/>
                                    </a:lnTo>
                                    <a:lnTo>
                                      <a:pt x="350" y="705"/>
                                    </a:lnTo>
                                    <a:lnTo>
                                      <a:pt x="445" y="730"/>
                                    </a:lnTo>
                                    <a:lnTo>
                                      <a:pt x="541" y="745"/>
                                    </a:lnTo>
                                    <a:lnTo>
                                      <a:pt x="651" y="760"/>
                                    </a:lnTo>
                                    <a:lnTo>
                                      <a:pt x="666" y="635"/>
                                    </a:lnTo>
                                    <a:lnTo>
                                      <a:pt x="666" y="520"/>
                                    </a:lnTo>
                                    <a:lnTo>
                                      <a:pt x="666" y="465"/>
                                    </a:lnTo>
                                    <a:lnTo>
                                      <a:pt x="661" y="410"/>
                                    </a:lnTo>
                                    <a:lnTo>
                                      <a:pt x="651" y="360"/>
                                    </a:lnTo>
                                    <a:lnTo>
                                      <a:pt x="641" y="310"/>
                                    </a:lnTo>
                                    <a:lnTo>
                                      <a:pt x="626" y="265"/>
                                    </a:lnTo>
                                    <a:lnTo>
                                      <a:pt x="611" y="220"/>
                                    </a:lnTo>
                                    <a:lnTo>
                                      <a:pt x="591" y="180"/>
                                    </a:lnTo>
                                    <a:lnTo>
                                      <a:pt x="566" y="140"/>
                                    </a:lnTo>
                                    <a:lnTo>
                                      <a:pt x="541" y="100"/>
                                    </a:lnTo>
                                    <a:lnTo>
                                      <a:pt x="510" y="65"/>
                                    </a:lnTo>
                                    <a:lnTo>
                                      <a:pt x="480" y="35"/>
                                    </a:lnTo>
                                    <a:lnTo>
                                      <a:pt x="4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" name="Freeform 456"/>
                            <wps:cNvSpPr>
                              <a:spLocks/>
                            </wps:cNvSpPr>
                            <wps:spPr bwMode="auto">
                              <a:xfrm>
                                <a:off x="590" y="2110"/>
                                <a:ext cx="671" cy="760"/>
                              </a:xfrm>
                              <a:custGeom>
                                <a:avLst/>
                                <a:gdLst>
                                  <a:gd name="T0" fmla="*/ 95 w 671"/>
                                  <a:gd name="T1" fmla="*/ 270 h 760"/>
                                  <a:gd name="T2" fmla="*/ 95 w 671"/>
                                  <a:gd name="T3" fmla="*/ 270 h 760"/>
                                  <a:gd name="T4" fmla="*/ 100 w 671"/>
                                  <a:gd name="T5" fmla="*/ 235 h 760"/>
                                  <a:gd name="T6" fmla="*/ 105 w 671"/>
                                  <a:gd name="T7" fmla="*/ 200 h 760"/>
                                  <a:gd name="T8" fmla="*/ 115 w 671"/>
                                  <a:gd name="T9" fmla="*/ 165 h 760"/>
                                  <a:gd name="T10" fmla="*/ 130 w 671"/>
                                  <a:gd name="T11" fmla="*/ 130 h 760"/>
                                  <a:gd name="T12" fmla="*/ 150 w 671"/>
                                  <a:gd name="T13" fmla="*/ 100 h 760"/>
                                  <a:gd name="T14" fmla="*/ 171 w 671"/>
                                  <a:gd name="T15" fmla="*/ 65 h 760"/>
                                  <a:gd name="T16" fmla="*/ 196 w 671"/>
                                  <a:gd name="T17" fmla="*/ 35 h 760"/>
                                  <a:gd name="T18" fmla="*/ 226 w 671"/>
                                  <a:gd name="T19" fmla="*/ 0 h 760"/>
                                  <a:gd name="T20" fmla="*/ 226 w 671"/>
                                  <a:gd name="T21" fmla="*/ 0 h 760"/>
                                  <a:gd name="T22" fmla="*/ 191 w 671"/>
                                  <a:gd name="T23" fmla="*/ 35 h 760"/>
                                  <a:gd name="T24" fmla="*/ 156 w 671"/>
                                  <a:gd name="T25" fmla="*/ 65 h 760"/>
                                  <a:gd name="T26" fmla="*/ 130 w 671"/>
                                  <a:gd name="T27" fmla="*/ 100 h 760"/>
                                  <a:gd name="T28" fmla="*/ 105 w 671"/>
                                  <a:gd name="T29" fmla="*/ 140 h 760"/>
                                  <a:gd name="T30" fmla="*/ 80 w 671"/>
                                  <a:gd name="T31" fmla="*/ 180 h 760"/>
                                  <a:gd name="T32" fmla="*/ 60 w 671"/>
                                  <a:gd name="T33" fmla="*/ 220 h 760"/>
                                  <a:gd name="T34" fmla="*/ 45 w 671"/>
                                  <a:gd name="T35" fmla="*/ 265 h 760"/>
                                  <a:gd name="T36" fmla="*/ 30 w 671"/>
                                  <a:gd name="T37" fmla="*/ 310 h 760"/>
                                  <a:gd name="T38" fmla="*/ 20 w 671"/>
                                  <a:gd name="T39" fmla="*/ 360 h 760"/>
                                  <a:gd name="T40" fmla="*/ 10 w 671"/>
                                  <a:gd name="T41" fmla="*/ 410 h 760"/>
                                  <a:gd name="T42" fmla="*/ 5 w 671"/>
                                  <a:gd name="T43" fmla="*/ 465 h 760"/>
                                  <a:gd name="T44" fmla="*/ 0 w 671"/>
                                  <a:gd name="T45" fmla="*/ 520 h 760"/>
                                  <a:gd name="T46" fmla="*/ 5 w 671"/>
                                  <a:gd name="T47" fmla="*/ 635 h 760"/>
                                  <a:gd name="T48" fmla="*/ 20 w 671"/>
                                  <a:gd name="T49" fmla="*/ 760 h 760"/>
                                  <a:gd name="T50" fmla="*/ 20 w 671"/>
                                  <a:gd name="T51" fmla="*/ 760 h 760"/>
                                  <a:gd name="T52" fmla="*/ 125 w 671"/>
                                  <a:gd name="T53" fmla="*/ 745 h 760"/>
                                  <a:gd name="T54" fmla="*/ 226 w 671"/>
                                  <a:gd name="T55" fmla="*/ 730 h 760"/>
                                  <a:gd name="T56" fmla="*/ 321 w 671"/>
                                  <a:gd name="T57" fmla="*/ 705 h 760"/>
                                  <a:gd name="T58" fmla="*/ 406 w 671"/>
                                  <a:gd name="T59" fmla="*/ 680 h 760"/>
                                  <a:gd name="T60" fmla="*/ 481 w 671"/>
                                  <a:gd name="T61" fmla="*/ 650 h 760"/>
                                  <a:gd name="T62" fmla="*/ 551 w 671"/>
                                  <a:gd name="T63" fmla="*/ 615 h 760"/>
                                  <a:gd name="T64" fmla="*/ 616 w 671"/>
                                  <a:gd name="T65" fmla="*/ 575 h 760"/>
                                  <a:gd name="T66" fmla="*/ 671 w 671"/>
                                  <a:gd name="T67" fmla="*/ 530 h 760"/>
                                  <a:gd name="T68" fmla="*/ 671 w 671"/>
                                  <a:gd name="T69" fmla="*/ 530 h 760"/>
                                  <a:gd name="T70" fmla="*/ 606 w 671"/>
                                  <a:gd name="T71" fmla="*/ 565 h 760"/>
                                  <a:gd name="T72" fmla="*/ 571 w 671"/>
                                  <a:gd name="T73" fmla="*/ 575 h 760"/>
                                  <a:gd name="T74" fmla="*/ 536 w 671"/>
                                  <a:gd name="T75" fmla="*/ 585 h 760"/>
                                  <a:gd name="T76" fmla="*/ 506 w 671"/>
                                  <a:gd name="T77" fmla="*/ 595 h 760"/>
                                  <a:gd name="T78" fmla="*/ 471 w 671"/>
                                  <a:gd name="T79" fmla="*/ 595 h 760"/>
                                  <a:gd name="T80" fmla="*/ 436 w 671"/>
                                  <a:gd name="T81" fmla="*/ 595 h 760"/>
                                  <a:gd name="T82" fmla="*/ 401 w 671"/>
                                  <a:gd name="T83" fmla="*/ 595 h 760"/>
                                  <a:gd name="T84" fmla="*/ 401 w 671"/>
                                  <a:gd name="T85" fmla="*/ 595 h 760"/>
                                  <a:gd name="T86" fmla="*/ 336 w 671"/>
                                  <a:gd name="T87" fmla="*/ 580 h 760"/>
                                  <a:gd name="T88" fmla="*/ 281 w 671"/>
                                  <a:gd name="T89" fmla="*/ 560 h 760"/>
                                  <a:gd name="T90" fmla="*/ 231 w 671"/>
                                  <a:gd name="T91" fmla="*/ 525 h 760"/>
                                  <a:gd name="T92" fmla="*/ 181 w 671"/>
                                  <a:gd name="T93" fmla="*/ 485 h 760"/>
                                  <a:gd name="T94" fmla="*/ 181 w 671"/>
                                  <a:gd name="T95" fmla="*/ 485 h 760"/>
                                  <a:gd name="T96" fmla="*/ 145 w 671"/>
                                  <a:gd name="T97" fmla="*/ 435 h 760"/>
                                  <a:gd name="T98" fmla="*/ 115 w 671"/>
                                  <a:gd name="T99" fmla="*/ 385 h 760"/>
                                  <a:gd name="T100" fmla="*/ 105 w 671"/>
                                  <a:gd name="T101" fmla="*/ 355 h 760"/>
                                  <a:gd name="T102" fmla="*/ 100 w 671"/>
                                  <a:gd name="T103" fmla="*/ 330 h 760"/>
                                  <a:gd name="T104" fmla="*/ 95 w 671"/>
                                  <a:gd name="T105" fmla="*/ 270 h 760"/>
                                  <a:gd name="T106" fmla="*/ 95 w 671"/>
                                  <a:gd name="T107" fmla="*/ 270 h 7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671" h="760">
                                    <a:moveTo>
                                      <a:pt x="95" y="270"/>
                                    </a:moveTo>
                                    <a:lnTo>
                                      <a:pt x="95" y="270"/>
                                    </a:lnTo>
                                    <a:lnTo>
                                      <a:pt x="100" y="235"/>
                                    </a:lnTo>
                                    <a:lnTo>
                                      <a:pt x="105" y="200"/>
                                    </a:lnTo>
                                    <a:lnTo>
                                      <a:pt x="115" y="165"/>
                                    </a:lnTo>
                                    <a:lnTo>
                                      <a:pt x="130" y="130"/>
                                    </a:lnTo>
                                    <a:lnTo>
                                      <a:pt x="150" y="100"/>
                                    </a:lnTo>
                                    <a:lnTo>
                                      <a:pt x="171" y="65"/>
                                    </a:lnTo>
                                    <a:lnTo>
                                      <a:pt x="196" y="35"/>
                                    </a:lnTo>
                                    <a:lnTo>
                                      <a:pt x="226" y="0"/>
                                    </a:lnTo>
                                    <a:lnTo>
                                      <a:pt x="191" y="35"/>
                                    </a:lnTo>
                                    <a:lnTo>
                                      <a:pt x="156" y="65"/>
                                    </a:lnTo>
                                    <a:lnTo>
                                      <a:pt x="130" y="100"/>
                                    </a:lnTo>
                                    <a:lnTo>
                                      <a:pt x="105" y="140"/>
                                    </a:lnTo>
                                    <a:lnTo>
                                      <a:pt x="80" y="180"/>
                                    </a:lnTo>
                                    <a:lnTo>
                                      <a:pt x="60" y="220"/>
                                    </a:lnTo>
                                    <a:lnTo>
                                      <a:pt x="45" y="265"/>
                                    </a:lnTo>
                                    <a:lnTo>
                                      <a:pt x="30" y="310"/>
                                    </a:lnTo>
                                    <a:lnTo>
                                      <a:pt x="20" y="360"/>
                                    </a:lnTo>
                                    <a:lnTo>
                                      <a:pt x="10" y="410"/>
                                    </a:lnTo>
                                    <a:lnTo>
                                      <a:pt x="5" y="465"/>
                                    </a:lnTo>
                                    <a:lnTo>
                                      <a:pt x="0" y="520"/>
                                    </a:lnTo>
                                    <a:lnTo>
                                      <a:pt x="5" y="635"/>
                                    </a:lnTo>
                                    <a:lnTo>
                                      <a:pt x="20" y="760"/>
                                    </a:lnTo>
                                    <a:lnTo>
                                      <a:pt x="125" y="745"/>
                                    </a:lnTo>
                                    <a:lnTo>
                                      <a:pt x="226" y="730"/>
                                    </a:lnTo>
                                    <a:lnTo>
                                      <a:pt x="321" y="705"/>
                                    </a:lnTo>
                                    <a:lnTo>
                                      <a:pt x="406" y="680"/>
                                    </a:lnTo>
                                    <a:lnTo>
                                      <a:pt x="481" y="650"/>
                                    </a:lnTo>
                                    <a:lnTo>
                                      <a:pt x="551" y="615"/>
                                    </a:lnTo>
                                    <a:lnTo>
                                      <a:pt x="616" y="575"/>
                                    </a:lnTo>
                                    <a:lnTo>
                                      <a:pt x="671" y="530"/>
                                    </a:lnTo>
                                    <a:lnTo>
                                      <a:pt x="606" y="565"/>
                                    </a:lnTo>
                                    <a:lnTo>
                                      <a:pt x="571" y="575"/>
                                    </a:lnTo>
                                    <a:lnTo>
                                      <a:pt x="536" y="585"/>
                                    </a:lnTo>
                                    <a:lnTo>
                                      <a:pt x="506" y="595"/>
                                    </a:lnTo>
                                    <a:lnTo>
                                      <a:pt x="471" y="595"/>
                                    </a:lnTo>
                                    <a:lnTo>
                                      <a:pt x="436" y="595"/>
                                    </a:lnTo>
                                    <a:lnTo>
                                      <a:pt x="401" y="595"/>
                                    </a:lnTo>
                                    <a:lnTo>
                                      <a:pt x="336" y="580"/>
                                    </a:lnTo>
                                    <a:lnTo>
                                      <a:pt x="281" y="560"/>
                                    </a:lnTo>
                                    <a:lnTo>
                                      <a:pt x="231" y="525"/>
                                    </a:lnTo>
                                    <a:lnTo>
                                      <a:pt x="181" y="485"/>
                                    </a:lnTo>
                                    <a:lnTo>
                                      <a:pt x="145" y="435"/>
                                    </a:lnTo>
                                    <a:lnTo>
                                      <a:pt x="115" y="385"/>
                                    </a:lnTo>
                                    <a:lnTo>
                                      <a:pt x="105" y="355"/>
                                    </a:lnTo>
                                    <a:lnTo>
                                      <a:pt x="100" y="330"/>
                                    </a:lnTo>
                                    <a:lnTo>
                                      <a:pt x="95" y="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" name="Freeform 457"/>
                            <wps:cNvSpPr>
                              <a:spLocks/>
                            </wps:cNvSpPr>
                            <wps:spPr bwMode="auto">
                              <a:xfrm>
                                <a:off x="1941" y="1175"/>
                                <a:ext cx="701" cy="615"/>
                              </a:xfrm>
                              <a:custGeom>
                                <a:avLst/>
                                <a:gdLst>
                                  <a:gd name="T0" fmla="*/ 651 w 701"/>
                                  <a:gd name="T1" fmla="*/ 350 h 615"/>
                                  <a:gd name="T2" fmla="*/ 691 w 701"/>
                                  <a:gd name="T3" fmla="*/ 255 h 615"/>
                                  <a:gd name="T4" fmla="*/ 701 w 701"/>
                                  <a:gd name="T5" fmla="*/ 200 h 615"/>
                                  <a:gd name="T6" fmla="*/ 696 w 701"/>
                                  <a:gd name="T7" fmla="*/ 140 h 615"/>
                                  <a:gd name="T8" fmla="*/ 686 w 701"/>
                                  <a:gd name="T9" fmla="*/ 115 h 615"/>
                                  <a:gd name="T10" fmla="*/ 666 w 701"/>
                                  <a:gd name="T11" fmla="*/ 70 h 615"/>
                                  <a:gd name="T12" fmla="*/ 636 w 701"/>
                                  <a:gd name="T13" fmla="*/ 35 h 615"/>
                                  <a:gd name="T14" fmla="*/ 596 w 701"/>
                                  <a:gd name="T15" fmla="*/ 15 h 615"/>
                                  <a:gd name="T16" fmla="*/ 551 w 701"/>
                                  <a:gd name="T17" fmla="*/ 0 h 615"/>
                                  <a:gd name="T18" fmla="*/ 526 w 701"/>
                                  <a:gd name="T19" fmla="*/ 0 h 615"/>
                                  <a:gd name="T20" fmla="*/ 471 w 701"/>
                                  <a:gd name="T21" fmla="*/ 5 h 615"/>
                                  <a:gd name="T22" fmla="*/ 421 w 701"/>
                                  <a:gd name="T23" fmla="*/ 25 h 615"/>
                                  <a:gd name="T24" fmla="*/ 366 w 701"/>
                                  <a:gd name="T25" fmla="*/ 65 h 615"/>
                                  <a:gd name="T26" fmla="*/ 346 w 701"/>
                                  <a:gd name="T27" fmla="*/ 85 h 615"/>
                                  <a:gd name="T28" fmla="*/ 275 w 701"/>
                                  <a:gd name="T29" fmla="*/ 30 h 615"/>
                                  <a:gd name="T30" fmla="*/ 230 w 701"/>
                                  <a:gd name="T31" fmla="*/ 10 h 615"/>
                                  <a:gd name="T32" fmla="*/ 180 w 701"/>
                                  <a:gd name="T33" fmla="*/ 5 h 615"/>
                                  <a:gd name="T34" fmla="*/ 155 w 701"/>
                                  <a:gd name="T35" fmla="*/ 5 h 615"/>
                                  <a:gd name="T36" fmla="*/ 85 w 701"/>
                                  <a:gd name="T37" fmla="*/ 30 h 615"/>
                                  <a:gd name="T38" fmla="*/ 50 w 701"/>
                                  <a:gd name="T39" fmla="*/ 60 h 615"/>
                                  <a:gd name="T40" fmla="*/ 15 w 701"/>
                                  <a:gd name="T41" fmla="*/ 120 h 615"/>
                                  <a:gd name="T42" fmla="*/ 5 w 701"/>
                                  <a:gd name="T43" fmla="*/ 145 h 615"/>
                                  <a:gd name="T44" fmla="*/ 0 w 701"/>
                                  <a:gd name="T45" fmla="*/ 200 h 615"/>
                                  <a:gd name="T46" fmla="*/ 5 w 701"/>
                                  <a:gd name="T47" fmla="*/ 260 h 615"/>
                                  <a:gd name="T48" fmla="*/ 40 w 701"/>
                                  <a:gd name="T49" fmla="*/ 350 h 615"/>
                                  <a:gd name="T50" fmla="*/ 65 w 701"/>
                                  <a:gd name="T51" fmla="*/ 385 h 615"/>
                                  <a:gd name="T52" fmla="*/ 120 w 701"/>
                                  <a:gd name="T53" fmla="*/ 455 h 615"/>
                                  <a:gd name="T54" fmla="*/ 195 w 701"/>
                                  <a:gd name="T55" fmla="*/ 520 h 615"/>
                                  <a:gd name="T56" fmla="*/ 346 w 701"/>
                                  <a:gd name="T57" fmla="*/ 615 h 615"/>
                                  <a:gd name="T58" fmla="*/ 446 w 701"/>
                                  <a:gd name="T59" fmla="*/ 555 h 615"/>
                                  <a:gd name="T60" fmla="*/ 531 w 701"/>
                                  <a:gd name="T61" fmla="*/ 490 h 615"/>
                                  <a:gd name="T62" fmla="*/ 601 w 701"/>
                                  <a:gd name="T63" fmla="*/ 420 h 615"/>
                                  <a:gd name="T64" fmla="*/ 651 w 701"/>
                                  <a:gd name="T65" fmla="*/ 350 h 6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701" h="615">
                                    <a:moveTo>
                                      <a:pt x="651" y="350"/>
                                    </a:moveTo>
                                    <a:lnTo>
                                      <a:pt x="651" y="350"/>
                                    </a:lnTo>
                                    <a:lnTo>
                                      <a:pt x="681" y="285"/>
                                    </a:lnTo>
                                    <a:lnTo>
                                      <a:pt x="691" y="255"/>
                                    </a:lnTo>
                                    <a:lnTo>
                                      <a:pt x="701" y="225"/>
                                    </a:lnTo>
                                    <a:lnTo>
                                      <a:pt x="701" y="200"/>
                                    </a:lnTo>
                                    <a:lnTo>
                                      <a:pt x="701" y="170"/>
                                    </a:lnTo>
                                    <a:lnTo>
                                      <a:pt x="696" y="140"/>
                                    </a:lnTo>
                                    <a:lnTo>
                                      <a:pt x="686" y="115"/>
                                    </a:lnTo>
                                    <a:lnTo>
                                      <a:pt x="676" y="90"/>
                                    </a:lnTo>
                                    <a:lnTo>
                                      <a:pt x="666" y="70"/>
                                    </a:lnTo>
                                    <a:lnTo>
                                      <a:pt x="651" y="50"/>
                                    </a:lnTo>
                                    <a:lnTo>
                                      <a:pt x="636" y="35"/>
                                    </a:lnTo>
                                    <a:lnTo>
                                      <a:pt x="616" y="25"/>
                                    </a:lnTo>
                                    <a:lnTo>
                                      <a:pt x="596" y="15"/>
                                    </a:lnTo>
                                    <a:lnTo>
                                      <a:pt x="576" y="5"/>
                                    </a:lnTo>
                                    <a:lnTo>
                                      <a:pt x="551" y="0"/>
                                    </a:lnTo>
                                    <a:lnTo>
                                      <a:pt x="526" y="0"/>
                                    </a:lnTo>
                                    <a:lnTo>
                                      <a:pt x="496" y="0"/>
                                    </a:lnTo>
                                    <a:lnTo>
                                      <a:pt x="471" y="5"/>
                                    </a:lnTo>
                                    <a:lnTo>
                                      <a:pt x="446" y="15"/>
                                    </a:lnTo>
                                    <a:lnTo>
                                      <a:pt x="421" y="25"/>
                                    </a:lnTo>
                                    <a:lnTo>
                                      <a:pt x="391" y="45"/>
                                    </a:lnTo>
                                    <a:lnTo>
                                      <a:pt x="366" y="65"/>
                                    </a:lnTo>
                                    <a:lnTo>
                                      <a:pt x="346" y="85"/>
                                    </a:lnTo>
                                    <a:lnTo>
                                      <a:pt x="301" y="45"/>
                                    </a:lnTo>
                                    <a:lnTo>
                                      <a:pt x="275" y="30"/>
                                    </a:lnTo>
                                    <a:lnTo>
                                      <a:pt x="250" y="20"/>
                                    </a:lnTo>
                                    <a:lnTo>
                                      <a:pt x="230" y="10"/>
                                    </a:lnTo>
                                    <a:lnTo>
                                      <a:pt x="205" y="5"/>
                                    </a:lnTo>
                                    <a:lnTo>
                                      <a:pt x="180" y="5"/>
                                    </a:lnTo>
                                    <a:lnTo>
                                      <a:pt x="155" y="5"/>
                                    </a:lnTo>
                                    <a:lnTo>
                                      <a:pt x="105" y="20"/>
                                    </a:lnTo>
                                    <a:lnTo>
                                      <a:pt x="85" y="30"/>
                                    </a:lnTo>
                                    <a:lnTo>
                                      <a:pt x="70" y="45"/>
                                    </a:lnTo>
                                    <a:lnTo>
                                      <a:pt x="50" y="60"/>
                                    </a:lnTo>
                                    <a:lnTo>
                                      <a:pt x="40" y="75"/>
                                    </a:lnTo>
                                    <a:lnTo>
                                      <a:pt x="15" y="120"/>
                                    </a:lnTo>
                                    <a:lnTo>
                                      <a:pt x="5" y="145"/>
                                    </a:lnTo>
                                    <a:lnTo>
                                      <a:pt x="0" y="175"/>
                                    </a:lnTo>
                                    <a:lnTo>
                                      <a:pt x="0" y="200"/>
                                    </a:lnTo>
                                    <a:lnTo>
                                      <a:pt x="0" y="230"/>
                                    </a:lnTo>
                                    <a:lnTo>
                                      <a:pt x="5" y="260"/>
                                    </a:lnTo>
                                    <a:lnTo>
                                      <a:pt x="15" y="285"/>
                                    </a:lnTo>
                                    <a:lnTo>
                                      <a:pt x="40" y="350"/>
                                    </a:lnTo>
                                    <a:lnTo>
                                      <a:pt x="65" y="385"/>
                                    </a:lnTo>
                                    <a:lnTo>
                                      <a:pt x="90" y="420"/>
                                    </a:lnTo>
                                    <a:lnTo>
                                      <a:pt x="120" y="455"/>
                                    </a:lnTo>
                                    <a:lnTo>
                                      <a:pt x="155" y="490"/>
                                    </a:lnTo>
                                    <a:lnTo>
                                      <a:pt x="195" y="520"/>
                                    </a:lnTo>
                                    <a:lnTo>
                                      <a:pt x="240" y="555"/>
                                    </a:lnTo>
                                    <a:lnTo>
                                      <a:pt x="346" y="615"/>
                                    </a:lnTo>
                                    <a:lnTo>
                                      <a:pt x="446" y="555"/>
                                    </a:lnTo>
                                    <a:lnTo>
                                      <a:pt x="491" y="525"/>
                                    </a:lnTo>
                                    <a:lnTo>
                                      <a:pt x="531" y="490"/>
                                    </a:lnTo>
                                    <a:lnTo>
                                      <a:pt x="566" y="455"/>
                                    </a:lnTo>
                                    <a:lnTo>
                                      <a:pt x="601" y="420"/>
                                    </a:lnTo>
                                    <a:lnTo>
                                      <a:pt x="631" y="385"/>
                                    </a:lnTo>
                                    <a:lnTo>
                                      <a:pt x="651" y="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" name="Freeform 458"/>
                            <wps:cNvSpPr>
                              <a:spLocks/>
                            </wps:cNvSpPr>
                            <wps:spPr bwMode="auto">
                              <a:xfrm>
                                <a:off x="340" y="1175"/>
                                <a:ext cx="701" cy="615"/>
                              </a:xfrm>
                              <a:custGeom>
                                <a:avLst/>
                                <a:gdLst>
                                  <a:gd name="T0" fmla="*/ 355 w 701"/>
                                  <a:gd name="T1" fmla="*/ 85 h 615"/>
                                  <a:gd name="T2" fmla="*/ 280 w 701"/>
                                  <a:gd name="T3" fmla="*/ 25 h 615"/>
                                  <a:gd name="T4" fmla="*/ 230 w 701"/>
                                  <a:gd name="T5" fmla="*/ 5 h 615"/>
                                  <a:gd name="T6" fmla="*/ 175 w 701"/>
                                  <a:gd name="T7" fmla="*/ 0 h 615"/>
                                  <a:gd name="T8" fmla="*/ 150 w 701"/>
                                  <a:gd name="T9" fmla="*/ 0 h 615"/>
                                  <a:gd name="T10" fmla="*/ 100 w 701"/>
                                  <a:gd name="T11" fmla="*/ 15 h 615"/>
                                  <a:gd name="T12" fmla="*/ 65 w 701"/>
                                  <a:gd name="T13" fmla="*/ 35 h 615"/>
                                  <a:gd name="T14" fmla="*/ 35 w 701"/>
                                  <a:gd name="T15" fmla="*/ 70 h 615"/>
                                  <a:gd name="T16" fmla="*/ 10 w 701"/>
                                  <a:gd name="T17" fmla="*/ 115 h 615"/>
                                  <a:gd name="T18" fmla="*/ 5 w 701"/>
                                  <a:gd name="T19" fmla="*/ 140 h 615"/>
                                  <a:gd name="T20" fmla="*/ 0 w 701"/>
                                  <a:gd name="T21" fmla="*/ 200 h 615"/>
                                  <a:gd name="T22" fmla="*/ 5 w 701"/>
                                  <a:gd name="T23" fmla="*/ 255 h 615"/>
                                  <a:gd name="T24" fmla="*/ 30 w 701"/>
                                  <a:gd name="T25" fmla="*/ 315 h 615"/>
                                  <a:gd name="T26" fmla="*/ 45 w 701"/>
                                  <a:gd name="T27" fmla="*/ 350 h 615"/>
                                  <a:gd name="T28" fmla="*/ 100 w 701"/>
                                  <a:gd name="T29" fmla="*/ 420 h 615"/>
                                  <a:gd name="T30" fmla="*/ 170 w 701"/>
                                  <a:gd name="T31" fmla="*/ 490 h 615"/>
                                  <a:gd name="T32" fmla="*/ 255 w 701"/>
                                  <a:gd name="T33" fmla="*/ 555 h 615"/>
                                  <a:gd name="T34" fmla="*/ 355 w 701"/>
                                  <a:gd name="T35" fmla="*/ 615 h 615"/>
                                  <a:gd name="T36" fmla="*/ 501 w 701"/>
                                  <a:gd name="T37" fmla="*/ 520 h 615"/>
                                  <a:gd name="T38" fmla="*/ 581 w 701"/>
                                  <a:gd name="T39" fmla="*/ 455 h 615"/>
                                  <a:gd name="T40" fmla="*/ 636 w 701"/>
                                  <a:gd name="T41" fmla="*/ 385 h 615"/>
                                  <a:gd name="T42" fmla="*/ 661 w 701"/>
                                  <a:gd name="T43" fmla="*/ 350 h 615"/>
                                  <a:gd name="T44" fmla="*/ 696 w 701"/>
                                  <a:gd name="T45" fmla="*/ 260 h 615"/>
                                  <a:gd name="T46" fmla="*/ 701 w 701"/>
                                  <a:gd name="T47" fmla="*/ 200 h 615"/>
                                  <a:gd name="T48" fmla="*/ 696 w 701"/>
                                  <a:gd name="T49" fmla="*/ 145 h 615"/>
                                  <a:gd name="T50" fmla="*/ 686 w 701"/>
                                  <a:gd name="T51" fmla="*/ 120 h 615"/>
                                  <a:gd name="T52" fmla="*/ 646 w 701"/>
                                  <a:gd name="T53" fmla="*/ 60 h 615"/>
                                  <a:gd name="T54" fmla="*/ 611 w 701"/>
                                  <a:gd name="T55" fmla="*/ 30 h 615"/>
                                  <a:gd name="T56" fmla="*/ 546 w 701"/>
                                  <a:gd name="T57" fmla="*/ 5 h 615"/>
                                  <a:gd name="T58" fmla="*/ 521 w 701"/>
                                  <a:gd name="T59" fmla="*/ 5 h 615"/>
                                  <a:gd name="T60" fmla="*/ 471 w 701"/>
                                  <a:gd name="T61" fmla="*/ 10 h 615"/>
                                  <a:gd name="T62" fmla="*/ 426 w 701"/>
                                  <a:gd name="T63" fmla="*/ 30 h 615"/>
                                  <a:gd name="T64" fmla="*/ 380 w 701"/>
                                  <a:gd name="T65" fmla="*/ 65 h 615"/>
                                  <a:gd name="T66" fmla="*/ 355 w 701"/>
                                  <a:gd name="T67" fmla="*/ 85 h 6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701" h="615">
                                    <a:moveTo>
                                      <a:pt x="355" y="85"/>
                                    </a:moveTo>
                                    <a:lnTo>
                                      <a:pt x="355" y="85"/>
                                    </a:lnTo>
                                    <a:lnTo>
                                      <a:pt x="305" y="45"/>
                                    </a:lnTo>
                                    <a:lnTo>
                                      <a:pt x="280" y="25"/>
                                    </a:lnTo>
                                    <a:lnTo>
                                      <a:pt x="255" y="15"/>
                                    </a:lnTo>
                                    <a:lnTo>
                                      <a:pt x="230" y="5"/>
                                    </a:lnTo>
                                    <a:lnTo>
                                      <a:pt x="200" y="0"/>
                                    </a:lnTo>
                                    <a:lnTo>
                                      <a:pt x="175" y="0"/>
                                    </a:lnTo>
                                    <a:lnTo>
                                      <a:pt x="150" y="0"/>
                                    </a:lnTo>
                                    <a:lnTo>
                                      <a:pt x="125" y="5"/>
                                    </a:lnTo>
                                    <a:lnTo>
                                      <a:pt x="100" y="15"/>
                                    </a:lnTo>
                                    <a:lnTo>
                                      <a:pt x="80" y="25"/>
                                    </a:lnTo>
                                    <a:lnTo>
                                      <a:pt x="65" y="35"/>
                                    </a:lnTo>
                                    <a:lnTo>
                                      <a:pt x="50" y="50"/>
                                    </a:lnTo>
                                    <a:lnTo>
                                      <a:pt x="35" y="70"/>
                                    </a:lnTo>
                                    <a:lnTo>
                                      <a:pt x="20" y="90"/>
                                    </a:lnTo>
                                    <a:lnTo>
                                      <a:pt x="10" y="115"/>
                                    </a:lnTo>
                                    <a:lnTo>
                                      <a:pt x="5" y="140"/>
                                    </a:lnTo>
                                    <a:lnTo>
                                      <a:pt x="0" y="170"/>
                                    </a:lnTo>
                                    <a:lnTo>
                                      <a:pt x="0" y="200"/>
                                    </a:lnTo>
                                    <a:lnTo>
                                      <a:pt x="0" y="225"/>
                                    </a:lnTo>
                                    <a:lnTo>
                                      <a:pt x="5" y="255"/>
                                    </a:lnTo>
                                    <a:lnTo>
                                      <a:pt x="15" y="285"/>
                                    </a:lnTo>
                                    <a:lnTo>
                                      <a:pt x="30" y="315"/>
                                    </a:lnTo>
                                    <a:lnTo>
                                      <a:pt x="45" y="350"/>
                                    </a:lnTo>
                                    <a:lnTo>
                                      <a:pt x="70" y="385"/>
                                    </a:lnTo>
                                    <a:lnTo>
                                      <a:pt x="100" y="420"/>
                                    </a:lnTo>
                                    <a:lnTo>
                                      <a:pt x="130" y="455"/>
                                    </a:lnTo>
                                    <a:lnTo>
                                      <a:pt x="170" y="490"/>
                                    </a:lnTo>
                                    <a:lnTo>
                                      <a:pt x="210" y="525"/>
                                    </a:lnTo>
                                    <a:lnTo>
                                      <a:pt x="255" y="555"/>
                                    </a:lnTo>
                                    <a:lnTo>
                                      <a:pt x="355" y="615"/>
                                    </a:lnTo>
                                    <a:lnTo>
                                      <a:pt x="461" y="555"/>
                                    </a:lnTo>
                                    <a:lnTo>
                                      <a:pt x="501" y="520"/>
                                    </a:lnTo>
                                    <a:lnTo>
                                      <a:pt x="541" y="490"/>
                                    </a:lnTo>
                                    <a:lnTo>
                                      <a:pt x="581" y="455"/>
                                    </a:lnTo>
                                    <a:lnTo>
                                      <a:pt x="611" y="420"/>
                                    </a:lnTo>
                                    <a:lnTo>
                                      <a:pt x="636" y="385"/>
                                    </a:lnTo>
                                    <a:lnTo>
                                      <a:pt x="661" y="350"/>
                                    </a:lnTo>
                                    <a:lnTo>
                                      <a:pt x="686" y="285"/>
                                    </a:lnTo>
                                    <a:lnTo>
                                      <a:pt x="696" y="260"/>
                                    </a:lnTo>
                                    <a:lnTo>
                                      <a:pt x="701" y="230"/>
                                    </a:lnTo>
                                    <a:lnTo>
                                      <a:pt x="701" y="200"/>
                                    </a:lnTo>
                                    <a:lnTo>
                                      <a:pt x="701" y="175"/>
                                    </a:lnTo>
                                    <a:lnTo>
                                      <a:pt x="696" y="145"/>
                                    </a:lnTo>
                                    <a:lnTo>
                                      <a:pt x="686" y="120"/>
                                    </a:lnTo>
                                    <a:lnTo>
                                      <a:pt x="661" y="75"/>
                                    </a:lnTo>
                                    <a:lnTo>
                                      <a:pt x="646" y="60"/>
                                    </a:lnTo>
                                    <a:lnTo>
                                      <a:pt x="631" y="45"/>
                                    </a:lnTo>
                                    <a:lnTo>
                                      <a:pt x="611" y="30"/>
                                    </a:lnTo>
                                    <a:lnTo>
                                      <a:pt x="591" y="20"/>
                                    </a:lnTo>
                                    <a:lnTo>
                                      <a:pt x="546" y="5"/>
                                    </a:lnTo>
                                    <a:lnTo>
                                      <a:pt x="521" y="5"/>
                                    </a:lnTo>
                                    <a:lnTo>
                                      <a:pt x="496" y="5"/>
                                    </a:lnTo>
                                    <a:lnTo>
                                      <a:pt x="471" y="10"/>
                                    </a:lnTo>
                                    <a:lnTo>
                                      <a:pt x="446" y="20"/>
                                    </a:lnTo>
                                    <a:lnTo>
                                      <a:pt x="426" y="30"/>
                                    </a:lnTo>
                                    <a:lnTo>
                                      <a:pt x="400" y="45"/>
                                    </a:lnTo>
                                    <a:lnTo>
                                      <a:pt x="380" y="65"/>
                                    </a:lnTo>
                                    <a:lnTo>
                                      <a:pt x="355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" name="Freeform 459"/>
                            <wps:cNvSpPr>
                              <a:spLocks/>
                            </wps:cNvSpPr>
                            <wps:spPr bwMode="auto">
                              <a:xfrm>
                                <a:off x="921" y="2230"/>
                                <a:ext cx="250" cy="245"/>
                              </a:xfrm>
                              <a:custGeom>
                                <a:avLst/>
                                <a:gdLst>
                                  <a:gd name="T0" fmla="*/ 125 w 250"/>
                                  <a:gd name="T1" fmla="*/ 245 h 245"/>
                                  <a:gd name="T2" fmla="*/ 125 w 250"/>
                                  <a:gd name="T3" fmla="*/ 245 h 245"/>
                                  <a:gd name="T4" fmla="*/ 150 w 250"/>
                                  <a:gd name="T5" fmla="*/ 245 h 245"/>
                                  <a:gd name="T6" fmla="*/ 175 w 250"/>
                                  <a:gd name="T7" fmla="*/ 235 h 245"/>
                                  <a:gd name="T8" fmla="*/ 195 w 250"/>
                                  <a:gd name="T9" fmla="*/ 225 h 245"/>
                                  <a:gd name="T10" fmla="*/ 215 w 250"/>
                                  <a:gd name="T11" fmla="*/ 210 h 245"/>
                                  <a:gd name="T12" fmla="*/ 215 w 250"/>
                                  <a:gd name="T13" fmla="*/ 210 h 245"/>
                                  <a:gd name="T14" fmla="*/ 230 w 250"/>
                                  <a:gd name="T15" fmla="*/ 190 h 245"/>
                                  <a:gd name="T16" fmla="*/ 240 w 250"/>
                                  <a:gd name="T17" fmla="*/ 170 h 245"/>
                                  <a:gd name="T18" fmla="*/ 250 w 250"/>
                                  <a:gd name="T19" fmla="*/ 145 h 245"/>
                                  <a:gd name="T20" fmla="*/ 250 w 250"/>
                                  <a:gd name="T21" fmla="*/ 120 h 245"/>
                                  <a:gd name="T22" fmla="*/ 250 w 250"/>
                                  <a:gd name="T23" fmla="*/ 120 h 245"/>
                                  <a:gd name="T24" fmla="*/ 250 w 250"/>
                                  <a:gd name="T25" fmla="*/ 100 h 245"/>
                                  <a:gd name="T26" fmla="*/ 240 w 250"/>
                                  <a:gd name="T27" fmla="*/ 75 h 245"/>
                                  <a:gd name="T28" fmla="*/ 230 w 250"/>
                                  <a:gd name="T29" fmla="*/ 55 h 245"/>
                                  <a:gd name="T30" fmla="*/ 215 w 250"/>
                                  <a:gd name="T31" fmla="*/ 35 h 245"/>
                                  <a:gd name="T32" fmla="*/ 215 w 250"/>
                                  <a:gd name="T33" fmla="*/ 35 h 245"/>
                                  <a:gd name="T34" fmla="*/ 195 w 250"/>
                                  <a:gd name="T35" fmla="*/ 20 h 245"/>
                                  <a:gd name="T36" fmla="*/ 175 w 250"/>
                                  <a:gd name="T37" fmla="*/ 5 h 245"/>
                                  <a:gd name="T38" fmla="*/ 150 w 250"/>
                                  <a:gd name="T39" fmla="*/ 0 h 245"/>
                                  <a:gd name="T40" fmla="*/ 125 w 250"/>
                                  <a:gd name="T41" fmla="*/ 0 h 245"/>
                                  <a:gd name="T42" fmla="*/ 125 w 250"/>
                                  <a:gd name="T43" fmla="*/ 0 h 245"/>
                                  <a:gd name="T44" fmla="*/ 100 w 250"/>
                                  <a:gd name="T45" fmla="*/ 0 h 245"/>
                                  <a:gd name="T46" fmla="*/ 80 w 250"/>
                                  <a:gd name="T47" fmla="*/ 5 h 245"/>
                                  <a:gd name="T48" fmla="*/ 55 w 250"/>
                                  <a:gd name="T49" fmla="*/ 20 h 245"/>
                                  <a:gd name="T50" fmla="*/ 40 w 250"/>
                                  <a:gd name="T51" fmla="*/ 35 h 245"/>
                                  <a:gd name="T52" fmla="*/ 40 w 250"/>
                                  <a:gd name="T53" fmla="*/ 35 h 245"/>
                                  <a:gd name="T54" fmla="*/ 20 w 250"/>
                                  <a:gd name="T55" fmla="*/ 55 h 245"/>
                                  <a:gd name="T56" fmla="*/ 10 w 250"/>
                                  <a:gd name="T57" fmla="*/ 75 h 245"/>
                                  <a:gd name="T58" fmla="*/ 5 w 250"/>
                                  <a:gd name="T59" fmla="*/ 100 h 245"/>
                                  <a:gd name="T60" fmla="*/ 0 w 250"/>
                                  <a:gd name="T61" fmla="*/ 120 h 245"/>
                                  <a:gd name="T62" fmla="*/ 0 w 250"/>
                                  <a:gd name="T63" fmla="*/ 120 h 245"/>
                                  <a:gd name="T64" fmla="*/ 5 w 250"/>
                                  <a:gd name="T65" fmla="*/ 145 h 245"/>
                                  <a:gd name="T66" fmla="*/ 10 w 250"/>
                                  <a:gd name="T67" fmla="*/ 170 h 245"/>
                                  <a:gd name="T68" fmla="*/ 20 w 250"/>
                                  <a:gd name="T69" fmla="*/ 190 h 245"/>
                                  <a:gd name="T70" fmla="*/ 40 w 250"/>
                                  <a:gd name="T71" fmla="*/ 210 h 245"/>
                                  <a:gd name="T72" fmla="*/ 40 w 250"/>
                                  <a:gd name="T73" fmla="*/ 210 h 245"/>
                                  <a:gd name="T74" fmla="*/ 55 w 250"/>
                                  <a:gd name="T75" fmla="*/ 225 h 245"/>
                                  <a:gd name="T76" fmla="*/ 80 w 250"/>
                                  <a:gd name="T77" fmla="*/ 235 h 245"/>
                                  <a:gd name="T78" fmla="*/ 100 w 250"/>
                                  <a:gd name="T79" fmla="*/ 245 h 245"/>
                                  <a:gd name="T80" fmla="*/ 125 w 250"/>
                                  <a:gd name="T81" fmla="*/ 245 h 245"/>
                                  <a:gd name="T82" fmla="*/ 125 w 250"/>
                                  <a:gd name="T83" fmla="*/ 245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0" h="245">
                                    <a:moveTo>
                                      <a:pt x="125" y="245"/>
                                    </a:moveTo>
                                    <a:lnTo>
                                      <a:pt x="125" y="245"/>
                                    </a:lnTo>
                                    <a:lnTo>
                                      <a:pt x="150" y="245"/>
                                    </a:lnTo>
                                    <a:lnTo>
                                      <a:pt x="175" y="235"/>
                                    </a:lnTo>
                                    <a:lnTo>
                                      <a:pt x="195" y="225"/>
                                    </a:lnTo>
                                    <a:lnTo>
                                      <a:pt x="215" y="210"/>
                                    </a:lnTo>
                                    <a:lnTo>
                                      <a:pt x="230" y="190"/>
                                    </a:lnTo>
                                    <a:lnTo>
                                      <a:pt x="240" y="170"/>
                                    </a:lnTo>
                                    <a:lnTo>
                                      <a:pt x="250" y="145"/>
                                    </a:lnTo>
                                    <a:lnTo>
                                      <a:pt x="250" y="120"/>
                                    </a:lnTo>
                                    <a:lnTo>
                                      <a:pt x="250" y="100"/>
                                    </a:lnTo>
                                    <a:lnTo>
                                      <a:pt x="240" y="75"/>
                                    </a:lnTo>
                                    <a:lnTo>
                                      <a:pt x="230" y="55"/>
                                    </a:lnTo>
                                    <a:lnTo>
                                      <a:pt x="215" y="35"/>
                                    </a:lnTo>
                                    <a:lnTo>
                                      <a:pt x="195" y="20"/>
                                    </a:lnTo>
                                    <a:lnTo>
                                      <a:pt x="175" y="5"/>
                                    </a:lnTo>
                                    <a:lnTo>
                                      <a:pt x="150" y="0"/>
                                    </a:lnTo>
                                    <a:lnTo>
                                      <a:pt x="125" y="0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80" y="5"/>
                                    </a:lnTo>
                                    <a:lnTo>
                                      <a:pt x="55" y="20"/>
                                    </a:lnTo>
                                    <a:lnTo>
                                      <a:pt x="40" y="35"/>
                                    </a:lnTo>
                                    <a:lnTo>
                                      <a:pt x="20" y="55"/>
                                    </a:lnTo>
                                    <a:lnTo>
                                      <a:pt x="10" y="75"/>
                                    </a:lnTo>
                                    <a:lnTo>
                                      <a:pt x="5" y="100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5" y="145"/>
                                    </a:lnTo>
                                    <a:lnTo>
                                      <a:pt x="10" y="170"/>
                                    </a:lnTo>
                                    <a:lnTo>
                                      <a:pt x="20" y="190"/>
                                    </a:lnTo>
                                    <a:lnTo>
                                      <a:pt x="40" y="210"/>
                                    </a:lnTo>
                                    <a:lnTo>
                                      <a:pt x="55" y="225"/>
                                    </a:lnTo>
                                    <a:lnTo>
                                      <a:pt x="80" y="235"/>
                                    </a:lnTo>
                                    <a:lnTo>
                                      <a:pt x="100" y="245"/>
                                    </a:lnTo>
                                    <a:lnTo>
                                      <a:pt x="125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" name="Freeform 460"/>
                            <wps:cNvSpPr>
                              <a:spLocks/>
                            </wps:cNvSpPr>
                            <wps:spPr bwMode="auto">
                              <a:xfrm>
                                <a:off x="1811" y="2230"/>
                                <a:ext cx="245" cy="245"/>
                              </a:xfrm>
                              <a:custGeom>
                                <a:avLst/>
                                <a:gdLst>
                                  <a:gd name="T0" fmla="*/ 125 w 245"/>
                                  <a:gd name="T1" fmla="*/ 245 h 245"/>
                                  <a:gd name="T2" fmla="*/ 125 w 245"/>
                                  <a:gd name="T3" fmla="*/ 245 h 245"/>
                                  <a:gd name="T4" fmla="*/ 150 w 245"/>
                                  <a:gd name="T5" fmla="*/ 245 h 245"/>
                                  <a:gd name="T6" fmla="*/ 170 w 245"/>
                                  <a:gd name="T7" fmla="*/ 235 h 245"/>
                                  <a:gd name="T8" fmla="*/ 190 w 245"/>
                                  <a:gd name="T9" fmla="*/ 225 h 245"/>
                                  <a:gd name="T10" fmla="*/ 210 w 245"/>
                                  <a:gd name="T11" fmla="*/ 210 h 245"/>
                                  <a:gd name="T12" fmla="*/ 210 w 245"/>
                                  <a:gd name="T13" fmla="*/ 210 h 245"/>
                                  <a:gd name="T14" fmla="*/ 225 w 245"/>
                                  <a:gd name="T15" fmla="*/ 190 h 245"/>
                                  <a:gd name="T16" fmla="*/ 235 w 245"/>
                                  <a:gd name="T17" fmla="*/ 170 h 245"/>
                                  <a:gd name="T18" fmla="*/ 245 w 245"/>
                                  <a:gd name="T19" fmla="*/ 145 h 245"/>
                                  <a:gd name="T20" fmla="*/ 245 w 245"/>
                                  <a:gd name="T21" fmla="*/ 120 h 245"/>
                                  <a:gd name="T22" fmla="*/ 245 w 245"/>
                                  <a:gd name="T23" fmla="*/ 120 h 245"/>
                                  <a:gd name="T24" fmla="*/ 245 w 245"/>
                                  <a:gd name="T25" fmla="*/ 100 h 245"/>
                                  <a:gd name="T26" fmla="*/ 235 w 245"/>
                                  <a:gd name="T27" fmla="*/ 75 h 245"/>
                                  <a:gd name="T28" fmla="*/ 225 w 245"/>
                                  <a:gd name="T29" fmla="*/ 55 h 245"/>
                                  <a:gd name="T30" fmla="*/ 210 w 245"/>
                                  <a:gd name="T31" fmla="*/ 35 h 245"/>
                                  <a:gd name="T32" fmla="*/ 210 w 245"/>
                                  <a:gd name="T33" fmla="*/ 35 h 245"/>
                                  <a:gd name="T34" fmla="*/ 190 w 245"/>
                                  <a:gd name="T35" fmla="*/ 20 h 245"/>
                                  <a:gd name="T36" fmla="*/ 170 w 245"/>
                                  <a:gd name="T37" fmla="*/ 5 h 245"/>
                                  <a:gd name="T38" fmla="*/ 150 w 245"/>
                                  <a:gd name="T39" fmla="*/ 0 h 245"/>
                                  <a:gd name="T40" fmla="*/ 125 w 245"/>
                                  <a:gd name="T41" fmla="*/ 0 h 245"/>
                                  <a:gd name="T42" fmla="*/ 125 w 245"/>
                                  <a:gd name="T43" fmla="*/ 0 h 245"/>
                                  <a:gd name="T44" fmla="*/ 100 w 245"/>
                                  <a:gd name="T45" fmla="*/ 0 h 245"/>
                                  <a:gd name="T46" fmla="*/ 75 w 245"/>
                                  <a:gd name="T47" fmla="*/ 5 h 245"/>
                                  <a:gd name="T48" fmla="*/ 55 w 245"/>
                                  <a:gd name="T49" fmla="*/ 20 h 245"/>
                                  <a:gd name="T50" fmla="*/ 35 w 245"/>
                                  <a:gd name="T51" fmla="*/ 35 h 245"/>
                                  <a:gd name="T52" fmla="*/ 35 w 245"/>
                                  <a:gd name="T53" fmla="*/ 35 h 245"/>
                                  <a:gd name="T54" fmla="*/ 20 w 245"/>
                                  <a:gd name="T55" fmla="*/ 55 h 245"/>
                                  <a:gd name="T56" fmla="*/ 5 w 245"/>
                                  <a:gd name="T57" fmla="*/ 75 h 245"/>
                                  <a:gd name="T58" fmla="*/ 0 w 245"/>
                                  <a:gd name="T59" fmla="*/ 100 h 245"/>
                                  <a:gd name="T60" fmla="*/ 0 w 245"/>
                                  <a:gd name="T61" fmla="*/ 120 h 245"/>
                                  <a:gd name="T62" fmla="*/ 0 w 245"/>
                                  <a:gd name="T63" fmla="*/ 120 h 245"/>
                                  <a:gd name="T64" fmla="*/ 0 w 245"/>
                                  <a:gd name="T65" fmla="*/ 145 h 245"/>
                                  <a:gd name="T66" fmla="*/ 5 w 245"/>
                                  <a:gd name="T67" fmla="*/ 170 h 245"/>
                                  <a:gd name="T68" fmla="*/ 20 w 245"/>
                                  <a:gd name="T69" fmla="*/ 190 h 245"/>
                                  <a:gd name="T70" fmla="*/ 35 w 245"/>
                                  <a:gd name="T71" fmla="*/ 210 h 245"/>
                                  <a:gd name="T72" fmla="*/ 35 w 245"/>
                                  <a:gd name="T73" fmla="*/ 210 h 245"/>
                                  <a:gd name="T74" fmla="*/ 55 w 245"/>
                                  <a:gd name="T75" fmla="*/ 225 h 245"/>
                                  <a:gd name="T76" fmla="*/ 75 w 245"/>
                                  <a:gd name="T77" fmla="*/ 235 h 245"/>
                                  <a:gd name="T78" fmla="*/ 100 w 245"/>
                                  <a:gd name="T79" fmla="*/ 245 h 245"/>
                                  <a:gd name="T80" fmla="*/ 125 w 245"/>
                                  <a:gd name="T81" fmla="*/ 245 h 245"/>
                                  <a:gd name="T82" fmla="*/ 125 w 245"/>
                                  <a:gd name="T83" fmla="*/ 245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45" h="245">
                                    <a:moveTo>
                                      <a:pt x="125" y="245"/>
                                    </a:moveTo>
                                    <a:lnTo>
                                      <a:pt x="125" y="245"/>
                                    </a:lnTo>
                                    <a:lnTo>
                                      <a:pt x="150" y="245"/>
                                    </a:lnTo>
                                    <a:lnTo>
                                      <a:pt x="170" y="235"/>
                                    </a:lnTo>
                                    <a:lnTo>
                                      <a:pt x="190" y="225"/>
                                    </a:lnTo>
                                    <a:lnTo>
                                      <a:pt x="210" y="210"/>
                                    </a:lnTo>
                                    <a:lnTo>
                                      <a:pt x="225" y="190"/>
                                    </a:lnTo>
                                    <a:lnTo>
                                      <a:pt x="235" y="170"/>
                                    </a:lnTo>
                                    <a:lnTo>
                                      <a:pt x="245" y="145"/>
                                    </a:lnTo>
                                    <a:lnTo>
                                      <a:pt x="245" y="120"/>
                                    </a:lnTo>
                                    <a:lnTo>
                                      <a:pt x="245" y="100"/>
                                    </a:lnTo>
                                    <a:lnTo>
                                      <a:pt x="235" y="75"/>
                                    </a:lnTo>
                                    <a:lnTo>
                                      <a:pt x="225" y="55"/>
                                    </a:lnTo>
                                    <a:lnTo>
                                      <a:pt x="210" y="35"/>
                                    </a:lnTo>
                                    <a:lnTo>
                                      <a:pt x="190" y="20"/>
                                    </a:lnTo>
                                    <a:lnTo>
                                      <a:pt x="170" y="5"/>
                                    </a:lnTo>
                                    <a:lnTo>
                                      <a:pt x="150" y="0"/>
                                    </a:lnTo>
                                    <a:lnTo>
                                      <a:pt x="125" y="0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75" y="5"/>
                                    </a:lnTo>
                                    <a:lnTo>
                                      <a:pt x="55" y="20"/>
                                    </a:lnTo>
                                    <a:lnTo>
                                      <a:pt x="35" y="35"/>
                                    </a:lnTo>
                                    <a:lnTo>
                                      <a:pt x="20" y="55"/>
                                    </a:lnTo>
                                    <a:lnTo>
                                      <a:pt x="5" y="75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0" y="145"/>
                                    </a:lnTo>
                                    <a:lnTo>
                                      <a:pt x="5" y="170"/>
                                    </a:lnTo>
                                    <a:lnTo>
                                      <a:pt x="20" y="190"/>
                                    </a:lnTo>
                                    <a:lnTo>
                                      <a:pt x="35" y="210"/>
                                    </a:lnTo>
                                    <a:lnTo>
                                      <a:pt x="55" y="225"/>
                                    </a:lnTo>
                                    <a:lnTo>
                                      <a:pt x="75" y="235"/>
                                    </a:lnTo>
                                    <a:lnTo>
                                      <a:pt x="100" y="245"/>
                                    </a:lnTo>
                                    <a:lnTo>
                                      <a:pt x="125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" name="Freeform 461"/>
                            <wps:cNvSpPr>
                              <a:spLocks/>
                            </wps:cNvSpPr>
                            <wps:spPr bwMode="auto">
                              <a:xfrm>
                                <a:off x="1336" y="1690"/>
                                <a:ext cx="280" cy="220"/>
                              </a:xfrm>
                              <a:custGeom>
                                <a:avLst/>
                                <a:gdLst>
                                  <a:gd name="T0" fmla="*/ 140 w 280"/>
                                  <a:gd name="T1" fmla="*/ 0 h 220"/>
                                  <a:gd name="T2" fmla="*/ 140 w 280"/>
                                  <a:gd name="T3" fmla="*/ 0 h 220"/>
                                  <a:gd name="T4" fmla="*/ 95 w 280"/>
                                  <a:gd name="T5" fmla="*/ 45 h 220"/>
                                  <a:gd name="T6" fmla="*/ 60 w 280"/>
                                  <a:gd name="T7" fmla="*/ 90 h 220"/>
                                  <a:gd name="T8" fmla="*/ 25 w 280"/>
                                  <a:gd name="T9" fmla="*/ 140 h 220"/>
                                  <a:gd name="T10" fmla="*/ 0 w 280"/>
                                  <a:gd name="T11" fmla="*/ 190 h 220"/>
                                  <a:gd name="T12" fmla="*/ 0 w 280"/>
                                  <a:gd name="T13" fmla="*/ 190 h 220"/>
                                  <a:gd name="T14" fmla="*/ 70 w 280"/>
                                  <a:gd name="T15" fmla="*/ 210 h 220"/>
                                  <a:gd name="T16" fmla="*/ 140 w 280"/>
                                  <a:gd name="T17" fmla="*/ 220 h 220"/>
                                  <a:gd name="T18" fmla="*/ 210 w 280"/>
                                  <a:gd name="T19" fmla="*/ 220 h 220"/>
                                  <a:gd name="T20" fmla="*/ 280 w 280"/>
                                  <a:gd name="T21" fmla="*/ 210 h 220"/>
                                  <a:gd name="T22" fmla="*/ 280 w 280"/>
                                  <a:gd name="T23" fmla="*/ 210 h 220"/>
                                  <a:gd name="T24" fmla="*/ 255 w 280"/>
                                  <a:gd name="T25" fmla="*/ 155 h 220"/>
                                  <a:gd name="T26" fmla="*/ 225 w 280"/>
                                  <a:gd name="T27" fmla="*/ 105 h 220"/>
                                  <a:gd name="T28" fmla="*/ 185 w 280"/>
                                  <a:gd name="T29" fmla="*/ 50 h 220"/>
                                  <a:gd name="T30" fmla="*/ 140 w 280"/>
                                  <a:gd name="T31" fmla="*/ 0 h 220"/>
                                  <a:gd name="T32" fmla="*/ 140 w 280"/>
                                  <a:gd name="T33" fmla="*/ 0 h 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80" h="220">
                                    <a:moveTo>
                                      <a:pt x="140" y="0"/>
                                    </a:moveTo>
                                    <a:lnTo>
                                      <a:pt x="140" y="0"/>
                                    </a:lnTo>
                                    <a:lnTo>
                                      <a:pt x="95" y="45"/>
                                    </a:lnTo>
                                    <a:lnTo>
                                      <a:pt x="60" y="90"/>
                                    </a:lnTo>
                                    <a:lnTo>
                                      <a:pt x="25" y="140"/>
                                    </a:lnTo>
                                    <a:lnTo>
                                      <a:pt x="0" y="190"/>
                                    </a:lnTo>
                                    <a:lnTo>
                                      <a:pt x="70" y="210"/>
                                    </a:lnTo>
                                    <a:lnTo>
                                      <a:pt x="140" y="220"/>
                                    </a:lnTo>
                                    <a:lnTo>
                                      <a:pt x="210" y="220"/>
                                    </a:lnTo>
                                    <a:lnTo>
                                      <a:pt x="280" y="210"/>
                                    </a:lnTo>
                                    <a:lnTo>
                                      <a:pt x="255" y="155"/>
                                    </a:lnTo>
                                    <a:lnTo>
                                      <a:pt x="225" y="105"/>
                                    </a:lnTo>
                                    <a:lnTo>
                                      <a:pt x="185" y="50"/>
                                    </a:lnTo>
                                    <a:lnTo>
                                      <a:pt x="1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" name="Freeform 462"/>
                            <wps:cNvSpPr>
                              <a:spLocks/>
                            </wps:cNvSpPr>
                            <wps:spPr bwMode="auto">
                              <a:xfrm>
                                <a:off x="1291" y="1880"/>
                                <a:ext cx="365" cy="550"/>
                              </a:xfrm>
                              <a:custGeom>
                                <a:avLst/>
                                <a:gdLst>
                                  <a:gd name="T0" fmla="*/ 325 w 365"/>
                                  <a:gd name="T1" fmla="*/ 20 h 550"/>
                                  <a:gd name="T2" fmla="*/ 325 w 365"/>
                                  <a:gd name="T3" fmla="*/ 20 h 550"/>
                                  <a:gd name="T4" fmla="*/ 255 w 365"/>
                                  <a:gd name="T5" fmla="*/ 30 h 550"/>
                                  <a:gd name="T6" fmla="*/ 185 w 365"/>
                                  <a:gd name="T7" fmla="*/ 30 h 550"/>
                                  <a:gd name="T8" fmla="*/ 115 w 365"/>
                                  <a:gd name="T9" fmla="*/ 20 h 550"/>
                                  <a:gd name="T10" fmla="*/ 45 w 365"/>
                                  <a:gd name="T11" fmla="*/ 0 h 550"/>
                                  <a:gd name="T12" fmla="*/ 45 w 365"/>
                                  <a:gd name="T13" fmla="*/ 0 h 550"/>
                                  <a:gd name="T14" fmla="*/ 30 w 365"/>
                                  <a:gd name="T15" fmla="*/ 40 h 550"/>
                                  <a:gd name="T16" fmla="*/ 20 w 365"/>
                                  <a:gd name="T17" fmla="*/ 75 h 550"/>
                                  <a:gd name="T18" fmla="*/ 10 w 365"/>
                                  <a:gd name="T19" fmla="*/ 120 h 550"/>
                                  <a:gd name="T20" fmla="*/ 0 w 365"/>
                                  <a:gd name="T21" fmla="*/ 160 h 550"/>
                                  <a:gd name="T22" fmla="*/ 0 w 365"/>
                                  <a:gd name="T23" fmla="*/ 205 h 550"/>
                                  <a:gd name="T24" fmla="*/ 0 w 365"/>
                                  <a:gd name="T25" fmla="*/ 250 h 550"/>
                                  <a:gd name="T26" fmla="*/ 10 w 365"/>
                                  <a:gd name="T27" fmla="*/ 340 h 550"/>
                                  <a:gd name="T28" fmla="*/ 10 w 365"/>
                                  <a:gd name="T29" fmla="*/ 340 h 550"/>
                                  <a:gd name="T30" fmla="*/ 20 w 365"/>
                                  <a:gd name="T31" fmla="*/ 390 h 550"/>
                                  <a:gd name="T32" fmla="*/ 35 w 365"/>
                                  <a:gd name="T33" fmla="*/ 430 h 550"/>
                                  <a:gd name="T34" fmla="*/ 50 w 365"/>
                                  <a:gd name="T35" fmla="*/ 465 h 550"/>
                                  <a:gd name="T36" fmla="*/ 75 w 365"/>
                                  <a:gd name="T37" fmla="*/ 500 h 550"/>
                                  <a:gd name="T38" fmla="*/ 75 w 365"/>
                                  <a:gd name="T39" fmla="*/ 500 h 550"/>
                                  <a:gd name="T40" fmla="*/ 100 w 365"/>
                                  <a:gd name="T41" fmla="*/ 520 h 550"/>
                                  <a:gd name="T42" fmla="*/ 125 w 365"/>
                                  <a:gd name="T43" fmla="*/ 535 h 550"/>
                                  <a:gd name="T44" fmla="*/ 150 w 365"/>
                                  <a:gd name="T45" fmla="*/ 545 h 550"/>
                                  <a:gd name="T46" fmla="*/ 180 w 365"/>
                                  <a:gd name="T47" fmla="*/ 550 h 550"/>
                                  <a:gd name="T48" fmla="*/ 180 w 365"/>
                                  <a:gd name="T49" fmla="*/ 550 h 550"/>
                                  <a:gd name="T50" fmla="*/ 210 w 365"/>
                                  <a:gd name="T51" fmla="*/ 545 h 550"/>
                                  <a:gd name="T52" fmla="*/ 235 w 365"/>
                                  <a:gd name="T53" fmla="*/ 535 h 550"/>
                                  <a:gd name="T54" fmla="*/ 260 w 365"/>
                                  <a:gd name="T55" fmla="*/ 515 h 550"/>
                                  <a:gd name="T56" fmla="*/ 285 w 365"/>
                                  <a:gd name="T57" fmla="*/ 495 h 550"/>
                                  <a:gd name="T58" fmla="*/ 285 w 365"/>
                                  <a:gd name="T59" fmla="*/ 495 h 550"/>
                                  <a:gd name="T60" fmla="*/ 310 w 365"/>
                                  <a:gd name="T61" fmla="*/ 465 h 550"/>
                                  <a:gd name="T62" fmla="*/ 330 w 365"/>
                                  <a:gd name="T63" fmla="*/ 425 h 550"/>
                                  <a:gd name="T64" fmla="*/ 345 w 365"/>
                                  <a:gd name="T65" fmla="*/ 385 h 550"/>
                                  <a:gd name="T66" fmla="*/ 355 w 365"/>
                                  <a:gd name="T67" fmla="*/ 340 h 550"/>
                                  <a:gd name="T68" fmla="*/ 355 w 365"/>
                                  <a:gd name="T69" fmla="*/ 340 h 550"/>
                                  <a:gd name="T70" fmla="*/ 365 w 365"/>
                                  <a:gd name="T71" fmla="*/ 255 h 550"/>
                                  <a:gd name="T72" fmla="*/ 365 w 365"/>
                                  <a:gd name="T73" fmla="*/ 175 h 550"/>
                                  <a:gd name="T74" fmla="*/ 360 w 365"/>
                                  <a:gd name="T75" fmla="*/ 135 h 550"/>
                                  <a:gd name="T76" fmla="*/ 350 w 365"/>
                                  <a:gd name="T77" fmla="*/ 95 h 550"/>
                                  <a:gd name="T78" fmla="*/ 325 w 365"/>
                                  <a:gd name="T79" fmla="*/ 20 h 550"/>
                                  <a:gd name="T80" fmla="*/ 325 w 365"/>
                                  <a:gd name="T81" fmla="*/ 20 h 5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365" h="550">
                                    <a:moveTo>
                                      <a:pt x="325" y="20"/>
                                    </a:moveTo>
                                    <a:lnTo>
                                      <a:pt x="325" y="20"/>
                                    </a:lnTo>
                                    <a:lnTo>
                                      <a:pt x="255" y="30"/>
                                    </a:lnTo>
                                    <a:lnTo>
                                      <a:pt x="185" y="30"/>
                                    </a:lnTo>
                                    <a:lnTo>
                                      <a:pt x="115" y="2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30" y="40"/>
                                    </a:lnTo>
                                    <a:lnTo>
                                      <a:pt x="20" y="75"/>
                                    </a:lnTo>
                                    <a:lnTo>
                                      <a:pt x="10" y="120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0" y="205"/>
                                    </a:lnTo>
                                    <a:lnTo>
                                      <a:pt x="0" y="250"/>
                                    </a:lnTo>
                                    <a:lnTo>
                                      <a:pt x="10" y="340"/>
                                    </a:lnTo>
                                    <a:lnTo>
                                      <a:pt x="20" y="390"/>
                                    </a:lnTo>
                                    <a:lnTo>
                                      <a:pt x="35" y="430"/>
                                    </a:lnTo>
                                    <a:lnTo>
                                      <a:pt x="50" y="465"/>
                                    </a:lnTo>
                                    <a:lnTo>
                                      <a:pt x="75" y="500"/>
                                    </a:lnTo>
                                    <a:lnTo>
                                      <a:pt x="100" y="520"/>
                                    </a:lnTo>
                                    <a:lnTo>
                                      <a:pt x="125" y="535"/>
                                    </a:lnTo>
                                    <a:lnTo>
                                      <a:pt x="150" y="545"/>
                                    </a:lnTo>
                                    <a:lnTo>
                                      <a:pt x="180" y="550"/>
                                    </a:lnTo>
                                    <a:lnTo>
                                      <a:pt x="210" y="545"/>
                                    </a:lnTo>
                                    <a:lnTo>
                                      <a:pt x="235" y="535"/>
                                    </a:lnTo>
                                    <a:lnTo>
                                      <a:pt x="260" y="515"/>
                                    </a:lnTo>
                                    <a:lnTo>
                                      <a:pt x="285" y="495"/>
                                    </a:lnTo>
                                    <a:lnTo>
                                      <a:pt x="310" y="465"/>
                                    </a:lnTo>
                                    <a:lnTo>
                                      <a:pt x="330" y="425"/>
                                    </a:lnTo>
                                    <a:lnTo>
                                      <a:pt x="345" y="385"/>
                                    </a:lnTo>
                                    <a:lnTo>
                                      <a:pt x="355" y="340"/>
                                    </a:lnTo>
                                    <a:lnTo>
                                      <a:pt x="365" y="255"/>
                                    </a:lnTo>
                                    <a:lnTo>
                                      <a:pt x="365" y="175"/>
                                    </a:lnTo>
                                    <a:lnTo>
                                      <a:pt x="360" y="135"/>
                                    </a:lnTo>
                                    <a:lnTo>
                                      <a:pt x="350" y="95"/>
                                    </a:lnTo>
                                    <a:lnTo>
                                      <a:pt x="325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" name="Freeform 463"/>
                            <wps:cNvSpPr>
                              <a:spLocks/>
                            </wps:cNvSpPr>
                            <wps:spPr bwMode="auto">
                              <a:xfrm>
                                <a:off x="1241" y="1305"/>
                                <a:ext cx="490" cy="425"/>
                              </a:xfrm>
                              <a:custGeom>
                                <a:avLst/>
                                <a:gdLst>
                                  <a:gd name="T0" fmla="*/ 245 w 490"/>
                                  <a:gd name="T1" fmla="*/ 0 h 425"/>
                                  <a:gd name="T2" fmla="*/ 245 w 490"/>
                                  <a:gd name="T3" fmla="*/ 0 h 425"/>
                                  <a:gd name="T4" fmla="*/ 195 w 490"/>
                                  <a:gd name="T5" fmla="*/ 0 h 425"/>
                                  <a:gd name="T6" fmla="*/ 150 w 490"/>
                                  <a:gd name="T7" fmla="*/ 10 h 425"/>
                                  <a:gd name="T8" fmla="*/ 110 w 490"/>
                                  <a:gd name="T9" fmla="*/ 30 h 425"/>
                                  <a:gd name="T10" fmla="*/ 70 w 490"/>
                                  <a:gd name="T11" fmla="*/ 55 h 425"/>
                                  <a:gd name="T12" fmla="*/ 70 w 490"/>
                                  <a:gd name="T13" fmla="*/ 55 h 425"/>
                                  <a:gd name="T14" fmla="*/ 40 w 490"/>
                                  <a:gd name="T15" fmla="*/ 85 h 425"/>
                                  <a:gd name="T16" fmla="*/ 20 w 490"/>
                                  <a:gd name="T17" fmla="*/ 120 h 425"/>
                                  <a:gd name="T18" fmla="*/ 5 w 490"/>
                                  <a:gd name="T19" fmla="*/ 160 h 425"/>
                                  <a:gd name="T20" fmla="*/ 0 w 490"/>
                                  <a:gd name="T21" fmla="*/ 200 h 425"/>
                                  <a:gd name="T22" fmla="*/ 0 w 490"/>
                                  <a:gd name="T23" fmla="*/ 200 h 425"/>
                                  <a:gd name="T24" fmla="*/ 5 w 490"/>
                                  <a:gd name="T25" fmla="*/ 245 h 425"/>
                                  <a:gd name="T26" fmla="*/ 20 w 490"/>
                                  <a:gd name="T27" fmla="*/ 285 h 425"/>
                                  <a:gd name="T28" fmla="*/ 40 w 490"/>
                                  <a:gd name="T29" fmla="*/ 320 h 425"/>
                                  <a:gd name="T30" fmla="*/ 70 w 490"/>
                                  <a:gd name="T31" fmla="*/ 355 h 425"/>
                                  <a:gd name="T32" fmla="*/ 70 w 490"/>
                                  <a:gd name="T33" fmla="*/ 355 h 425"/>
                                  <a:gd name="T34" fmla="*/ 110 w 490"/>
                                  <a:gd name="T35" fmla="*/ 385 h 425"/>
                                  <a:gd name="T36" fmla="*/ 150 w 490"/>
                                  <a:gd name="T37" fmla="*/ 405 h 425"/>
                                  <a:gd name="T38" fmla="*/ 195 w 490"/>
                                  <a:gd name="T39" fmla="*/ 420 h 425"/>
                                  <a:gd name="T40" fmla="*/ 245 w 490"/>
                                  <a:gd name="T41" fmla="*/ 425 h 425"/>
                                  <a:gd name="T42" fmla="*/ 245 w 490"/>
                                  <a:gd name="T43" fmla="*/ 425 h 425"/>
                                  <a:gd name="T44" fmla="*/ 295 w 490"/>
                                  <a:gd name="T45" fmla="*/ 425 h 425"/>
                                  <a:gd name="T46" fmla="*/ 340 w 490"/>
                                  <a:gd name="T47" fmla="*/ 415 h 425"/>
                                  <a:gd name="T48" fmla="*/ 380 w 490"/>
                                  <a:gd name="T49" fmla="*/ 400 h 425"/>
                                  <a:gd name="T50" fmla="*/ 415 w 490"/>
                                  <a:gd name="T51" fmla="*/ 370 h 425"/>
                                  <a:gd name="T52" fmla="*/ 415 w 490"/>
                                  <a:gd name="T53" fmla="*/ 370 h 425"/>
                                  <a:gd name="T54" fmla="*/ 450 w 490"/>
                                  <a:gd name="T55" fmla="*/ 340 h 425"/>
                                  <a:gd name="T56" fmla="*/ 470 w 490"/>
                                  <a:gd name="T57" fmla="*/ 305 h 425"/>
                                  <a:gd name="T58" fmla="*/ 485 w 490"/>
                                  <a:gd name="T59" fmla="*/ 265 h 425"/>
                                  <a:gd name="T60" fmla="*/ 490 w 490"/>
                                  <a:gd name="T61" fmla="*/ 225 h 425"/>
                                  <a:gd name="T62" fmla="*/ 490 w 490"/>
                                  <a:gd name="T63" fmla="*/ 225 h 425"/>
                                  <a:gd name="T64" fmla="*/ 485 w 490"/>
                                  <a:gd name="T65" fmla="*/ 180 h 425"/>
                                  <a:gd name="T66" fmla="*/ 470 w 490"/>
                                  <a:gd name="T67" fmla="*/ 140 h 425"/>
                                  <a:gd name="T68" fmla="*/ 450 w 490"/>
                                  <a:gd name="T69" fmla="*/ 100 h 425"/>
                                  <a:gd name="T70" fmla="*/ 415 w 490"/>
                                  <a:gd name="T71" fmla="*/ 70 h 425"/>
                                  <a:gd name="T72" fmla="*/ 415 w 490"/>
                                  <a:gd name="T73" fmla="*/ 70 h 425"/>
                                  <a:gd name="T74" fmla="*/ 380 w 490"/>
                                  <a:gd name="T75" fmla="*/ 40 h 425"/>
                                  <a:gd name="T76" fmla="*/ 340 w 490"/>
                                  <a:gd name="T77" fmla="*/ 15 h 425"/>
                                  <a:gd name="T78" fmla="*/ 295 w 490"/>
                                  <a:gd name="T79" fmla="*/ 5 h 425"/>
                                  <a:gd name="T80" fmla="*/ 245 w 490"/>
                                  <a:gd name="T81" fmla="*/ 0 h 425"/>
                                  <a:gd name="T82" fmla="*/ 245 w 490"/>
                                  <a:gd name="T83" fmla="*/ 0 h 4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490" h="425">
                                    <a:moveTo>
                                      <a:pt x="245" y="0"/>
                                    </a:moveTo>
                                    <a:lnTo>
                                      <a:pt x="245" y="0"/>
                                    </a:lnTo>
                                    <a:lnTo>
                                      <a:pt x="195" y="0"/>
                                    </a:lnTo>
                                    <a:lnTo>
                                      <a:pt x="150" y="10"/>
                                    </a:lnTo>
                                    <a:lnTo>
                                      <a:pt x="110" y="30"/>
                                    </a:lnTo>
                                    <a:lnTo>
                                      <a:pt x="70" y="55"/>
                                    </a:lnTo>
                                    <a:lnTo>
                                      <a:pt x="40" y="85"/>
                                    </a:lnTo>
                                    <a:lnTo>
                                      <a:pt x="20" y="120"/>
                                    </a:lnTo>
                                    <a:lnTo>
                                      <a:pt x="5" y="160"/>
                                    </a:lnTo>
                                    <a:lnTo>
                                      <a:pt x="0" y="200"/>
                                    </a:lnTo>
                                    <a:lnTo>
                                      <a:pt x="5" y="245"/>
                                    </a:lnTo>
                                    <a:lnTo>
                                      <a:pt x="20" y="285"/>
                                    </a:lnTo>
                                    <a:lnTo>
                                      <a:pt x="40" y="320"/>
                                    </a:lnTo>
                                    <a:lnTo>
                                      <a:pt x="70" y="355"/>
                                    </a:lnTo>
                                    <a:lnTo>
                                      <a:pt x="110" y="385"/>
                                    </a:lnTo>
                                    <a:lnTo>
                                      <a:pt x="150" y="405"/>
                                    </a:lnTo>
                                    <a:lnTo>
                                      <a:pt x="195" y="420"/>
                                    </a:lnTo>
                                    <a:lnTo>
                                      <a:pt x="245" y="425"/>
                                    </a:lnTo>
                                    <a:lnTo>
                                      <a:pt x="295" y="425"/>
                                    </a:lnTo>
                                    <a:lnTo>
                                      <a:pt x="340" y="415"/>
                                    </a:lnTo>
                                    <a:lnTo>
                                      <a:pt x="380" y="400"/>
                                    </a:lnTo>
                                    <a:lnTo>
                                      <a:pt x="415" y="370"/>
                                    </a:lnTo>
                                    <a:lnTo>
                                      <a:pt x="450" y="340"/>
                                    </a:lnTo>
                                    <a:lnTo>
                                      <a:pt x="470" y="305"/>
                                    </a:lnTo>
                                    <a:lnTo>
                                      <a:pt x="485" y="265"/>
                                    </a:lnTo>
                                    <a:lnTo>
                                      <a:pt x="490" y="225"/>
                                    </a:lnTo>
                                    <a:lnTo>
                                      <a:pt x="485" y="180"/>
                                    </a:lnTo>
                                    <a:lnTo>
                                      <a:pt x="470" y="140"/>
                                    </a:lnTo>
                                    <a:lnTo>
                                      <a:pt x="450" y="100"/>
                                    </a:lnTo>
                                    <a:lnTo>
                                      <a:pt x="415" y="70"/>
                                    </a:lnTo>
                                    <a:lnTo>
                                      <a:pt x="380" y="40"/>
                                    </a:lnTo>
                                    <a:lnTo>
                                      <a:pt x="340" y="15"/>
                                    </a:lnTo>
                                    <a:lnTo>
                                      <a:pt x="295" y="5"/>
                                    </a:lnTo>
                                    <a:lnTo>
                                      <a:pt x="2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5" name="Freeform 464"/>
                          <wps:cNvSpPr>
                            <a:spLocks/>
                          </wps:cNvSpPr>
                          <wps:spPr bwMode="auto">
                            <a:xfrm>
                              <a:off x="1521" y="1445"/>
                              <a:ext cx="165" cy="115"/>
                            </a:xfrm>
                            <a:custGeom>
                              <a:avLst/>
                              <a:gdLst>
                                <a:gd name="T0" fmla="*/ 75 w 165"/>
                                <a:gd name="T1" fmla="*/ 0 h 115"/>
                                <a:gd name="T2" fmla="*/ 75 w 165"/>
                                <a:gd name="T3" fmla="*/ 0 h 115"/>
                                <a:gd name="T4" fmla="*/ 60 w 165"/>
                                <a:gd name="T5" fmla="*/ 0 h 115"/>
                                <a:gd name="T6" fmla="*/ 45 w 165"/>
                                <a:gd name="T7" fmla="*/ 10 h 115"/>
                                <a:gd name="T8" fmla="*/ 35 w 165"/>
                                <a:gd name="T9" fmla="*/ 15 h 115"/>
                                <a:gd name="T10" fmla="*/ 20 w 165"/>
                                <a:gd name="T11" fmla="*/ 30 h 115"/>
                                <a:gd name="T12" fmla="*/ 15 w 165"/>
                                <a:gd name="T13" fmla="*/ 45 h 115"/>
                                <a:gd name="T14" fmla="*/ 5 w 165"/>
                                <a:gd name="T15" fmla="*/ 65 h 115"/>
                                <a:gd name="T16" fmla="*/ 0 w 165"/>
                                <a:gd name="T17" fmla="*/ 115 h 115"/>
                                <a:gd name="T18" fmla="*/ 0 w 165"/>
                                <a:gd name="T19" fmla="*/ 115 h 115"/>
                                <a:gd name="T20" fmla="*/ 15 w 165"/>
                                <a:gd name="T21" fmla="*/ 75 h 115"/>
                                <a:gd name="T22" fmla="*/ 35 w 165"/>
                                <a:gd name="T23" fmla="*/ 45 h 115"/>
                                <a:gd name="T24" fmla="*/ 60 w 165"/>
                                <a:gd name="T25" fmla="*/ 25 h 115"/>
                                <a:gd name="T26" fmla="*/ 70 w 165"/>
                                <a:gd name="T27" fmla="*/ 20 h 115"/>
                                <a:gd name="T28" fmla="*/ 85 w 165"/>
                                <a:gd name="T29" fmla="*/ 20 h 115"/>
                                <a:gd name="T30" fmla="*/ 85 w 165"/>
                                <a:gd name="T31" fmla="*/ 20 h 115"/>
                                <a:gd name="T32" fmla="*/ 95 w 165"/>
                                <a:gd name="T33" fmla="*/ 20 h 115"/>
                                <a:gd name="T34" fmla="*/ 110 w 165"/>
                                <a:gd name="T35" fmla="*/ 20 h 115"/>
                                <a:gd name="T36" fmla="*/ 130 w 165"/>
                                <a:gd name="T37" fmla="*/ 40 h 115"/>
                                <a:gd name="T38" fmla="*/ 150 w 165"/>
                                <a:gd name="T39" fmla="*/ 70 h 115"/>
                                <a:gd name="T40" fmla="*/ 165 w 165"/>
                                <a:gd name="T41" fmla="*/ 110 h 115"/>
                                <a:gd name="T42" fmla="*/ 165 w 165"/>
                                <a:gd name="T43" fmla="*/ 110 h 115"/>
                                <a:gd name="T44" fmla="*/ 150 w 165"/>
                                <a:gd name="T45" fmla="*/ 60 h 115"/>
                                <a:gd name="T46" fmla="*/ 145 w 165"/>
                                <a:gd name="T47" fmla="*/ 45 h 115"/>
                                <a:gd name="T48" fmla="*/ 130 w 165"/>
                                <a:gd name="T49" fmla="*/ 25 h 115"/>
                                <a:gd name="T50" fmla="*/ 120 w 165"/>
                                <a:gd name="T51" fmla="*/ 15 h 115"/>
                                <a:gd name="T52" fmla="*/ 105 w 165"/>
                                <a:gd name="T53" fmla="*/ 5 h 115"/>
                                <a:gd name="T54" fmla="*/ 90 w 165"/>
                                <a:gd name="T55" fmla="*/ 0 h 115"/>
                                <a:gd name="T56" fmla="*/ 75 w 165"/>
                                <a:gd name="T57" fmla="*/ 0 h 115"/>
                                <a:gd name="T58" fmla="*/ 75 w 165"/>
                                <a:gd name="T59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65" h="115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50" y="70"/>
                                  </a:lnTo>
                                  <a:lnTo>
                                    <a:pt x="165" y="110"/>
                                  </a:lnTo>
                                  <a:lnTo>
                                    <a:pt x="150" y="60"/>
                                  </a:lnTo>
                                  <a:lnTo>
                                    <a:pt x="145" y="45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465"/>
                          <wps:cNvSpPr>
                            <a:spLocks/>
                          </wps:cNvSpPr>
                          <wps:spPr bwMode="auto">
                            <a:xfrm>
                              <a:off x="1296" y="1445"/>
                              <a:ext cx="165" cy="115"/>
                            </a:xfrm>
                            <a:custGeom>
                              <a:avLst/>
                              <a:gdLst>
                                <a:gd name="T0" fmla="*/ 75 w 165"/>
                                <a:gd name="T1" fmla="*/ 0 h 115"/>
                                <a:gd name="T2" fmla="*/ 75 w 165"/>
                                <a:gd name="T3" fmla="*/ 0 h 115"/>
                                <a:gd name="T4" fmla="*/ 60 w 165"/>
                                <a:gd name="T5" fmla="*/ 0 h 115"/>
                                <a:gd name="T6" fmla="*/ 45 w 165"/>
                                <a:gd name="T7" fmla="*/ 10 h 115"/>
                                <a:gd name="T8" fmla="*/ 35 w 165"/>
                                <a:gd name="T9" fmla="*/ 15 h 115"/>
                                <a:gd name="T10" fmla="*/ 25 w 165"/>
                                <a:gd name="T11" fmla="*/ 30 h 115"/>
                                <a:gd name="T12" fmla="*/ 15 w 165"/>
                                <a:gd name="T13" fmla="*/ 45 h 115"/>
                                <a:gd name="T14" fmla="*/ 10 w 165"/>
                                <a:gd name="T15" fmla="*/ 65 h 115"/>
                                <a:gd name="T16" fmla="*/ 0 w 165"/>
                                <a:gd name="T17" fmla="*/ 115 h 115"/>
                                <a:gd name="T18" fmla="*/ 0 w 165"/>
                                <a:gd name="T19" fmla="*/ 115 h 115"/>
                                <a:gd name="T20" fmla="*/ 20 w 165"/>
                                <a:gd name="T21" fmla="*/ 75 h 115"/>
                                <a:gd name="T22" fmla="*/ 35 w 165"/>
                                <a:gd name="T23" fmla="*/ 45 h 115"/>
                                <a:gd name="T24" fmla="*/ 60 w 165"/>
                                <a:gd name="T25" fmla="*/ 25 h 115"/>
                                <a:gd name="T26" fmla="*/ 70 w 165"/>
                                <a:gd name="T27" fmla="*/ 20 h 115"/>
                                <a:gd name="T28" fmla="*/ 85 w 165"/>
                                <a:gd name="T29" fmla="*/ 20 h 115"/>
                                <a:gd name="T30" fmla="*/ 85 w 165"/>
                                <a:gd name="T31" fmla="*/ 20 h 115"/>
                                <a:gd name="T32" fmla="*/ 100 w 165"/>
                                <a:gd name="T33" fmla="*/ 20 h 115"/>
                                <a:gd name="T34" fmla="*/ 110 w 165"/>
                                <a:gd name="T35" fmla="*/ 20 h 115"/>
                                <a:gd name="T36" fmla="*/ 130 w 165"/>
                                <a:gd name="T37" fmla="*/ 40 h 115"/>
                                <a:gd name="T38" fmla="*/ 150 w 165"/>
                                <a:gd name="T39" fmla="*/ 70 h 115"/>
                                <a:gd name="T40" fmla="*/ 165 w 165"/>
                                <a:gd name="T41" fmla="*/ 110 h 115"/>
                                <a:gd name="T42" fmla="*/ 165 w 165"/>
                                <a:gd name="T43" fmla="*/ 110 h 115"/>
                                <a:gd name="T44" fmla="*/ 155 w 165"/>
                                <a:gd name="T45" fmla="*/ 60 h 115"/>
                                <a:gd name="T46" fmla="*/ 145 w 165"/>
                                <a:gd name="T47" fmla="*/ 45 h 115"/>
                                <a:gd name="T48" fmla="*/ 135 w 165"/>
                                <a:gd name="T49" fmla="*/ 25 h 115"/>
                                <a:gd name="T50" fmla="*/ 120 w 165"/>
                                <a:gd name="T51" fmla="*/ 15 h 115"/>
                                <a:gd name="T52" fmla="*/ 110 w 165"/>
                                <a:gd name="T53" fmla="*/ 5 h 115"/>
                                <a:gd name="T54" fmla="*/ 95 w 165"/>
                                <a:gd name="T55" fmla="*/ 0 h 115"/>
                                <a:gd name="T56" fmla="*/ 75 w 165"/>
                                <a:gd name="T57" fmla="*/ 0 h 115"/>
                                <a:gd name="T58" fmla="*/ 75 w 165"/>
                                <a:gd name="T59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65" h="115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50" y="70"/>
                                  </a:lnTo>
                                  <a:lnTo>
                                    <a:pt x="165" y="110"/>
                                  </a:lnTo>
                                  <a:lnTo>
                                    <a:pt x="155" y="60"/>
                                  </a:lnTo>
                                  <a:lnTo>
                                    <a:pt x="145" y="45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532"/>
                        <wpg:cNvGrpSpPr>
                          <a:grpSpLocks/>
                        </wpg:cNvGrpSpPr>
                        <wpg:grpSpPr bwMode="auto">
                          <a:xfrm>
                            <a:off x="1152" y="2171"/>
                            <a:ext cx="3464" cy="2283"/>
                            <a:chOff x="10" y="10"/>
                            <a:chExt cx="1950" cy="1285"/>
                          </a:xfrm>
                        </wpg:grpSpPr>
                        <wps:wsp>
                          <wps:cNvPr id="148" name="Freeform 471"/>
                          <wps:cNvSpPr>
                            <a:spLocks/>
                          </wps:cNvSpPr>
                          <wps:spPr bwMode="auto">
                            <a:xfrm>
                              <a:off x="10" y="950"/>
                              <a:ext cx="1055" cy="345"/>
                            </a:xfrm>
                            <a:custGeom>
                              <a:avLst/>
                              <a:gdLst>
                                <a:gd name="T0" fmla="*/ 1055 w 1055"/>
                                <a:gd name="T1" fmla="*/ 100 h 345"/>
                                <a:gd name="T2" fmla="*/ 1045 w 1055"/>
                                <a:gd name="T3" fmla="*/ 80 h 345"/>
                                <a:gd name="T4" fmla="*/ 965 w 1055"/>
                                <a:gd name="T5" fmla="*/ 45 h 345"/>
                                <a:gd name="T6" fmla="*/ 895 w 1055"/>
                                <a:gd name="T7" fmla="*/ 30 h 345"/>
                                <a:gd name="T8" fmla="*/ 730 w 1055"/>
                                <a:gd name="T9" fmla="*/ 10 h 345"/>
                                <a:gd name="T10" fmla="*/ 540 w 1055"/>
                                <a:gd name="T11" fmla="*/ 0 h 345"/>
                                <a:gd name="T12" fmla="*/ 340 w 1055"/>
                                <a:gd name="T13" fmla="*/ 0 h 345"/>
                                <a:gd name="T14" fmla="*/ 175 w 1055"/>
                                <a:gd name="T15" fmla="*/ 10 h 345"/>
                                <a:gd name="T16" fmla="*/ 105 w 1055"/>
                                <a:gd name="T17" fmla="*/ 25 h 345"/>
                                <a:gd name="T18" fmla="*/ 30 w 1055"/>
                                <a:gd name="T19" fmla="*/ 45 h 345"/>
                                <a:gd name="T20" fmla="*/ 5 w 1055"/>
                                <a:gd name="T21" fmla="*/ 65 h 345"/>
                                <a:gd name="T22" fmla="*/ 0 w 1055"/>
                                <a:gd name="T23" fmla="*/ 80 h 345"/>
                                <a:gd name="T24" fmla="*/ 0 w 1055"/>
                                <a:gd name="T25" fmla="*/ 80 h 345"/>
                                <a:gd name="T26" fmla="*/ 0 w 1055"/>
                                <a:gd name="T27" fmla="*/ 235 h 345"/>
                                <a:gd name="T28" fmla="*/ 35 w 1055"/>
                                <a:gd name="T29" fmla="*/ 260 h 345"/>
                                <a:gd name="T30" fmla="*/ 110 w 1055"/>
                                <a:gd name="T31" fmla="*/ 295 h 345"/>
                                <a:gd name="T32" fmla="*/ 200 w 1055"/>
                                <a:gd name="T33" fmla="*/ 320 h 345"/>
                                <a:gd name="T34" fmla="*/ 365 w 1055"/>
                                <a:gd name="T35" fmla="*/ 345 h 345"/>
                                <a:gd name="T36" fmla="*/ 340 w 1055"/>
                                <a:gd name="T37" fmla="*/ 280 h 345"/>
                                <a:gd name="T38" fmla="*/ 340 w 1055"/>
                                <a:gd name="T39" fmla="*/ 260 h 345"/>
                                <a:gd name="T40" fmla="*/ 360 w 1055"/>
                                <a:gd name="T41" fmla="*/ 265 h 345"/>
                                <a:gd name="T42" fmla="*/ 435 w 1055"/>
                                <a:gd name="T43" fmla="*/ 345 h 345"/>
                                <a:gd name="T44" fmla="*/ 430 w 1055"/>
                                <a:gd name="T45" fmla="*/ 290 h 345"/>
                                <a:gd name="T46" fmla="*/ 440 w 1055"/>
                                <a:gd name="T47" fmla="*/ 270 h 345"/>
                                <a:gd name="T48" fmla="*/ 460 w 1055"/>
                                <a:gd name="T49" fmla="*/ 285 h 345"/>
                                <a:gd name="T50" fmla="*/ 495 w 1055"/>
                                <a:gd name="T51" fmla="*/ 335 h 345"/>
                                <a:gd name="T52" fmla="*/ 540 w 1055"/>
                                <a:gd name="T53" fmla="*/ 290 h 345"/>
                                <a:gd name="T54" fmla="*/ 560 w 1055"/>
                                <a:gd name="T55" fmla="*/ 290 h 345"/>
                                <a:gd name="T56" fmla="*/ 565 w 1055"/>
                                <a:gd name="T57" fmla="*/ 345 h 345"/>
                                <a:gd name="T58" fmla="*/ 630 w 1055"/>
                                <a:gd name="T59" fmla="*/ 345 h 345"/>
                                <a:gd name="T60" fmla="*/ 755 w 1055"/>
                                <a:gd name="T61" fmla="*/ 335 h 345"/>
                                <a:gd name="T62" fmla="*/ 875 w 1055"/>
                                <a:gd name="T63" fmla="*/ 315 h 345"/>
                                <a:gd name="T64" fmla="*/ 990 w 1055"/>
                                <a:gd name="T65" fmla="*/ 280 h 345"/>
                                <a:gd name="T66" fmla="*/ 1055 w 1055"/>
                                <a:gd name="T67" fmla="*/ 115 h 345"/>
                                <a:gd name="T68" fmla="*/ 1055 w 1055"/>
                                <a:gd name="T69" fmla="*/ 100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055" h="345">
                                  <a:moveTo>
                                    <a:pt x="1055" y="100"/>
                                  </a:moveTo>
                                  <a:lnTo>
                                    <a:pt x="1055" y="100"/>
                                  </a:lnTo>
                                  <a:lnTo>
                                    <a:pt x="1055" y="90"/>
                                  </a:lnTo>
                                  <a:lnTo>
                                    <a:pt x="1045" y="80"/>
                                  </a:lnTo>
                                  <a:lnTo>
                                    <a:pt x="1015" y="65"/>
                                  </a:lnTo>
                                  <a:lnTo>
                                    <a:pt x="965" y="45"/>
                                  </a:lnTo>
                                  <a:lnTo>
                                    <a:pt x="895" y="30"/>
                                  </a:lnTo>
                                  <a:lnTo>
                                    <a:pt x="820" y="20"/>
                                  </a:lnTo>
                                  <a:lnTo>
                                    <a:pt x="730" y="10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255" y="5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70" y="280"/>
                                  </a:lnTo>
                                  <a:lnTo>
                                    <a:pt x="110" y="295"/>
                                  </a:lnTo>
                                  <a:lnTo>
                                    <a:pt x="155" y="310"/>
                                  </a:lnTo>
                                  <a:lnTo>
                                    <a:pt x="200" y="320"/>
                                  </a:lnTo>
                                  <a:lnTo>
                                    <a:pt x="250" y="330"/>
                                  </a:lnTo>
                                  <a:lnTo>
                                    <a:pt x="365" y="345"/>
                                  </a:lnTo>
                                  <a:lnTo>
                                    <a:pt x="340" y="280"/>
                                  </a:lnTo>
                                  <a:lnTo>
                                    <a:pt x="340" y="265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5" y="260"/>
                                  </a:lnTo>
                                  <a:lnTo>
                                    <a:pt x="360" y="265"/>
                                  </a:lnTo>
                                  <a:lnTo>
                                    <a:pt x="375" y="280"/>
                                  </a:lnTo>
                                  <a:lnTo>
                                    <a:pt x="435" y="345"/>
                                  </a:lnTo>
                                  <a:lnTo>
                                    <a:pt x="430" y="290"/>
                                  </a:lnTo>
                                  <a:lnTo>
                                    <a:pt x="435" y="280"/>
                                  </a:lnTo>
                                  <a:lnTo>
                                    <a:pt x="440" y="270"/>
                                  </a:lnTo>
                                  <a:lnTo>
                                    <a:pt x="450" y="275"/>
                                  </a:lnTo>
                                  <a:lnTo>
                                    <a:pt x="460" y="285"/>
                                  </a:lnTo>
                                  <a:lnTo>
                                    <a:pt x="495" y="335"/>
                                  </a:lnTo>
                                  <a:lnTo>
                                    <a:pt x="530" y="295"/>
                                  </a:lnTo>
                                  <a:lnTo>
                                    <a:pt x="540" y="290"/>
                                  </a:lnTo>
                                  <a:lnTo>
                                    <a:pt x="555" y="285"/>
                                  </a:lnTo>
                                  <a:lnTo>
                                    <a:pt x="560" y="290"/>
                                  </a:lnTo>
                                  <a:lnTo>
                                    <a:pt x="565" y="300"/>
                                  </a:lnTo>
                                  <a:lnTo>
                                    <a:pt x="565" y="345"/>
                                  </a:lnTo>
                                  <a:lnTo>
                                    <a:pt x="630" y="345"/>
                                  </a:lnTo>
                                  <a:lnTo>
                                    <a:pt x="695" y="340"/>
                                  </a:lnTo>
                                  <a:lnTo>
                                    <a:pt x="755" y="335"/>
                                  </a:lnTo>
                                  <a:lnTo>
                                    <a:pt x="820" y="325"/>
                                  </a:lnTo>
                                  <a:lnTo>
                                    <a:pt x="875" y="315"/>
                                  </a:lnTo>
                                  <a:lnTo>
                                    <a:pt x="935" y="300"/>
                                  </a:lnTo>
                                  <a:lnTo>
                                    <a:pt x="990" y="280"/>
                                  </a:lnTo>
                                  <a:lnTo>
                                    <a:pt x="1040" y="260"/>
                                  </a:lnTo>
                                  <a:lnTo>
                                    <a:pt x="1055" y="115"/>
                                  </a:lnTo>
                                  <a:lnTo>
                                    <a:pt x="1055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72"/>
                          <wps:cNvSpPr>
                            <a:spLocks/>
                          </wps:cNvSpPr>
                          <wps:spPr bwMode="auto">
                            <a:xfrm>
                              <a:off x="10" y="950"/>
                              <a:ext cx="1055" cy="230"/>
                            </a:xfrm>
                            <a:custGeom>
                              <a:avLst/>
                              <a:gdLst>
                                <a:gd name="T0" fmla="*/ 1055 w 1055"/>
                                <a:gd name="T1" fmla="*/ 100 h 230"/>
                                <a:gd name="T2" fmla="*/ 1055 w 1055"/>
                                <a:gd name="T3" fmla="*/ 100 h 230"/>
                                <a:gd name="T4" fmla="*/ 1055 w 1055"/>
                                <a:gd name="T5" fmla="*/ 90 h 230"/>
                                <a:gd name="T6" fmla="*/ 1045 w 1055"/>
                                <a:gd name="T7" fmla="*/ 80 h 230"/>
                                <a:gd name="T8" fmla="*/ 1015 w 1055"/>
                                <a:gd name="T9" fmla="*/ 65 h 230"/>
                                <a:gd name="T10" fmla="*/ 965 w 1055"/>
                                <a:gd name="T11" fmla="*/ 45 h 230"/>
                                <a:gd name="T12" fmla="*/ 895 w 1055"/>
                                <a:gd name="T13" fmla="*/ 30 h 230"/>
                                <a:gd name="T14" fmla="*/ 895 w 1055"/>
                                <a:gd name="T15" fmla="*/ 30 h 230"/>
                                <a:gd name="T16" fmla="*/ 820 w 1055"/>
                                <a:gd name="T17" fmla="*/ 20 h 230"/>
                                <a:gd name="T18" fmla="*/ 730 w 1055"/>
                                <a:gd name="T19" fmla="*/ 10 h 230"/>
                                <a:gd name="T20" fmla="*/ 540 w 1055"/>
                                <a:gd name="T21" fmla="*/ 0 h 230"/>
                                <a:gd name="T22" fmla="*/ 540 w 1055"/>
                                <a:gd name="T23" fmla="*/ 0 h 230"/>
                                <a:gd name="T24" fmla="*/ 435 w 1055"/>
                                <a:gd name="T25" fmla="*/ 0 h 230"/>
                                <a:gd name="T26" fmla="*/ 340 w 1055"/>
                                <a:gd name="T27" fmla="*/ 0 h 230"/>
                                <a:gd name="T28" fmla="*/ 255 w 1055"/>
                                <a:gd name="T29" fmla="*/ 5 h 230"/>
                                <a:gd name="T30" fmla="*/ 175 w 1055"/>
                                <a:gd name="T31" fmla="*/ 10 h 230"/>
                                <a:gd name="T32" fmla="*/ 175 w 1055"/>
                                <a:gd name="T33" fmla="*/ 10 h 230"/>
                                <a:gd name="T34" fmla="*/ 105 w 1055"/>
                                <a:gd name="T35" fmla="*/ 25 h 230"/>
                                <a:gd name="T36" fmla="*/ 50 w 1055"/>
                                <a:gd name="T37" fmla="*/ 40 h 230"/>
                                <a:gd name="T38" fmla="*/ 30 w 1055"/>
                                <a:gd name="T39" fmla="*/ 45 h 230"/>
                                <a:gd name="T40" fmla="*/ 15 w 1055"/>
                                <a:gd name="T41" fmla="*/ 55 h 230"/>
                                <a:gd name="T42" fmla="*/ 5 w 1055"/>
                                <a:gd name="T43" fmla="*/ 65 h 230"/>
                                <a:gd name="T44" fmla="*/ 0 w 1055"/>
                                <a:gd name="T45" fmla="*/ 80 h 230"/>
                                <a:gd name="T46" fmla="*/ 0 w 1055"/>
                                <a:gd name="T47" fmla="*/ 80 h 230"/>
                                <a:gd name="T48" fmla="*/ 0 w 1055"/>
                                <a:gd name="T49" fmla="*/ 80 h 230"/>
                                <a:gd name="T50" fmla="*/ 0 w 1055"/>
                                <a:gd name="T51" fmla="*/ 80 h 230"/>
                                <a:gd name="T52" fmla="*/ 0 w 1055"/>
                                <a:gd name="T53" fmla="*/ 95 h 230"/>
                                <a:gd name="T54" fmla="*/ 0 w 1055"/>
                                <a:gd name="T55" fmla="*/ 95 h 230"/>
                                <a:gd name="T56" fmla="*/ 5 w 1055"/>
                                <a:gd name="T57" fmla="*/ 105 h 230"/>
                                <a:gd name="T58" fmla="*/ 15 w 1055"/>
                                <a:gd name="T59" fmla="*/ 120 h 230"/>
                                <a:gd name="T60" fmla="*/ 25 w 1055"/>
                                <a:gd name="T61" fmla="*/ 135 h 230"/>
                                <a:gd name="T62" fmla="*/ 40 w 1055"/>
                                <a:gd name="T63" fmla="*/ 145 h 230"/>
                                <a:gd name="T64" fmla="*/ 85 w 1055"/>
                                <a:gd name="T65" fmla="*/ 170 h 230"/>
                                <a:gd name="T66" fmla="*/ 150 w 1055"/>
                                <a:gd name="T67" fmla="*/ 190 h 230"/>
                                <a:gd name="T68" fmla="*/ 150 w 1055"/>
                                <a:gd name="T69" fmla="*/ 190 h 230"/>
                                <a:gd name="T70" fmla="*/ 225 w 1055"/>
                                <a:gd name="T71" fmla="*/ 205 h 230"/>
                                <a:gd name="T72" fmla="*/ 315 w 1055"/>
                                <a:gd name="T73" fmla="*/ 215 h 230"/>
                                <a:gd name="T74" fmla="*/ 410 w 1055"/>
                                <a:gd name="T75" fmla="*/ 225 h 230"/>
                                <a:gd name="T76" fmla="*/ 515 w 1055"/>
                                <a:gd name="T77" fmla="*/ 230 h 230"/>
                                <a:gd name="T78" fmla="*/ 515 w 1055"/>
                                <a:gd name="T79" fmla="*/ 230 h 230"/>
                                <a:gd name="T80" fmla="*/ 620 w 1055"/>
                                <a:gd name="T81" fmla="*/ 230 h 230"/>
                                <a:gd name="T82" fmla="*/ 715 w 1055"/>
                                <a:gd name="T83" fmla="*/ 225 h 230"/>
                                <a:gd name="T84" fmla="*/ 805 w 1055"/>
                                <a:gd name="T85" fmla="*/ 215 h 230"/>
                                <a:gd name="T86" fmla="*/ 885 w 1055"/>
                                <a:gd name="T87" fmla="*/ 200 h 230"/>
                                <a:gd name="T88" fmla="*/ 885 w 1055"/>
                                <a:gd name="T89" fmla="*/ 200 h 230"/>
                                <a:gd name="T90" fmla="*/ 955 w 1055"/>
                                <a:gd name="T91" fmla="*/ 185 h 230"/>
                                <a:gd name="T92" fmla="*/ 1005 w 1055"/>
                                <a:gd name="T93" fmla="*/ 165 h 230"/>
                                <a:gd name="T94" fmla="*/ 1025 w 1055"/>
                                <a:gd name="T95" fmla="*/ 150 h 230"/>
                                <a:gd name="T96" fmla="*/ 1040 w 1055"/>
                                <a:gd name="T97" fmla="*/ 140 h 230"/>
                                <a:gd name="T98" fmla="*/ 1050 w 1055"/>
                                <a:gd name="T99" fmla="*/ 125 h 230"/>
                                <a:gd name="T100" fmla="*/ 1055 w 1055"/>
                                <a:gd name="T101" fmla="*/ 115 h 230"/>
                                <a:gd name="T102" fmla="*/ 1055 w 1055"/>
                                <a:gd name="T103" fmla="*/ 115 h 230"/>
                                <a:gd name="T104" fmla="*/ 1055 w 1055"/>
                                <a:gd name="T105" fmla="*/ 100 h 230"/>
                                <a:gd name="T106" fmla="*/ 1055 w 1055"/>
                                <a:gd name="T107" fmla="*/ 10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055" h="230">
                                  <a:moveTo>
                                    <a:pt x="1055" y="100"/>
                                  </a:moveTo>
                                  <a:lnTo>
                                    <a:pt x="1055" y="100"/>
                                  </a:lnTo>
                                  <a:lnTo>
                                    <a:pt x="1055" y="90"/>
                                  </a:lnTo>
                                  <a:lnTo>
                                    <a:pt x="1045" y="80"/>
                                  </a:lnTo>
                                  <a:lnTo>
                                    <a:pt x="1015" y="65"/>
                                  </a:lnTo>
                                  <a:lnTo>
                                    <a:pt x="965" y="45"/>
                                  </a:lnTo>
                                  <a:lnTo>
                                    <a:pt x="895" y="30"/>
                                  </a:lnTo>
                                  <a:lnTo>
                                    <a:pt x="820" y="20"/>
                                  </a:lnTo>
                                  <a:lnTo>
                                    <a:pt x="730" y="10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255" y="5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40" y="145"/>
                                  </a:lnTo>
                                  <a:lnTo>
                                    <a:pt x="85" y="170"/>
                                  </a:lnTo>
                                  <a:lnTo>
                                    <a:pt x="150" y="190"/>
                                  </a:lnTo>
                                  <a:lnTo>
                                    <a:pt x="225" y="205"/>
                                  </a:lnTo>
                                  <a:lnTo>
                                    <a:pt x="315" y="215"/>
                                  </a:lnTo>
                                  <a:lnTo>
                                    <a:pt x="410" y="225"/>
                                  </a:lnTo>
                                  <a:lnTo>
                                    <a:pt x="515" y="230"/>
                                  </a:lnTo>
                                  <a:lnTo>
                                    <a:pt x="620" y="230"/>
                                  </a:lnTo>
                                  <a:lnTo>
                                    <a:pt x="715" y="225"/>
                                  </a:lnTo>
                                  <a:lnTo>
                                    <a:pt x="805" y="215"/>
                                  </a:lnTo>
                                  <a:lnTo>
                                    <a:pt x="885" y="200"/>
                                  </a:lnTo>
                                  <a:lnTo>
                                    <a:pt x="955" y="185"/>
                                  </a:lnTo>
                                  <a:lnTo>
                                    <a:pt x="1005" y="165"/>
                                  </a:lnTo>
                                  <a:lnTo>
                                    <a:pt x="1025" y="150"/>
                                  </a:lnTo>
                                  <a:lnTo>
                                    <a:pt x="1040" y="140"/>
                                  </a:lnTo>
                                  <a:lnTo>
                                    <a:pt x="1050" y="125"/>
                                  </a:lnTo>
                                  <a:lnTo>
                                    <a:pt x="1055" y="115"/>
                                  </a:lnTo>
                                  <a:lnTo>
                                    <a:pt x="1055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473"/>
                          <wps:cNvSpPr>
                            <a:spLocks/>
                          </wps:cNvSpPr>
                          <wps:spPr bwMode="auto">
                            <a:xfrm>
                              <a:off x="55" y="10"/>
                              <a:ext cx="995" cy="1135"/>
                            </a:xfrm>
                            <a:custGeom>
                              <a:avLst/>
                              <a:gdLst>
                                <a:gd name="T0" fmla="*/ 465 w 995"/>
                                <a:gd name="T1" fmla="*/ 5 h 1135"/>
                                <a:gd name="T2" fmla="*/ 385 w 995"/>
                                <a:gd name="T3" fmla="*/ 20 h 1135"/>
                                <a:gd name="T4" fmla="*/ 315 w 995"/>
                                <a:gd name="T5" fmla="*/ 55 h 1135"/>
                                <a:gd name="T6" fmla="*/ 280 w 995"/>
                                <a:gd name="T7" fmla="*/ 75 h 1135"/>
                                <a:gd name="T8" fmla="*/ 235 w 995"/>
                                <a:gd name="T9" fmla="*/ 135 h 1135"/>
                                <a:gd name="T10" fmla="*/ 215 w 995"/>
                                <a:gd name="T11" fmla="*/ 165 h 1135"/>
                                <a:gd name="T12" fmla="*/ 165 w 995"/>
                                <a:gd name="T13" fmla="*/ 205 h 1135"/>
                                <a:gd name="T14" fmla="*/ 130 w 995"/>
                                <a:gd name="T15" fmla="*/ 250 h 1135"/>
                                <a:gd name="T16" fmla="*/ 120 w 995"/>
                                <a:gd name="T17" fmla="*/ 270 h 1135"/>
                                <a:gd name="T18" fmla="*/ 115 w 995"/>
                                <a:gd name="T19" fmla="*/ 320 h 1135"/>
                                <a:gd name="T20" fmla="*/ 115 w 995"/>
                                <a:gd name="T21" fmla="*/ 350 h 1135"/>
                                <a:gd name="T22" fmla="*/ 80 w 995"/>
                                <a:gd name="T23" fmla="*/ 410 h 1135"/>
                                <a:gd name="T24" fmla="*/ 55 w 995"/>
                                <a:gd name="T25" fmla="*/ 480 h 1135"/>
                                <a:gd name="T26" fmla="*/ 50 w 995"/>
                                <a:gd name="T27" fmla="*/ 520 h 1135"/>
                                <a:gd name="T28" fmla="*/ 60 w 995"/>
                                <a:gd name="T29" fmla="*/ 580 h 1135"/>
                                <a:gd name="T30" fmla="*/ 75 w 995"/>
                                <a:gd name="T31" fmla="*/ 600 h 1135"/>
                                <a:gd name="T32" fmla="*/ 45 w 995"/>
                                <a:gd name="T33" fmla="*/ 650 h 1135"/>
                                <a:gd name="T34" fmla="*/ 25 w 995"/>
                                <a:gd name="T35" fmla="*/ 710 h 1135"/>
                                <a:gd name="T36" fmla="*/ 20 w 995"/>
                                <a:gd name="T37" fmla="*/ 745 h 1135"/>
                                <a:gd name="T38" fmla="*/ 35 w 995"/>
                                <a:gd name="T39" fmla="*/ 820 h 1135"/>
                                <a:gd name="T40" fmla="*/ 45 w 995"/>
                                <a:gd name="T41" fmla="*/ 855 h 1135"/>
                                <a:gd name="T42" fmla="*/ 10 w 995"/>
                                <a:gd name="T43" fmla="*/ 920 h 1135"/>
                                <a:gd name="T44" fmla="*/ 0 w 995"/>
                                <a:gd name="T45" fmla="*/ 970 h 1135"/>
                                <a:gd name="T46" fmla="*/ 10 w 995"/>
                                <a:gd name="T47" fmla="*/ 1045 h 1135"/>
                                <a:gd name="T48" fmla="*/ 35 w 995"/>
                                <a:gd name="T49" fmla="*/ 1065 h 1135"/>
                                <a:gd name="T50" fmla="*/ 120 w 995"/>
                                <a:gd name="T51" fmla="*/ 1100 h 1135"/>
                                <a:gd name="T52" fmla="*/ 230 w 995"/>
                                <a:gd name="T53" fmla="*/ 1120 h 1135"/>
                                <a:gd name="T54" fmla="*/ 455 w 995"/>
                                <a:gd name="T55" fmla="*/ 1135 h 1135"/>
                                <a:gd name="T56" fmla="*/ 615 w 995"/>
                                <a:gd name="T57" fmla="*/ 1130 h 1135"/>
                                <a:gd name="T58" fmla="*/ 815 w 995"/>
                                <a:gd name="T59" fmla="*/ 1110 h 1135"/>
                                <a:gd name="T60" fmla="*/ 920 w 995"/>
                                <a:gd name="T61" fmla="*/ 1085 h 1135"/>
                                <a:gd name="T62" fmla="*/ 970 w 995"/>
                                <a:gd name="T63" fmla="*/ 1065 h 1135"/>
                                <a:gd name="T64" fmla="*/ 990 w 995"/>
                                <a:gd name="T65" fmla="*/ 1010 h 1135"/>
                                <a:gd name="T66" fmla="*/ 995 w 995"/>
                                <a:gd name="T67" fmla="*/ 955 h 1135"/>
                                <a:gd name="T68" fmla="*/ 990 w 995"/>
                                <a:gd name="T69" fmla="*/ 900 h 1135"/>
                                <a:gd name="T70" fmla="*/ 965 w 995"/>
                                <a:gd name="T71" fmla="*/ 845 h 1135"/>
                                <a:gd name="T72" fmla="*/ 980 w 995"/>
                                <a:gd name="T73" fmla="*/ 800 h 1135"/>
                                <a:gd name="T74" fmla="*/ 990 w 995"/>
                                <a:gd name="T75" fmla="*/ 715 h 1135"/>
                                <a:gd name="T76" fmla="*/ 985 w 995"/>
                                <a:gd name="T77" fmla="*/ 680 h 1135"/>
                                <a:gd name="T78" fmla="*/ 960 w 995"/>
                                <a:gd name="T79" fmla="*/ 610 h 1135"/>
                                <a:gd name="T80" fmla="*/ 910 w 995"/>
                                <a:gd name="T81" fmla="*/ 535 h 1135"/>
                                <a:gd name="T82" fmla="*/ 925 w 995"/>
                                <a:gd name="T83" fmla="*/ 500 h 1135"/>
                                <a:gd name="T84" fmla="*/ 930 w 995"/>
                                <a:gd name="T85" fmla="*/ 430 h 1135"/>
                                <a:gd name="T86" fmla="*/ 925 w 995"/>
                                <a:gd name="T87" fmla="*/ 395 h 1135"/>
                                <a:gd name="T88" fmla="*/ 900 w 995"/>
                                <a:gd name="T89" fmla="*/ 325 h 1135"/>
                                <a:gd name="T90" fmla="*/ 850 w 995"/>
                                <a:gd name="T91" fmla="*/ 260 h 1135"/>
                                <a:gd name="T92" fmla="*/ 845 w 995"/>
                                <a:gd name="T93" fmla="*/ 235 h 1135"/>
                                <a:gd name="T94" fmla="*/ 830 w 995"/>
                                <a:gd name="T95" fmla="*/ 185 h 1135"/>
                                <a:gd name="T96" fmla="*/ 790 w 995"/>
                                <a:gd name="T97" fmla="*/ 145 h 1135"/>
                                <a:gd name="T98" fmla="*/ 730 w 995"/>
                                <a:gd name="T99" fmla="*/ 110 h 1135"/>
                                <a:gd name="T100" fmla="*/ 690 w 995"/>
                                <a:gd name="T101" fmla="*/ 95 h 1135"/>
                                <a:gd name="T102" fmla="*/ 660 w 995"/>
                                <a:gd name="T103" fmla="*/ 45 h 1135"/>
                                <a:gd name="T104" fmla="*/ 605 w 995"/>
                                <a:gd name="T105" fmla="*/ 15 h 1135"/>
                                <a:gd name="T106" fmla="*/ 575 w 995"/>
                                <a:gd name="T107" fmla="*/ 5 h 1135"/>
                                <a:gd name="T108" fmla="*/ 500 w 995"/>
                                <a:gd name="T109" fmla="*/ 0 h 1135"/>
                                <a:gd name="T110" fmla="*/ 465 w 995"/>
                                <a:gd name="T111" fmla="*/ 5 h 1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95" h="1135">
                                  <a:moveTo>
                                    <a:pt x="465" y="5"/>
                                  </a:moveTo>
                                  <a:lnTo>
                                    <a:pt x="465" y="5"/>
                                  </a:lnTo>
                                  <a:lnTo>
                                    <a:pt x="425" y="10"/>
                                  </a:lnTo>
                                  <a:lnTo>
                                    <a:pt x="385" y="20"/>
                                  </a:lnTo>
                                  <a:lnTo>
                                    <a:pt x="350" y="35"/>
                                  </a:lnTo>
                                  <a:lnTo>
                                    <a:pt x="315" y="55"/>
                                  </a:lnTo>
                                  <a:lnTo>
                                    <a:pt x="280" y="75"/>
                                  </a:lnTo>
                                  <a:lnTo>
                                    <a:pt x="255" y="105"/>
                                  </a:lnTo>
                                  <a:lnTo>
                                    <a:pt x="235" y="135"/>
                                  </a:lnTo>
                                  <a:lnTo>
                                    <a:pt x="215" y="165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165" y="205"/>
                                  </a:lnTo>
                                  <a:lnTo>
                                    <a:pt x="145" y="225"/>
                                  </a:lnTo>
                                  <a:lnTo>
                                    <a:pt x="130" y="250"/>
                                  </a:lnTo>
                                  <a:lnTo>
                                    <a:pt x="120" y="270"/>
                                  </a:lnTo>
                                  <a:lnTo>
                                    <a:pt x="115" y="290"/>
                                  </a:lnTo>
                                  <a:lnTo>
                                    <a:pt x="115" y="320"/>
                                  </a:lnTo>
                                  <a:lnTo>
                                    <a:pt x="115" y="350"/>
                                  </a:lnTo>
                                  <a:lnTo>
                                    <a:pt x="95" y="375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65" y="445"/>
                                  </a:lnTo>
                                  <a:lnTo>
                                    <a:pt x="55" y="480"/>
                                  </a:lnTo>
                                  <a:lnTo>
                                    <a:pt x="50" y="520"/>
                                  </a:lnTo>
                                  <a:lnTo>
                                    <a:pt x="50" y="555"/>
                                  </a:lnTo>
                                  <a:lnTo>
                                    <a:pt x="60" y="580"/>
                                  </a:lnTo>
                                  <a:lnTo>
                                    <a:pt x="75" y="600"/>
                                  </a:lnTo>
                                  <a:lnTo>
                                    <a:pt x="55" y="625"/>
                                  </a:lnTo>
                                  <a:lnTo>
                                    <a:pt x="45" y="650"/>
                                  </a:lnTo>
                                  <a:lnTo>
                                    <a:pt x="35" y="675"/>
                                  </a:lnTo>
                                  <a:lnTo>
                                    <a:pt x="25" y="710"/>
                                  </a:lnTo>
                                  <a:lnTo>
                                    <a:pt x="20" y="745"/>
                                  </a:lnTo>
                                  <a:lnTo>
                                    <a:pt x="25" y="785"/>
                                  </a:lnTo>
                                  <a:lnTo>
                                    <a:pt x="35" y="820"/>
                                  </a:lnTo>
                                  <a:lnTo>
                                    <a:pt x="45" y="855"/>
                                  </a:lnTo>
                                  <a:lnTo>
                                    <a:pt x="20" y="900"/>
                                  </a:lnTo>
                                  <a:lnTo>
                                    <a:pt x="10" y="920"/>
                                  </a:lnTo>
                                  <a:lnTo>
                                    <a:pt x="5" y="945"/>
                                  </a:lnTo>
                                  <a:lnTo>
                                    <a:pt x="0" y="970"/>
                                  </a:lnTo>
                                  <a:lnTo>
                                    <a:pt x="0" y="995"/>
                                  </a:lnTo>
                                  <a:lnTo>
                                    <a:pt x="10" y="1045"/>
                                  </a:lnTo>
                                  <a:lnTo>
                                    <a:pt x="35" y="1065"/>
                                  </a:lnTo>
                                  <a:lnTo>
                                    <a:pt x="75" y="1085"/>
                                  </a:lnTo>
                                  <a:lnTo>
                                    <a:pt x="120" y="1100"/>
                                  </a:lnTo>
                                  <a:lnTo>
                                    <a:pt x="170" y="1110"/>
                                  </a:lnTo>
                                  <a:lnTo>
                                    <a:pt x="230" y="1120"/>
                                  </a:lnTo>
                                  <a:lnTo>
                                    <a:pt x="300" y="1130"/>
                                  </a:lnTo>
                                  <a:lnTo>
                                    <a:pt x="455" y="1135"/>
                                  </a:lnTo>
                                  <a:lnTo>
                                    <a:pt x="615" y="1130"/>
                                  </a:lnTo>
                                  <a:lnTo>
                                    <a:pt x="755" y="1120"/>
                                  </a:lnTo>
                                  <a:lnTo>
                                    <a:pt x="815" y="1110"/>
                                  </a:lnTo>
                                  <a:lnTo>
                                    <a:pt x="870" y="1095"/>
                                  </a:lnTo>
                                  <a:lnTo>
                                    <a:pt x="920" y="1085"/>
                                  </a:lnTo>
                                  <a:lnTo>
                                    <a:pt x="970" y="1065"/>
                                  </a:lnTo>
                                  <a:lnTo>
                                    <a:pt x="980" y="1040"/>
                                  </a:lnTo>
                                  <a:lnTo>
                                    <a:pt x="990" y="1010"/>
                                  </a:lnTo>
                                  <a:lnTo>
                                    <a:pt x="995" y="985"/>
                                  </a:lnTo>
                                  <a:lnTo>
                                    <a:pt x="995" y="955"/>
                                  </a:lnTo>
                                  <a:lnTo>
                                    <a:pt x="995" y="925"/>
                                  </a:lnTo>
                                  <a:lnTo>
                                    <a:pt x="990" y="900"/>
                                  </a:lnTo>
                                  <a:lnTo>
                                    <a:pt x="980" y="870"/>
                                  </a:lnTo>
                                  <a:lnTo>
                                    <a:pt x="965" y="845"/>
                                  </a:lnTo>
                                  <a:lnTo>
                                    <a:pt x="980" y="800"/>
                                  </a:lnTo>
                                  <a:lnTo>
                                    <a:pt x="985" y="755"/>
                                  </a:lnTo>
                                  <a:lnTo>
                                    <a:pt x="990" y="715"/>
                                  </a:lnTo>
                                  <a:lnTo>
                                    <a:pt x="985" y="680"/>
                                  </a:lnTo>
                                  <a:lnTo>
                                    <a:pt x="975" y="645"/>
                                  </a:lnTo>
                                  <a:lnTo>
                                    <a:pt x="960" y="610"/>
                                  </a:lnTo>
                                  <a:lnTo>
                                    <a:pt x="940" y="575"/>
                                  </a:lnTo>
                                  <a:lnTo>
                                    <a:pt x="910" y="535"/>
                                  </a:lnTo>
                                  <a:lnTo>
                                    <a:pt x="925" y="500"/>
                                  </a:lnTo>
                                  <a:lnTo>
                                    <a:pt x="930" y="465"/>
                                  </a:lnTo>
                                  <a:lnTo>
                                    <a:pt x="930" y="430"/>
                                  </a:lnTo>
                                  <a:lnTo>
                                    <a:pt x="925" y="395"/>
                                  </a:lnTo>
                                  <a:lnTo>
                                    <a:pt x="915" y="360"/>
                                  </a:lnTo>
                                  <a:lnTo>
                                    <a:pt x="900" y="325"/>
                                  </a:lnTo>
                                  <a:lnTo>
                                    <a:pt x="875" y="290"/>
                                  </a:lnTo>
                                  <a:lnTo>
                                    <a:pt x="850" y="260"/>
                                  </a:lnTo>
                                  <a:lnTo>
                                    <a:pt x="845" y="235"/>
                                  </a:lnTo>
                                  <a:lnTo>
                                    <a:pt x="840" y="210"/>
                                  </a:lnTo>
                                  <a:lnTo>
                                    <a:pt x="830" y="185"/>
                                  </a:lnTo>
                                  <a:lnTo>
                                    <a:pt x="810" y="165"/>
                                  </a:lnTo>
                                  <a:lnTo>
                                    <a:pt x="790" y="145"/>
                                  </a:lnTo>
                                  <a:lnTo>
                                    <a:pt x="760" y="125"/>
                                  </a:lnTo>
                                  <a:lnTo>
                                    <a:pt x="730" y="110"/>
                                  </a:lnTo>
                                  <a:lnTo>
                                    <a:pt x="690" y="95"/>
                                  </a:lnTo>
                                  <a:lnTo>
                                    <a:pt x="680" y="70"/>
                                  </a:lnTo>
                                  <a:lnTo>
                                    <a:pt x="660" y="45"/>
                                  </a:lnTo>
                                  <a:lnTo>
                                    <a:pt x="635" y="30"/>
                                  </a:lnTo>
                                  <a:lnTo>
                                    <a:pt x="605" y="15"/>
                                  </a:lnTo>
                                  <a:lnTo>
                                    <a:pt x="575" y="5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46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474"/>
                          <wps:cNvSpPr>
                            <a:spLocks/>
                          </wps:cNvSpPr>
                          <wps:spPr bwMode="auto">
                            <a:xfrm>
                              <a:off x="170" y="105"/>
                              <a:ext cx="735" cy="255"/>
                            </a:xfrm>
                            <a:custGeom>
                              <a:avLst/>
                              <a:gdLst>
                                <a:gd name="T0" fmla="*/ 575 w 735"/>
                                <a:gd name="T1" fmla="*/ 0 h 255"/>
                                <a:gd name="T2" fmla="*/ 575 w 735"/>
                                <a:gd name="T3" fmla="*/ 0 h 255"/>
                                <a:gd name="T4" fmla="*/ 460 w 735"/>
                                <a:gd name="T5" fmla="*/ 5 h 255"/>
                                <a:gd name="T6" fmla="*/ 340 w 735"/>
                                <a:gd name="T7" fmla="*/ 20 h 255"/>
                                <a:gd name="T8" fmla="*/ 225 w 735"/>
                                <a:gd name="T9" fmla="*/ 40 h 255"/>
                                <a:gd name="T10" fmla="*/ 100 w 735"/>
                                <a:gd name="T11" fmla="*/ 70 h 255"/>
                                <a:gd name="T12" fmla="*/ 100 w 735"/>
                                <a:gd name="T13" fmla="*/ 70 h 255"/>
                                <a:gd name="T14" fmla="*/ 70 w 735"/>
                                <a:gd name="T15" fmla="*/ 90 h 255"/>
                                <a:gd name="T16" fmla="*/ 50 w 735"/>
                                <a:gd name="T17" fmla="*/ 110 h 255"/>
                                <a:gd name="T18" fmla="*/ 30 w 735"/>
                                <a:gd name="T19" fmla="*/ 130 h 255"/>
                                <a:gd name="T20" fmla="*/ 15 w 735"/>
                                <a:gd name="T21" fmla="*/ 155 h 255"/>
                                <a:gd name="T22" fmla="*/ 15 w 735"/>
                                <a:gd name="T23" fmla="*/ 155 h 255"/>
                                <a:gd name="T24" fmla="*/ 5 w 735"/>
                                <a:gd name="T25" fmla="*/ 175 h 255"/>
                                <a:gd name="T26" fmla="*/ 0 w 735"/>
                                <a:gd name="T27" fmla="*/ 195 h 255"/>
                                <a:gd name="T28" fmla="*/ 0 w 735"/>
                                <a:gd name="T29" fmla="*/ 225 h 255"/>
                                <a:gd name="T30" fmla="*/ 0 w 735"/>
                                <a:gd name="T31" fmla="*/ 255 h 255"/>
                                <a:gd name="T32" fmla="*/ 0 w 735"/>
                                <a:gd name="T33" fmla="*/ 255 h 255"/>
                                <a:gd name="T34" fmla="*/ 185 w 735"/>
                                <a:gd name="T35" fmla="*/ 215 h 255"/>
                                <a:gd name="T36" fmla="*/ 365 w 735"/>
                                <a:gd name="T37" fmla="*/ 190 h 255"/>
                                <a:gd name="T38" fmla="*/ 550 w 735"/>
                                <a:gd name="T39" fmla="*/ 175 h 255"/>
                                <a:gd name="T40" fmla="*/ 735 w 735"/>
                                <a:gd name="T41" fmla="*/ 165 h 255"/>
                                <a:gd name="T42" fmla="*/ 735 w 735"/>
                                <a:gd name="T43" fmla="*/ 165 h 255"/>
                                <a:gd name="T44" fmla="*/ 730 w 735"/>
                                <a:gd name="T45" fmla="*/ 140 h 255"/>
                                <a:gd name="T46" fmla="*/ 725 w 735"/>
                                <a:gd name="T47" fmla="*/ 115 h 255"/>
                                <a:gd name="T48" fmla="*/ 715 w 735"/>
                                <a:gd name="T49" fmla="*/ 90 h 255"/>
                                <a:gd name="T50" fmla="*/ 695 w 735"/>
                                <a:gd name="T51" fmla="*/ 70 h 255"/>
                                <a:gd name="T52" fmla="*/ 675 w 735"/>
                                <a:gd name="T53" fmla="*/ 50 h 255"/>
                                <a:gd name="T54" fmla="*/ 645 w 735"/>
                                <a:gd name="T55" fmla="*/ 30 h 255"/>
                                <a:gd name="T56" fmla="*/ 615 w 735"/>
                                <a:gd name="T57" fmla="*/ 15 h 255"/>
                                <a:gd name="T58" fmla="*/ 575 w 735"/>
                                <a:gd name="T59" fmla="*/ 0 h 255"/>
                                <a:gd name="T60" fmla="*/ 575 w 735"/>
                                <a:gd name="T61" fmla="*/ 0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735" h="255">
                                  <a:moveTo>
                                    <a:pt x="575" y="0"/>
                                  </a:moveTo>
                                  <a:lnTo>
                                    <a:pt x="575" y="0"/>
                                  </a:lnTo>
                                  <a:lnTo>
                                    <a:pt x="460" y="5"/>
                                  </a:lnTo>
                                  <a:lnTo>
                                    <a:pt x="340" y="20"/>
                                  </a:lnTo>
                                  <a:lnTo>
                                    <a:pt x="225" y="40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0" y="130"/>
                                  </a:lnTo>
                                  <a:lnTo>
                                    <a:pt x="15" y="155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185" y="215"/>
                                  </a:lnTo>
                                  <a:lnTo>
                                    <a:pt x="365" y="190"/>
                                  </a:lnTo>
                                  <a:lnTo>
                                    <a:pt x="550" y="175"/>
                                  </a:lnTo>
                                  <a:lnTo>
                                    <a:pt x="735" y="165"/>
                                  </a:lnTo>
                                  <a:lnTo>
                                    <a:pt x="730" y="140"/>
                                  </a:lnTo>
                                  <a:lnTo>
                                    <a:pt x="725" y="115"/>
                                  </a:lnTo>
                                  <a:lnTo>
                                    <a:pt x="715" y="90"/>
                                  </a:lnTo>
                                  <a:lnTo>
                                    <a:pt x="695" y="70"/>
                                  </a:lnTo>
                                  <a:lnTo>
                                    <a:pt x="675" y="50"/>
                                  </a:lnTo>
                                  <a:lnTo>
                                    <a:pt x="645" y="30"/>
                                  </a:lnTo>
                                  <a:lnTo>
                                    <a:pt x="615" y="15"/>
                                  </a:lnTo>
                                  <a:lnTo>
                                    <a:pt x="5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475"/>
                          <wps:cNvSpPr>
                            <a:spLocks/>
                          </wps:cNvSpPr>
                          <wps:spPr bwMode="auto">
                            <a:xfrm>
                              <a:off x="75" y="545"/>
                              <a:ext cx="970" cy="340"/>
                            </a:xfrm>
                            <a:custGeom>
                              <a:avLst/>
                              <a:gdLst>
                                <a:gd name="T0" fmla="*/ 965 w 970"/>
                                <a:gd name="T1" fmla="*/ 145 h 340"/>
                                <a:gd name="T2" fmla="*/ 965 w 970"/>
                                <a:gd name="T3" fmla="*/ 145 h 340"/>
                                <a:gd name="T4" fmla="*/ 955 w 970"/>
                                <a:gd name="T5" fmla="*/ 110 h 340"/>
                                <a:gd name="T6" fmla="*/ 940 w 970"/>
                                <a:gd name="T7" fmla="*/ 75 h 340"/>
                                <a:gd name="T8" fmla="*/ 920 w 970"/>
                                <a:gd name="T9" fmla="*/ 40 h 340"/>
                                <a:gd name="T10" fmla="*/ 890 w 970"/>
                                <a:gd name="T11" fmla="*/ 0 h 340"/>
                                <a:gd name="T12" fmla="*/ 55 w 970"/>
                                <a:gd name="T13" fmla="*/ 65 h 340"/>
                                <a:gd name="T14" fmla="*/ 55 w 970"/>
                                <a:gd name="T15" fmla="*/ 65 h 340"/>
                                <a:gd name="T16" fmla="*/ 35 w 970"/>
                                <a:gd name="T17" fmla="*/ 90 h 340"/>
                                <a:gd name="T18" fmla="*/ 25 w 970"/>
                                <a:gd name="T19" fmla="*/ 115 h 340"/>
                                <a:gd name="T20" fmla="*/ 15 w 970"/>
                                <a:gd name="T21" fmla="*/ 140 h 340"/>
                                <a:gd name="T22" fmla="*/ 5 w 970"/>
                                <a:gd name="T23" fmla="*/ 175 h 340"/>
                                <a:gd name="T24" fmla="*/ 5 w 970"/>
                                <a:gd name="T25" fmla="*/ 175 h 340"/>
                                <a:gd name="T26" fmla="*/ 0 w 970"/>
                                <a:gd name="T27" fmla="*/ 210 h 340"/>
                                <a:gd name="T28" fmla="*/ 5 w 970"/>
                                <a:gd name="T29" fmla="*/ 250 h 340"/>
                                <a:gd name="T30" fmla="*/ 15 w 970"/>
                                <a:gd name="T31" fmla="*/ 285 h 340"/>
                                <a:gd name="T32" fmla="*/ 25 w 970"/>
                                <a:gd name="T33" fmla="*/ 320 h 340"/>
                                <a:gd name="T34" fmla="*/ 25 w 970"/>
                                <a:gd name="T35" fmla="*/ 320 h 340"/>
                                <a:gd name="T36" fmla="*/ 250 w 970"/>
                                <a:gd name="T37" fmla="*/ 335 h 340"/>
                                <a:gd name="T38" fmla="*/ 475 w 970"/>
                                <a:gd name="T39" fmla="*/ 340 h 340"/>
                                <a:gd name="T40" fmla="*/ 710 w 970"/>
                                <a:gd name="T41" fmla="*/ 330 h 340"/>
                                <a:gd name="T42" fmla="*/ 945 w 970"/>
                                <a:gd name="T43" fmla="*/ 310 h 340"/>
                                <a:gd name="T44" fmla="*/ 945 w 970"/>
                                <a:gd name="T45" fmla="*/ 310 h 340"/>
                                <a:gd name="T46" fmla="*/ 960 w 970"/>
                                <a:gd name="T47" fmla="*/ 265 h 340"/>
                                <a:gd name="T48" fmla="*/ 965 w 970"/>
                                <a:gd name="T49" fmla="*/ 220 h 340"/>
                                <a:gd name="T50" fmla="*/ 970 w 970"/>
                                <a:gd name="T51" fmla="*/ 180 h 340"/>
                                <a:gd name="T52" fmla="*/ 965 w 970"/>
                                <a:gd name="T53" fmla="*/ 145 h 340"/>
                                <a:gd name="T54" fmla="*/ 965 w 970"/>
                                <a:gd name="T55" fmla="*/ 145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70" h="340">
                                  <a:moveTo>
                                    <a:pt x="965" y="145"/>
                                  </a:moveTo>
                                  <a:lnTo>
                                    <a:pt x="965" y="145"/>
                                  </a:lnTo>
                                  <a:lnTo>
                                    <a:pt x="955" y="110"/>
                                  </a:lnTo>
                                  <a:lnTo>
                                    <a:pt x="940" y="75"/>
                                  </a:lnTo>
                                  <a:lnTo>
                                    <a:pt x="920" y="40"/>
                                  </a:lnTo>
                                  <a:lnTo>
                                    <a:pt x="890" y="0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5" y="250"/>
                                  </a:lnTo>
                                  <a:lnTo>
                                    <a:pt x="15" y="285"/>
                                  </a:lnTo>
                                  <a:lnTo>
                                    <a:pt x="25" y="320"/>
                                  </a:lnTo>
                                  <a:lnTo>
                                    <a:pt x="250" y="335"/>
                                  </a:lnTo>
                                  <a:lnTo>
                                    <a:pt x="475" y="340"/>
                                  </a:lnTo>
                                  <a:lnTo>
                                    <a:pt x="710" y="330"/>
                                  </a:lnTo>
                                  <a:lnTo>
                                    <a:pt x="945" y="310"/>
                                  </a:lnTo>
                                  <a:lnTo>
                                    <a:pt x="960" y="265"/>
                                  </a:lnTo>
                                  <a:lnTo>
                                    <a:pt x="965" y="220"/>
                                  </a:lnTo>
                                  <a:lnTo>
                                    <a:pt x="970" y="180"/>
                                  </a:lnTo>
                                  <a:lnTo>
                                    <a:pt x="965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476"/>
                          <wps:cNvSpPr>
                            <a:spLocks/>
                          </wps:cNvSpPr>
                          <wps:spPr bwMode="auto">
                            <a:xfrm>
                              <a:off x="475" y="665"/>
                              <a:ext cx="170" cy="165"/>
                            </a:xfrm>
                            <a:custGeom>
                              <a:avLst/>
                              <a:gdLst>
                                <a:gd name="T0" fmla="*/ 85 w 170"/>
                                <a:gd name="T1" fmla="*/ 165 h 165"/>
                                <a:gd name="T2" fmla="*/ 85 w 170"/>
                                <a:gd name="T3" fmla="*/ 165 h 165"/>
                                <a:gd name="T4" fmla="*/ 105 w 170"/>
                                <a:gd name="T5" fmla="*/ 165 h 165"/>
                                <a:gd name="T6" fmla="*/ 120 w 170"/>
                                <a:gd name="T7" fmla="*/ 160 h 165"/>
                                <a:gd name="T8" fmla="*/ 135 w 170"/>
                                <a:gd name="T9" fmla="*/ 155 h 165"/>
                                <a:gd name="T10" fmla="*/ 145 w 170"/>
                                <a:gd name="T11" fmla="*/ 140 h 165"/>
                                <a:gd name="T12" fmla="*/ 145 w 170"/>
                                <a:gd name="T13" fmla="*/ 140 h 165"/>
                                <a:gd name="T14" fmla="*/ 155 w 170"/>
                                <a:gd name="T15" fmla="*/ 130 h 165"/>
                                <a:gd name="T16" fmla="*/ 165 w 170"/>
                                <a:gd name="T17" fmla="*/ 115 h 165"/>
                                <a:gd name="T18" fmla="*/ 170 w 170"/>
                                <a:gd name="T19" fmla="*/ 100 h 165"/>
                                <a:gd name="T20" fmla="*/ 170 w 170"/>
                                <a:gd name="T21" fmla="*/ 80 h 165"/>
                                <a:gd name="T22" fmla="*/ 170 w 170"/>
                                <a:gd name="T23" fmla="*/ 80 h 165"/>
                                <a:gd name="T24" fmla="*/ 170 w 170"/>
                                <a:gd name="T25" fmla="*/ 65 h 165"/>
                                <a:gd name="T26" fmla="*/ 165 w 170"/>
                                <a:gd name="T27" fmla="*/ 50 h 165"/>
                                <a:gd name="T28" fmla="*/ 155 w 170"/>
                                <a:gd name="T29" fmla="*/ 35 h 165"/>
                                <a:gd name="T30" fmla="*/ 145 w 170"/>
                                <a:gd name="T31" fmla="*/ 20 h 165"/>
                                <a:gd name="T32" fmla="*/ 145 w 170"/>
                                <a:gd name="T33" fmla="*/ 20 h 165"/>
                                <a:gd name="T34" fmla="*/ 135 w 170"/>
                                <a:gd name="T35" fmla="*/ 10 h 165"/>
                                <a:gd name="T36" fmla="*/ 120 w 170"/>
                                <a:gd name="T37" fmla="*/ 5 h 165"/>
                                <a:gd name="T38" fmla="*/ 105 w 170"/>
                                <a:gd name="T39" fmla="*/ 0 h 165"/>
                                <a:gd name="T40" fmla="*/ 85 w 170"/>
                                <a:gd name="T41" fmla="*/ 0 h 165"/>
                                <a:gd name="T42" fmla="*/ 85 w 170"/>
                                <a:gd name="T43" fmla="*/ 0 h 165"/>
                                <a:gd name="T44" fmla="*/ 70 w 170"/>
                                <a:gd name="T45" fmla="*/ 0 h 165"/>
                                <a:gd name="T46" fmla="*/ 55 w 170"/>
                                <a:gd name="T47" fmla="*/ 5 h 165"/>
                                <a:gd name="T48" fmla="*/ 40 w 170"/>
                                <a:gd name="T49" fmla="*/ 10 h 165"/>
                                <a:gd name="T50" fmla="*/ 25 w 170"/>
                                <a:gd name="T51" fmla="*/ 20 h 165"/>
                                <a:gd name="T52" fmla="*/ 25 w 170"/>
                                <a:gd name="T53" fmla="*/ 20 h 165"/>
                                <a:gd name="T54" fmla="*/ 15 w 170"/>
                                <a:gd name="T55" fmla="*/ 35 h 165"/>
                                <a:gd name="T56" fmla="*/ 10 w 170"/>
                                <a:gd name="T57" fmla="*/ 50 h 165"/>
                                <a:gd name="T58" fmla="*/ 5 w 170"/>
                                <a:gd name="T59" fmla="*/ 65 h 165"/>
                                <a:gd name="T60" fmla="*/ 0 w 170"/>
                                <a:gd name="T61" fmla="*/ 80 h 165"/>
                                <a:gd name="T62" fmla="*/ 0 w 170"/>
                                <a:gd name="T63" fmla="*/ 80 h 165"/>
                                <a:gd name="T64" fmla="*/ 5 w 170"/>
                                <a:gd name="T65" fmla="*/ 100 h 165"/>
                                <a:gd name="T66" fmla="*/ 10 w 170"/>
                                <a:gd name="T67" fmla="*/ 115 h 165"/>
                                <a:gd name="T68" fmla="*/ 15 w 170"/>
                                <a:gd name="T69" fmla="*/ 130 h 165"/>
                                <a:gd name="T70" fmla="*/ 25 w 170"/>
                                <a:gd name="T71" fmla="*/ 140 h 165"/>
                                <a:gd name="T72" fmla="*/ 25 w 170"/>
                                <a:gd name="T73" fmla="*/ 140 h 165"/>
                                <a:gd name="T74" fmla="*/ 40 w 170"/>
                                <a:gd name="T75" fmla="*/ 155 h 165"/>
                                <a:gd name="T76" fmla="*/ 55 w 170"/>
                                <a:gd name="T77" fmla="*/ 160 h 165"/>
                                <a:gd name="T78" fmla="*/ 70 w 170"/>
                                <a:gd name="T79" fmla="*/ 165 h 165"/>
                                <a:gd name="T80" fmla="*/ 85 w 170"/>
                                <a:gd name="T81" fmla="*/ 165 h 165"/>
                                <a:gd name="T82" fmla="*/ 85 w 170"/>
                                <a:gd name="T8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70" h="165">
                                  <a:moveTo>
                                    <a:pt x="85" y="165"/>
                                  </a:moveTo>
                                  <a:lnTo>
                                    <a:pt x="85" y="165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20" y="160"/>
                                  </a:lnTo>
                                  <a:lnTo>
                                    <a:pt x="135" y="155"/>
                                  </a:lnTo>
                                  <a:lnTo>
                                    <a:pt x="145" y="140"/>
                                  </a:lnTo>
                                  <a:lnTo>
                                    <a:pt x="155" y="130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170" y="100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65" y="50"/>
                                  </a:lnTo>
                                  <a:lnTo>
                                    <a:pt x="155" y="35"/>
                                  </a:lnTo>
                                  <a:lnTo>
                                    <a:pt x="145" y="20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25" y="140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70" y="165"/>
                                  </a:lnTo>
                                  <a:lnTo>
                                    <a:pt x="85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477"/>
                          <wps:cNvSpPr>
                            <a:spLocks/>
                          </wps:cNvSpPr>
                          <wps:spPr bwMode="auto">
                            <a:xfrm>
                              <a:off x="940" y="770"/>
                              <a:ext cx="265" cy="510"/>
                            </a:xfrm>
                            <a:custGeom>
                              <a:avLst/>
                              <a:gdLst>
                                <a:gd name="T0" fmla="*/ 45 w 265"/>
                                <a:gd name="T1" fmla="*/ 175 h 510"/>
                                <a:gd name="T2" fmla="*/ 45 w 265"/>
                                <a:gd name="T3" fmla="*/ 175 h 510"/>
                                <a:gd name="T4" fmla="*/ 35 w 265"/>
                                <a:gd name="T5" fmla="*/ 145 h 510"/>
                                <a:gd name="T6" fmla="*/ 30 w 265"/>
                                <a:gd name="T7" fmla="*/ 125 h 510"/>
                                <a:gd name="T8" fmla="*/ 20 w 265"/>
                                <a:gd name="T9" fmla="*/ 120 h 510"/>
                                <a:gd name="T10" fmla="*/ 10 w 265"/>
                                <a:gd name="T11" fmla="*/ 120 h 510"/>
                                <a:gd name="T12" fmla="*/ 10 w 265"/>
                                <a:gd name="T13" fmla="*/ 120 h 510"/>
                                <a:gd name="T14" fmla="*/ 5 w 265"/>
                                <a:gd name="T15" fmla="*/ 135 h 510"/>
                                <a:gd name="T16" fmla="*/ 0 w 265"/>
                                <a:gd name="T17" fmla="*/ 155 h 510"/>
                                <a:gd name="T18" fmla="*/ 0 w 265"/>
                                <a:gd name="T19" fmla="*/ 235 h 510"/>
                                <a:gd name="T20" fmla="*/ 0 w 265"/>
                                <a:gd name="T21" fmla="*/ 235 h 510"/>
                                <a:gd name="T22" fmla="*/ 5 w 265"/>
                                <a:gd name="T23" fmla="*/ 290 h 510"/>
                                <a:gd name="T24" fmla="*/ 10 w 265"/>
                                <a:gd name="T25" fmla="*/ 355 h 510"/>
                                <a:gd name="T26" fmla="*/ 35 w 265"/>
                                <a:gd name="T27" fmla="*/ 510 h 510"/>
                                <a:gd name="T28" fmla="*/ 170 w 265"/>
                                <a:gd name="T29" fmla="*/ 475 h 510"/>
                                <a:gd name="T30" fmla="*/ 170 w 265"/>
                                <a:gd name="T31" fmla="*/ 475 h 510"/>
                                <a:gd name="T32" fmla="*/ 215 w 265"/>
                                <a:gd name="T33" fmla="*/ 345 h 510"/>
                                <a:gd name="T34" fmla="*/ 245 w 265"/>
                                <a:gd name="T35" fmla="*/ 225 h 510"/>
                                <a:gd name="T36" fmla="*/ 245 w 265"/>
                                <a:gd name="T37" fmla="*/ 225 h 510"/>
                                <a:gd name="T38" fmla="*/ 265 w 265"/>
                                <a:gd name="T39" fmla="*/ 145 h 510"/>
                                <a:gd name="T40" fmla="*/ 265 w 265"/>
                                <a:gd name="T41" fmla="*/ 115 h 510"/>
                                <a:gd name="T42" fmla="*/ 265 w 265"/>
                                <a:gd name="T43" fmla="*/ 100 h 510"/>
                                <a:gd name="T44" fmla="*/ 265 w 265"/>
                                <a:gd name="T45" fmla="*/ 100 h 510"/>
                                <a:gd name="T46" fmla="*/ 260 w 265"/>
                                <a:gd name="T47" fmla="*/ 90 h 510"/>
                                <a:gd name="T48" fmla="*/ 250 w 265"/>
                                <a:gd name="T49" fmla="*/ 90 h 510"/>
                                <a:gd name="T50" fmla="*/ 240 w 265"/>
                                <a:gd name="T51" fmla="*/ 105 h 510"/>
                                <a:gd name="T52" fmla="*/ 225 w 265"/>
                                <a:gd name="T53" fmla="*/ 130 h 510"/>
                                <a:gd name="T54" fmla="*/ 225 w 265"/>
                                <a:gd name="T55" fmla="*/ 130 h 510"/>
                                <a:gd name="T56" fmla="*/ 190 w 265"/>
                                <a:gd name="T57" fmla="*/ 225 h 510"/>
                                <a:gd name="T58" fmla="*/ 140 w 265"/>
                                <a:gd name="T59" fmla="*/ 365 h 510"/>
                                <a:gd name="T60" fmla="*/ 140 w 265"/>
                                <a:gd name="T61" fmla="*/ 365 h 510"/>
                                <a:gd name="T62" fmla="*/ 175 w 265"/>
                                <a:gd name="T63" fmla="*/ 210 h 510"/>
                                <a:gd name="T64" fmla="*/ 185 w 265"/>
                                <a:gd name="T65" fmla="*/ 145 h 510"/>
                                <a:gd name="T66" fmla="*/ 190 w 265"/>
                                <a:gd name="T67" fmla="*/ 85 h 510"/>
                                <a:gd name="T68" fmla="*/ 190 w 265"/>
                                <a:gd name="T69" fmla="*/ 85 h 510"/>
                                <a:gd name="T70" fmla="*/ 190 w 265"/>
                                <a:gd name="T71" fmla="*/ 45 h 510"/>
                                <a:gd name="T72" fmla="*/ 190 w 265"/>
                                <a:gd name="T73" fmla="*/ 20 h 510"/>
                                <a:gd name="T74" fmla="*/ 180 w 265"/>
                                <a:gd name="T75" fmla="*/ 5 h 510"/>
                                <a:gd name="T76" fmla="*/ 180 w 265"/>
                                <a:gd name="T77" fmla="*/ 0 h 510"/>
                                <a:gd name="T78" fmla="*/ 170 w 265"/>
                                <a:gd name="T79" fmla="*/ 0 h 510"/>
                                <a:gd name="T80" fmla="*/ 170 w 265"/>
                                <a:gd name="T81" fmla="*/ 0 h 510"/>
                                <a:gd name="T82" fmla="*/ 160 w 265"/>
                                <a:gd name="T83" fmla="*/ 10 h 510"/>
                                <a:gd name="T84" fmla="*/ 145 w 265"/>
                                <a:gd name="T85" fmla="*/ 30 h 510"/>
                                <a:gd name="T86" fmla="*/ 135 w 265"/>
                                <a:gd name="T87" fmla="*/ 65 h 510"/>
                                <a:gd name="T88" fmla="*/ 120 w 265"/>
                                <a:gd name="T89" fmla="*/ 105 h 510"/>
                                <a:gd name="T90" fmla="*/ 120 w 265"/>
                                <a:gd name="T91" fmla="*/ 105 h 510"/>
                                <a:gd name="T92" fmla="*/ 105 w 265"/>
                                <a:gd name="T93" fmla="*/ 165 h 510"/>
                                <a:gd name="T94" fmla="*/ 90 w 265"/>
                                <a:gd name="T95" fmla="*/ 230 h 510"/>
                                <a:gd name="T96" fmla="*/ 70 w 265"/>
                                <a:gd name="T97" fmla="*/ 385 h 510"/>
                                <a:gd name="T98" fmla="*/ 70 w 265"/>
                                <a:gd name="T99" fmla="*/ 385 h 510"/>
                                <a:gd name="T100" fmla="*/ 60 w 265"/>
                                <a:gd name="T101" fmla="*/ 265 h 510"/>
                                <a:gd name="T102" fmla="*/ 45 w 265"/>
                                <a:gd name="T103" fmla="*/ 175 h 510"/>
                                <a:gd name="T104" fmla="*/ 45 w 265"/>
                                <a:gd name="T105" fmla="*/ 175 h 5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65" h="510">
                                  <a:moveTo>
                                    <a:pt x="45" y="175"/>
                                  </a:moveTo>
                                  <a:lnTo>
                                    <a:pt x="45" y="175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30" y="125"/>
                                  </a:lnTo>
                                  <a:lnTo>
                                    <a:pt x="20" y="120"/>
                                  </a:lnTo>
                                  <a:lnTo>
                                    <a:pt x="10" y="120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5" y="290"/>
                                  </a:lnTo>
                                  <a:lnTo>
                                    <a:pt x="10" y="355"/>
                                  </a:lnTo>
                                  <a:lnTo>
                                    <a:pt x="35" y="510"/>
                                  </a:lnTo>
                                  <a:lnTo>
                                    <a:pt x="170" y="475"/>
                                  </a:lnTo>
                                  <a:lnTo>
                                    <a:pt x="215" y="345"/>
                                  </a:lnTo>
                                  <a:lnTo>
                                    <a:pt x="245" y="22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15"/>
                                  </a:lnTo>
                                  <a:lnTo>
                                    <a:pt x="265" y="100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250" y="90"/>
                                  </a:lnTo>
                                  <a:lnTo>
                                    <a:pt x="240" y="105"/>
                                  </a:lnTo>
                                  <a:lnTo>
                                    <a:pt x="225" y="130"/>
                                  </a:lnTo>
                                  <a:lnTo>
                                    <a:pt x="190" y="225"/>
                                  </a:lnTo>
                                  <a:lnTo>
                                    <a:pt x="140" y="365"/>
                                  </a:lnTo>
                                  <a:lnTo>
                                    <a:pt x="175" y="210"/>
                                  </a:lnTo>
                                  <a:lnTo>
                                    <a:pt x="185" y="145"/>
                                  </a:lnTo>
                                  <a:lnTo>
                                    <a:pt x="190" y="85"/>
                                  </a:lnTo>
                                  <a:lnTo>
                                    <a:pt x="190" y="45"/>
                                  </a:lnTo>
                                  <a:lnTo>
                                    <a:pt x="190" y="20"/>
                                  </a:lnTo>
                                  <a:lnTo>
                                    <a:pt x="180" y="5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60" y="10"/>
                                  </a:lnTo>
                                  <a:lnTo>
                                    <a:pt x="145" y="30"/>
                                  </a:lnTo>
                                  <a:lnTo>
                                    <a:pt x="135" y="65"/>
                                  </a:lnTo>
                                  <a:lnTo>
                                    <a:pt x="120" y="105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90" y="230"/>
                                  </a:lnTo>
                                  <a:lnTo>
                                    <a:pt x="70" y="385"/>
                                  </a:lnTo>
                                  <a:lnTo>
                                    <a:pt x="60" y="265"/>
                                  </a:lnTo>
                                  <a:lnTo>
                                    <a:pt x="4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482"/>
                          <wps:cNvSpPr>
                            <a:spLocks/>
                          </wps:cNvSpPr>
                          <wps:spPr bwMode="auto">
                            <a:xfrm>
                              <a:off x="1635" y="925"/>
                              <a:ext cx="195" cy="180"/>
                            </a:xfrm>
                            <a:custGeom>
                              <a:avLst/>
                              <a:gdLst>
                                <a:gd name="T0" fmla="*/ 125 w 195"/>
                                <a:gd name="T1" fmla="*/ 35 h 180"/>
                                <a:gd name="T2" fmla="*/ 125 w 195"/>
                                <a:gd name="T3" fmla="*/ 35 h 180"/>
                                <a:gd name="T4" fmla="*/ 95 w 195"/>
                                <a:gd name="T5" fmla="*/ 15 h 180"/>
                                <a:gd name="T6" fmla="*/ 60 w 195"/>
                                <a:gd name="T7" fmla="*/ 5 h 180"/>
                                <a:gd name="T8" fmla="*/ 60 w 195"/>
                                <a:gd name="T9" fmla="*/ 5 h 180"/>
                                <a:gd name="T10" fmla="*/ 45 w 195"/>
                                <a:gd name="T11" fmla="*/ 0 h 180"/>
                                <a:gd name="T12" fmla="*/ 30 w 195"/>
                                <a:gd name="T13" fmla="*/ 5 h 180"/>
                                <a:gd name="T14" fmla="*/ 20 w 195"/>
                                <a:gd name="T15" fmla="*/ 5 h 180"/>
                                <a:gd name="T16" fmla="*/ 10 w 195"/>
                                <a:gd name="T17" fmla="*/ 15 h 180"/>
                                <a:gd name="T18" fmla="*/ 10 w 195"/>
                                <a:gd name="T19" fmla="*/ 15 h 180"/>
                                <a:gd name="T20" fmla="*/ 5 w 195"/>
                                <a:gd name="T21" fmla="*/ 25 h 180"/>
                                <a:gd name="T22" fmla="*/ 0 w 195"/>
                                <a:gd name="T23" fmla="*/ 35 h 180"/>
                                <a:gd name="T24" fmla="*/ 0 w 195"/>
                                <a:gd name="T25" fmla="*/ 50 h 180"/>
                                <a:gd name="T26" fmla="*/ 5 w 195"/>
                                <a:gd name="T27" fmla="*/ 65 h 180"/>
                                <a:gd name="T28" fmla="*/ 5 w 195"/>
                                <a:gd name="T29" fmla="*/ 65 h 180"/>
                                <a:gd name="T30" fmla="*/ 20 w 195"/>
                                <a:gd name="T31" fmla="*/ 95 h 180"/>
                                <a:gd name="T32" fmla="*/ 40 w 195"/>
                                <a:gd name="T33" fmla="*/ 125 h 180"/>
                                <a:gd name="T34" fmla="*/ 40 w 195"/>
                                <a:gd name="T35" fmla="*/ 125 h 180"/>
                                <a:gd name="T36" fmla="*/ 80 w 195"/>
                                <a:gd name="T37" fmla="*/ 155 h 180"/>
                                <a:gd name="T38" fmla="*/ 115 w 195"/>
                                <a:gd name="T39" fmla="*/ 175 h 180"/>
                                <a:gd name="T40" fmla="*/ 135 w 195"/>
                                <a:gd name="T41" fmla="*/ 180 h 180"/>
                                <a:gd name="T42" fmla="*/ 150 w 195"/>
                                <a:gd name="T43" fmla="*/ 180 h 180"/>
                                <a:gd name="T44" fmla="*/ 190 w 195"/>
                                <a:gd name="T45" fmla="*/ 175 h 180"/>
                                <a:gd name="T46" fmla="*/ 190 w 195"/>
                                <a:gd name="T47" fmla="*/ 175 h 180"/>
                                <a:gd name="T48" fmla="*/ 195 w 195"/>
                                <a:gd name="T49" fmla="*/ 135 h 180"/>
                                <a:gd name="T50" fmla="*/ 190 w 195"/>
                                <a:gd name="T51" fmla="*/ 115 h 180"/>
                                <a:gd name="T52" fmla="*/ 185 w 195"/>
                                <a:gd name="T53" fmla="*/ 100 h 180"/>
                                <a:gd name="T54" fmla="*/ 160 w 195"/>
                                <a:gd name="T55" fmla="*/ 65 h 180"/>
                                <a:gd name="T56" fmla="*/ 125 w 195"/>
                                <a:gd name="T57" fmla="*/ 35 h 180"/>
                                <a:gd name="T58" fmla="*/ 125 w 195"/>
                                <a:gd name="T59" fmla="*/ 35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95" h="180">
                                  <a:moveTo>
                                    <a:pt x="125" y="35"/>
                                  </a:moveTo>
                                  <a:lnTo>
                                    <a:pt x="125" y="3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80" y="155"/>
                                  </a:lnTo>
                                  <a:lnTo>
                                    <a:pt x="115" y="175"/>
                                  </a:lnTo>
                                  <a:lnTo>
                                    <a:pt x="135" y="180"/>
                                  </a:lnTo>
                                  <a:lnTo>
                                    <a:pt x="150" y="180"/>
                                  </a:lnTo>
                                  <a:lnTo>
                                    <a:pt x="190" y="175"/>
                                  </a:lnTo>
                                  <a:lnTo>
                                    <a:pt x="195" y="135"/>
                                  </a:lnTo>
                                  <a:lnTo>
                                    <a:pt x="190" y="115"/>
                                  </a:lnTo>
                                  <a:lnTo>
                                    <a:pt x="185" y="100"/>
                                  </a:lnTo>
                                  <a:lnTo>
                                    <a:pt x="160" y="65"/>
                                  </a:lnTo>
                                  <a:lnTo>
                                    <a:pt x="12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483"/>
                          <wps:cNvSpPr>
                            <a:spLocks/>
                          </wps:cNvSpPr>
                          <wps:spPr bwMode="auto">
                            <a:xfrm>
                              <a:off x="1755" y="1025"/>
                              <a:ext cx="205" cy="180"/>
                            </a:xfrm>
                            <a:custGeom>
                              <a:avLst/>
                              <a:gdLst>
                                <a:gd name="T0" fmla="*/ 205 w 205"/>
                                <a:gd name="T1" fmla="*/ 105 h 180"/>
                                <a:gd name="T2" fmla="*/ 205 w 205"/>
                                <a:gd name="T3" fmla="*/ 105 h 180"/>
                                <a:gd name="T4" fmla="*/ 205 w 205"/>
                                <a:gd name="T5" fmla="*/ 70 h 180"/>
                                <a:gd name="T6" fmla="*/ 200 w 205"/>
                                <a:gd name="T7" fmla="*/ 45 h 180"/>
                                <a:gd name="T8" fmla="*/ 185 w 205"/>
                                <a:gd name="T9" fmla="*/ 25 h 180"/>
                                <a:gd name="T10" fmla="*/ 165 w 205"/>
                                <a:gd name="T11" fmla="*/ 10 h 180"/>
                                <a:gd name="T12" fmla="*/ 165 w 205"/>
                                <a:gd name="T13" fmla="*/ 10 h 180"/>
                                <a:gd name="T14" fmla="*/ 145 w 205"/>
                                <a:gd name="T15" fmla="*/ 0 h 180"/>
                                <a:gd name="T16" fmla="*/ 120 w 205"/>
                                <a:gd name="T17" fmla="*/ 0 h 180"/>
                                <a:gd name="T18" fmla="*/ 95 w 205"/>
                                <a:gd name="T19" fmla="*/ 0 h 180"/>
                                <a:gd name="T20" fmla="*/ 65 w 205"/>
                                <a:gd name="T21" fmla="*/ 10 h 180"/>
                                <a:gd name="T22" fmla="*/ 65 w 205"/>
                                <a:gd name="T23" fmla="*/ 10 h 180"/>
                                <a:gd name="T24" fmla="*/ 45 w 205"/>
                                <a:gd name="T25" fmla="*/ 20 h 180"/>
                                <a:gd name="T26" fmla="*/ 30 w 205"/>
                                <a:gd name="T27" fmla="*/ 30 h 180"/>
                                <a:gd name="T28" fmla="*/ 15 w 205"/>
                                <a:gd name="T29" fmla="*/ 50 h 180"/>
                                <a:gd name="T30" fmla="*/ 5 w 205"/>
                                <a:gd name="T31" fmla="*/ 65 h 180"/>
                                <a:gd name="T32" fmla="*/ 5 w 205"/>
                                <a:gd name="T33" fmla="*/ 65 h 180"/>
                                <a:gd name="T34" fmla="*/ 0 w 205"/>
                                <a:gd name="T35" fmla="*/ 85 h 180"/>
                                <a:gd name="T36" fmla="*/ 0 w 205"/>
                                <a:gd name="T37" fmla="*/ 105 h 180"/>
                                <a:gd name="T38" fmla="*/ 0 w 205"/>
                                <a:gd name="T39" fmla="*/ 120 h 180"/>
                                <a:gd name="T40" fmla="*/ 10 w 205"/>
                                <a:gd name="T41" fmla="*/ 140 h 180"/>
                                <a:gd name="T42" fmla="*/ 10 w 205"/>
                                <a:gd name="T43" fmla="*/ 140 h 180"/>
                                <a:gd name="T44" fmla="*/ 30 w 205"/>
                                <a:gd name="T45" fmla="*/ 160 h 180"/>
                                <a:gd name="T46" fmla="*/ 55 w 205"/>
                                <a:gd name="T47" fmla="*/ 175 h 180"/>
                                <a:gd name="T48" fmla="*/ 85 w 205"/>
                                <a:gd name="T49" fmla="*/ 180 h 180"/>
                                <a:gd name="T50" fmla="*/ 120 w 205"/>
                                <a:gd name="T51" fmla="*/ 175 h 180"/>
                                <a:gd name="T52" fmla="*/ 120 w 205"/>
                                <a:gd name="T53" fmla="*/ 175 h 180"/>
                                <a:gd name="T54" fmla="*/ 155 w 205"/>
                                <a:gd name="T55" fmla="*/ 165 h 180"/>
                                <a:gd name="T56" fmla="*/ 185 w 205"/>
                                <a:gd name="T57" fmla="*/ 145 h 180"/>
                                <a:gd name="T58" fmla="*/ 200 w 205"/>
                                <a:gd name="T59" fmla="*/ 125 h 180"/>
                                <a:gd name="T60" fmla="*/ 205 w 205"/>
                                <a:gd name="T61" fmla="*/ 105 h 180"/>
                                <a:gd name="T62" fmla="*/ 205 w 205"/>
                                <a:gd name="T63" fmla="*/ 105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05" h="180">
                                  <a:moveTo>
                                    <a:pt x="205" y="105"/>
                                  </a:moveTo>
                                  <a:lnTo>
                                    <a:pt x="205" y="105"/>
                                  </a:lnTo>
                                  <a:lnTo>
                                    <a:pt x="205" y="70"/>
                                  </a:lnTo>
                                  <a:lnTo>
                                    <a:pt x="200" y="45"/>
                                  </a:lnTo>
                                  <a:lnTo>
                                    <a:pt x="185" y="25"/>
                                  </a:lnTo>
                                  <a:lnTo>
                                    <a:pt x="165" y="1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30" y="160"/>
                                  </a:lnTo>
                                  <a:lnTo>
                                    <a:pt x="55" y="175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120" y="175"/>
                                  </a:lnTo>
                                  <a:lnTo>
                                    <a:pt x="155" y="165"/>
                                  </a:lnTo>
                                  <a:lnTo>
                                    <a:pt x="185" y="145"/>
                                  </a:lnTo>
                                  <a:lnTo>
                                    <a:pt x="200" y="125"/>
                                  </a:lnTo>
                                  <a:lnTo>
                                    <a:pt x="205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484"/>
                          <wps:cNvSpPr>
                            <a:spLocks/>
                          </wps:cNvSpPr>
                          <wps:spPr bwMode="auto">
                            <a:xfrm>
                              <a:off x="1800" y="830"/>
                              <a:ext cx="150" cy="175"/>
                            </a:xfrm>
                            <a:custGeom>
                              <a:avLst/>
                              <a:gdLst>
                                <a:gd name="T0" fmla="*/ 150 w 150"/>
                                <a:gd name="T1" fmla="*/ 95 h 175"/>
                                <a:gd name="T2" fmla="*/ 150 w 150"/>
                                <a:gd name="T3" fmla="*/ 95 h 175"/>
                                <a:gd name="T4" fmla="*/ 150 w 150"/>
                                <a:gd name="T5" fmla="*/ 70 h 175"/>
                                <a:gd name="T6" fmla="*/ 145 w 150"/>
                                <a:gd name="T7" fmla="*/ 45 h 175"/>
                                <a:gd name="T8" fmla="*/ 130 w 150"/>
                                <a:gd name="T9" fmla="*/ 25 h 175"/>
                                <a:gd name="T10" fmla="*/ 110 w 150"/>
                                <a:gd name="T11" fmla="*/ 10 h 175"/>
                                <a:gd name="T12" fmla="*/ 110 w 150"/>
                                <a:gd name="T13" fmla="*/ 10 h 175"/>
                                <a:gd name="T14" fmla="*/ 85 w 150"/>
                                <a:gd name="T15" fmla="*/ 0 h 175"/>
                                <a:gd name="T16" fmla="*/ 65 w 150"/>
                                <a:gd name="T17" fmla="*/ 0 h 175"/>
                                <a:gd name="T18" fmla="*/ 45 w 150"/>
                                <a:gd name="T19" fmla="*/ 5 h 175"/>
                                <a:gd name="T20" fmla="*/ 20 w 150"/>
                                <a:gd name="T21" fmla="*/ 15 h 175"/>
                                <a:gd name="T22" fmla="*/ 20 w 150"/>
                                <a:gd name="T23" fmla="*/ 15 h 175"/>
                                <a:gd name="T24" fmla="*/ 15 w 150"/>
                                <a:gd name="T25" fmla="*/ 25 h 175"/>
                                <a:gd name="T26" fmla="*/ 5 w 150"/>
                                <a:gd name="T27" fmla="*/ 35 h 175"/>
                                <a:gd name="T28" fmla="*/ 0 w 150"/>
                                <a:gd name="T29" fmla="*/ 70 h 175"/>
                                <a:gd name="T30" fmla="*/ 0 w 150"/>
                                <a:gd name="T31" fmla="*/ 115 h 175"/>
                                <a:gd name="T32" fmla="*/ 5 w 150"/>
                                <a:gd name="T33" fmla="*/ 175 h 175"/>
                                <a:gd name="T34" fmla="*/ 5 w 150"/>
                                <a:gd name="T35" fmla="*/ 175 h 175"/>
                                <a:gd name="T36" fmla="*/ 65 w 150"/>
                                <a:gd name="T37" fmla="*/ 160 h 175"/>
                                <a:gd name="T38" fmla="*/ 110 w 150"/>
                                <a:gd name="T39" fmla="*/ 140 h 175"/>
                                <a:gd name="T40" fmla="*/ 140 w 150"/>
                                <a:gd name="T41" fmla="*/ 120 h 175"/>
                                <a:gd name="T42" fmla="*/ 145 w 150"/>
                                <a:gd name="T43" fmla="*/ 105 h 175"/>
                                <a:gd name="T44" fmla="*/ 150 w 150"/>
                                <a:gd name="T45" fmla="*/ 95 h 175"/>
                                <a:gd name="T46" fmla="*/ 150 w 150"/>
                                <a:gd name="T47" fmla="*/ 9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50" h="175">
                                  <a:moveTo>
                                    <a:pt x="150" y="95"/>
                                  </a:moveTo>
                                  <a:lnTo>
                                    <a:pt x="150" y="95"/>
                                  </a:lnTo>
                                  <a:lnTo>
                                    <a:pt x="150" y="70"/>
                                  </a:lnTo>
                                  <a:lnTo>
                                    <a:pt x="145" y="45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65" y="160"/>
                                  </a:lnTo>
                                  <a:lnTo>
                                    <a:pt x="110" y="140"/>
                                  </a:lnTo>
                                  <a:lnTo>
                                    <a:pt x="140" y="120"/>
                                  </a:lnTo>
                                  <a:lnTo>
                                    <a:pt x="145" y="105"/>
                                  </a:lnTo>
                                  <a:lnTo>
                                    <a:pt x="15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485"/>
                          <wps:cNvSpPr>
                            <a:spLocks/>
                          </wps:cNvSpPr>
                          <wps:spPr bwMode="auto">
                            <a:xfrm>
                              <a:off x="1550" y="1080"/>
                              <a:ext cx="180" cy="155"/>
                            </a:xfrm>
                            <a:custGeom>
                              <a:avLst/>
                              <a:gdLst>
                                <a:gd name="T0" fmla="*/ 95 w 180"/>
                                <a:gd name="T1" fmla="*/ 155 h 155"/>
                                <a:gd name="T2" fmla="*/ 95 w 180"/>
                                <a:gd name="T3" fmla="*/ 155 h 155"/>
                                <a:gd name="T4" fmla="*/ 110 w 180"/>
                                <a:gd name="T5" fmla="*/ 150 h 155"/>
                                <a:gd name="T6" fmla="*/ 120 w 180"/>
                                <a:gd name="T7" fmla="*/ 140 h 155"/>
                                <a:gd name="T8" fmla="*/ 140 w 180"/>
                                <a:gd name="T9" fmla="*/ 115 h 155"/>
                                <a:gd name="T10" fmla="*/ 160 w 180"/>
                                <a:gd name="T11" fmla="*/ 70 h 155"/>
                                <a:gd name="T12" fmla="*/ 180 w 180"/>
                                <a:gd name="T13" fmla="*/ 10 h 155"/>
                                <a:gd name="T14" fmla="*/ 180 w 180"/>
                                <a:gd name="T15" fmla="*/ 10 h 155"/>
                                <a:gd name="T16" fmla="*/ 120 w 180"/>
                                <a:gd name="T17" fmla="*/ 0 h 155"/>
                                <a:gd name="T18" fmla="*/ 70 w 180"/>
                                <a:gd name="T19" fmla="*/ 0 h 155"/>
                                <a:gd name="T20" fmla="*/ 40 w 180"/>
                                <a:gd name="T21" fmla="*/ 10 h 155"/>
                                <a:gd name="T22" fmla="*/ 25 w 180"/>
                                <a:gd name="T23" fmla="*/ 15 h 155"/>
                                <a:gd name="T24" fmla="*/ 20 w 180"/>
                                <a:gd name="T25" fmla="*/ 25 h 155"/>
                                <a:gd name="T26" fmla="*/ 20 w 180"/>
                                <a:gd name="T27" fmla="*/ 25 h 155"/>
                                <a:gd name="T28" fmla="*/ 5 w 180"/>
                                <a:gd name="T29" fmla="*/ 45 h 155"/>
                                <a:gd name="T30" fmla="*/ 0 w 180"/>
                                <a:gd name="T31" fmla="*/ 65 h 155"/>
                                <a:gd name="T32" fmla="*/ 5 w 180"/>
                                <a:gd name="T33" fmla="*/ 90 h 155"/>
                                <a:gd name="T34" fmla="*/ 15 w 180"/>
                                <a:gd name="T35" fmla="*/ 115 h 155"/>
                                <a:gd name="T36" fmla="*/ 15 w 180"/>
                                <a:gd name="T37" fmla="*/ 115 h 155"/>
                                <a:gd name="T38" fmla="*/ 30 w 180"/>
                                <a:gd name="T39" fmla="*/ 135 h 155"/>
                                <a:gd name="T40" fmla="*/ 45 w 180"/>
                                <a:gd name="T41" fmla="*/ 150 h 155"/>
                                <a:gd name="T42" fmla="*/ 70 w 180"/>
                                <a:gd name="T43" fmla="*/ 155 h 155"/>
                                <a:gd name="T44" fmla="*/ 95 w 180"/>
                                <a:gd name="T45" fmla="*/ 155 h 155"/>
                                <a:gd name="T46" fmla="*/ 95 w 180"/>
                                <a:gd name="T47" fmla="*/ 15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80" h="155">
                                  <a:moveTo>
                                    <a:pt x="95" y="155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20" y="140"/>
                                  </a:lnTo>
                                  <a:lnTo>
                                    <a:pt x="140" y="115"/>
                                  </a:lnTo>
                                  <a:lnTo>
                                    <a:pt x="160" y="70"/>
                                  </a:lnTo>
                                  <a:lnTo>
                                    <a:pt x="180" y="1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30" y="135"/>
                                  </a:lnTo>
                                  <a:lnTo>
                                    <a:pt x="45" y="150"/>
                                  </a:lnTo>
                                  <a:lnTo>
                                    <a:pt x="70" y="155"/>
                                  </a:lnTo>
                                  <a:lnTo>
                                    <a:pt x="95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486"/>
                          <wps:cNvSpPr>
                            <a:spLocks/>
                          </wps:cNvSpPr>
                          <wps:spPr bwMode="auto">
                            <a:xfrm>
                              <a:off x="1665" y="950"/>
                              <a:ext cx="145" cy="140"/>
                            </a:xfrm>
                            <a:custGeom>
                              <a:avLst/>
                              <a:gdLst>
                                <a:gd name="T0" fmla="*/ 65 w 145"/>
                                <a:gd name="T1" fmla="*/ 140 h 140"/>
                                <a:gd name="T2" fmla="*/ 65 w 145"/>
                                <a:gd name="T3" fmla="*/ 140 h 140"/>
                                <a:gd name="T4" fmla="*/ 75 w 145"/>
                                <a:gd name="T5" fmla="*/ 115 h 140"/>
                                <a:gd name="T6" fmla="*/ 95 w 145"/>
                                <a:gd name="T7" fmla="*/ 90 h 140"/>
                                <a:gd name="T8" fmla="*/ 115 w 145"/>
                                <a:gd name="T9" fmla="*/ 75 h 140"/>
                                <a:gd name="T10" fmla="*/ 145 w 145"/>
                                <a:gd name="T11" fmla="*/ 55 h 140"/>
                                <a:gd name="T12" fmla="*/ 145 w 145"/>
                                <a:gd name="T13" fmla="*/ 55 h 140"/>
                                <a:gd name="T14" fmla="*/ 125 w 145"/>
                                <a:gd name="T15" fmla="*/ 30 h 140"/>
                                <a:gd name="T16" fmla="*/ 95 w 145"/>
                                <a:gd name="T17" fmla="*/ 10 h 140"/>
                                <a:gd name="T18" fmla="*/ 95 w 145"/>
                                <a:gd name="T19" fmla="*/ 10 h 140"/>
                                <a:gd name="T20" fmla="*/ 85 w 145"/>
                                <a:gd name="T21" fmla="*/ 0 h 140"/>
                                <a:gd name="T22" fmla="*/ 85 w 145"/>
                                <a:gd name="T23" fmla="*/ 0 h 140"/>
                                <a:gd name="T24" fmla="*/ 55 w 145"/>
                                <a:gd name="T25" fmla="*/ 15 h 140"/>
                                <a:gd name="T26" fmla="*/ 30 w 145"/>
                                <a:gd name="T27" fmla="*/ 35 h 140"/>
                                <a:gd name="T28" fmla="*/ 10 w 145"/>
                                <a:gd name="T29" fmla="*/ 60 h 140"/>
                                <a:gd name="T30" fmla="*/ 0 w 145"/>
                                <a:gd name="T31" fmla="*/ 85 h 140"/>
                                <a:gd name="T32" fmla="*/ 0 w 145"/>
                                <a:gd name="T33" fmla="*/ 85 h 140"/>
                                <a:gd name="T34" fmla="*/ 10 w 145"/>
                                <a:gd name="T35" fmla="*/ 100 h 140"/>
                                <a:gd name="T36" fmla="*/ 10 w 145"/>
                                <a:gd name="T37" fmla="*/ 100 h 140"/>
                                <a:gd name="T38" fmla="*/ 35 w 145"/>
                                <a:gd name="T39" fmla="*/ 125 h 140"/>
                                <a:gd name="T40" fmla="*/ 65 w 145"/>
                                <a:gd name="T41" fmla="*/ 140 h 140"/>
                                <a:gd name="T42" fmla="*/ 65 w 145"/>
                                <a:gd name="T43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5" h="140">
                                  <a:moveTo>
                                    <a:pt x="65" y="140"/>
                                  </a:moveTo>
                                  <a:lnTo>
                                    <a:pt x="65" y="140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95" y="9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45" y="55"/>
                                  </a:lnTo>
                                  <a:lnTo>
                                    <a:pt x="125" y="3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65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487"/>
                          <wps:cNvSpPr>
                            <a:spLocks/>
                          </wps:cNvSpPr>
                          <wps:spPr bwMode="auto">
                            <a:xfrm>
                              <a:off x="1495" y="630"/>
                              <a:ext cx="45" cy="50"/>
                            </a:xfrm>
                            <a:custGeom>
                              <a:avLst/>
                              <a:gdLst>
                                <a:gd name="T0" fmla="*/ 30 w 45"/>
                                <a:gd name="T1" fmla="*/ 10 h 50"/>
                                <a:gd name="T2" fmla="*/ 30 w 45"/>
                                <a:gd name="T3" fmla="*/ 10 h 50"/>
                                <a:gd name="T4" fmla="*/ 15 w 45"/>
                                <a:gd name="T5" fmla="*/ 0 h 50"/>
                                <a:gd name="T6" fmla="*/ 15 w 45"/>
                                <a:gd name="T7" fmla="*/ 0 h 50"/>
                                <a:gd name="T8" fmla="*/ 10 w 45"/>
                                <a:gd name="T9" fmla="*/ 0 h 50"/>
                                <a:gd name="T10" fmla="*/ 0 w 45"/>
                                <a:gd name="T11" fmla="*/ 0 h 50"/>
                                <a:gd name="T12" fmla="*/ 0 w 45"/>
                                <a:gd name="T13" fmla="*/ 0 h 50"/>
                                <a:gd name="T14" fmla="*/ 0 w 45"/>
                                <a:gd name="T15" fmla="*/ 5 h 50"/>
                                <a:gd name="T16" fmla="*/ 0 w 45"/>
                                <a:gd name="T17" fmla="*/ 15 h 50"/>
                                <a:gd name="T18" fmla="*/ 0 w 45"/>
                                <a:gd name="T19" fmla="*/ 15 h 50"/>
                                <a:gd name="T20" fmla="*/ 5 w 45"/>
                                <a:gd name="T21" fmla="*/ 30 h 50"/>
                                <a:gd name="T22" fmla="*/ 5 w 45"/>
                                <a:gd name="T23" fmla="*/ 30 h 50"/>
                                <a:gd name="T24" fmla="*/ 20 w 45"/>
                                <a:gd name="T25" fmla="*/ 45 h 50"/>
                                <a:gd name="T26" fmla="*/ 40 w 45"/>
                                <a:gd name="T27" fmla="*/ 50 h 50"/>
                                <a:gd name="T28" fmla="*/ 40 w 45"/>
                                <a:gd name="T29" fmla="*/ 50 h 50"/>
                                <a:gd name="T30" fmla="*/ 45 w 45"/>
                                <a:gd name="T31" fmla="*/ 40 h 50"/>
                                <a:gd name="T32" fmla="*/ 40 w 45"/>
                                <a:gd name="T33" fmla="*/ 30 h 50"/>
                                <a:gd name="T34" fmla="*/ 30 w 45"/>
                                <a:gd name="T35" fmla="*/ 10 h 50"/>
                                <a:gd name="T36" fmla="*/ 30 w 45"/>
                                <a:gd name="T37" fmla="*/ 1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5" h="50">
                                  <a:moveTo>
                                    <a:pt x="30" y="10"/>
                                  </a:moveTo>
                                  <a:lnTo>
                                    <a:pt x="30" y="1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488"/>
                          <wps:cNvSpPr>
                            <a:spLocks/>
                          </wps:cNvSpPr>
                          <wps:spPr bwMode="auto">
                            <a:xfrm>
                              <a:off x="1515" y="660"/>
                              <a:ext cx="55" cy="4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0 h 45"/>
                                <a:gd name="T2" fmla="*/ 55 w 55"/>
                                <a:gd name="T3" fmla="*/ 30 h 45"/>
                                <a:gd name="T4" fmla="*/ 55 w 55"/>
                                <a:gd name="T5" fmla="*/ 15 h 45"/>
                                <a:gd name="T6" fmla="*/ 50 w 55"/>
                                <a:gd name="T7" fmla="*/ 5 h 45"/>
                                <a:gd name="T8" fmla="*/ 50 w 55"/>
                                <a:gd name="T9" fmla="*/ 5 h 45"/>
                                <a:gd name="T10" fmla="*/ 35 w 55"/>
                                <a:gd name="T11" fmla="*/ 0 h 45"/>
                                <a:gd name="T12" fmla="*/ 25 w 55"/>
                                <a:gd name="T13" fmla="*/ 5 h 45"/>
                                <a:gd name="T14" fmla="*/ 25 w 55"/>
                                <a:gd name="T15" fmla="*/ 5 h 45"/>
                                <a:gd name="T16" fmla="*/ 15 w 55"/>
                                <a:gd name="T17" fmla="*/ 5 h 45"/>
                                <a:gd name="T18" fmla="*/ 5 w 55"/>
                                <a:gd name="T19" fmla="*/ 15 h 45"/>
                                <a:gd name="T20" fmla="*/ 5 w 55"/>
                                <a:gd name="T21" fmla="*/ 15 h 45"/>
                                <a:gd name="T22" fmla="*/ 0 w 55"/>
                                <a:gd name="T23" fmla="*/ 25 h 45"/>
                                <a:gd name="T24" fmla="*/ 5 w 55"/>
                                <a:gd name="T25" fmla="*/ 30 h 45"/>
                                <a:gd name="T26" fmla="*/ 5 w 55"/>
                                <a:gd name="T27" fmla="*/ 30 h 45"/>
                                <a:gd name="T28" fmla="*/ 15 w 55"/>
                                <a:gd name="T29" fmla="*/ 45 h 45"/>
                                <a:gd name="T30" fmla="*/ 30 w 55"/>
                                <a:gd name="T31" fmla="*/ 45 h 45"/>
                                <a:gd name="T32" fmla="*/ 30 w 55"/>
                                <a:gd name="T33" fmla="*/ 45 h 45"/>
                                <a:gd name="T34" fmla="*/ 50 w 55"/>
                                <a:gd name="T35" fmla="*/ 40 h 45"/>
                                <a:gd name="T36" fmla="*/ 55 w 55"/>
                                <a:gd name="T37" fmla="*/ 30 h 45"/>
                                <a:gd name="T38" fmla="*/ 55 w 55"/>
                                <a:gd name="T39" fmla="*/ 3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45">
                                  <a:moveTo>
                                    <a:pt x="55" y="30"/>
                                  </a:moveTo>
                                  <a:lnTo>
                                    <a:pt x="55" y="30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489"/>
                          <wps:cNvSpPr>
                            <a:spLocks/>
                          </wps:cNvSpPr>
                          <wps:spPr bwMode="auto">
                            <a:xfrm>
                              <a:off x="1535" y="610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30 h 45"/>
                                <a:gd name="T2" fmla="*/ 40 w 40"/>
                                <a:gd name="T3" fmla="*/ 30 h 45"/>
                                <a:gd name="T4" fmla="*/ 40 w 40"/>
                                <a:gd name="T5" fmla="*/ 15 h 45"/>
                                <a:gd name="T6" fmla="*/ 35 w 40"/>
                                <a:gd name="T7" fmla="*/ 5 h 45"/>
                                <a:gd name="T8" fmla="*/ 35 w 40"/>
                                <a:gd name="T9" fmla="*/ 5 h 45"/>
                                <a:gd name="T10" fmla="*/ 20 w 40"/>
                                <a:gd name="T11" fmla="*/ 0 h 45"/>
                                <a:gd name="T12" fmla="*/ 10 w 40"/>
                                <a:gd name="T13" fmla="*/ 5 h 45"/>
                                <a:gd name="T14" fmla="*/ 10 w 40"/>
                                <a:gd name="T15" fmla="*/ 5 h 45"/>
                                <a:gd name="T16" fmla="*/ 5 w 40"/>
                                <a:gd name="T17" fmla="*/ 10 h 45"/>
                                <a:gd name="T18" fmla="*/ 5 w 40"/>
                                <a:gd name="T19" fmla="*/ 20 h 45"/>
                                <a:gd name="T20" fmla="*/ 0 w 40"/>
                                <a:gd name="T21" fmla="*/ 45 h 45"/>
                                <a:gd name="T22" fmla="*/ 0 w 40"/>
                                <a:gd name="T23" fmla="*/ 45 h 45"/>
                                <a:gd name="T24" fmla="*/ 30 w 40"/>
                                <a:gd name="T25" fmla="*/ 40 h 45"/>
                                <a:gd name="T26" fmla="*/ 35 w 40"/>
                                <a:gd name="T27" fmla="*/ 35 h 45"/>
                                <a:gd name="T28" fmla="*/ 40 w 40"/>
                                <a:gd name="T29" fmla="*/ 30 h 45"/>
                                <a:gd name="T30" fmla="*/ 40 w 40"/>
                                <a:gd name="T31" fmla="*/ 3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40" y="30"/>
                                  </a:moveTo>
                                  <a:lnTo>
                                    <a:pt x="40" y="3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4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490"/>
                          <wps:cNvSpPr>
                            <a:spLocks/>
                          </wps:cNvSpPr>
                          <wps:spPr bwMode="auto">
                            <a:xfrm>
                              <a:off x="1465" y="665"/>
                              <a:ext cx="45" cy="40"/>
                            </a:xfrm>
                            <a:custGeom>
                              <a:avLst/>
                              <a:gdLst>
                                <a:gd name="T0" fmla="*/ 20 w 45"/>
                                <a:gd name="T1" fmla="*/ 40 h 40"/>
                                <a:gd name="T2" fmla="*/ 20 w 45"/>
                                <a:gd name="T3" fmla="*/ 40 h 40"/>
                                <a:gd name="T4" fmla="*/ 30 w 45"/>
                                <a:gd name="T5" fmla="*/ 40 h 40"/>
                                <a:gd name="T6" fmla="*/ 35 w 45"/>
                                <a:gd name="T7" fmla="*/ 30 h 40"/>
                                <a:gd name="T8" fmla="*/ 45 w 45"/>
                                <a:gd name="T9" fmla="*/ 5 h 40"/>
                                <a:gd name="T10" fmla="*/ 45 w 45"/>
                                <a:gd name="T11" fmla="*/ 5 h 40"/>
                                <a:gd name="T12" fmla="*/ 20 w 45"/>
                                <a:gd name="T13" fmla="*/ 0 h 40"/>
                                <a:gd name="T14" fmla="*/ 10 w 45"/>
                                <a:gd name="T15" fmla="*/ 0 h 40"/>
                                <a:gd name="T16" fmla="*/ 5 w 45"/>
                                <a:gd name="T17" fmla="*/ 5 h 40"/>
                                <a:gd name="T18" fmla="*/ 5 w 45"/>
                                <a:gd name="T19" fmla="*/ 5 h 40"/>
                                <a:gd name="T20" fmla="*/ 0 w 45"/>
                                <a:gd name="T21" fmla="*/ 15 h 40"/>
                                <a:gd name="T22" fmla="*/ 0 w 45"/>
                                <a:gd name="T23" fmla="*/ 25 h 40"/>
                                <a:gd name="T24" fmla="*/ 0 w 45"/>
                                <a:gd name="T25" fmla="*/ 25 h 40"/>
                                <a:gd name="T26" fmla="*/ 10 w 45"/>
                                <a:gd name="T27" fmla="*/ 40 h 40"/>
                                <a:gd name="T28" fmla="*/ 20 w 45"/>
                                <a:gd name="T29" fmla="*/ 40 h 40"/>
                                <a:gd name="T30" fmla="*/ 20 w 45"/>
                                <a:gd name="T3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20" y="40"/>
                                  </a:moveTo>
                                  <a:lnTo>
                                    <a:pt x="2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491"/>
                          <wps:cNvSpPr>
                            <a:spLocks/>
                          </wps:cNvSpPr>
                          <wps:spPr bwMode="auto">
                            <a:xfrm>
                              <a:off x="1500" y="640"/>
                              <a:ext cx="35" cy="30"/>
                            </a:xfrm>
                            <a:custGeom>
                              <a:avLst/>
                              <a:gdLst>
                                <a:gd name="T0" fmla="*/ 10 w 35"/>
                                <a:gd name="T1" fmla="*/ 30 h 30"/>
                                <a:gd name="T2" fmla="*/ 10 w 35"/>
                                <a:gd name="T3" fmla="*/ 30 h 30"/>
                                <a:gd name="T4" fmla="*/ 20 w 35"/>
                                <a:gd name="T5" fmla="*/ 20 h 30"/>
                                <a:gd name="T6" fmla="*/ 35 w 35"/>
                                <a:gd name="T7" fmla="*/ 15 h 30"/>
                                <a:gd name="T8" fmla="*/ 35 w 35"/>
                                <a:gd name="T9" fmla="*/ 15 h 30"/>
                                <a:gd name="T10" fmla="*/ 25 w 35"/>
                                <a:gd name="T11" fmla="*/ 0 h 30"/>
                                <a:gd name="T12" fmla="*/ 25 w 35"/>
                                <a:gd name="T13" fmla="*/ 0 h 30"/>
                                <a:gd name="T14" fmla="*/ 25 w 35"/>
                                <a:gd name="T15" fmla="*/ 0 h 30"/>
                                <a:gd name="T16" fmla="*/ 25 w 35"/>
                                <a:gd name="T17" fmla="*/ 0 h 30"/>
                                <a:gd name="T18" fmla="*/ 10 w 35"/>
                                <a:gd name="T19" fmla="*/ 5 h 30"/>
                                <a:gd name="T20" fmla="*/ 0 w 35"/>
                                <a:gd name="T21" fmla="*/ 15 h 30"/>
                                <a:gd name="T22" fmla="*/ 0 w 35"/>
                                <a:gd name="T23" fmla="*/ 15 h 30"/>
                                <a:gd name="T24" fmla="*/ 0 w 35"/>
                                <a:gd name="T25" fmla="*/ 20 h 30"/>
                                <a:gd name="T26" fmla="*/ 0 w 35"/>
                                <a:gd name="T27" fmla="*/ 20 h 30"/>
                                <a:gd name="T28" fmla="*/ 10 w 35"/>
                                <a:gd name="T29" fmla="*/ 30 h 30"/>
                                <a:gd name="T30" fmla="*/ 10 w 35"/>
                                <a:gd name="T3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5" h="30">
                                  <a:moveTo>
                                    <a:pt x="10" y="30"/>
                                  </a:moveTo>
                                  <a:lnTo>
                                    <a:pt x="10" y="3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492"/>
                          <wps:cNvSpPr>
                            <a:spLocks/>
                          </wps:cNvSpPr>
                          <wps:spPr bwMode="auto">
                            <a:xfrm>
                              <a:off x="1325" y="920"/>
                              <a:ext cx="100" cy="55"/>
                            </a:xfrm>
                            <a:custGeom>
                              <a:avLst/>
                              <a:gdLst>
                                <a:gd name="T0" fmla="*/ 50 w 100"/>
                                <a:gd name="T1" fmla="*/ 0 h 55"/>
                                <a:gd name="T2" fmla="*/ 50 w 100"/>
                                <a:gd name="T3" fmla="*/ 0 h 55"/>
                                <a:gd name="T4" fmla="*/ 35 w 100"/>
                                <a:gd name="T5" fmla="*/ 0 h 55"/>
                                <a:gd name="T6" fmla="*/ 20 w 100"/>
                                <a:gd name="T7" fmla="*/ 0 h 55"/>
                                <a:gd name="T8" fmla="*/ 20 w 100"/>
                                <a:gd name="T9" fmla="*/ 0 h 55"/>
                                <a:gd name="T10" fmla="*/ 5 w 100"/>
                                <a:gd name="T11" fmla="*/ 5 h 55"/>
                                <a:gd name="T12" fmla="*/ 0 w 100"/>
                                <a:gd name="T13" fmla="*/ 15 h 55"/>
                                <a:gd name="T14" fmla="*/ 0 w 100"/>
                                <a:gd name="T15" fmla="*/ 15 h 55"/>
                                <a:gd name="T16" fmla="*/ 0 w 100"/>
                                <a:gd name="T17" fmla="*/ 25 h 55"/>
                                <a:gd name="T18" fmla="*/ 10 w 100"/>
                                <a:gd name="T19" fmla="*/ 35 h 55"/>
                                <a:gd name="T20" fmla="*/ 10 w 100"/>
                                <a:gd name="T21" fmla="*/ 35 h 55"/>
                                <a:gd name="T22" fmla="*/ 20 w 100"/>
                                <a:gd name="T23" fmla="*/ 45 h 55"/>
                                <a:gd name="T24" fmla="*/ 35 w 100"/>
                                <a:gd name="T25" fmla="*/ 50 h 55"/>
                                <a:gd name="T26" fmla="*/ 35 w 100"/>
                                <a:gd name="T27" fmla="*/ 50 h 55"/>
                                <a:gd name="T28" fmla="*/ 55 w 100"/>
                                <a:gd name="T29" fmla="*/ 55 h 55"/>
                                <a:gd name="T30" fmla="*/ 70 w 100"/>
                                <a:gd name="T31" fmla="*/ 55 h 55"/>
                                <a:gd name="T32" fmla="*/ 85 w 100"/>
                                <a:gd name="T33" fmla="*/ 50 h 55"/>
                                <a:gd name="T34" fmla="*/ 100 w 100"/>
                                <a:gd name="T35" fmla="*/ 40 h 55"/>
                                <a:gd name="T36" fmla="*/ 100 w 100"/>
                                <a:gd name="T37" fmla="*/ 40 h 55"/>
                                <a:gd name="T38" fmla="*/ 95 w 100"/>
                                <a:gd name="T39" fmla="*/ 25 h 55"/>
                                <a:gd name="T40" fmla="*/ 80 w 100"/>
                                <a:gd name="T41" fmla="*/ 15 h 55"/>
                                <a:gd name="T42" fmla="*/ 65 w 100"/>
                                <a:gd name="T43" fmla="*/ 5 h 55"/>
                                <a:gd name="T44" fmla="*/ 50 w 100"/>
                                <a:gd name="T45" fmla="*/ 0 h 55"/>
                                <a:gd name="T46" fmla="*/ 50 w 100"/>
                                <a:gd name="T4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00" h="55">
                                  <a:moveTo>
                                    <a:pt x="50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493"/>
                          <wps:cNvSpPr>
                            <a:spLocks/>
                          </wps:cNvSpPr>
                          <wps:spPr bwMode="auto">
                            <a:xfrm>
                              <a:off x="1400" y="920"/>
                              <a:ext cx="85" cy="80"/>
                            </a:xfrm>
                            <a:custGeom>
                              <a:avLst/>
                              <a:gdLst>
                                <a:gd name="T0" fmla="*/ 80 w 85"/>
                                <a:gd name="T1" fmla="*/ 25 h 80"/>
                                <a:gd name="T2" fmla="*/ 80 w 85"/>
                                <a:gd name="T3" fmla="*/ 25 h 80"/>
                                <a:gd name="T4" fmla="*/ 70 w 85"/>
                                <a:gd name="T5" fmla="*/ 5 h 80"/>
                                <a:gd name="T6" fmla="*/ 60 w 85"/>
                                <a:gd name="T7" fmla="*/ 0 h 80"/>
                                <a:gd name="T8" fmla="*/ 50 w 85"/>
                                <a:gd name="T9" fmla="*/ 0 h 80"/>
                                <a:gd name="T10" fmla="*/ 50 w 85"/>
                                <a:gd name="T11" fmla="*/ 0 h 80"/>
                                <a:gd name="T12" fmla="*/ 30 w 85"/>
                                <a:gd name="T13" fmla="*/ 5 h 80"/>
                                <a:gd name="T14" fmla="*/ 10 w 85"/>
                                <a:gd name="T15" fmla="*/ 15 h 80"/>
                                <a:gd name="T16" fmla="*/ 10 w 85"/>
                                <a:gd name="T17" fmla="*/ 15 h 80"/>
                                <a:gd name="T18" fmla="*/ 0 w 85"/>
                                <a:gd name="T19" fmla="*/ 35 h 80"/>
                                <a:gd name="T20" fmla="*/ 0 w 85"/>
                                <a:gd name="T21" fmla="*/ 50 h 80"/>
                                <a:gd name="T22" fmla="*/ 0 w 85"/>
                                <a:gd name="T23" fmla="*/ 50 h 80"/>
                                <a:gd name="T24" fmla="*/ 5 w 85"/>
                                <a:gd name="T25" fmla="*/ 65 h 80"/>
                                <a:gd name="T26" fmla="*/ 15 w 85"/>
                                <a:gd name="T27" fmla="*/ 75 h 80"/>
                                <a:gd name="T28" fmla="*/ 15 w 85"/>
                                <a:gd name="T29" fmla="*/ 75 h 80"/>
                                <a:gd name="T30" fmla="*/ 25 w 85"/>
                                <a:gd name="T31" fmla="*/ 80 h 80"/>
                                <a:gd name="T32" fmla="*/ 40 w 85"/>
                                <a:gd name="T33" fmla="*/ 80 h 80"/>
                                <a:gd name="T34" fmla="*/ 50 w 85"/>
                                <a:gd name="T35" fmla="*/ 75 h 80"/>
                                <a:gd name="T36" fmla="*/ 65 w 85"/>
                                <a:gd name="T37" fmla="*/ 70 h 80"/>
                                <a:gd name="T38" fmla="*/ 65 w 85"/>
                                <a:gd name="T39" fmla="*/ 70 h 80"/>
                                <a:gd name="T40" fmla="*/ 75 w 85"/>
                                <a:gd name="T41" fmla="*/ 55 h 80"/>
                                <a:gd name="T42" fmla="*/ 80 w 85"/>
                                <a:gd name="T43" fmla="*/ 45 h 80"/>
                                <a:gd name="T44" fmla="*/ 85 w 85"/>
                                <a:gd name="T45" fmla="*/ 35 h 80"/>
                                <a:gd name="T46" fmla="*/ 80 w 85"/>
                                <a:gd name="T47" fmla="*/ 25 h 80"/>
                                <a:gd name="T48" fmla="*/ 80 w 85"/>
                                <a:gd name="T49" fmla="*/ 2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5" h="80">
                                  <a:moveTo>
                                    <a:pt x="80" y="25"/>
                                  </a:moveTo>
                                  <a:lnTo>
                                    <a:pt x="80" y="2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8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494"/>
                          <wps:cNvSpPr>
                            <a:spLocks/>
                          </wps:cNvSpPr>
                          <wps:spPr bwMode="auto">
                            <a:xfrm>
                              <a:off x="1375" y="845"/>
                              <a:ext cx="65" cy="8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5 h 85"/>
                                <a:gd name="T2" fmla="*/ 65 w 65"/>
                                <a:gd name="T3" fmla="*/ 25 h 85"/>
                                <a:gd name="T4" fmla="*/ 60 w 65"/>
                                <a:gd name="T5" fmla="*/ 15 h 85"/>
                                <a:gd name="T6" fmla="*/ 50 w 65"/>
                                <a:gd name="T7" fmla="*/ 10 h 85"/>
                                <a:gd name="T8" fmla="*/ 45 w 65"/>
                                <a:gd name="T9" fmla="*/ 5 h 85"/>
                                <a:gd name="T10" fmla="*/ 30 w 65"/>
                                <a:gd name="T11" fmla="*/ 0 h 85"/>
                                <a:gd name="T12" fmla="*/ 30 w 65"/>
                                <a:gd name="T13" fmla="*/ 0 h 85"/>
                                <a:gd name="T14" fmla="*/ 20 w 65"/>
                                <a:gd name="T15" fmla="*/ 5 h 85"/>
                                <a:gd name="T16" fmla="*/ 10 w 65"/>
                                <a:gd name="T17" fmla="*/ 5 h 85"/>
                                <a:gd name="T18" fmla="*/ 0 w 65"/>
                                <a:gd name="T19" fmla="*/ 20 h 85"/>
                                <a:gd name="T20" fmla="*/ 0 w 65"/>
                                <a:gd name="T21" fmla="*/ 20 h 85"/>
                                <a:gd name="T22" fmla="*/ 0 w 65"/>
                                <a:gd name="T23" fmla="*/ 30 h 85"/>
                                <a:gd name="T24" fmla="*/ 0 w 65"/>
                                <a:gd name="T25" fmla="*/ 45 h 85"/>
                                <a:gd name="T26" fmla="*/ 25 w 65"/>
                                <a:gd name="T27" fmla="*/ 85 h 85"/>
                                <a:gd name="T28" fmla="*/ 25 w 65"/>
                                <a:gd name="T29" fmla="*/ 85 h 85"/>
                                <a:gd name="T30" fmla="*/ 45 w 65"/>
                                <a:gd name="T31" fmla="*/ 65 h 85"/>
                                <a:gd name="T32" fmla="*/ 55 w 65"/>
                                <a:gd name="T33" fmla="*/ 50 h 85"/>
                                <a:gd name="T34" fmla="*/ 65 w 65"/>
                                <a:gd name="T35" fmla="*/ 35 h 85"/>
                                <a:gd name="T36" fmla="*/ 65 w 65"/>
                                <a:gd name="T37" fmla="*/ 25 h 85"/>
                                <a:gd name="T38" fmla="*/ 65 w 65"/>
                                <a:gd name="T39" fmla="*/ 2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5" h="85">
                                  <a:moveTo>
                                    <a:pt x="65" y="25"/>
                                  </a:moveTo>
                                  <a:lnTo>
                                    <a:pt x="65" y="2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495"/>
                          <wps:cNvSpPr>
                            <a:spLocks/>
                          </wps:cNvSpPr>
                          <wps:spPr bwMode="auto">
                            <a:xfrm>
                              <a:off x="1330" y="975"/>
                              <a:ext cx="60" cy="80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70 h 80"/>
                                <a:gd name="T2" fmla="*/ 55 w 60"/>
                                <a:gd name="T3" fmla="*/ 70 h 80"/>
                                <a:gd name="T4" fmla="*/ 60 w 60"/>
                                <a:gd name="T5" fmla="*/ 60 h 80"/>
                                <a:gd name="T6" fmla="*/ 60 w 60"/>
                                <a:gd name="T7" fmla="*/ 45 h 80"/>
                                <a:gd name="T8" fmla="*/ 55 w 60"/>
                                <a:gd name="T9" fmla="*/ 0 h 80"/>
                                <a:gd name="T10" fmla="*/ 55 w 60"/>
                                <a:gd name="T11" fmla="*/ 0 h 80"/>
                                <a:gd name="T12" fmla="*/ 15 w 60"/>
                                <a:gd name="T13" fmla="*/ 20 h 80"/>
                                <a:gd name="T14" fmla="*/ 5 w 60"/>
                                <a:gd name="T15" fmla="*/ 30 h 80"/>
                                <a:gd name="T16" fmla="*/ 0 w 60"/>
                                <a:gd name="T17" fmla="*/ 40 h 80"/>
                                <a:gd name="T18" fmla="*/ 0 w 60"/>
                                <a:gd name="T19" fmla="*/ 40 h 80"/>
                                <a:gd name="T20" fmla="*/ 0 w 60"/>
                                <a:gd name="T21" fmla="*/ 55 h 80"/>
                                <a:gd name="T22" fmla="*/ 15 w 60"/>
                                <a:gd name="T23" fmla="*/ 70 h 80"/>
                                <a:gd name="T24" fmla="*/ 15 w 60"/>
                                <a:gd name="T25" fmla="*/ 70 h 80"/>
                                <a:gd name="T26" fmla="*/ 25 w 60"/>
                                <a:gd name="T27" fmla="*/ 75 h 80"/>
                                <a:gd name="T28" fmla="*/ 35 w 60"/>
                                <a:gd name="T29" fmla="*/ 80 h 80"/>
                                <a:gd name="T30" fmla="*/ 45 w 60"/>
                                <a:gd name="T31" fmla="*/ 75 h 80"/>
                                <a:gd name="T32" fmla="*/ 55 w 60"/>
                                <a:gd name="T33" fmla="*/ 70 h 80"/>
                                <a:gd name="T34" fmla="*/ 55 w 60"/>
                                <a:gd name="T35" fmla="*/ 7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0" h="80">
                                  <a:moveTo>
                                    <a:pt x="55" y="70"/>
                                  </a:moveTo>
                                  <a:lnTo>
                                    <a:pt x="55" y="7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5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496"/>
                          <wps:cNvSpPr>
                            <a:spLocks/>
                          </wps:cNvSpPr>
                          <wps:spPr bwMode="auto">
                            <a:xfrm>
                              <a:off x="1350" y="920"/>
                              <a:ext cx="50" cy="55"/>
                            </a:xfrm>
                            <a:custGeom>
                              <a:avLst/>
                              <a:gdLst>
                                <a:gd name="T0" fmla="*/ 35 w 50"/>
                                <a:gd name="T1" fmla="*/ 55 h 55"/>
                                <a:gd name="T2" fmla="*/ 35 w 50"/>
                                <a:gd name="T3" fmla="*/ 55 h 55"/>
                                <a:gd name="T4" fmla="*/ 40 w 50"/>
                                <a:gd name="T5" fmla="*/ 30 h 55"/>
                                <a:gd name="T6" fmla="*/ 50 w 50"/>
                                <a:gd name="T7" fmla="*/ 10 h 55"/>
                                <a:gd name="T8" fmla="*/ 50 w 50"/>
                                <a:gd name="T9" fmla="*/ 10 h 55"/>
                                <a:gd name="T10" fmla="*/ 40 w 50"/>
                                <a:gd name="T11" fmla="*/ 5 h 55"/>
                                <a:gd name="T12" fmla="*/ 25 w 50"/>
                                <a:gd name="T13" fmla="*/ 0 h 55"/>
                                <a:gd name="T14" fmla="*/ 25 w 50"/>
                                <a:gd name="T15" fmla="*/ 0 h 55"/>
                                <a:gd name="T16" fmla="*/ 15 w 50"/>
                                <a:gd name="T17" fmla="*/ 0 h 55"/>
                                <a:gd name="T18" fmla="*/ 15 w 50"/>
                                <a:gd name="T19" fmla="*/ 0 h 55"/>
                                <a:gd name="T20" fmla="*/ 10 w 50"/>
                                <a:gd name="T21" fmla="*/ 10 h 55"/>
                                <a:gd name="T22" fmla="*/ 5 w 50"/>
                                <a:gd name="T23" fmla="*/ 25 h 55"/>
                                <a:gd name="T24" fmla="*/ 0 w 50"/>
                                <a:gd name="T25" fmla="*/ 35 h 55"/>
                                <a:gd name="T26" fmla="*/ 5 w 50"/>
                                <a:gd name="T27" fmla="*/ 50 h 55"/>
                                <a:gd name="T28" fmla="*/ 5 w 50"/>
                                <a:gd name="T29" fmla="*/ 50 h 55"/>
                                <a:gd name="T30" fmla="*/ 10 w 50"/>
                                <a:gd name="T31" fmla="*/ 50 h 55"/>
                                <a:gd name="T32" fmla="*/ 10 w 50"/>
                                <a:gd name="T33" fmla="*/ 50 h 55"/>
                                <a:gd name="T34" fmla="*/ 35 w 50"/>
                                <a:gd name="T35" fmla="*/ 55 h 55"/>
                                <a:gd name="T36" fmla="*/ 35 w 50"/>
                                <a:gd name="T3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0" h="55">
                                  <a:moveTo>
                                    <a:pt x="35" y="55"/>
                                  </a:moveTo>
                                  <a:lnTo>
                                    <a:pt x="35" y="55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3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497"/>
                          <wps:cNvSpPr>
                            <a:spLocks/>
                          </wps:cNvSpPr>
                          <wps:spPr bwMode="auto">
                            <a:xfrm>
                              <a:off x="990" y="650"/>
                              <a:ext cx="45" cy="30"/>
                            </a:xfrm>
                            <a:custGeom>
                              <a:avLst/>
                              <a:gdLst>
                                <a:gd name="T0" fmla="*/ 25 w 45"/>
                                <a:gd name="T1" fmla="*/ 0 h 30"/>
                                <a:gd name="T2" fmla="*/ 25 w 45"/>
                                <a:gd name="T3" fmla="*/ 0 h 30"/>
                                <a:gd name="T4" fmla="*/ 10 w 45"/>
                                <a:gd name="T5" fmla="*/ 0 h 30"/>
                                <a:gd name="T6" fmla="*/ 10 w 45"/>
                                <a:gd name="T7" fmla="*/ 0 h 30"/>
                                <a:gd name="T8" fmla="*/ 0 w 45"/>
                                <a:gd name="T9" fmla="*/ 5 h 30"/>
                                <a:gd name="T10" fmla="*/ 0 w 45"/>
                                <a:gd name="T11" fmla="*/ 5 h 30"/>
                                <a:gd name="T12" fmla="*/ 0 w 45"/>
                                <a:gd name="T13" fmla="*/ 10 h 30"/>
                                <a:gd name="T14" fmla="*/ 0 w 45"/>
                                <a:gd name="T15" fmla="*/ 15 h 30"/>
                                <a:gd name="T16" fmla="*/ 0 w 45"/>
                                <a:gd name="T17" fmla="*/ 15 h 30"/>
                                <a:gd name="T18" fmla="*/ 10 w 45"/>
                                <a:gd name="T19" fmla="*/ 25 h 30"/>
                                <a:gd name="T20" fmla="*/ 10 w 45"/>
                                <a:gd name="T21" fmla="*/ 25 h 30"/>
                                <a:gd name="T22" fmla="*/ 30 w 45"/>
                                <a:gd name="T23" fmla="*/ 30 h 30"/>
                                <a:gd name="T24" fmla="*/ 45 w 45"/>
                                <a:gd name="T25" fmla="*/ 25 h 30"/>
                                <a:gd name="T26" fmla="*/ 45 w 45"/>
                                <a:gd name="T27" fmla="*/ 25 h 30"/>
                                <a:gd name="T28" fmla="*/ 40 w 45"/>
                                <a:gd name="T29" fmla="*/ 10 h 30"/>
                                <a:gd name="T30" fmla="*/ 25 w 45"/>
                                <a:gd name="T31" fmla="*/ 0 h 30"/>
                                <a:gd name="T32" fmla="*/ 25 w 45"/>
                                <a:gd name="T3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5" h="30"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498"/>
                          <wps:cNvSpPr>
                            <a:spLocks/>
                          </wps:cNvSpPr>
                          <wps:spPr bwMode="auto">
                            <a:xfrm>
                              <a:off x="1020" y="655"/>
                              <a:ext cx="40" cy="4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0 h 40"/>
                                <a:gd name="T2" fmla="*/ 40 w 40"/>
                                <a:gd name="T3" fmla="*/ 20 h 40"/>
                                <a:gd name="T4" fmla="*/ 40 w 40"/>
                                <a:gd name="T5" fmla="*/ 5 h 40"/>
                                <a:gd name="T6" fmla="*/ 30 w 40"/>
                                <a:gd name="T7" fmla="*/ 0 h 40"/>
                                <a:gd name="T8" fmla="*/ 30 w 40"/>
                                <a:gd name="T9" fmla="*/ 0 h 40"/>
                                <a:gd name="T10" fmla="*/ 20 w 40"/>
                                <a:gd name="T11" fmla="*/ 0 h 40"/>
                                <a:gd name="T12" fmla="*/ 10 w 40"/>
                                <a:gd name="T13" fmla="*/ 5 h 40"/>
                                <a:gd name="T14" fmla="*/ 10 w 40"/>
                                <a:gd name="T15" fmla="*/ 5 h 40"/>
                                <a:gd name="T16" fmla="*/ 5 w 40"/>
                                <a:gd name="T17" fmla="*/ 15 h 40"/>
                                <a:gd name="T18" fmla="*/ 0 w 40"/>
                                <a:gd name="T19" fmla="*/ 20 h 40"/>
                                <a:gd name="T20" fmla="*/ 0 w 40"/>
                                <a:gd name="T21" fmla="*/ 20 h 40"/>
                                <a:gd name="T22" fmla="*/ 0 w 40"/>
                                <a:gd name="T23" fmla="*/ 30 h 40"/>
                                <a:gd name="T24" fmla="*/ 5 w 40"/>
                                <a:gd name="T25" fmla="*/ 35 h 40"/>
                                <a:gd name="T26" fmla="*/ 5 w 40"/>
                                <a:gd name="T27" fmla="*/ 35 h 40"/>
                                <a:gd name="T28" fmla="*/ 15 w 40"/>
                                <a:gd name="T29" fmla="*/ 40 h 40"/>
                                <a:gd name="T30" fmla="*/ 30 w 40"/>
                                <a:gd name="T31" fmla="*/ 35 h 40"/>
                                <a:gd name="T32" fmla="*/ 30 w 40"/>
                                <a:gd name="T33" fmla="*/ 35 h 40"/>
                                <a:gd name="T34" fmla="*/ 40 w 40"/>
                                <a:gd name="T35" fmla="*/ 30 h 40"/>
                                <a:gd name="T36" fmla="*/ 40 w 40"/>
                                <a:gd name="T37" fmla="*/ 20 h 40"/>
                                <a:gd name="T38" fmla="*/ 40 w 40"/>
                                <a:gd name="T39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40" y="2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499"/>
                          <wps:cNvSpPr>
                            <a:spLocks/>
                          </wps:cNvSpPr>
                          <wps:spPr bwMode="auto">
                            <a:xfrm>
                              <a:off x="1020" y="620"/>
                              <a:ext cx="30" cy="35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5 h 35"/>
                                <a:gd name="T2" fmla="*/ 30 w 30"/>
                                <a:gd name="T3" fmla="*/ 15 h 35"/>
                                <a:gd name="T4" fmla="*/ 25 w 30"/>
                                <a:gd name="T5" fmla="*/ 5 h 35"/>
                                <a:gd name="T6" fmla="*/ 15 w 30"/>
                                <a:gd name="T7" fmla="*/ 0 h 35"/>
                                <a:gd name="T8" fmla="*/ 15 w 30"/>
                                <a:gd name="T9" fmla="*/ 0 h 35"/>
                                <a:gd name="T10" fmla="*/ 5 w 30"/>
                                <a:gd name="T11" fmla="*/ 0 h 35"/>
                                <a:gd name="T12" fmla="*/ 0 w 30"/>
                                <a:gd name="T13" fmla="*/ 5 h 35"/>
                                <a:gd name="T14" fmla="*/ 0 w 30"/>
                                <a:gd name="T15" fmla="*/ 5 h 35"/>
                                <a:gd name="T16" fmla="*/ 0 w 30"/>
                                <a:gd name="T17" fmla="*/ 15 h 35"/>
                                <a:gd name="T18" fmla="*/ 5 w 30"/>
                                <a:gd name="T19" fmla="*/ 35 h 35"/>
                                <a:gd name="T20" fmla="*/ 5 w 30"/>
                                <a:gd name="T21" fmla="*/ 35 h 35"/>
                                <a:gd name="T22" fmla="*/ 25 w 30"/>
                                <a:gd name="T23" fmla="*/ 25 h 35"/>
                                <a:gd name="T24" fmla="*/ 30 w 30"/>
                                <a:gd name="T25" fmla="*/ 15 h 35"/>
                                <a:gd name="T26" fmla="*/ 30 w 30"/>
                                <a:gd name="T27" fmla="*/ 1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" h="35">
                                  <a:moveTo>
                                    <a:pt x="30" y="15"/>
                                  </a:moveTo>
                                  <a:lnTo>
                                    <a:pt x="30" y="1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500"/>
                          <wps:cNvSpPr>
                            <a:spLocks/>
                          </wps:cNvSpPr>
                          <wps:spPr bwMode="auto">
                            <a:xfrm>
                              <a:off x="980" y="680"/>
                              <a:ext cx="35" cy="35"/>
                            </a:xfrm>
                            <a:custGeom>
                              <a:avLst/>
                              <a:gdLst>
                                <a:gd name="T0" fmla="*/ 25 w 35"/>
                                <a:gd name="T1" fmla="*/ 30 h 35"/>
                                <a:gd name="T2" fmla="*/ 25 w 35"/>
                                <a:gd name="T3" fmla="*/ 30 h 35"/>
                                <a:gd name="T4" fmla="*/ 35 w 35"/>
                                <a:gd name="T5" fmla="*/ 20 h 35"/>
                                <a:gd name="T6" fmla="*/ 35 w 35"/>
                                <a:gd name="T7" fmla="*/ 0 h 35"/>
                                <a:gd name="T8" fmla="*/ 35 w 35"/>
                                <a:gd name="T9" fmla="*/ 0 h 35"/>
                                <a:gd name="T10" fmla="*/ 10 w 35"/>
                                <a:gd name="T11" fmla="*/ 5 h 35"/>
                                <a:gd name="T12" fmla="*/ 5 w 35"/>
                                <a:gd name="T13" fmla="*/ 10 h 35"/>
                                <a:gd name="T14" fmla="*/ 5 w 35"/>
                                <a:gd name="T15" fmla="*/ 10 h 35"/>
                                <a:gd name="T16" fmla="*/ 0 w 35"/>
                                <a:gd name="T17" fmla="*/ 20 h 35"/>
                                <a:gd name="T18" fmla="*/ 5 w 35"/>
                                <a:gd name="T19" fmla="*/ 30 h 35"/>
                                <a:gd name="T20" fmla="*/ 5 w 35"/>
                                <a:gd name="T21" fmla="*/ 30 h 35"/>
                                <a:gd name="T22" fmla="*/ 15 w 35"/>
                                <a:gd name="T23" fmla="*/ 35 h 35"/>
                                <a:gd name="T24" fmla="*/ 25 w 35"/>
                                <a:gd name="T25" fmla="*/ 30 h 35"/>
                                <a:gd name="T26" fmla="*/ 25 w 35"/>
                                <a:gd name="T27" fmla="*/ 3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25" y="30"/>
                                  </a:moveTo>
                                  <a:lnTo>
                                    <a:pt x="25" y="3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501"/>
                          <wps:cNvSpPr>
                            <a:spLocks/>
                          </wps:cNvSpPr>
                          <wps:spPr bwMode="auto">
                            <a:xfrm>
                              <a:off x="1000" y="650"/>
                              <a:ext cx="25" cy="30"/>
                            </a:xfrm>
                            <a:custGeom>
                              <a:avLst/>
                              <a:gdLst>
                                <a:gd name="T0" fmla="*/ 15 w 25"/>
                                <a:gd name="T1" fmla="*/ 30 h 30"/>
                                <a:gd name="T2" fmla="*/ 15 w 25"/>
                                <a:gd name="T3" fmla="*/ 30 h 30"/>
                                <a:gd name="T4" fmla="*/ 15 w 25"/>
                                <a:gd name="T5" fmla="*/ 15 h 30"/>
                                <a:gd name="T6" fmla="*/ 25 w 25"/>
                                <a:gd name="T7" fmla="*/ 5 h 30"/>
                                <a:gd name="T8" fmla="*/ 25 w 25"/>
                                <a:gd name="T9" fmla="*/ 5 h 30"/>
                                <a:gd name="T10" fmla="*/ 15 w 25"/>
                                <a:gd name="T11" fmla="*/ 0 h 30"/>
                                <a:gd name="T12" fmla="*/ 15 w 25"/>
                                <a:gd name="T13" fmla="*/ 0 h 30"/>
                                <a:gd name="T14" fmla="*/ 10 w 25"/>
                                <a:gd name="T15" fmla="*/ 0 h 30"/>
                                <a:gd name="T16" fmla="*/ 10 w 25"/>
                                <a:gd name="T17" fmla="*/ 0 h 30"/>
                                <a:gd name="T18" fmla="*/ 0 w 25"/>
                                <a:gd name="T19" fmla="*/ 10 h 30"/>
                                <a:gd name="T20" fmla="*/ 0 w 25"/>
                                <a:gd name="T21" fmla="*/ 20 h 30"/>
                                <a:gd name="T22" fmla="*/ 0 w 25"/>
                                <a:gd name="T23" fmla="*/ 20 h 30"/>
                                <a:gd name="T24" fmla="*/ 0 w 25"/>
                                <a:gd name="T25" fmla="*/ 25 h 30"/>
                                <a:gd name="T26" fmla="*/ 0 w 25"/>
                                <a:gd name="T27" fmla="*/ 25 h 30"/>
                                <a:gd name="T28" fmla="*/ 15 w 25"/>
                                <a:gd name="T29" fmla="*/ 30 h 30"/>
                                <a:gd name="T30" fmla="*/ 15 w 25"/>
                                <a:gd name="T3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30">
                                  <a:moveTo>
                                    <a:pt x="15" y="30"/>
                                  </a:moveTo>
                                  <a:lnTo>
                                    <a:pt x="15" y="3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502"/>
                          <wps:cNvSpPr>
                            <a:spLocks/>
                          </wps:cNvSpPr>
                          <wps:spPr bwMode="auto">
                            <a:xfrm>
                              <a:off x="1305" y="650"/>
                              <a:ext cx="25" cy="15"/>
                            </a:xfrm>
                            <a:custGeom>
                              <a:avLst/>
                              <a:gdLst>
                                <a:gd name="T0" fmla="*/ 10 w 25"/>
                                <a:gd name="T1" fmla="*/ 0 h 15"/>
                                <a:gd name="T2" fmla="*/ 10 w 25"/>
                                <a:gd name="T3" fmla="*/ 0 h 15"/>
                                <a:gd name="T4" fmla="*/ 0 w 25"/>
                                <a:gd name="T5" fmla="*/ 0 h 15"/>
                                <a:gd name="T6" fmla="*/ 0 w 25"/>
                                <a:gd name="T7" fmla="*/ 0 h 15"/>
                                <a:gd name="T8" fmla="*/ 0 w 25"/>
                                <a:gd name="T9" fmla="*/ 5 h 15"/>
                                <a:gd name="T10" fmla="*/ 0 w 25"/>
                                <a:gd name="T11" fmla="*/ 5 h 15"/>
                                <a:gd name="T12" fmla="*/ 0 w 25"/>
                                <a:gd name="T13" fmla="*/ 15 h 15"/>
                                <a:gd name="T14" fmla="*/ 0 w 25"/>
                                <a:gd name="T15" fmla="*/ 15 h 15"/>
                                <a:gd name="T16" fmla="*/ 10 w 25"/>
                                <a:gd name="T17" fmla="*/ 15 h 15"/>
                                <a:gd name="T18" fmla="*/ 10 w 25"/>
                                <a:gd name="T19" fmla="*/ 15 h 15"/>
                                <a:gd name="T20" fmla="*/ 20 w 25"/>
                                <a:gd name="T21" fmla="*/ 15 h 15"/>
                                <a:gd name="T22" fmla="*/ 25 w 25"/>
                                <a:gd name="T23" fmla="*/ 10 h 15"/>
                                <a:gd name="T24" fmla="*/ 25 w 25"/>
                                <a:gd name="T25" fmla="*/ 10 h 15"/>
                                <a:gd name="T26" fmla="*/ 20 w 25"/>
                                <a:gd name="T27" fmla="*/ 5 h 15"/>
                                <a:gd name="T28" fmla="*/ 10 w 25"/>
                                <a:gd name="T29" fmla="*/ 0 h 15"/>
                                <a:gd name="T30" fmla="*/ 10 w 25"/>
                                <a:gd name="T3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15">
                                  <a:moveTo>
                                    <a:pt x="1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503"/>
                          <wps:cNvSpPr>
                            <a:spLocks/>
                          </wps:cNvSpPr>
                          <wps:spPr bwMode="auto">
                            <a:xfrm>
                              <a:off x="1325" y="650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25"/>
                                <a:gd name="T2" fmla="*/ 25 w 25"/>
                                <a:gd name="T3" fmla="*/ 5 h 25"/>
                                <a:gd name="T4" fmla="*/ 20 w 25"/>
                                <a:gd name="T5" fmla="*/ 0 h 25"/>
                                <a:gd name="T6" fmla="*/ 15 w 25"/>
                                <a:gd name="T7" fmla="*/ 0 h 25"/>
                                <a:gd name="T8" fmla="*/ 15 w 25"/>
                                <a:gd name="T9" fmla="*/ 0 h 25"/>
                                <a:gd name="T10" fmla="*/ 5 w 25"/>
                                <a:gd name="T11" fmla="*/ 5 h 25"/>
                                <a:gd name="T12" fmla="*/ 5 w 25"/>
                                <a:gd name="T13" fmla="*/ 5 h 25"/>
                                <a:gd name="T14" fmla="*/ 0 w 25"/>
                                <a:gd name="T15" fmla="*/ 15 h 25"/>
                                <a:gd name="T16" fmla="*/ 0 w 25"/>
                                <a:gd name="T17" fmla="*/ 15 h 25"/>
                                <a:gd name="T18" fmla="*/ 5 w 25"/>
                                <a:gd name="T19" fmla="*/ 25 h 25"/>
                                <a:gd name="T20" fmla="*/ 5 w 25"/>
                                <a:gd name="T21" fmla="*/ 25 h 25"/>
                                <a:gd name="T22" fmla="*/ 10 w 25"/>
                                <a:gd name="T23" fmla="*/ 25 h 25"/>
                                <a:gd name="T24" fmla="*/ 20 w 25"/>
                                <a:gd name="T25" fmla="*/ 20 h 25"/>
                                <a:gd name="T26" fmla="*/ 20 w 25"/>
                                <a:gd name="T27" fmla="*/ 20 h 25"/>
                                <a:gd name="T28" fmla="*/ 25 w 25"/>
                                <a:gd name="T29" fmla="*/ 15 h 25"/>
                                <a:gd name="T30" fmla="*/ 25 w 25"/>
                                <a:gd name="T31" fmla="*/ 5 h 25"/>
                                <a:gd name="T32" fmla="*/ 25 w 25"/>
                                <a:gd name="T33" fmla="*/ 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5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504"/>
                          <wps:cNvSpPr>
                            <a:spLocks/>
                          </wps:cNvSpPr>
                          <wps:spPr bwMode="auto">
                            <a:xfrm>
                              <a:off x="1315" y="630"/>
                              <a:ext cx="20" cy="2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5 h 25"/>
                                <a:gd name="T2" fmla="*/ 20 w 20"/>
                                <a:gd name="T3" fmla="*/ 5 h 25"/>
                                <a:gd name="T4" fmla="*/ 15 w 20"/>
                                <a:gd name="T5" fmla="*/ 0 h 25"/>
                                <a:gd name="T6" fmla="*/ 10 w 20"/>
                                <a:gd name="T7" fmla="*/ 0 h 25"/>
                                <a:gd name="T8" fmla="*/ 10 w 20"/>
                                <a:gd name="T9" fmla="*/ 0 h 25"/>
                                <a:gd name="T10" fmla="*/ 5 w 20"/>
                                <a:gd name="T11" fmla="*/ 0 h 25"/>
                                <a:gd name="T12" fmla="*/ 0 w 20"/>
                                <a:gd name="T13" fmla="*/ 5 h 25"/>
                                <a:gd name="T14" fmla="*/ 0 w 20"/>
                                <a:gd name="T15" fmla="*/ 5 h 25"/>
                                <a:gd name="T16" fmla="*/ 0 w 20"/>
                                <a:gd name="T17" fmla="*/ 10 h 25"/>
                                <a:gd name="T18" fmla="*/ 10 w 20"/>
                                <a:gd name="T19" fmla="*/ 25 h 25"/>
                                <a:gd name="T20" fmla="*/ 10 w 20"/>
                                <a:gd name="T21" fmla="*/ 25 h 25"/>
                                <a:gd name="T22" fmla="*/ 20 w 20"/>
                                <a:gd name="T23" fmla="*/ 10 h 25"/>
                                <a:gd name="T24" fmla="*/ 20 w 20"/>
                                <a:gd name="T25" fmla="*/ 5 h 25"/>
                                <a:gd name="T26" fmla="*/ 20 w 20"/>
                                <a:gd name="T27" fmla="*/ 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" h="25">
                                  <a:moveTo>
                                    <a:pt x="20" y="5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505"/>
                          <wps:cNvSpPr>
                            <a:spLocks/>
                          </wps:cNvSpPr>
                          <wps:spPr bwMode="auto">
                            <a:xfrm>
                              <a:off x="1305" y="665"/>
                              <a:ext cx="20" cy="25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25 h 25"/>
                                <a:gd name="T2" fmla="*/ 15 w 20"/>
                                <a:gd name="T3" fmla="*/ 25 h 25"/>
                                <a:gd name="T4" fmla="*/ 20 w 20"/>
                                <a:gd name="T5" fmla="*/ 15 h 25"/>
                                <a:gd name="T6" fmla="*/ 15 w 20"/>
                                <a:gd name="T7" fmla="*/ 0 h 25"/>
                                <a:gd name="T8" fmla="*/ 15 w 20"/>
                                <a:gd name="T9" fmla="*/ 0 h 25"/>
                                <a:gd name="T10" fmla="*/ 5 w 20"/>
                                <a:gd name="T11" fmla="*/ 10 h 25"/>
                                <a:gd name="T12" fmla="*/ 0 w 20"/>
                                <a:gd name="T13" fmla="*/ 15 h 25"/>
                                <a:gd name="T14" fmla="*/ 0 w 20"/>
                                <a:gd name="T15" fmla="*/ 15 h 25"/>
                                <a:gd name="T16" fmla="*/ 0 w 20"/>
                                <a:gd name="T17" fmla="*/ 20 h 25"/>
                                <a:gd name="T18" fmla="*/ 5 w 20"/>
                                <a:gd name="T19" fmla="*/ 25 h 25"/>
                                <a:gd name="T20" fmla="*/ 5 w 20"/>
                                <a:gd name="T21" fmla="*/ 25 h 25"/>
                                <a:gd name="T22" fmla="*/ 10 w 20"/>
                                <a:gd name="T23" fmla="*/ 25 h 25"/>
                                <a:gd name="T24" fmla="*/ 15 w 20"/>
                                <a:gd name="T25" fmla="*/ 25 h 25"/>
                                <a:gd name="T26" fmla="*/ 15 w 20"/>
                                <a:gd name="T2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" h="25">
                                  <a:moveTo>
                                    <a:pt x="15" y="25"/>
                                  </a:moveTo>
                                  <a:lnTo>
                                    <a:pt x="15" y="2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506"/>
                          <wps:cNvSpPr>
                            <a:spLocks/>
                          </wps:cNvSpPr>
                          <wps:spPr bwMode="auto">
                            <a:xfrm>
                              <a:off x="1310" y="650"/>
                              <a:ext cx="15" cy="15"/>
                            </a:xfrm>
                            <a:custGeom>
                              <a:avLst/>
                              <a:gdLst>
                                <a:gd name="T0" fmla="*/ 10 w 15"/>
                                <a:gd name="T1" fmla="*/ 15 h 15"/>
                                <a:gd name="T2" fmla="*/ 10 w 15"/>
                                <a:gd name="T3" fmla="*/ 15 h 15"/>
                                <a:gd name="T4" fmla="*/ 10 w 15"/>
                                <a:gd name="T5" fmla="*/ 10 h 15"/>
                                <a:gd name="T6" fmla="*/ 15 w 15"/>
                                <a:gd name="T7" fmla="*/ 0 h 15"/>
                                <a:gd name="T8" fmla="*/ 15 w 15"/>
                                <a:gd name="T9" fmla="*/ 0 h 15"/>
                                <a:gd name="T10" fmla="*/ 5 w 15"/>
                                <a:gd name="T11" fmla="*/ 0 h 15"/>
                                <a:gd name="T12" fmla="*/ 5 w 15"/>
                                <a:gd name="T13" fmla="*/ 0 h 15"/>
                                <a:gd name="T14" fmla="*/ 5 w 15"/>
                                <a:gd name="T15" fmla="*/ 0 h 15"/>
                                <a:gd name="T16" fmla="*/ 5 w 15"/>
                                <a:gd name="T17" fmla="*/ 0 h 15"/>
                                <a:gd name="T18" fmla="*/ 0 w 15"/>
                                <a:gd name="T19" fmla="*/ 10 h 15"/>
                                <a:gd name="T20" fmla="*/ 0 w 15"/>
                                <a:gd name="T21" fmla="*/ 15 h 15"/>
                                <a:gd name="T22" fmla="*/ 0 w 15"/>
                                <a:gd name="T23" fmla="*/ 15 h 15"/>
                                <a:gd name="T24" fmla="*/ 5 w 15"/>
                                <a:gd name="T25" fmla="*/ 15 h 15"/>
                                <a:gd name="T26" fmla="*/ 5 w 15"/>
                                <a:gd name="T27" fmla="*/ 15 h 15"/>
                                <a:gd name="T28" fmla="*/ 10 w 15"/>
                                <a:gd name="T29" fmla="*/ 15 h 15"/>
                                <a:gd name="T30" fmla="*/ 10 w 15"/>
                                <a:gd name="T3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0" y="15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507"/>
                          <wps:cNvSpPr>
                            <a:spLocks/>
                          </wps:cNvSpPr>
                          <wps:spPr bwMode="auto">
                            <a:xfrm>
                              <a:off x="1160" y="690"/>
                              <a:ext cx="25" cy="35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10 h 35"/>
                                <a:gd name="T2" fmla="*/ 20 w 25"/>
                                <a:gd name="T3" fmla="*/ 10 h 35"/>
                                <a:gd name="T4" fmla="*/ 10 w 25"/>
                                <a:gd name="T5" fmla="*/ 0 h 35"/>
                                <a:gd name="T6" fmla="*/ 10 w 25"/>
                                <a:gd name="T7" fmla="*/ 0 h 35"/>
                                <a:gd name="T8" fmla="*/ 5 w 25"/>
                                <a:gd name="T9" fmla="*/ 0 h 35"/>
                                <a:gd name="T10" fmla="*/ 0 w 25"/>
                                <a:gd name="T11" fmla="*/ 0 h 35"/>
                                <a:gd name="T12" fmla="*/ 0 w 25"/>
                                <a:gd name="T13" fmla="*/ 0 h 35"/>
                                <a:gd name="T14" fmla="*/ 0 w 25"/>
                                <a:gd name="T15" fmla="*/ 5 h 35"/>
                                <a:gd name="T16" fmla="*/ 0 w 25"/>
                                <a:gd name="T17" fmla="*/ 10 h 35"/>
                                <a:gd name="T18" fmla="*/ 0 w 25"/>
                                <a:gd name="T19" fmla="*/ 10 h 35"/>
                                <a:gd name="T20" fmla="*/ 0 w 25"/>
                                <a:gd name="T21" fmla="*/ 20 h 35"/>
                                <a:gd name="T22" fmla="*/ 0 w 25"/>
                                <a:gd name="T23" fmla="*/ 20 h 35"/>
                                <a:gd name="T24" fmla="*/ 15 w 25"/>
                                <a:gd name="T25" fmla="*/ 30 h 35"/>
                                <a:gd name="T26" fmla="*/ 25 w 25"/>
                                <a:gd name="T27" fmla="*/ 35 h 35"/>
                                <a:gd name="T28" fmla="*/ 25 w 25"/>
                                <a:gd name="T29" fmla="*/ 35 h 35"/>
                                <a:gd name="T30" fmla="*/ 25 w 25"/>
                                <a:gd name="T31" fmla="*/ 20 h 35"/>
                                <a:gd name="T32" fmla="*/ 20 w 25"/>
                                <a:gd name="T33" fmla="*/ 10 h 35"/>
                                <a:gd name="T34" fmla="*/ 20 w 25"/>
                                <a:gd name="T35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35">
                                  <a:moveTo>
                                    <a:pt x="20" y="1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508"/>
                          <wps:cNvSpPr>
                            <a:spLocks/>
                          </wps:cNvSpPr>
                          <wps:spPr bwMode="auto">
                            <a:xfrm>
                              <a:off x="1175" y="715"/>
                              <a:ext cx="35" cy="30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20 h 30"/>
                                <a:gd name="T2" fmla="*/ 35 w 35"/>
                                <a:gd name="T3" fmla="*/ 20 h 30"/>
                                <a:gd name="T4" fmla="*/ 35 w 35"/>
                                <a:gd name="T5" fmla="*/ 10 h 30"/>
                                <a:gd name="T6" fmla="*/ 30 w 35"/>
                                <a:gd name="T7" fmla="*/ 0 h 30"/>
                                <a:gd name="T8" fmla="*/ 30 w 35"/>
                                <a:gd name="T9" fmla="*/ 0 h 30"/>
                                <a:gd name="T10" fmla="*/ 20 w 35"/>
                                <a:gd name="T11" fmla="*/ 0 h 30"/>
                                <a:gd name="T12" fmla="*/ 10 w 35"/>
                                <a:gd name="T13" fmla="*/ 0 h 30"/>
                                <a:gd name="T14" fmla="*/ 10 w 35"/>
                                <a:gd name="T15" fmla="*/ 0 h 30"/>
                                <a:gd name="T16" fmla="*/ 0 w 35"/>
                                <a:gd name="T17" fmla="*/ 5 h 30"/>
                                <a:gd name="T18" fmla="*/ 0 w 35"/>
                                <a:gd name="T19" fmla="*/ 5 h 30"/>
                                <a:gd name="T20" fmla="*/ 0 w 35"/>
                                <a:gd name="T21" fmla="*/ 10 h 30"/>
                                <a:gd name="T22" fmla="*/ 0 w 35"/>
                                <a:gd name="T23" fmla="*/ 20 h 30"/>
                                <a:gd name="T24" fmla="*/ 0 w 35"/>
                                <a:gd name="T25" fmla="*/ 20 h 30"/>
                                <a:gd name="T26" fmla="*/ 5 w 35"/>
                                <a:gd name="T27" fmla="*/ 25 h 30"/>
                                <a:gd name="T28" fmla="*/ 15 w 35"/>
                                <a:gd name="T29" fmla="*/ 30 h 30"/>
                                <a:gd name="T30" fmla="*/ 15 w 35"/>
                                <a:gd name="T31" fmla="*/ 30 h 30"/>
                                <a:gd name="T32" fmla="*/ 30 w 35"/>
                                <a:gd name="T33" fmla="*/ 25 h 30"/>
                                <a:gd name="T34" fmla="*/ 35 w 35"/>
                                <a:gd name="T35" fmla="*/ 20 h 30"/>
                                <a:gd name="T36" fmla="*/ 35 w 35"/>
                                <a:gd name="T37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5" h="30">
                                  <a:moveTo>
                                    <a:pt x="35" y="20"/>
                                  </a:moveTo>
                                  <a:lnTo>
                                    <a:pt x="35" y="2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509"/>
                          <wps:cNvSpPr>
                            <a:spLocks/>
                          </wps:cNvSpPr>
                          <wps:spPr bwMode="auto">
                            <a:xfrm>
                              <a:off x="1185" y="680"/>
                              <a:ext cx="30" cy="3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0 h 30"/>
                                <a:gd name="T2" fmla="*/ 30 w 30"/>
                                <a:gd name="T3" fmla="*/ 20 h 30"/>
                                <a:gd name="T4" fmla="*/ 30 w 30"/>
                                <a:gd name="T5" fmla="*/ 10 h 30"/>
                                <a:gd name="T6" fmla="*/ 25 w 30"/>
                                <a:gd name="T7" fmla="*/ 5 h 30"/>
                                <a:gd name="T8" fmla="*/ 25 w 30"/>
                                <a:gd name="T9" fmla="*/ 5 h 30"/>
                                <a:gd name="T10" fmla="*/ 15 w 30"/>
                                <a:gd name="T11" fmla="*/ 0 h 30"/>
                                <a:gd name="T12" fmla="*/ 10 w 30"/>
                                <a:gd name="T13" fmla="*/ 0 h 30"/>
                                <a:gd name="T14" fmla="*/ 10 w 30"/>
                                <a:gd name="T15" fmla="*/ 0 h 30"/>
                                <a:gd name="T16" fmla="*/ 5 w 30"/>
                                <a:gd name="T17" fmla="*/ 10 h 30"/>
                                <a:gd name="T18" fmla="*/ 0 w 30"/>
                                <a:gd name="T19" fmla="*/ 30 h 30"/>
                                <a:gd name="T20" fmla="*/ 0 w 30"/>
                                <a:gd name="T21" fmla="*/ 30 h 30"/>
                                <a:gd name="T22" fmla="*/ 20 w 30"/>
                                <a:gd name="T23" fmla="*/ 25 h 30"/>
                                <a:gd name="T24" fmla="*/ 30 w 30"/>
                                <a:gd name="T25" fmla="*/ 20 h 30"/>
                                <a:gd name="T26" fmla="*/ 30 w 30"/>
                                <a:gd name="T27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0" y="20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510"/>
                          <wps:cNvSpPr>
                            <a:spLocks/>
                          </wps:cNvSpPr>
                          <wps:spPr bwMode="auto">
                            <a:xfrm>
                              <a:off x="1140" y="715"/>
                              <a:ext cx="30" cy="25"/>
                            </a:xfrm>
                            <a:custGeom>
                              <a:avLst/>
                              <a:gdLst>
                                <a:gd name="T0" fmla="*/ 10 w 30"/>
                                <a:gd name="T1" fmla="*/ 25 h 25"/>
                                <a:gd name="T2" fmla="*/ 10 w 30"/>
                                <a:gd name="T3" fmla="*/ 25 h 25"/>
                                <a:gd name="T4" fmla="*/ 20 w 30"/>
                                <a:gd name="T5" fmla="*/ 20 h 25"/>
                                <a:gd name="T6" fmla="*/ 30 w 30"/>
                                <a:gd name="T7" fmla="*/ 5 h 25"/>
                                <a:gd name="T8" fmla="*/ 30 w 30"/>
                                <a:gd name="T9" fmla="*/ 5 h 25"/>
                                <a:gd name="T10" fmla="*/ 10 w 30"/>
                                <a:gd name="T11" fmla="*/ 0 h 25"/>
                                <a:gd name="T12" fmla="*/ 0 w 30"/>
                                <a:gd name="T13" fmla="*/ 0 h 25"/>
                                <a:gd name="T14" fmla="*/ 0 w 30"/>
                                <a:gd name="T15" fmla="*/ 0 h 25"/>
                                <a:gd name="T16" fmla="*/ 0 w 30"/>
                                <a:gd name="T17" fmla="*/ 10 h 25"/>
                                <a:gd name="T18" fmla="*/ 0 w 30"/>
                                <a:gd name="T19" fmla="*/ 15 h 25"/>
                                <a:gd name="T20" fmla="*/ 0 w 30"/>
                                <a:gd name="T21" fmla="*/ 15 h 25"/>
                                <a:gd name="T22" fmla="*/ 5 w 30"/>
                                <a:gd name="T23" fmla="*/ 25 h 25"/>
                                <a:gd name="T24" fmla="*/ 10 w 30"/>
                                <a:gd name="T25" fmla="*/ 25 h 25"/>
                                <a:gd name="T26" fmla="*/ 10 w 30"/>
                                <a:gd name="T2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0" y="25"/>
                                  </a:moveTo>
                                  <a:lnTo>
                                    <a:pt x="10" y="25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511"/>
                          <wps:cNvSpPr>
                            <a:spLocks/>
                          </wps:cNvSpPr>
                          <wps:spPr bwMode="auto">
                            <a:xfrm>
                              <a:off x="1160" y="695"/>
                              <a:ext cx="25" cy="25"/>
                            </a:xfrm>
                            <a:custGeom>
                              <a:avLst/>
                              <a:gdLst>
                                <a:gd name="T0" fmla="*/ 10 w 25"/>
                                <a:gd name="T1" fmla="*/ 25 h 25"/>
                                <a:gd name="T2" fmla="*/ 10 w 25"/>
                                <a:gd name="T3" fmla="*/ 25 h 25"/>
                                <a:gd name="T4" fmla="*/ 15 w 25"/>
                                <a:gd name="T5" fmla="*/ 20 h 25"/>
                                <a:gd name="T6" fmla="*/ 25 w 25"/>
                                <a:gd name="T7" fmla="*/ 15 h 25"/>
                                <a:gd name="T8" fmla="*/ 25 w 25"/>
                                <a:gd name="T9" fmla="*/ 15 h 25"/>
                                <a:gd name="T10" fmla="*/ 20 w 25"/>
                                <a:gd name="T11" fmla="*/ 5 h 25"/>
                                <a:gd name="T12" fmla="*/ 20 w 25"/>
                                <a:gd name="T13" fmla="*/ 5 h 25"/>
                                <a:gd name="T14" fmla="*/ 20 w 25"/>
                                <a:gd name="T15" fmla="*/ 0 h 25"/>
                                <a:gd name="T16" fmla="*/ 20 w 25"/>
                                <a:gd name="T17" fmla="*/ 0 h 25"/>
                                <a:gd name="T18" fmla="*/ 10 w 25"/>
                                <a:gd name="T19" fmla="*/ 5 h 25"/>
                                <a:gd name="T20" fmla="*/ 0 w 25"/>
                                <a:gd name="T21" fmla="*/ 15 h 25"/>
                                <a:gd name="T22" fmla="*/ 0 w 25"/>
                                <a:gd name="T23" fmla="*/ 15 h 25"/>
                                <a:gd name="T24" fmla="*/ 0 w 25"/>
                                <a:gd name="T25" fmla="*/ 15 h 25"/>
                                <a:gd name="T26" fmla="*/ 0 w 25"/>
                                <a:gd name="T27" fmla="*/ 15 h 25"/>
                                <a:gd name="T28" fmla="*/ 10 w 25"/>
                                <a:gd name="T29" fmla="*/ 25 h 25"/>
                                <a:gd name="T30" fmla="*/ 10 w 25"/>
                                <a:gd name="T3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10" y="25"/>
                                  </a:moveTo>
                                  <a:lnTo>
                                    <a:pt x="10" y="25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512"/>
                          <wps:cNvSpPr>
                            <a:spLocks/>
                          </wps:cNvSpPr>
                          <wps:spPr bwMode="auto">
                            <a:xfrm>
                              <a:off x="900" y="520"/>
                              <a:ext cx="20" cy="10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10"/>
                                <a:gd name="T2" fmla="*/ 10 w 20"/>
                                <a:gd name="T3" fmla="*/ 0 h 10"/>
                                <a:gd name="T4" fmla="*/ 5 w 20"/>
                                <a:gd name="T5" fmla="*/ 0 h 10"/>
                                <a:gd name="T6" fmla="*/ 5 w 20"/>
                                <a:gd name="T7" fmla="*/ 0 h 10"/>
                                <a:gd name="T8" fmla="*/ 0 w 20"/>
                                <a:gd name="T9" fmla="*/ 5 h 10"/>
                                <a:gd name="T10" fmla="*/ 0 w 20"/>
                                <a:gd name="T11" fmla="*/ 5 h 10"/>
                                <a:gd name="T12" fmla="*/ 5 w 20"/>
                                <a:gd name="T13" fmla="*/ 10 h 10"/>
                                <a:gd name="T14" fmla="*/ 5 w 20"/>
                                <a:gd name="T15" fmla="*/ 10 h 10"/>
                                <a:gd name="T16" fmla="*/ 5 w 20"/>
                                <a:gd name="T17" fmla="*/ 10 h 10"/>
                                <a:gd name="T18" fmla="*/ 5 w 20"/>
                                <a:gd name="T19" fmla="*/ 10 h 10"/>
                                <a:gd name="T20" fmla="*/ 15 w 20"/>
                                <a:gd name="T21" fmla="*/ 10 h 10"/>
                                <a:gd name="T22" fmla="*/ 20 w 20"/>
                                <a:gd name="T23" fmla="*/ 10 h 10"/>
                                <a:gd name="T24" fmla="*/ 20 w 20"/>
                                <a:gd name="T25" fmla="*/ 10 h 10"/>
                                <a:gd name="T26" fmla="*/ 15 w 20"/>
                                <a:gd name="T27" fmla="*/ 5 h 10"/>
                                <a:gd name="T28" fmla="*/ 10 w 20"/>
                                <a:gd name="T29" fmla="*/ 0 h 10"/>
                                <a:gd name="T30" fmla="*/ 10 w 20"/>
                                <a:gd name="T3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" h="10">
                                  <a:moveTo>
                                    <a:pt x="1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513"/>
                          <wps:cNvSpPr>
                            <a:spLocks/>
                          </wps:cNvSpPr>
                          <wps:spPr bwMode="auto">
                            <a:xfrm>
                              <a:off x="915" y="520"/>
                              <a:ext cx="15" cy="1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5 h 15"/>
                                <a:gd name="T2" fmla="*/ 15 w 15"/>
                                <a:gd name="T3" fmla="*/ 5 h 15"/>
                                <a:gd name="T4" fmla="*/ 10 w 15"/>
                                <a:gd name="T5" fmla="*/ 0 h 15"/>
                                <a:gd name="T6" fmla="*/ 10 w 15"/>
                                <a:gd name="T7" fmla="*/ 0 h 15"/>
                                <a:gd name="T8" fmla="*/ 5 w 15"/>
                                <a:gd name="T9" fmla="*/ 5 h 15"/>
                                <a:gd name="T10" fmla="*/ 5 w 15"/>
                                <a:gd name="T11" fmla="*/ 5 h 15"/>
                                <a:gd name="T12" fmla="*/ 0 w 15"/>
                                <a:gd name="T13" fmla="*/ 10 h 15"/>
                                <a:gd name="T14" fmla="*/ 0 w 15"/>
                                <a:gd name="T15" fmla="*/ 10 h 15"/>
                                <a:gd name="T16" fmla="*/ 5 w 15"/>
                                <a:gd name="T17" fmla="*/ 15 h 15"/>
                                <a:gd name="T18" fmla="*/ 5 w 15"/>
                                <a:gd name="T19" fmla="*/ 15 h 15"/>
                                <a:gd name="T20" fmla="*/ 10 w 15"/>
                                <a:gd name="T21" fmla="*/ 15 h 15"/>
                                <a:gd name="T22" fmla="*/ 15 w 15"/>
                                <a:gd name="T23" fmla="*/ 15 h 15"/>
                                <a:gd name="T24" fmla="*/ 15 w 15"/>
                                <a:gd name="T25" fmla="*/ 15 h 15"/>
                                <a:gd name="T26" fmla="*/ 15 w 15"/>
                                <a:gd name="T27" fmla="*/ 10 h 15"/>
                                <a:gd name="T28" fmla="*/ 15 w 15"/>
                                <a:gd name="T29" fmla="*/ 5 h 15"/>
                                <a:gd name="T30" fmla="*/ 15 w 15"/>
                                <a:gd name="T3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5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514"/>
                          <wps:cNvSpPr>
                            <a:spLocks/>
                          </wps:cNvSpPr>
                          <wps:spPr bwMode="auto">
                            <a:xfrm>
                              <a:off x="910" y="505"/>
                              <a:ext cx="10" cy="2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20"/>
                                <a:gd name="T2" fmla="*/ 10 w 10"/>
                                <a:gd name="T3" fmla="*/ 5 h 20"/>
                                <a:gd name="T4" fmla="*/ 10 w 10"/>
                                <a:gd name="T5" fmla="*/ 5 h 20"/>
                                <a:gd name="T6" fmla="*/ 5 w 10"/>
                                <a:gd name="T7" fmla="*/ 0 h 20"/>
                                <a:gd name="T8" fmla="*/ 5 w 10"/>
                                <a:gd name="T9" fmla="*/ 0 h 20"/>
                                <a:gd name="T10" fmla="*/ 0 w 10"/>
                                <a:gd name="T11" fmla="*/ 5 h 20"/>
                                <a:gd name="T12" fmla="*/ 0 w 10"/>
                                <a:gd name="T13" fmla="*/ 5 h 20"/>
                                <a:gd name="T14" fmla="*/ 5 w 10"/>
                                <a:gd name="T15" fmla="*/ 20 h 20"/>
                                <a:gd name="T16" fmla="*/ 5 w 10"/>
                                <a:gd name="T17" fmla="*/ 20 h 20"/>
                                <a:gd name="T18" fmla="*/ 10 w 10"/>
                                <a:gd name="T19" fmla="*/ 5 h 20"/>
                                <a:gd name="T20" fmla="*/ 10 w 10"/>
                                <a:gd name="T21" fmla="*/ 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10" y="5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515"/>
                          <wps:cNvSpPr>
                            <a:spLocks/>
                          </wps:cNvSpPr>
                          <wps:spPr bwMode="auto">
                            <a:xfrm>
                              <a:off x="905" y="535"/>
                              <a:ext cx="10" cy="1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10 h 10"/>
                                <a:gd name="T2" fmla="*/ 10 w 10"/>
                                <a:gd name="T3" fmla="*/ 10 h 10"/>
                                <a:gd name="T4" fmla="*/ 10 w 10"/>
                                <a:gd name="T5" fmla="*/ 5 h 10"/>
                                <a:gd name="T6" fmla="*/ 10 w 10"/>
                                <a:gd name="T7" fmla="*/ 0 h 10"/>
                                <a:gd name="T8" fmla="*/ 10 w 10"/>
                                <a:gd name="T9" fmla="*/ 0 h 10"/>
                                <a:gd name="T10" fmla="*/ 0 w 10"/>
                                <a:gd name="T11" fmla="*/ 0 h 10"/>
                                <a:gd name="T12" fmla="*/ 0 w 10"/>
                                <a:gd name="T13" fmla="*/ 5 h 10"/>
                                <a:gd name="T14" fmla="*/ 0 w 10"/>
                                <a:gd name="T15" fmla="*/ 5 h 10"/>
                                <a:gd name="T16" fmla="*/ 0 w 10"/>
                                <a:gd name="T17" fmla="*/ 10 h 10"/>
                                <a:gd name="T18" fmla="*/ 0 w 10"/>
                                <a:gd name="T19" fmla="*/ 10 h 10"/>
                                <a:gd name="T20" fmla="*/ 5 w 10"/>
                                <a:gd name="T21" fmla="*/ 10 h 10"/>
                                <a:gd name="T22" fmla="*/ 10 w 10"/>
                                <a:gd name="T23" fmla="*/ 10 h 10"/>
                                <a:gd name="T24" fmla="*/ 10 w 10"/>
                                <a:gd name="T2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10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516"/>
                          <wps:cNvSpPr>
                            <a:spLocks/>
                          </wps:cNvSpPr>
                          <wps:spPr bwMode="auto">
                            <a:xfrm>
                              <a:off x="905" y="520"/>
                              <a:ext cx="10" cy="15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15 h 15"/>
                                <a:gd name="T2" fmla="*/ 10 w 10"/>
                                <a:gd name="T3" fmla="*/ 15 h 15"/>
                                <a:gd name="T4" fmla="*/ 10 w 10"/>
                                <a:gd name="T5" fmla="*/ 5 h 15"/>
                                <a:gd name="T6" fmla="*/ 10 w 10"/>
                                <a:gd name="T7" fmla="*/ 5 h 15"/>
                                <a:gd name="T8" fmla="*/ 5 w 10"/>
                                <a:gd name="T9" fmla="*/ 0 h 15"/>
                                <a:gd name="T10" fmla="*/ 5 w 10"/>
                                <a:gd name="T11" fmla="*/ 0 h 15"/>
                                <a:gd name="T12" fmla="*/ 5 w 10"/>
                                <a:gd name="T13" fmla="*/ 0 h 15"/>
                                <a:gd name="T14" fmla="*/ 5 w 10"/>
                                <a:gd name="T15" fmla="*/ 0 h 15"/>
                                <a:gd name="T16" fmla="*/ 0 w 10"/>
                                <a:gd name="T17" fmla="*/ 10 h 15"/>
                                <a:gd name="T18" fmla="*/ 0 w 10"/>
                                <a:gd name="T19" fmla="*/ 10 h 15"/>
                                <a:gd name="T20" fmla="*/ 0 w 10"/>
                                <a:gd name="T21" fmla="*/ 10 h 15"/>
                                <a:gd name="T22" fmla="*/ 0 w 10"/>
                                <a:gd name="T23" fmla="*/ 10 h 15"/>
                                <a:gd name="T24" fmla="*/ 10 w 10"/>
                                <a:gd name="T25" fmla="*/ 15 h 15"/>
                                <a:gd name="T26" fmla="*/ 10 w 10"/>
                                <a:gd name="T2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10" y="15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517"/>
                          <wps:cNvSpPr>
                            <a:spLocks/>
                          </wps:cNvSpPr>
                          <wps:spPr bwMode="auto">
                            <a:xfrm>
                              <a:off x="835" y="610"/>
                              <a:ext cx="20" cy="15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15"/>
                                <a:gd name="T2" fmla="*/ 10 w 20"/>
                                <a:gd name="T3" fmla="*/ 0 h 15"/>
                                <a:gd name="T4" fmla="*/ 5 w 20"/>
                                <a:gd name="T5" fmla="*/ 5 h 15"/>
                                <a:gd name="T6" fmla="*/ 5 w 20"/>
                                <a:gd name="T7" fmla="*/ 5 h 15"/>
                                <a:gd name="T8" fmla="*/ 0 w 20"/>
                                <a:gd name="T9" fmla="*/ 5 h 15"/>
                                <a:gd name="T10" fmla="*/ 0 w 20"/>
                                <a:gd name="T11" fmla="*/ 5 h 15"/>
                                <a:gd name="T12" fmla="*/ 0 w 20"/>
                                <a:gd name="T13" fmla="*/ 10 h 15"/>
                                <a:gd name="T14" fmla="*/ 0 w 20"/>
                                <a:gd name="T15" fmla="*/ 10 h 15"/>
                                <a:gd name="T16" fmla="*/ 5 w 20"/>
                                <a:gd name="T17" fmla="*/ 15 h 15"/>
                                <a:gd name="T18" fmla="*/ 5 w 20"/>
                                <a:gd name="T19" fmla="*/ 15 h 15"/>
                                <a:gd name="T20" fmla="*/ 15 w 20"/>
                                <a:gd name="T21" fmla="*/ 15 h 15"/>
                                <a:gd name="T22" fmla="*/ 20 w 20"/>
                                <a:gd name="T23" fmla="*/ 10 h 15"/>
                                <a:gd name="T24" fmla="*/ 20 w 20"/>
                                <a:gd name="T25" fmla="*/ 10 h 15"/>
                                <a:gd name="T26" fmla="*/ 15 w 20"/>
                                <a:gd name="T27" fmla="*/ 5 h 15"/>
                                <a:gd name="T28" fmla="*/ 10 w 20"/>
                                <a:gd name="T29" fmla="*/ 0 h 15"/>
                                <a:gd name="T30" fmla="*/ 10 w 20"/>
                                <a:gd name="T3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1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518"/>
                          <wps:cNvSpPr>
                            <a:spLocks/>
                          </wps:cNvSpPr>
                          <wps:spPr bwMode="auto">
                            <a:xfrm>
                              <a:off x="850" y="610"/>
                              <a:ext cx="15" cy="2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5 h 20"/>
                                <a:gd name="T2" fmla="*/ 15 w 15"/>
                                <a:gd name="T3" fmla="*/ 5 h 20"/>
                                <a:gd name="T4" fmla="*/ 15 w 15"/>
                                <a:gd name="T5" fmla="*/ 0 h 20"/>
                                <a:gd name="T6" fmla="*/ 10 w 15"/>
                                <a:gd name="T7" fmla="*/ 0 h 20"/>
                                <a:gd name="T8" fmla="*/ 10 w 15"/>
                                <a:gd name="T9" fmla="*/ 0 h 20"/>
                                <a:gd name="T10" fmla="*/ 0 w 15"/>
                                <a:gd name="T11" fmla="*/ 5 h 20"/>
                                <a:gd name="T12" fmla="*/ 0 w 15"/>
                                <a:gd name="T13" fmla="*/ 5 h 20"/>
                                <a:gd name="T14" fmla="*/ 0 w 15"/>
                                <a:gd name="T15" fmla="*/ 10 h 20"/>
                                <a:gd name="T16" fmla="*/ 0 w 15"/>
                                <a:gd name="T17" fmla="*/ 10 h 20"/>
                                <a:gd name="T18" fmla="*/ 5 w 15"/>
                                <a:gd name="T19" fmla="*/ 15 h 20"/>
                                <a:gd name="T20" fmla="*/ 5 w 15"/>
                                <a:gd name="T21" fmla="*/ 15 h 20"/>
                                <a:gd name="T22" fmla="*/ 10 w 15"/>
                                <a:gd name="T23" fmla="*/ 20 h 20"/>
                                <a:gd name="T24" fmla="*/ 15 w 15"/>
                                <a:gd name="T25" fmla="*/ 15 h 20"/>
                                <a:gd name="T26" fmla="*/ 15 w 15"/>
                                <a:gd name="T27" fmla="*/ 15 h 20"/>
                                <a:gd name="T28" fmla="*/ 15 w 15"/>
                                <a:gd name="T29" fmla="*/ 10 h 20"/>
                                <a:gd name="T30" fmla="*/ 15 w 15"/>
                                <a:gd name="T31" fmla="*/ 5 h 20"/>
                                <a:gd name="T32" fmla="*/ 15 w 15"/>
                                <a:gd name="T33" fmla="*/ 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" h="20">
                                  <a:moveTo>
                                    <a:pt x="15" y="5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519"/>
                          <wps:cNvSpPr>
                            <a:spLocks/>
                          </wps:cNvSpPr>
                          <wps:spPr bwMode="auto">
                            <a:xfrm>
                              <a:off x="845" y="595"/>
                              <a:ext cx="10" cy="2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20"/>
                                <a:gd name="T2" fmla="*/ 10 w 10"/>
                                <a:gd name="T3" fmla="*/ 5 h 20"/>
                                <a:gd name="T4" fmla="*/ 10 w 10"/>
                                <a:gd name="T5" fmla="*/ 5 h 20"/>
                                <a:gd name="T6" fmla="*/ 5 w 10"/>
                                <a:gd name="T7" fmla="*/ 0 h 20"/>
                                <a:gd name="T8" fmla="*/ 5 w 10"/>
                                <a:gd name="T9" fmla="*/ 0 h 20"/>
                                <a:gd name="T10" fmla="*/ 0 w 10"/>
                                <a:gd name="T11" fmla="*/ 5 h 20"/>
                                <a:gd name="T12" fmla="*/ 0 w 10"/>
                                <a:gd name="T13" fmla="*/ 5 h 20"/>
                                <a:gd name="T14" fmla="*/ 5 w 10"/>
                                <a:gd name="T15" fmla="*/ 20 h 20"/>
                                <a:gd name="T16" fmla="*/ 5 w 10"/>
                                <a:gd name="T17" fmla="*/ 20 h 20"/>
                                <a:gd name="T18" fmla="*/ 10 w 10"/>
                                <a:gd name="T19" fmla="*/ 10 h 20"/>
                                <a:gd name="T20" fmla="*/ 10 w 10"/>
                                <a:gd name="T21" fmla="*/ 5 h 20"/>
                                <a:gd name="T22" fmla="*/ 10 w 10"/>
                                <a:gd name="T23" fmla="*/ 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10" y="5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520"/>
                          <wps:cNvSpPr>
                            <a:spLocks/>
                          </wps:cNvSpPr>
                          <wps:spPr bwMode="auto">
                            <a:xfrm>
                              <a:off x="835" y="625"/>
                              <a:ext cx="15" cy="1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15 h 15"/>
                                <a:gd name="T2" fmla="*/ 15 w 15"/>
                                <a:gd name="T3" fmla="*/ 15 h 15"/>
                                <a:gd name="T4" fmla="*/ 15 w 15"/>
                                <a:gd name="T5" fmla="*/ 10 h 15"/>
                                <a:gd name="T6" fmla="*/ 10 w 15"/>
                                <a:gd name="T7" fmla="*/ 0 h 15"/>
                                <a:gd name="T8" fmla="*/ 10 w 15"/>
                                <a:gd name="T9" fmla="*/ 0 h 15"/>
                                <a:gd name="T10" fmla="*/ 0 w 15"/>
                                <a:gd name="T11" fmla="*/ 5 h 15"/>
                                <a:gd name="T12" fmla="*/ 0 w 15"/>
                                <a:gd name="T13" fmla="*/ 5 h 15"/>
                                <a:gd name="T14" fmla="*/ 5 w 15"/>
                                <a:gd name="T15" fmla="*/ 15 h 15"/>
                                <a:gd name="T16" fmla="*/ 5 w 15"/>
                                <a:gd name="T17" fmla="*/ 15 h 15"/>
                                <a:gd name="T18" fmla="*/ 15 w 15"/>
                                <a:gd name="T19" fmla="*/ 15 h 15"/>
                                <a:gd name="T20" fmla="*/ 15 w 15"/>
                                <a:gd name="T2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521"/>
                          <wps:cNvSpPr>
                            <a:spLocks/>
                          </wps:cNvSpPr>
                          <wps:spPr bwMode="auto">
                            <a:xfrm>
                              <a:off x="840" y="610"/>
                              <a:ext cx="10" cy="15"/>
                            </a:xfrm>
                            <a:custGeom>
                              <a:avLst/>
                              <a:gdLst>
                                <a:gd name="T0" fmla="*/ 5 w 10"/>
                                <a:gd name="T1" fmla="*/ 15 h 15"/>
                                <a:gd name="T2" fmla="*/ 5 w 10"/>
                                <a:gd name="T3" fmla="*/ 15 h 15"/>
                                <a:gd name="T4" fmla="*/ 10 w 10"/>
                                <a:gd name="T5" fmla="*/ 5 h 15"/>
                                <a:gd name="T6" fmla="*/ 10 w 10"/>
                                <a:gd name="T7" fmla="*/ 5 h 15"/>
                                <a:gd name="T8" fmla="*/ 5 w 10"/>
                                <a:gd name="T9" fmla="*/ 0 h 15"/>
                                <a:gd name="T10" fmla="*/ 5 w 10"/>
                                <a:gd name="T11" fmla="*/ 0 h 15"/>
                                <a:gd name="T12" fmla="*/ 5 w 10"/>
                                <a:gd name="T13" fmla="*/ 0 h 15"/>
                                <a:gd name="T14" fmla="*/ 5 w 10"/>
                                <a:gd name="T15" fmla="*/ 0 h 15"/>
                                <a:gd name="T16" fmla="*/ 0 w 10"/>
                                <a:gd name="T17" fmla="*/ 10 h 15"/>
                                <a:gd name="T18" fmla="*/ 0 w 10"/>
                                <a:gd name="T19" fmla="*/ 10 h 15"/>
                                <a:gd name="T20" fmla="*/ 0 w 10"/>
                                <a:gd name="T21" fmla="*/ 15 h 15"/>
                                <a:gd name="T22" fmla="*/ 0 w 10"/>
                                <a:gd name="T23" fmla="*/ 15 h 15"/>
                                <a:gd name="T24" fmla="*/ 5 w 10"/>
                                <a:gd name="T25" fmla="*/ 15 h 15"/>
                                <a:gd name="T26" fmla="*/ 5 w 10"/>
                                <a:gd name="T2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5" y="15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522"/>
                          <wps:cNvSpPr>
                            <a:spLocks/>
                          </wps:cNvSpPr>
                          <wps:spPr bwMode="auto">
                            <a:xfrm>
                              <a:off x="695" y="595"/>
                              <a:ext cx="15" cy="10"/>
                            </a:xfrm>
                            <a:custGeom>
                              <a:avLst/>
                              <a:gdLst>
                                <a:gd name="T0" fmla="*/ 5 w 15"/>
                                <a:gd name="T1" fmla="*/ 0 h 10"/>
                                <a:gd name="T2" fmla="*/ 5 w 15"/>
                                <a:gd name="T3" fmla="*/ 0 h 10"/>
                                <a:gd name="T4" fmla="*/ 0 w 15"/>
                                <a:gd name="T5" fmla="*/ 0 h 10"/>
                                <a:gd name="T6" fmla="*/ 0 w 15"/>
                                <a:gd name="T7" fmla="*/ 0 h 10"/>
                                <a:gd name="T8" fmla="*/ 0 w 15"/>
                                <a:gd name="T9" fmla="*/ 5 h 10"/>
                                <a:gd name="T10" fmla="*/ 0 w 15"/>
                                <a:gd name="T11" fmla="*/ 5 h 10"/>
                                <a:gd name="T12" fmla="*/ 0 w 15"/>
                                <a:gd name="T13" fmla="*/ 5 h 10"/>
                                <a:gd name="T14" fmla="*/ 0 w 15"/>
                                <a:gd name="T15" fmla="*/ 5 h 10"/>
                                <a:gd name="T16" fmla="*/ 5 w 15"/>
                                <a:gd name="T17" fmla="*/ 10 h 10"/>
                                <a:gd name="T18" fmla="*/ 5 w 15"/>
                                <a:gd name="T19" fmla="*/ 10 h 10"/>
                                <a:gd name="T20" fmla="*/ 10 w 15"/>
                                <a:gd name="T21" fmla="*/ 10 h 10"/>
                                <a:gd name="T22" fmla="*/ 15 w 15"/>
                                <a:gd name="T23" fmla="*/ 5 h 10"/>
                                <a:gd name="T24" fmla="*/ 15 w 15"/>
                                <a:gd name="T25" fmla="*/ 5 h 10"/>
                                <a:gd name="T26" fmla="*/ 15 w 15"/>
                                <a:gd name="T27" fmla="*/ 0 h 10"/>
                                <a:gd name="T28" fmla="*/ 5 w 15"/>
                                <a:gd name="T29" fmla="*/ 0 h 10"/>
                                <a:gd name="T30" fmla="*/ 5 w 15"/>
                                <a:gd name="T3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523"/>
                          <wps:cNvSpPr>
                            <a:spLocks/>
                          </wps:cNvSpPr>
                          <wps:spPr bwMode="auto">
                            <a:xfrm>
                              <a:off x="705" y="595"/>
                              <a:ext cx="15" cy="1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5 h 15"/>
                                <a:gd name="T2" fmla="*/ 15 w 15"/>
                                <a:gd name="T3" fmla="*/ 5 h 15"/>
                                <a:gd name="T4" fmla="*/ 10 w 15"/>
                                <a:gd name="T5" fmla="*/ 0 h 15"/>
                                <a:gd name="T6" fmla="*/ 10 w 15"/>
                                <a:gd name="T7" fmla="*/ 0 h 15"/>
                                <a:gd name="T8" fmla="*/ 5 w 15"/>
                                <a:gd name="T9" fmla="*/ 0 h 15"/>
                                <a:gd name="T10" fmla="*/ 5 w 15"/>
                                <a:gd name="T11" fmla="*/ 0 h 15"/>
                                <a:gd name="T12" fmla="*/ 0 w 15"/>
                                <a:gd name="T13" fmla="*/ 10 h 15"/>
                                <a:gd name="T14" fmla="*/ 0 w 15"/>
                                <a:gd name="T15" fmla="*/ 10 h 15"/>
                                <a:gd name="T16" fmla="*/ 5 w 15"/>
                                <a:gd name="T17" fmla="*/ 10 h 15"/>
                                <a:gd name="T18" fmla="*/ 5 w 15"/>
                                <a:gd name="T19" fmla="*/ 10 h 15"/>
                                <a:gd name="T20" fmla="*/ 10 w 15"/>
                                <a:gd name="T21" fmla="*/ 15 h 15"/>
                                <a:gd name="T22" fmla="*/ 15 w 15"/>
                                <a:gd name="T23" fmla="*/ 10 h 15"/>
                                <a:gd name="T24" fmla="*/ 15 w 15"/>
                                <a:gd name="T25" fmla="*/ 10 h 15"/>
                                <a:gd name="T26" fmla="*/ 15 w 15"/>
                                <a:gd name="T27" fmla="*/ 5 h 15"/>
                                <a:gd name="T28" fmla="*/ 15 w 15"/>
                                <a:gd name="T29" fmla="*/ 5 h 15"/>
                                <a:gd name="T30" fmla="*/ 15 w 15"/>
                                <a:gd name="T3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5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524"/>
                          <wps:cNvSpPr>
                            <a:spLocks/>
                          </wps:cNvSpPr>
                          <wps:spPr bwMode="auto">
                            <a:xfrm>
                              <a:off x="700" y="585"/>
                              <a:ext cx="10" cy="1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10"/>
                                <a:gd name="T2" fmla="*/ 10 w 10"/>
                                <a:gd name="T3" fmla="*/ 0 h 10"/>
                                <a:gd name="T4" fmla="*/ 5 w 10"/>
                                <a:gd name="T5" fmla="*/ 0 h 10"/>
                                <a:gd name="T6" fmla="*/ 5 w 10"/>
                                <a:gd name="T7" fmla="*/ 0 h 10"/>
                                <a:gd name="T8" fmla="*/ 0 w 10"/>
                                <a:gd name="T9" fmla="*/ 0 h 10"/>
                                <a:gd name="T10" fmla="*/ 0 w 10"/>
                                <a:gd name="T11" fmla="*/ 0 h 10"/>
                                <a:gd name="T12" fmla="*/ 5 w 10"/>
                                <a:gd name="T13" fmla="*/ 10 h 10"/>
                                <a:gd name="T14" fmla="*/ 5 w 10"/>
                                <a:gd name="T15" fmla="*/ 10 h 10"/>
                                <a:gd name="T16" fmla="*/ 10 w 10"/>
                                <a:gd name="T17" fmla="*/ 5 h 10"/>
                                <a:gd name="T18" fmla="*/ 10 w 10"/>
                                <a:gd name="T19" fmla="*/ 0 h 10"/>
                                <a:gd name="T20" fmla="*/ 10 w 10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525"/>
                          <wps:cNvSpPr>
                            <a:spLocks/>
                          </wps:cNvSpPr>
                          <wps:spPr bwMode="auto">
                            <a:xfrm>
                              <a:off x="695" y="605"/>
                              <a:ext cx="10" cy="1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10 h 10"/>
                                <a:gd name="T2" fmla="*/ 10 w 10"/>
                                <a:gd name="T3" fmla="*/ 10 h 10"/>
                                <a:gd name="T4" fmla="*/ 10 w 10"/>
                                <a:gd name="T5" fmla="*/ 5 h 10"/>
                                <a:gd name="T6" fmla="*/ 10 w 10"/>
                                <a:gd name="T7" fmla="*/ 0 h 10"/>
                                <a:gd name="T8" fmla="*/ 10 w 10"/>
                                <a:gd name="T9" fmla="*/ 0 h 10"/>
                                <a:gd name="T10" fmla="*/ 0 w 10"/>
                                <a:gd name="T11" fmla="*/ 5 h 10"/>
                                <a:gd name="T12" fmla="*/ 0 w 10"/>
                                <a:gd name="T13" fmla="*/ 5 h 10"/>
                                <a:gd name="T14" fmla="*/ 5 w 10"/>
                                <a:gd name="T15" fmla="*/ 10 h 10"/>
                                <a:gd name="T16" fmla="*/ 5 w 10"/>
                                <a:gd name="T17" fmla="*/ 10 h 10"/>
                                <a:gd name="T18" fmla="*/ 10 w 10"/>
                                <a:gd name="T19" fmla="*/ 10 h 10"/>
                                <a:gd name="T20" fmla="*/ 10 w 10"/>
                                <a:gd name="T21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10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526"/>
                          <wps:cNvSpPr>
                            <a:spLocks/>
                          </wps:cNvSpPr>
                          <wps:spPr bwMode="auto">
                            <a:xfrm>
                              <a:off x="700" y="595"/>
                              <a:ext cx="5" cy="1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10 h 10"/>
                                <a:gd name="T2" fmla="*/ 5 w 5"/>
                                <a:gd name="T3" fmla="*/ 10 h 10"/>
                                <a:gd name="T4" fmla="*/ 5 w 5"/>
                                <a:gd name="T5" fmla="*/ 0 h 10"/>
                                <a:gd name="T6" fmla="*/ 5 w 5"/>
                                <a:gd name="T7" fmla="*/ 0 h 10"/>
                                <a:gd name="T8" fmla="*/ 0 w 5"/>
                                <a:gd name="T9" fmla="*/ 0 h 10"/>
                                <a:gd name="T10" fmla="*/ 0 w 5"/>
                                <a:gd name="T11" fmla="*/ 0 h 10"/>
                                <a:gd name="T12" fmla="*/ 0 w 5"/>
                                <a:gd name="T13" fmla="*/ 0 h 10"/>
                                <a:gd name="T14" fmla="*/ 0 w 5"/>
                                <a:gd name="T15" fmla="*/ 0 h 10"/>
                                <a:gd name="T16" fmla="*/ 0 w 5"/>
                                <a:gd name="T17" fmla="*/ 10 h 10"/>
                                <a:gd name="T18" fmla="*/ 0 w 5"/>
                                <a:gd name="T19" fmla="*/ 10 h 10"/>
                                <a:gd name="T20" fmla="*/ 0 w 5"/>
                                <a:gd name="T21" fmla="*/ 10 h 10"/>
                                <a:gd name="T22" fmla="*/ 0 w 5"/>
                                <a:gd name="T23" fmla="*/ 10 h 10"/>
                                <a:gd name="T24" fmla="*/ 5 w 5"/>
                                <a:gd name="T25" fmla="*/ 10 h 10"/>
                                <a:gd name="T26" fmla="*/ 5 w 5"/>
                                <a:gd name="T2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5" y="1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527"/>
                          <wps:cNvSpPr>
                            <a:spLocks/>
                          </wps:cNvSpPr>
                          <wps:spPr bwMode="auto">
                            <a:xfrm>
                              <a:off x="650" y="670"/>
                              <a:ext cx="10" cy="5"/>
                            </a:xfrm>
                            <a:custGeom>
                              <a:avLst/>
                              <a:gdLst>
                                <a:gd name="T0" fmla="*/ 5 w 10"/>
                                <a:gd name="T1" fmla="*/ 0 h 5"/>
                                <a:gd name="T2" fmla="*/ 5 w 10"/>
                                <a:gd name="T3" fmla="*/ 0 h 5"/>
                                <a:gd name="T4" fmla="*/ 0 w 10"/>
                                <a:gd name="T5" fmla="*/ 0 h 5"/>
                                <a:gd name="T6" fmla="*/ 0 w 10"/>
                                <a:gd name="T7" fmla="*/ 0 h 5"/>
                                <a:gd name="T8" fmla="*/ 0 w 10"/>
                                <a:gd name="T9" fmla="*/ 0 h 5"/>
                                <a:gd name="T10" fmla="*/ 0 w 10"/>
                                <a:gd name="T11" fmla="*/ 0 h 5"/>
                                <a:gd name="T12" fmla="*/ 0 w 10"/>
                                <a:gd name="T13" fmla="*/ 0 h 5"/>
                                <a:gd name="T14" fmla="*/ 0 w 10"/>
                                <a:gd name="T15" fmla="*/ 0 h 5"/>
                                <a:gd name="T16" fmla="*/ 5 w 10"/>
                                <a:gd name="T17" fmla="*/ 5 h 5"/>
                                <a:gd name="T18" fmla="*/ 5 w 10"/>
                                <a:gd name="T19" fmla="*/ 5 h 5"/>
                                <a:gd name="T20" fmla="*/ 10 w 10"/>
                                <a:gd name="T21" fmla="*/ 0 h 5"/>
                                <a:gd name="T22" fmla="*/ 10 w 10"/>
                                <a:gd name="T23" fmla="*/ 0 h 5"/>
                                <a:gd name="T24" fmla="*/ 5 w 10"/>
                                <a:gd name="T25" fmla="*/ 0 h 5"/>
                                <a:gd name="T26" fmla="*/ 5 w 10"/>
                                <a:gd name="T2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528"/>
                          <wps:cNvSpPr>
                            <a:spLocks/>
                          </wps:cNvSpPr>
                          <wps:spPr bwMode="auto">
                            <a:xfrm>
                              <a:off x="660" y="665"/>
                              <a:ext cx="5" cy="1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5 h 10"/>
                                <a:gd name="T2" fmla="*/ 5 w 5"/>
                                <a:gd name="T3" fmla="*/ 5 h 10"/>
                                <a:gd name="T4" fmla="*/ 5 w 5"/>
                                <a:gd name="T5" fmla="*/ 0 h 10"/>
                                <a:gd name="T6" fmla="*/ 5 w 5"/>
                                <a:gd name="T7" fmla="*/ 0 h 10"/>
                                <a:gd name="T8" fmla="*/ 0 w 5"/>
                                <a:gd name="T9" fmla="*/ 5 h 10"/>
                                <a:gd name="T10" fmla="*/ 0 w 5"/>
                                <a:gd name="T11" fmla="*/ 5 h 10"/>
                                <a:gd name="T12" fmla="*/ 0 w 5"/>
                                <a:gd name="T13" fmla="*/ 10 h 10"/>
                                <a:gd name="T14" fmla="*/ 0 w 5"/>
                                <a:gd name="T15" fmla="*/ 10 h 10"/>
                                <a:gd name="T16" fmla="*/ 0 w 5"/>
                                <a:gd name="T17" fmla="*/ 10 h 10"/>
                                <a:gd name="T18" fmla="*/ 0 w 5"/>
                                <a:gd name="T19" fmla="*/ 10 h 10"/>
                                <a:gd name="T20" fmla="*/ 5 w 5"/>
                                <a:gd name="T21" fmla="*/ 10 h 10"/>
                                <a:gd name="T22" fmla="*/ 5 w 5"/>
                                <a:gd name="T23" fmla="*/ 10 h 10"/>
                                <a:gd name="T24" fmla="*/ 5 w 5"/>
                                <a:gd name="T25" fmla="*/ 5 h 10"/>
                                <a:gd name="T26" fmla="*/ 5 w 5"/>
                                <a:gd name="T27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5" y="5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529"/>
                          <wps:cNvSpPr>
                            <a:spLocks/>
                          </wps:cNvSpPr>
                          <wps:spPr bwMode="auto">
                            <a:xfrm>
                              <a:off x="655" y="660"/>
                              <a:ext cx="5" cy="1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5 h 10"/>
                                <a:gd name="T2" fmla="*/ 5 w 5"/>
                                <a:gd name="T3" fmla="*/ 5 h 10"/>
                                <a:gd name="T4" fmla="*/ 5 w 5"/>
                                <a:gd name="T5" fmla="*/ 0 h 10"/>
                                <a:gd name="T6" fmla="*/ 5 w 5"/>
                                <a:gd name="T7" fmla="*/ 0 h 10"/>
                                <a:gd name="T8" fmla="*/ 0 w 5"/>
                                <a:gd name="T9" fmla="*/ 5 h 10"/>
                                <a:gd name="T10" fmla="*/ 0 w 5"/>
                                <a:gd name="T11" fmla="*/ 5 h 10"/>
                                <a:gd name="T12" fmla="*/ 5 w 5"/>
                                <a:gd name="T13" fmla="*/ 10 h 10"/>
                                <a:gd name="T14" fmla="*/ 5 w 5"/>
                                <a:gd name="T15" fmla="*/ 10 h 10"/>
                                <a:gd name="T16" fmla="*/ 5 w 5"/>
                                <a:gd name="T17" fmla="*/ 5 h 10"/>
                                <a:gd name="T18" fmla="*/ 5 w 5"/>
                                <a:gd name="T19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5" y="5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530"/>
                          <wps:cNvSpPr>
                            <a:spLocks/>
                          </wps:cNvSpPr>
                          <wps:spPr bwMode="auto">
                            <a:xfrm>
                              <a:off x="650" y="675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5 h 5"/>
                                <a:gd name="T2" fmla="*/ 5 w 5"/>
                                <a:gd name="T3" fmla="*/ 5 h 5"/>
                                <a:gd name="T4" fmla="*/ 5 w 5"/>
                                <a:gd name="T5" fmla="*/ 0 h 5"/>
                                <a:gd name="T6" fmla="*/ 5 w 5"/>
                                <a:gd name="T7" fmla="*/ 0 h 5"/>
                                <a:gd name="T8" fmla="*/ 0 w 5"/>
                                <a:gd name="T9" fmla="*/ 5 h 5"/>
                                <a:gd name="T10" fmla="*/ 0 w 5"/>
                                <a:gd name="T11" fmla="*/ 5 h 5"/>
                                <a:gd name="T12" fmla="*/ 5 w 5"/>
                                <a:gd name="T13" fmla="*/ 5 h 5"/>
                                <a:gd name="T14" fmla="*/ 5 w 5"/>
                                <a:gd name="T15" fmla="*/ 5 h 5"/>
                                <a:gd name="T16" fmla="*/ 5 w 5"/>
                                <a:gd name="T17" fmla="*/ 5 h 5"/>
                                <a:gd name="T18" fmla="*/ 5 w 5"/>
                                <a:gd name="T19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5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531"/>
                          <wps:cNvSpPr>
                            <a:spLocks/>
                          </wps:cNvSpPr>
                          <wps:spPr bwMode="auto">
                            <a:xfrm>
                              <a:off x="655" y="670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5 w 5"/>
                                <a:gd name="T5" fmla="*/ 0 h 5"/>
                                <a:gd name="T6" fmla="*/ 5 w 5"/>
                                <a:gd name="T7" fmla="*/ 0 h 5"/>
                                <a:gd name="T8" fmla="*/ 0 w 5"/>
                                <a:gd name="T9" fmla="*/ 0 h 5"/>
                                <a:gd name="T10" fmla="*/ 0 w 5"/>
                                <a:gd name="T11" fmla="*/ 0 h 5"/>
                                <a:gd name="T12" fmla="*/ 0 w 5"/>
                                <a:gd name="T13" fmla="*/ 0 h 5"/>
                                <a:gd name="T14" fmla="*/ 0 w 5"/>
                                <a:gd name="T15" fmla="*/ 0 h 5"/>
                                <a:gd name="T16" fmla="*/ 0 w 5"/>
                                <a:gd name="T17" fmla="*/ 5 h 5"/>
                                <a:gd name="T18" fmla="*/ 0 w 5"/>
                                <a:gd name="T19" fmla="*/ 5 h 5"/>
                                <a:gd name="T20" fmla="*/ 0 w 5"/>
                                <a:gd name="T21" fmla="*/ 5 h 5"/>
                                <a:gd name="T22" fmla="*/ 0 w 5"/>
                                <a:gd name="T23" fmla="*/ 5 h 5"/>
                                <a:gd name="T24" fmla="*/ 0 w 5"/>
                                <a:gd name="T25" fmla="*/ 5 h 5"/>
                                <a:gd name="T26" fmla="*/ 0 w 5"/>
                                <a:gd name="T2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533"/>
                        <wpg:cNvGrpSpPr>
                          <a:grpSpLocks/>
                        </wpg:cNvGrpSpPr>
                        <wpg:grpSpPr bwMode="auto">
                          <a:xfrm flipH="1">
                            <a:off x="11850" y="2522"/>
                            <a:ext cx="2832" cy="2112"/>
                            <a:chOff x="9991" y="2749"/>
                            <a:chExt cx="4674" cy="2562"/>
                          </a:xfrm>
                        </wpg:grpSpPr>
                        <wps:wsp>
                          <wps:cNvPr id="206" name="Freeform 534"/>
                          <wps:cNvSpPr>
                            <a:spLocks/>
                          </wps:cNvSpPr>
                          <wps:spPr bwMode="auto">
                            <a:xfrm rot="203983" flipH="1" flipV="1">
                              <a:off x="9991" y="3026"/>
                              <a:ext cx="4674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535"/>
                          <wps:cNvSpPr>
                            <a:spLocks/>
                          </wps:cNvSpPr>
                          <wps:spPr bwMode="auto">
                            <a:xfrm rot="203983" flipH="1" flipV="1">
                              <a:off x="9991" y="3518"/>
                              <a:ext cx="4674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536"/>
                          <wps:cNvSpPr>
                            <a:spLocks/>
                          </wps:cNvSpPr>
                          <wps:spPr bwMode="auto">
                            <a:xfrm rot="203983" flipH="1" flipV="1">
                              <a:off x="9991" y="4202"/>
                              <a:ext cx="4674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537"/>
                          <wps:cNvSpPr>
                            <a:spLocks/>
                          </wps:cNvSpPr>
                          <wps:spPr bwMode="auto">
                            <a:xfrm rot="5001890" flipH="1" flipV="1">
                              <a:off x="9991" y="3569"/>
                              <a:ext cx="2132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538"/>
                          <wps:cNvSpPr>
                            <a:spLocks/>
                          </wps:cNvSpPr>
                          <wps:spPr bwMode="auto">
                            <a:xfrm rot="5001890" flipH="1" flipV="1">
                              <a:off x="11457" y="3731"/>
                              <a:ext cx="2132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539"/>
                          <wps:cNvSpPr>
                            <a:spLocks/>
                          </wps:cNvSpPr>
                          <wps:spPr bwMode="auto">
                            <a:xfrm rot="5001890" flipH="1" flipV="1">
                              <a:off x="12964" y="3999"/>
                              <a:ext cx="2132" cy="4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451"/>
                        <wpg:cNvGrpSpPr>
                          <a:grpSpLocks/>
                        </wpg:cNvGrpSpPr>
                        <wpg:grpSpPr bwMode="auto">
                          <a:xfrm rot="21070779" flipH="1">
                            <a:off x="1924" y="7350"/>
                            <a:ext cx="3177" cy="2669"/>
                            <a:chOff x="10" y="10"/>
                            <a:chExt cx="3118" cy="2085"/>
                          </a:xfrm>
                        </wpg:grpSpPr>
                        <wps:wsp>
                          <wps:cNvPr id="213" name="Freeform 1452"/>
                          <wps:cNvSpPr>
                            <a:spLocks/>
                          </wps:cNvSpPr>
                          <wps:spPr bwMode="auto">
                            <a:xfrm>
                              <a:off x="1994" y="85"/>
                              <a:ext cx="240" cy="280"/>
                            </a:xfrm>
                            <a:custGeom>
                              <a:avLst/>
                              <a:gdLst>
                                <a:gd name="T0" fmla="*/ 200 w 240"/>
                                <a:gd name="T1" fmla="*/ 0 h 280"/>
                                <a:gd name="T2" fmla="*/ 200 w 240"/>
                                <a:gd name="T3" fmla="*/ 0 h 280"/>
                                <a:gd name="T4" fmla="*/ 0 w 240"/>
                                <a:gd name="T5" fmla="*/ 205 h 280"/>
                                <a:gd name="T6" fmla="*/ 0 w 240"/>
                                <a:gd name="T7" fmla="*/ 205 h 280"/>
                                <a:gd name="T8" fmla="*/ 75 w 240"/>
                                <a:gd name="T9" fmla="*/ 220 h 280"/>
                                <a:gd name="T10" fmla="*/ 150 w 240"/>
                                <a:gd name="T11" fmla="*/ 240 h 280"/>
                                <a:gd name="T12" fmla="*/ 150 w 240"/>
                                <a:gd name="T13" fmla="*/ 240 h 280"/>
                                <a:gd name="T14" fmla="*/ 200 w 240"/>
                                <a:gd name="T15" fmla="*/ 260 h 280"/>
                                <a:gd name="T16" fmla="*/ 240 w 240"/>
                                <a:gd name="T17" fmla="*/ 280 h 280"/>
                                <a:gd name="T18" fmla="*/ 200 w 240"/>
                                <a:gd name="T19" fmla="*/ 0 h 280"/>
                                <a:gd name="T20" fmla="*/ 200 w 240"/>
                                <a:gd name="T21" fmla="*/ 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0" h="280">
                                  <a:moveTo>
                                    <a:pt x="200" y="0"/>
                                  </a:moveTo>
                                  <a:lnTo>
                                    <a:pt x="200" y="0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75" y="220"/>
                                  </a:lnTo>
                                  <a:lnTo>
                                    <a:pt x="150" y="240"/>
                                  </a:lnTo>
                                  <a:lnTo>
                                    <a:pt x="200" y="260"/>
                                  </a:lnTo>
                                  <a:lnTo>
                                    <a:pt x="240" y="28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1453"/>
                          <wps:cNvSpPr>
                            <a:spLocks/>
                          </wps:cNvSpPr>
                          <wps:spPr bwMode="auto">
                            <a:xfrm>
                              <a:off x="2194" y="85"/>
                              <a:ext cx="324" cy="280"/>
                            </a:xfrm>
                            <a:custGeom>
                              <a:avLst/>
                              <a:gdLst>
                                <a:gd name="T0" fmla="*/ 20 w 324"/>
                                <a:gd name="T1" fmla="*/ 5 h 280"/>
                                <a:gd name="T2" fmla="*/ 20 w 324"/>
                                <a:gd name="T3" fmla="*/ 5 h 280"/>
                                <a:gd name="T4" fmla="*/ 0 w 324"/>
                                <a:gd name="T5" fmla="*/ 0 h 280"/>
                                <a:gd name="T6" fmla="*/ 40 w 324"/>
                                <a:gd name="T7" fmla="*/ 280 h 280"/>
                                <a:gd name="T8" fmla="*/ 324 w 324"/>
                                <a:gd name="T9" fmla="*/ 135 h 280"/>
                                <a:gd name="T10" fmla="*/ 324 w 324"/>
                                <a:gd name="T11" fmla="*/ 135 h 280"/>
                                <a:gd name="T12" fmla="*/ 264 w 324"/>
                                <a:gd name="T13" fmla="*/ 95 h 280"/>
                                <a:gd name="T14" fmla="*/ 189 w 324"/>
                                <a:gd name="T15" fmla="*/ 60 h 280"/>
                                <a:gd name="T16" fmla="*/ 110 w 324"/>
                                <a:gd name="T17" fmla="*/ 30 h 280"/>
                                <a:gd name="T18" fmla="*/ 20 w 324"/>
                                <a:gd name="T19" fmla="*/ 5 h 280"/>
                                <a:gd name="T20" fmla="*/ 20 w 324"/>
                                <a:gd name="T21" fmla="*/ 5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4" h="280">
                                  <a:moveTo>
                                    <a:pt x="20" y="5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" y="280"/>
                                  </a:lnTo>
                                  <a:lnTo>
                                    <a:pt x="324" y="135"/>
                                  </a:lnTo>
                                  <a:lnTo>
                                    <a:pt x="264" y="95"/>
                                  </a:lnTo>
                                  <a:lnTo>
                                    <a:pt x="189" y="60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2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1454"/>
                          <wps:cNvSpPr>
                            <a:spLocks/>
                          </wps:cNvSpPr>
                          <wps:spPr bwMode="auto">
                            <a:xfrm>
                              <a:off x="2349" y="220"/>
                              <a:ext cx="309" cy="645"/>
                            </a:xfrm>
                            <a:custGeom>
                              <a:avLst/>
                              <a:gdLst>
                                <a:gd name="T0" fmla="*/ 169 w 309"/>
                                <a:gd name="T1" fmla="*/ 0 h 645"/>
                                <a:gd name="T2" fmla="*/ 0 w 309"/>
                                <a:gd name="T3" fmla="*/ 285 h 645"/>
                                <a:gd name="T4" fmla="*/ 309 w 309"/>
                                <a:gd name="T5" fmla="*/ 325 h 645"/>
                                <a:gd name="T6" fmla="*/ 9 w 309"/>
                                <a:gd name="T7" fmla="*/ 385 h 645"/>
                                <a:gd name="T8" fmla="*/ 209 w 309"/>
                                <a:gd name="T9" fmla="*/ 645 h 645"/>
                                <a:gd name="T10" fmla="*/ 209 w 309"/>
                                <a:gd name="T11" fmla="*/ 645 h 645"/>
                                <a:gd name="T12" fmla="*/ 239 w 309"/>
                                <a:gd name="T13" fmla="*/ 600 h 645"/>
                                <a:gd name="T14" fmla="*/ 264 w 309"/>
                                <a:gd name="T15" fmla="*/ 550 h 645"/>
                                <a:gd name="T16" fmla="*/ 284 w 309"/>
                                <a:gd name="T17" fmla="*/ 500 h 645"/>
                                <a:gd name="T18" fmla="*/ 299 w 309"/>
                                <a:gd name="T19" fmla="*/ 450 h 645"/>
                                <a:gd name="T20" fmla="*/ 309 w 309"/>
                                <a:gd name="T21" fmla="*/ 390 h 645"/>
                                <a:gd name="T22" fmla="*/ 309 w 309"/>
                                <a:gd name="T23" fmla="*/ 330 h 645"/>
                                <a:gd name="T24" fmla="*/ 309 w 309"/>
                                <a:gd name="T25" fmla="*/ 270 h 645"/>
                                <a:gd name="T26" fmla="*/ 299 w 309"/>
                                <a:gd name="T27" fmla="*/ 205 h 645"/>
                                <a:gd name="T28" fmla="*/ 299 w 309"/>
                                <a:gd name="T29" fmla="*/ 205 h 645"/>
                                <a:gd name="T30" fmla="*/ 284 w 309"/>
                                <a:gd name="T31" fmla="*/ 145 h 645"/>
                                <a:gd name="T32" fmla="*/ 259 w 309"/>
                                <a:gd name="T33" fmla="*/ 95 h 645"/>
                                <a:gd name="T34" fmla="*/ 219 w 309"/>
                                <a:gd name="T35" fmla="*/ 45 h 645"/>
                                <a:gd name="T36" fmla="*/ 169 w 309"/>
                                <a:gd name="T37" fmla="*/ 0 h 645"/>
                                <a:gd name="T38" fmla="*/ 169 w 309"/>
                                <a:gd name="T39" fmla="*/ 0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09" h="645">
                                  <a:moveTo>
                                    <a:pt x="169" y="0"/>
                                  </a:moveTo>
                                  <a:lnTo>
                                    <a:pt x="0" y="285"/>
                                  </a:lnTo>
                                  <a:lnTo>
                                    <a:pt x="309" y="325"/>
                                  </a:lnTo>
                                  <a:lnTo>
                                    <a:pt x="9" y="385"/>
                                  </a:lnTo>
                                  <a:lnTo>
                                    <a:pt x="209" y="645"/>
                                  </a:lnTo>
                                  <a:lnTo>
                                    <a:pt x="239" y="600"/>
                                  </a:lnTo>
                                  <a:lnTo>
                                    <a:pt x="264" y="550"/>
                                  </a:lnTo>
                                  <a:lnTo>
                                    <a:pt x="284" y="500"/>
                                  </a:lnTo>
                                  <a:lnTo>
                                    <a:pt x="299" y="450"/>
                                  </a:lnTo>
                                  <a:lnTo>
                                    <a:pt x="309" y="390"/>
                                  </a:lnTo>
                                  <a:lnTo>
                                    <a:pt x="309" y="330"/>
                                  </a:lnTo>
                                  <a:lnTo>
                                    <a:pt x="309" y="270"/>
                                  </a:lnTo>
                                  <a:lnTo>
                                    <a:pt x="299" y="205"/>
                                  </a:lnTo>
                                  <a:lnTo>
                                    <a:pt x="284" y="145"/>
                                  </a:lnTo>
                                  <a:lnTo>
                                    <a:pt x="259" y="95"/>
                                  </a:lnTo>
                                  <a:lnTo>
                                    <a:pt x="219" y="45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1455"/>
                          <wps:cNvSpPr>
                            <a:spLocks/>
                          </wps:cNvSpPr>
                          <wps:spPr bwMode="auto">
                            <a:xfrm>
                              <a:off x="2234" y="220"/>
                              <a:ext cx="424" cy="385"/>
                            </a:xfrm>
                            <a:custGeom>
                              <a:avLst/>
                              <a:gdLst>
                                <a:gd name="T0" fmla="*/ 115 w 424"/>
                                <a:gd name="T1" fmla="*/ 285 h 385"/>
                                <a:gd name="T2" fmla="*/ 284 w 424"/>
                                <a:gd name="T3" fmla="*/ 0 h 385"/>
                                <a:gd name="T4" fmla="*/ 0 w 424"/>
                                <a:gd name="T5" fmla="*/ 145 h 385"/>
                                <a:gd name="T6" fmla="*/ 0 w 424"/>
                                <a:gd name="T7" fmla="*/ 145 h 385"/>
                                <a:gd name="T8" fmla="*/ 30 w 424"/>
                                <a:gd name="T9" fmla="*/ 165 h 385"/>
                                <a:gd name="T10" fmla="*/ 60 w 424"/>
                                <a:gd name="T11" fmla="*/ 190 h 385"/>
                                <a:gd name="T12" fmla="*/ 80 w 424"/>
                                <a:gd name="T13" fmla="*/ 215 h 385"/>
                                <a:gd name="T14" fmla="*/ 100 w 424"/>
                                <a:gd name="T15" fmla="*/ 245 h 385"/>
                                <a:gd name="T16" fmla="*/ 100 w 424"/>
                                <a:gd name="T17" fmla="*/ 245 h 385"/>
                                <a:gd name="T18" fmla="*/ 115 w 424"/>
                                <a:gd name="T19" fmla="*/ 275 h 385"/>
                                <a:gd name="T20" fmla="*/ 124 w 424"/>
                                <a:gd name="T21" fmla="*/ 310 h 385"/>
                                <a:gd name="T22" fmla="*/ 129 w 424"/>
                                <a:gd name="T23" fmla="*/ 350 h 385"/>
                                <a:gd name="T24" fmla="*/ 124 w 424"/>
                                <a:gd name="T25" fmla="*/ 385 h 385"/>
                                <a:gd name="T26" fmla="*/ 424 w 424"/>
                                <a:gd name="T27" fmla="*/ 325 h 385"/>
                                <a:gd name="T28" fmla="*/ 115 w 424"/>
                                <a:gd name="T29" fmla="*/ 285 h 385"/>
                                <a:gd name="T30" fmla="*/ 115 w 424"/>
                                <a:gd name="T31" fmla="*/ 285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4" h="385">
                                  <a:moveTo>
                                    <a:pt x="115" y="285"/>
                                  </a:moveTo>
                                  <a:lnTo>
                                    <a:pt x="284" y="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60" y="190"/>
                                  </a:lnTo>
                                  <a:lnTo>
                                    <a:pt x="80" y="215"/>
                                  </a:lnTo>
                                  <a:lnTo>
                                    <a:pt x="100" y="245"/>
                                  </a:lnTo>
                                  <a:lnTo>
                                    <a:pt x="115" y="275"/>
                                  </a:lnTo>
                                  <a:lnTo>
                                    <a:pt x="124" y="310"/>
                                  </a:lnTo>
                                  <a:lnTo>
                                    <a:pt x="129" y="350"/>
                                  </a:lnTo>
                                  <a:lnTo>
                                    <a:pt x="124" y="385"/>
                                  </a:lnTo>
                                  <a:lnTo>
                                    <a:pt x="424" y="325"/>
                                  </a:lnTo>
                                  <a:lnTo>
                                    <a:pt x="115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1456"/>
                          <wps:cNvSpPr>
                            <a:spLocks/>
                          </wps:cNvSpPr>
                          <wps:spPr bwMode="auto">
                            <a:xfrm>
                              <a:off x="1704" y="775"/>
                              <a:ext cx="854" cy="505"/>
                            </a:xfrm>
                            <a:custGeom>
                              <a:avLst/>
                              <a:gdLst>
                                <a:gd name="T0" fmla="*/ 555 w 854"/>
                                <a:gd name="T1" fmla="*/ 0 h 505"/>
                                <a:gd name="T2" fmla="*/ 585 w 854"/>
                                <a:gd name="T3" fmla="*/ 275 h 505"/>
                                <a:gd name="T4" fmla="*/ 310 w 854"/>
                                <a:gd name="T5" fmla="*/ 105 h 505"/>
                                <a:gd name="T6" fmla="*/ 310 w 854"/>
                                <a:gd name="T7" fmla="*/ 105 h 505"/>
                                <a:gd name="T8" fmla="*/ 300 w 854"/>
                                <a:gd name="T9" fmla="*/ 385 h 505"/>
                                <a:gd name="T10" fmla="*/ 15 w 854"/>
                                <a:gd name="T11" fmla="*/ 215 h 505"/>
                                <a:gd name="T12" fmla="*/ 0 w 854"/>
                                <a:gd name="T13" fmla="*/ 505 h 505"/>
                                <a:gd name="T14" fmla="*/ 0 w 854"/>
                                <a:gd name="T15" fmla="*/ 505 h 505"/>
                                <a:gd name="T16" fmla="*/ 20 w 854"/>
                                <a:gd name="T17" fmla="*/ 495 h 505"/>
                                <a:gd name="T18" fmla="*/ 20 w 854"/>
                                <a:gd name="T19" fmla="*/ 495 h 505"/>
                                <a:gd name="T20" fmla="*/ 100 w 854"/>
                                <a:gd name="T21" fmla="*/ 455 h 505"/>
                                <a:gd name="T22" fmla="*/ 215 w 854"/>
                                <a:gd name="T23" fmla="*/ 415 h 505"/>
                                <a:gd name="T24" fmla="*/ 215 w 854"/>
                                <a:gd name="T25" fmla="*/ 415 h 505"/>
                                <a:gd name="T26" fmla="*/ 435 w 854"/>
                                <a:gd name="T27" fmla="*/ 335 h 505"/>
                                <a:gd name="T28" fmla="*/ 435 w 854"/>
                                <a:gd name="T29" fmla="*/ 335 h 505"/>
                                <a:gd name="T30" fmla="*/ 565 w 854"/>
                                <a:gd name="T31" fmla="*/ 285 h 505"/>
                                <a:gd name="T32" fmla="*/ 674 w 854"/>
                                <a:gd name="T33" fmla="*/ 230 h 505"/>
                                <a:gd name="T34" fmla="*/ 719 w 854"/>
                                <a:gd name="T35" fmla="*/ 200 h 505"/>
                                <a:gd name="T36" fmla="*/ 764 w 854"/>
                                <a:gd name="T37" fmla="*/ 175 h 505"/>
                                <a:gd name="T38" fmla="*/ 799 w 854"/>
                                <a:gd name="T39" fmla="*/ 145 h 505"/>
                                <a:gd name="T40" fmla="*/ 829 w 854"/>
                                <a:gd name="T41" fmla="*/ 115 h 505"/>
                                <a:gd name="T42" fmla="*/ 829 w 854"/>
                                <a:gd name="T43" fmla="*/ 115 h 505"/>
                                <a:gd name="T44" fmla="*/ 854 w 854"/>
                                <a:gd name="T45" fmla="*/ 90 h 505"/>
                                <a:gd name="T46" fmla="*/ 555 w 854"/>
                                <a:gd name="T47" fmla="*/ 0 h 505"/>
                                <a:gd name="T48" fmla="*/ 555 w 854"/>
                                <a:gd name="T49" fmla="*/ 0 h 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54" h="505">
                                  <a:moveTo>
                                    <a:pt x="555" y="0"/>
                                  </a:moveTo>
                                  <a:lnTo>
                                    <a:pt x="585" y="275"/>
                                  </a:lnTo>
                                  <a:lnTo>
                                    <a:pt x="310" y="105"/>
                                  </a:lnTo>
                                  <a:lnTo>
                                    <a:pt x="300" y="385"/>
                                  </a:lnTo>
                                  <a:lnTo>
                                    <a:pt x="15" y="215"/>
                                  </a:lnTo>
                                  <a:lnTo>
                                    <a:pt x="0" y="505"/>
                                  </a:lnTo>
                                  <a:lnTo>
                                    <a:pt x="20" y="495"/>
                                  </a:lnTo>
                                  <a:lnTo>
                                    <a:pt x="100" y="455"/>
                                  </a:lnTo>
                                  <a:lnTo>
                                    <a:pt x="215" y="415"/>
                                  </a:lnTo>
                                  <a:lnTo>
                                    <a:pt x="435" y="335"/>
                                  </a:lnTo>
                                  <a:lnTo>
                                    <a:pt x="565" y="285"/>
                                  </a:lnTo>
                                  <a:lnTo>
                                    <a:pt x="674" y="230"/>
                                  </a:lnTo>
                                  <a:lnTo>
                                    <a:pt x="719" y="200"/>
                                  </a:lnTo>
                                  <a:lnTo>
                                    <a:pt x="764" y="175"/>
                                  </a:lnTo>
                                  <a:lnTo>
                                    <a:pt x="799" y="145"/>
                                  </a:lnTo>
                                  <a:lnTo>
                                    <a:pt x="829" y="115"/>
                                  </a:lnTo>
                                  <a:lnTo>
                                    <a:pt x="854" y="90"/>
                                  </a:lnTo>
                                  <a:lnTo>
                                    <a:pt x="5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1457"/>
                          <wps:cNvSpPr>
                            <a:spLocks/>
                          </wps:cNvSpPr>
                          <wps:spPr bwMode="auto">
                            <a:xfrm>
                              <a:off x="2014" y="775"/>
                              <a:ext cx="275" cy="275"/>
                            </a:xfrm>
                            <a:custGeom>
                              <a:avLst/>
                              <a:gdLst>
                                <a:gd name="T0" fmla="*/ 245 w 275"/>
                                <a:gd name="T1" fmla="*/ 0 h 275"/>
                                <a:gd name="T2" fmla="*/ 245 w 275"/>
                                <a:gd name="T3" fmla="*/ 0 h 275"/>
                                <a:gd name="T4" fmla="*/ 205 w 275"/>
                                <a:gd name="T5" fmla="*/ 25 h 275"/>
                                <a:gd name="T6" fmla="*/ 155 w 275"/>
                                <a:gd name="T7" fmla="*/ 50 h 275"/>
                                <a:gd name="T8" fmla="*/ 155 w 275"/>
                                <a:gd name="T9" fmla="*/ 50 h 275"/>
                                <a:gd name="T10" fmla="*/ 5 w 275"/>
                                <a:gd name="T11" fmla="*/ 105 h 275"/>
                                <a:gd name="T12" fmla="*/ 5 w 275"/>
                                <a:gd name="T13" fmla="*/ 105 h 275"/>
                                <a:gd name="T14" fmla="*/ 0 w 275"/>
                                <a:gd name="T15" fmla="*/ 105 h 275"/>
                                <a:gd name="T16" fmla="*/ 275 w 275"/>
                                <a:gd name="T17" fmla="*/ 275 h 275"/>
                                <a:gd name="T18" fmla="*/ 245 w 275"/>
                                <a:gd name="T19" fmla="*/ 0 h 275"/>
                                <a:gd name="T20" fmla="*/ 245 w 275"/>
                                <a:gd name="T21" fmla="*/ 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5" h="275">
                                  <a:moveTo>
                                    <a:pt x="245" y="0"/>
                                  </a:moveTo>
                                  <a:lnTo>
                                    <a:pt x="245" y="0"/>
                                  </a:lnTo>
                                  <a:lnTo>
                                    <a:pt x="205" y="25"/>
                                  </a:lnTo>
                                  <a:lnTo>
                                    <a:pt x="155" y="50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75" y="275"/>
                                  </a:lnTo>
                                  <a:lnTo>
                                    <a:pt x="2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1458"/>
                          <wps:cNvSpPr>
                            <a:spLocks/>
                          </wps:cNvSpPr>
                          <wps:spPr bwMode="auto">
                            <a:xfrm>
                              <a:off x="2259" y="605"/>
                              <a:ext cx="299" cy="260"/>
                            </a:xfrm>
                            <a:custGeom>
                              <a:avLst/>
                              <a:gdLst>
                                <a:gd name="T0" fmla="*/ 299 w 299"/>
                                <a:gd name="T1" fmla="*/ 260 h 260"/>
                                <a:gd name="T2" fmla="*/ 99 w 299"/>
                                <a:gd name="T3" fmla="*/ 0 h 260"/>
                                <a:gd name="T4" fmla="*/ 99 w 299"/>
                                <a:gd name="T5" fmla="*/ 0 h 260"/>
                                <a:gd name="T6" fmla="*/ 90 w 299"/>
                                <a:gd name="T7" fmla="*/ 60 h 260"/>
                                <a:gd name="T8" fmla="*/ 90 w 299"/>
                                <a:gd name="T9" fmla="*/ 60 h 260"/>
                                <a:gd name="T10" fmla="*/ 75 w 299"/>
                                <a:gd name="T11" fmla="*/ 90 h 260"/>
                                <a:gd name="T12" fmla="*/ 60 w 299"/>
                                <a:gd name="T13" fmla="*/ 120 h 260"/>
                                <a:gd name="T14" fmla="*/ 35 w 299"/>
                                <a:gd name="T15" fmla="*/ 145 h 260"/>
                                <a:gd name="T16" fmla="*/ 0 w 299"/>
                                <a:gd name="T17" fmla="*/ 170 h 260"/>
                                <a:gd name="T18" fmla="*/ 299 w 299"/>
                                <a:gd name="T19" fmla="*/ 260 h 260"/>
                                <a:gd name="T20" fmla="*/ 299 w 299"/>
                                <a:gd name="T21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99" h="260">
                                  <a:moveTo>
                                    <a:pt x="299" y="26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299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1459"/>
                          <wps:cNvSpPr>
                            <a:spLocks/>
                          </wps:cNvSpPr>
                          <wps:spPr bwMode="auto">
                            <a:xfrm>
                              <a:off x="2324" y="1160"/>
                              <a:ext cx="724" cy="290"/>
                            </a:xfrm>
                            <a:custGeom>
                              <a:avLst/>
                              <a:gdLst>
                                <a:gd name="T0" fmla="*/ 319 w 724"/>
                                <a:gd name="T1" fmla="*/ 155 h 290"/>
                                <a:gd name="T2" fmla="*/ 209 w 724"/>
                                <a:gd name="T3" fmla="*/ 5 h 290"/>
                                <a:gd name="T4" fmla="*/ 164 w 724"/>
                                <a:gd name="T5" fmla="*/ 160 h 290"/>
                                <a:gd name="T6" fmla="*/ 30 w 724"/>
                                <a:gd name="T7" fmla="*/ 45 h 290"/>
                                <a:gd name="T8" fmla="*/ 0 w 724"/>
                                <a:gd name="T9" fmla="*/ 195 h 290"/>
                                <a:gd name="T10" fmla="*/ 0 w 724"/>
                                <a:gd name="T11" fmla="*/ 195 h 290"/>
                                <a:gd name="T12" fmla="*/ 49 w 724"/>
                                <a:gd name="T13" fmla="*/ 180 h 290"/>
                                <a:gd name="T14" fmla="*/ 109 w 724"/>
                                <a:gd name="T15" fmla="*/ 170 h 290"/>
                                <a:gd name="T16" fmla="*/ 169 w 724"/>
                                <a:gd name="T17" fmla="*/ 160 h 290"/>
                                <a:gd name="T18" fmla="*/ 239 w 724"/>
                                <a:gd name="T19" fmla="*/ 155 h 290"/>
                                <a:gd name="T20" fmla="*/ 239 w 724"/>
                                <a:gd name="T21" fmla="*/ 155 h 290"/>
                                <a:gd name="T22" fmla="*/ 319 w 724"/>
                                <a:gd name="T23" fmla="*/ 155 h 290"/>
                                <a:gd name="T24" fmla="*/ 389 w 724"/>
                                <a:gd name="T25" fmla="*/ 165 h 290"/>
                                <a:gd name="T26" fmla="*/ 454 w 724"/>
                                <a:gd name="T27" fmla="*/ 185 h 290"/>
                                <a:gd name="T28" fmla="*/ 484 w 724"/>
                                <a:gd name="T29" fmla="*/ 195 h 290"/>
                                <a:gd name="T30" fmla="*/ 509 w 724"/>
                                <a:gd name="T31" fmla="*/ 210 h 290"/>
                                <a:gd name="T32" fmla="*/ 509 w 724"/>
                                <a:gd name="T33" fmla="*/ 210 h 290"/>
                                <a:gd name="T34" fmla="*/ 529 w 724"/>
                                <a:gd name="T35" fmla="*/ 230 h 290"/>
                                <a:gd name="T36" fmla="*/ 549 w 724"/>
                                <a:gd name="T37" fmla="*/ 250 h 290"/>
                                <a:gd name="T38" fmla="*/ 569 w 724"/>
                                <a:gd name="T39" fmla="*/ 270 h 290"/>
                                <a:gd name="T40" fmla="*/ 579 w 724"/>
                                <a:gd name="T41" fmla="*/ 290 h 290"/>
                                <a:gd name="T42" fmla="*/ 724 w 724"/>
                                <a:gd name="T43" fmla="*/ 155 h 290"/>
                                <a:gd name="T44" fmla="*/ 509 w 724"/>
                                <a:gd name="T45" fmla="*/ 215 h 290"/>
                                <a:gd name="T46" fmla="*/ 574 w 724"/>
                                <a:gd name="T47" fmla="*/ 45 h 290"/>
                                <a:gd name="T48" fmla="*/ 574 w 724"/>
                                <a:gd name="T49" fmla="*/ 45 h 290"/>
                                <a:gd name="T50" fmla="*/ 434 w 724"/>
                                <a:gd name="T51" fmla="*/ 175 h 290"/>
                                <a:gd name="T52" fmla="*/ 404 w 724"/>
                                <a:gd name="T53" fmla="*/ 0 h 290"/>
                                <a:gd name="T54" fmla="*/ 319 w 724"/>
                                <a:gd name="T55" fmla="*/ 155 h 290"/>
                                <a:gd name="T56" fmla="*/ 319 w 724"/>
                                <a:gd name="T57" fmla="*/ 155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4" h="290">
                                  <a:moveTo>
                                    <a:pt x="319" y="155"/>
                                  </a:moveTo>
                                  <a:lnTo>
                                    <a:pt x="209" y="5"/>
                                  </a:lnTo>
                                  <a:lnTo>
                                    <a:pt x="164" y="160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49" y="180"/>
                                  </a:lnTo>
                                  <a:lnTo>
                                    <a:pt x="109" y="170"/>
                                  </a:lnTo>
                                  <a:lnTo>
                                    <a:pt x="169" y="160"/>
                                  </a:lnTo>
                                  <a:lnTo>
                                    <a:pt x="239" y="155"/>
                                  </a:lnTo>
                                  <a:lnTo>
                                    <a:pt x="319" y="155"/>
                                  </a:lnTo>
                                  <a:lnTo>
                                    <a:pt x="389" y="165"/>
                                  </a:lnTo>
                                  <a:lnTo>
                                    <a:pt x="454" y="185"/>
                                  </a:lnTo>
                                  <a:lnTo>
                                    <a:pt x="484" y="195"/>
                                  </a:lnTo>
                                  <a:lnTo>
                                    <a:pt x="509" y="210"/>
                                  </a:lnTo>
                                  <a:lnTo>
                                    <a:pt x="529" y="230"/>
                                  </a:lnTo>
                                  <a:lnTo>
                                    <a:pt x="549" y="250"/>
                                  </a:lnTo>
                                  <a:lnTo>
                                    <a:pt x="569" y="270"/>
                                  </a:lnTo>
                                  <a:lnTo>
                                    <a:pt x="579" y="290"/>
                                  </a:lnTo>
                                  <a:lnTo>
                                    <a:pt x="724" y="155"/>
                                  </a:lnTo>
                                  <a:lnTo>
                                    <a:pt x="509" y="215"/>
                                  </a:lnTo>
                                  <a:lnTo>
                                    <a:pt x="574" y="45"/>
                                  </a:lnTo>
                                  <a:lnTo>
                                    <a:pt x="434" y="175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319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1460"/>
                          <wps:cNvSpPr>
                            <a:spLocks/>
                          </wps:cNvSpPr>
                          <wps:spPr bwMode="auto">
                            <a:xfrm>
                              <a:off x="2354" y="1155"/>
                              <a:ext cx="374" cy="165"/>
                            </a:xfrm>
                            <a:custGeom>
                              <a:avLst/>
                              <a:gdLst>
                                <a:gd name="T0" fmla="*/ 179 w 374"/>
                                <a:gd name="T1" fmla="*/ 10 h 165"/>
                                <a:gd name="T2" fmla="*/ 289 w 374"/>
                                <a:gd name="T3" fmla="*/ 160 h 165"/>
                                <a:gd name="T4" fmla="*/ 374 w 374"/>
                                <a:gd name="T5" fmla="*/ 5 h 165"/>
                                <a:gd name="T6" fmla="*/ 374 w 374"/>
                                <a:gd name="T7" fmla="*/ 5 h 165"/>
                                <a:gd name="T8" fmla="*/ 289 w 374"/>
                                <a:gd name="T9" fmla="*/ 0 h 165"/>
                                <a:gd name="T10" fmla="*/ 209 w 374"/>
                                <a:gd name="T11" fmla="*/ 5 h 165"/>
                                <a:gd name="T12" fmla="*/ 209 w 374"/>
                                <a:gd name="T13" fmla="*/ 5 h 165"/>
                                <a:gd name="T14" fmla="*/ 99 w 374"/>
                                <a:gd name="T15" fmla="*/ 20 h 165"/>
                                <a:gd name="T16" fmla="*/ 0 w 374"/>
                                <a:gd name="T17" fmla="*/ 50 h 165"/>
                                <a:gd name="T18" fmla="*/ 134 w 374"/>
                                <a:gd name="T19" fmla="*/ 165 h 165"/>
                                <a:gd name="T20" fmla="*/ 179 w 374"/>
                                <a:gd name="T21" fmla="*/ 10 h 165"/>
                                <a:gd name="T22" fmla="*/ 179 w 374"/>
                                <a:gd name="T23" fmla="*/ 1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74" h="165">
                                  <a:moveTo>
                                    <a:pt x="179" y="10"/>
                                  </a:moveTo>
                                  <a:lnTo>
                                    <a:pt x="289" y="160"/>
                                  </a:lnTo>
                                  <a:lnTo>
                                    <a:pt x="374" y="5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209" y="5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34" y="165"/>
                                  </a:lnTo>
                                  <a:lnTo>
                                    <a:pt x="17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1461"/>
                          <wps:cNvSpPr>
                            <a:spLocks/>
                          </wps:cNvSpPr>
                          <wps:spPr bwMode="auto">
                            <a:xfrm>
                              <a:off x="2413" y="1445"/>
                              <a:ext cx="170" cy="65"/>
                            </a:xfrm>
                            <a:custGeom>
                              <a:avLst/>
                              <a:gdLst>
                                <a:gd name="T0" fmla="*/ 75 w 170"/>
                                <a:gd name="T1" fmla="*/ 10 h 65"/>
                                <a:gd name="T2" fmla="*/ 75 w 170"/>
                                <a:gd name="T3" fmla="*/ 10 h 65"/>
                                <a:gd name="T4" fmla="*/ 35 w 170"/>
                                <a:gd name="T5" fmla="*/ 30 h 65"/>
                                <a:gd name="T6" fmla="*/ 0 w 170"/>
                                <a:gd name="T7" fmla="*/ 50 h 65"/>
                                <a:gd name="T8" fmla="*/ 0 w 170"/>
                                <a:gd name="T9" fmla="*/ 50 h 65"/>
                                <a:gd name="T10" fmla="*/ 45 w 170"/>
                                <a:gd name="T11" fmla="*/ 45 h 65"/>
                                <a:gd name="T12" fmla="*/ 85 w 170"/>
                                <a:gd name="T13" fmla="*/ 45 h 65"/>
                                <a:gd name="T14" fmla="*/ 120 w 170"/>
                                <a:gd name="T15" fmla="*/ 50 h 65"/>
                                <a:gd name="T16" fmla="*/ 150 w 170"/>
                                <a:gd name="T17" fmla="*/ 65 h 65"/>
                                <a:gd name="T18" fmla="*/ 170 w 170"/>
                                <a:gd name="T19" fmla="*/ 0 h 65"/>
                                <a:gd name="T20" fmla="*/ 100 w 170"/>
                                <a:gd name="T21" fmla="*/ 45 h 65"/>
                                <a:gd name="T22" fmla="*/ 75 w 170"/>
                                <a:gd name="T23" fmla="*/ 10 h 65"/>
                                <a:gd name="T24" fmla="*/ 75 w 170"/>
                                <a:gd name="T25" fmla="*/ 1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0" h="65">
                                  <a:moveTo>
                                    <a:pt x="75" y="10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85" y="45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50" y="6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7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1462"/>
                          <wps:cNvSpPr>
                            <a:spLocks/>
                          </wps:cNvSpPr>
                          <wps:spPr bwMode="auto">
                            <a:xfrm>
                              <a:off x="2054" y="1205"/>
                              <a:ext cx="300" cy="195"/>
                            </a:xfrm>
                            <a:custGeom>
                              <a:avLst/>
                              <a:gdLst>
                                <a:gd name="T0" fmla="*/ 270 w 300"/>
                                <a:gd name="T1" fmla="*/ 150 h 195"/>
                                <a:gd name="T2" fmla="*/ 270 w 300"/>
                                <a:gd name="T3" fmla="*/ 150 h 195"/>
                                <a:gd name="T4" fmla="*/ 300 w 300"/>
                                <a:gd name="T5" fmla="*/ 0 h 195"/>
                                <a:gd name="T6" fmla="*/ 300 w 300"/>
                                <a:gd name="T7" fmla="*/ 0 h 195"/>
                                <a:gd name="T8" fmla="*/ 230 w 300"/>
                                <a:gd name="T9" fmla="*/ 20 h 195"/>
                                <a:gd name="T10" fmla="*/ 230 w 300"/>
                                <a:gd name="T11" fmla="*/ 20 h 195"/>
                                <a:gd name="T12" fmla="*/ 170 w 300"/>
                                <a:gd name="T13" fmla="*/ 45 h 195"/>
                                <a:gd name="T14" fmla="*/ 110 w 300"/>
                                <a:gd name="T15" fmla="*/ 75 h 195"/>
                                <a:gd name="T16" fmla="*/ 65 w 300"/>
                                <a:gd name="T17" fmla="*/ 105 h 195"/>
                                <a:gd name="T18" fmla="*/ 20 w 300"/>
                                <a:gd name="T19" fmla="*/ 135 h 195"/>
                                <a:gd name="T20" fmla="*/ 20 w 300"/>
                                <a:gd name="T21" fmla="*/ 135 h 195"/>
                                <a:gd name="T22" fmla="*/ 0 w 300"/>
                                <a:gd name="T23" fmla="*/ 155 h 195"/>
                                <a:gd name="T24" fmla="*/ 170 w 300"/>
                                <a:gd name="T25" fmla="*/ 195 h 195"/>
                                <a:gd name="T26" fmla="*/ 135 w 300"/>
                                <a:gd name="T27" fmla="*/ 65 h 195"/>
                                <a:gd name="T28" fmla="*/ 270 w 300"/>
                                <a:gd name="T29" fmla="*/ 150 h 195"/>
                                <a:gd name="T30" fmla="*/ 270 w 300"/>
                                <a:gd name="T31" fmla="*/ 15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00" h="195">
                                  <a:moveTo>
                                    <a:pt x="270" y="150"/>
                                  </a:moveTo>
                                  <a:lnTo>
                                    <a:pt x="270" y="15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230" y="20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110" y="75"/>
                                  </a:lnTo>
                                  <a:lnTo>
                                    <a:pt x="65" y="105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170" y="195"/>
                                  </a:lnTo>
                                  <a:lnTo>
                                    <a:pt x="135" y="65"/>
                                  </a:lnTo>
                                  <a:lnTo>
                                    <a:pt x="27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1463"/>
                          <wps:cNvSpPr>
                            <a:spLocks/>
                          </wps:cNvSpPr>
                          <wps:spPr bwMode="auto">
                            <a:xfrm>
                              <a:off x="2488" y="1445"/>
                              <a:ext cx="225" cy="165"/>
                            </a:xfrm>
                            <a:custGeom>
                              <a:avLst/>
                              <a:gdLst>
                                <a:gd name="T0" fmla="*/ 95 w 225"/>
                                <a:gd name="T1" fmla="*/ 0 h 165"/>
                                <a:gd name="T2" fmla="*/ 75 w 225"/>
                                <a:gd name="T3" fmla="*/ 65 h 165"/>
                                <a:gd name="T4" fmla="*/ 75 w 225"/>
                                <a:gd name="T5" fmla="*/ 65 h 165"/>
                                <a:gd name="T6" fmla="*/ 205 w 225"/>
                                <a:gd name="T7" fmla="*/ 55 h 165"/>
                                <a:gd name="T8" fmla="*/ 110 w 225"/>
                                <a:gd name="T9" fmla="*/ 95 h 165"/>
                                <a:gd name="T10" fmla="*/ 195 w 225"/>
                                <a:gd name="T11" fmla="*/ 165 h 165"/>
                                <a:gd name="T12" fmla="*/ 195 w 225"/>
                                <a:gd name="T13" fmla="*/ 165 h 165"/>
                                <a:gd name="T14" fmla="*/ 200 w 225"/>
                                <a:gd name="T15" fmla="*/ 160 h 165"/>
                                <a:gd name="T16" fmla="*/ 200 w 225"/>
                                <a:gd name="T17" fmla="*/ 160 h 165"/>
                                <a:gd name="T18" fmla="*/ 215 w 225"/>
                                <a:gd name="T19" fmla="*/ 140 h 165"/>
                                <a:gd name="T20" fmla="*/ 220 w 225"/>
                                <a:gd name="T21" fmla="*/ 120 h 165"/>
                                <a:gd name="T22" fmla="*/ 225 w 225"/>
                                <a:gd name="T23" fmla="*/ 105 h 165"/>
                                <a:gd name="T24" fmla="*/ 220 w 225"/>
                                <a:gd name="T25" fmla="*/ 85 h 165"/>
                                <a:gd name="T26" fmla="*/ 220 w 225"/>
                                <a:gd name="T27" fmla="*/ 85 h 165"/>
                                <a:gd name="T28" fmla="*/ 215 w 225"/>
                                <a:gd name="T29" fmla="*/ 65 h 165"/>
                                <a:gd name="T30" fmla="*/ 200 w 225"/>
                                <a:gd name="T31" fmla="*/ 45 h 165"/>
                                <a:gd name="T32" fmla="*/ 185 w 225"/>
                                <a:gd name="T33" fmla="*/ 35 h 165"/>
                                <a:gd name="T34" fmla="*/ 165 w 225"/>
                                <a:gd name="T35" fmla="*/ 20 h 165"/>
                                <a:gd name="T36" fmla="*/ 165 w 225"/>
                                <a:gd name="T37" fmla="*/ 20 h 165"/>
                                <a:gd name="T38" fmla="*/ 140 w 225"/>
                                <a:gd name="T39" fmla="*/ 10 h 165"/>
                                <a:gd name="T40" fmla="*/ 115 w 225"/>
                                <a:gd name="T41" fmla="*/ 5 h 165"/>
                                <a:gd name="T42" fmla="*/ 85 w 225"/>
                                <a:gd name="T43" fmla="*/ 0 h 165"/>
                                <a:gd name="T44" fmla="*/ 60 w 225"/>
                                <a:gd name="T45" fmla="*/ 0 h 165"/>
                                <a:gd name="T46" fmla="*/ 60 w 225"/>
                                <a:gd name="T47" fmla="*/ 0 h 165"/>
                                <a:gd name="T48" fmla="*/ 30 w 225"/>
                                <a:gd name="T49" fmla="*/ 5 h 165"/>
                                <a:gd name="T50" fmla="*/ 0 w 225"/>
                                <a:gd name="T51" fmla="*/ 10 h 165"/>
                                <a:gd name="T52" fmla="*/ 25 w 225"/>
                                <a:gd name="T53" fmla="*/ 45 h 165"/>
                                <a:gd name="T54" fmla="*/ 95 w 225"/>
                                <a:gd name="T55" fmla="*/ 0 h 165"/>
                                <a:gd name="T56" fmla="*/ 95 w 225"/>
                                <a:gd name="T57" fmla="*/ 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25" h="165">
                                  <a:moveTo>
                                    <a:pt x="95" y="0"/>
                                  </a:moveTo>
                                  <a:lnTo>
                                    <a:pt x="75" y="65"/>
                                  </a:lnTo>
                                  <a:lnTo>
                                    <a:pt x="205" y="55"/>
                                  </a:lnTo>
                                  <a:lnTo>
                                    <a:pt x="110" y="95"/>
                                  </a:lnTo>
                                  <a:lnTo>
                                    <a:pt x="195" y="165"/>
                                  </a:lnTo>
                                  <a:lnTo>
                                    <a:pt x="200" y="160"/>
                                  </a:lnTo>
                                  <a:lnTo>
                                    <a:pt x="215" y="140"/>
                                  </a:lnTo>
                                  <a:lnTo>
                                    <a:pt x="220" y="120"/>
                                  </a:lnTo>
                                  <a:lnTo>
                                    <a:pt x="225" y="105"/>
                                  </a:lnTo>
                                  <a:lnTo>
                                    <a:pt x="220" y="85"/>
                                  </a:lnTo>
                                  <a:lnTo>
                                    <a:pt x="215" y="65"/>
                                  </a:lnTo>
                                  <a:lnTo>
                                    <a:pt x="200" y="45"/>
                                  </a:lnTo>
                                  <a:lnTo>
                                    <a:pt x="185" y="35"/>
                                  </a:lnTo>
                                  <a:lnTo>
                                    <a:pt x="165" y="20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1464"/>
                          <wps:cNvSpPr>
                            <a:spLocks/>
                          </wps:cNvSpPr>
                          <wps:spPr bwMode="auto">
                            <a:xfrm>
                              <a:off x="2563" y="1500"/>
                              <a:ext cx="130" cy="40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10 h 40"/>
                                <a:gd name="T2" fmla="*/ 0 w 130"/>
                                <a:gd name="T3" fmla="*/ 10 h 40"/>
                                <a:gd name="T4" fmla="*/ 20 w 130"/>
                                <a:gd name="T5" fmla="*/ 20 h 40"/>
                                <a:gd name="T6" fmla="*/ 20 w 130"/>
                                <a:gd name="T7" fmla="*/ 20 h 40"/>
                                <a:gd name="T8" fmla="*/ 30 w 130"/>
                                <a:gd name="T9" fmla="*/ 30 h 40"/>
                                <a:gd name="T10" fmla="*/ 35 w 130"/>
                                <a:gd name="T11" fmla="*/ 40 h 40"/>
                                <a:gd name="T12" fmla="*/ 130 w 130"/>
                                <a:gd name="T13" fmla="*/ 0 h 40"/>
                                <a:gd name="T14" fmla="*/ 0 w 130"/>
                                <a:gd name="T15" fmla="*/ 10 h 40"/>
                                <a:gd name="T16" fmla="*/ 0 w 130"/>
                                <a:gd name="T17" fmla="*/ 1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0" h="4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1465"/>
                          <wps:cNvSpPr>
                            <a:spLocks/>
                          </wps:cNvSpPr>
                          <wps:spPr bwMode="auto">
                            <a:xfrm>
                              <a:off x="1979" y="1360"/>
                              <a:ext cx="195" cy="305"/>
                            </a:xfrm>
                            <a:custGeom>
                              <a:avLst/>
                              <a:gdLst>
                                <a:gd name="T0" fmla="*/ 75 w 195"/>
                                <a:gd name="T1" fmla="*/ 0 h 305"/>
                                <a:gd name="T2" fmla="*/ 75 w 195"/>
                                <a:gd name="T3" fmla="*/ 0 h 305"/>
                                <a:gd name="T4" fmla="*/ 45 w 195"/>
                                <a:gd name="T5" fmla="*/ 30 h 305"/>
                                <a:gd name="T6" fmla="*/ 25 w 195"/>
                                <a:gd name="T7" fmla="*/ 60 h 305"/>
                                <a:gd name="T8" fmla="*/ 10 w 195"/>
                                <a:gd name="T9" fmla="*/ 90 h 305"/>
                                <a:gd name="T10" fmla="*/ 0 w 195"/>
                                <a:gd name="T11" fmla="*/ 125 h 305"/>
                                <a:gd name="T12" fmla="*/ 0 w 195"/>
                                <a:gd name="T13" fmla="*/ 125 h 305"/>
                                <a:gd name="T14" fmla="*/ 5 w 195"/>
                                <a:gd name="T15" fmla="*/ 160 h 305"/>
                                <a:gd name="T16" fmla="*/ 20 w 195"/>
                                <a:gd name="T17" fmla="*/ 200 h 305"/>
                                <a:gd name="T18" fmla="*/ 45 w 195"/>
                                <a:gd name="T19" fmla="*/ 240 h 305"/>
                                <a:gd name="T20" fmla="*/ 85 w 195"/>
                                <a:gd name="T21" fmla="*/ 275 h 305"/>
                                <a:gd name="T22" fmla="*/ 85 w 195"/>
                                <a:gd name="T23" fmla="*/ 275 h 305"/>
                                <a:gd name="T24" fmla="*/ 130 w 195"/>
                                <a:gd name="T25" fmla="*/ 305 h 305"/>
                                <a:gd name="T26" fmla="*/ 195 w 195"/>
                                <a:gd name="T27" fmla="*/ 170 h 305"/>
                                <a:gd name="T28" fmla="*/ 10 w 195"/>
                                <a:gd name="T29" fmla="*/ 180 h 305"/>
                                <a:gd name="T30" fmla="*/ 180 w 195"/>
                                <a:gd name="T31" fmla="*/ 120 h 305"/>
                                <a:gd name="T32" fmla="*/ 75 w 195"/>
                                <a:gd name="T33" fmla="*/ 0 h 305"/>
                                <a:gd name="T34" fmla="*/ 75 w 195"/>
                                <a:gd name="T35" fmla="*/ 0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95" h="305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45" y="240"/>
                                  </a:lnTo>
                                  <a:lnTo>
                                    <a:pt x="85" y="275"/>
                                  </a:lnTo>
                                  <a:lnTo>
                                    <a:pt x="130" y="305"/>
                                  </a:lnTo>
                                  <a:lnTo>
                                    <a:pt x="195" y="17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180" y="120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1466"/>
                          <wps:cNvSpPr>
                            <a:spLocks/>
                          </wps:cNvSpPr>
                          <wps:spPr bwMode="auto">
                            <a:xfrm>
                              <a:off x="1989" y="1360"/>
                              <a:ext cx="235" cy="180"/>
                            </a:xfrm>
                            <a:custGeom>
                              <a:avLst/>
                              <a:gdLst>
                                <a:gd name="T0" fmla="*/ 65 w 235"/>
                                <a:gd name="T1" fmla="*/ 0 h 180"/>
                                <a:gd name="T2" fmla="*/ 170 w 235"/>
                                <a:gd name="T3" fmla="*/ 120 h 180"/>
                                <a:gd name="T4" fmla="*/ 0 w 235"/>
                                <a:gd name="T5" fmla="*/ 180 h 180"/>
                                <a:gd name="T6" fmla="*/ 185 w 235"/>
                                <a:gd name="T7" fmla="*/ 170 h 180"/>
                                <a:gd name="T8" fmla="*/ 185 w 235"/>
                                <a:gd name="T9" fmla="*/ 170 h 180"/>
                                <a:gd name="T10" fmla="*/ 175 w 235"/>
                                <a:gd name="T11" fmla="*/ 155 h 180"/>
                                <a:gd name="T12" fmla="*/ 170 w 235"/>
                                <a:gd name="T13" fmla="*/ 135 h 180"/>
                                <a:gd name="T14" fmla="*/ 170 w 235"/>
                                <a:gd name="T15" fmla="*/ 120 h 180"/>
                                <a:gd name="T16" fmla="*/ 175 w 235"/>
                                <a:gd name="T17" fmla="*/ 100 h 180"/>
                                <a:gd name="T18" fmla="*/ 185 w 235"/>
                                <a:gd name="T19" fmla="*/ 85 h 180"/>
                                <a:gd name="T20" fmla="*/ 195 w 235"/>
                                <a:gd name="T21" fmla="*/ 70 h 180"/>
                                <a:gd name="T22" fmla="*/ 215 w 235"/>
                                <a:gd name="T23" fmla="*/ 55 h 180"/>
                                <a:gd name="T24" fmla="*/ 235 w 235"/>
                                <a:gd name="T25" fmla="*/ 40 h 180"/>
                                <a:gd name="T26" fmla="*/ 65 w 235"/>
                                <a:gd name="T27" fmla="*/ 0 h 180"/>
                                <a:gd name="T28" fmla="*/ 65 w 235"/>
                                <a:gd name="T29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5" h="180">
                                  <a:moveTo>
                                    <a:pt x="65" y="0"/>
                                  </a:moveTo>
                                  <a:lnTo>
                                    <a:pt x="170" y="12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5" y="170"/>
                                  </a:lnTo>
                                  <a:lnTo>
                                    <a:pt x="175" y="155"/>
                                  </a:lnTo>
                                  <a:lnTo>
                                    <a:pt x="170" y="135"/>
                                  </a:lnTo>
                                  <a:lnTo>
                                    <a:pt x="170" y="120"/>
                                  </a:lnTo>
                                  <a:lnTo>
                                    <a:pt x="175" y="100"/>
                                  </a:lnTo>
                                  <a:lnTo>
                                    <a:pt x="185" y="85"/>
                                  </a:lnTo>
                                  <a:lnTo>
                                    <a:pt x="195" y="70"/>
                                  </a:lnTo>
                                  <a:lnTo>
                                    <a:pt x="215" y="55"/>
                                  </a:lnTo>
                                  <a:lnTo>
                                    <a:pt x="235" y="40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1467"/>
                          <wps:cNvSpPr>
                            <a:spLocks/>
                          </wps:cNvSpPr>
                          <wps:spPr bwMode="auto">
                            <a:xfrm>
                              <a:off x="2189" y="1270"/>
                              <a:ext cx="135" cy="130"/>
                            </a:xfrm>
                            <a:custGeom>
                              <a:avLst/>
                              <a:gdLst>
                                <a:gd name="T0" fmla="*/ 35 w 135"/>
                                <a:gd name="T1" fmla="*/ 130 h 130"/>
                                <a:gd name="T2" fmla="*/ 35 w 135"/>
                                <a:gd name="T3" fmla="*/ 130 h 130"/>
                                <a:gd name="T4" fmla="*/ 60 w 135"/>
                                <a:gd name="T5" fmla="*/ 115 h 130"/>
                                <a:gd name="T6" fmla="*/ 60 w 135"/>
                                <a:gd name="T7" fmla="*/ 115 h 130"/>
                                <a:gd name="T8" fmla="*/ 95 w 135"/>
                                <a:gd name="T9" fmla="*/ 100 h 130"/>
                                <a:gd name="T10" fmla="*/ 135 w 135"/>
                                <a:gd name="T11" fmla="*/ 85 h 130"/>
                                <a:gd name="T12" fmla="*/ 0 w 135"/>
                                <a:gd name="T13" fmla="*/ 0 h 130"/>
                                <a:gd name="T14" fmla="*/ 35 w 135"/>
                                <a:gd name="T15" fmla="*/ 130 h 130"/>
                                <a:gd name="T16" fmla="*/ 35 w 135"/>
                                <a:gd name="T17" fmla="*/ 13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5" h="130">
                                  <a:moveTo>
                                    <a:pt x="35" y="130"/>
                                  </a:moveTo>
                                  <a:lnTo>
                                    <a:pt x="35" y="130"/>
                                  </a:lnTo>
                                  <a:lnTo>
                                    <a:pt x="60" y="115"/>
                                  </a:lnTo>
                                  <a:lnTo>
                                    <a:pt x="95" y="100"/>
                                  </a:lnTo>
                                  <a:lnTo>
                                    <a:pt x="135" y="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1468"/>
                          <wps:cNvSpPr>
                            <a:spLocks/>
                          </wps:cNvSpPr>
                          <wps:spPr bwMode="auto">
                            <a:xfrm>
                              <a:off x="2109" y="1530"/>
                              <a:ext cx="140" cy="135"/>
                            </a:xfrm>
                            <a:custGeom>
                              <a:avLst/>
                              <a:gdLst>
                                <a:gd name="T0" fmla="*/ 140 w 140"/>
                                <a:gd name="T1" fmla="*/ 70 h 135"/>
                                <a:gd name="T2" fmla="*/ 140 w 140"/>
                                <a:gd name="T3" fmla="*/ 70 h 135"/>
                                <a:gd name="T4" fmla="*/ 115 w 140"/>
                                <a:gd name="T5" fmla="*/ 50 h 135"/>
                                <a:gd name="T6" fmla="*/ 90 w 140"/>
                                <a:gd name="T7" fmla="*/ 30 h 135"/>
                                <a:gd name="T8" fmla="*/ 90 w 140"/>
                                <a:gd name="T9" fmla="*/ 30 h 135"/>
                                <a:gd name="T10" fmla="*/ 65 w 140"/>
                                <a:gd name="T11" fmla="*/ 0 h 135"/>
                                <a:gd name="T12" fmla="*/ 0 w 140"/>
                                <a:gd name="T13" fmla="*/ 135 h 135"/>
                                <a:gd name="T14" fmla="*/ 140 w 140"/>
                                <a:gd name="T15" fmla="*/ 70 h 135"/>
                                <a:gd name="T16" fmla="*/ 140 w 140"/>
                                <a:gd name="T17" fmla="*/ 7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0" h="135">
                                  <a:moveTo>
                                    <a:pt x="140" y="70"/>
                                  </a:moveTo>
                                  <a:lnTo>
                                    <a:pt x="140" y="70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90" y="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4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1469"/>
                          <wps:cNvSpPr>
                            <a:spLocks/>
                          </wps:cNvSpPr>
                          <wps:spPr bwMode="auto">
                            <a:xfrm>
                              <a:off x="2249" y="1600"/>
                              <a:ext cx="95" cy="125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*/ 0 h 125"/>
                                <a:gd name="T2" fmla="*/ 35 w 95"/>
                                <a:gd name="T3" fmla="*/ 125 h 125"/>
                                <a:gd name="T4" fmla="*/ 95 w 95"/>
                                <a:gd name="T5" fmla="*/ 35 h 125"/>
                                <a:gd name="T6" fmla="*/ 95 w 95"/>
                                <a:gd name="T7" fmla="*/ 35 h 125"/>
                                <a:gd name="T8" fmla="*/ 45 w 95"/>
                                <a:gd name="T9" fmla="*/ 20 h 125"/>
                                <a:gd name="T10" fmla="*/ 0 w 95"/>
                                <a:gd name="T11" fmla="*/ 0 h 125"/>
                                <a:gd name="T12" fmla="*/ 0 w 95"/>
                                <a:gd name="T13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5" h="125">
                                  <a:moveTo>
                                    <a:pt x="0" y="0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1470"/>
                          <wps:cNvSpPr>
                            <a:spLocks/>
                          </wps:cNvSpPr>
                          <wps:spPr bwMode="auto">
                            <a:xfrm>
                              <a:off x="2109" y="1600"/>
                              <a:ext cx="324" cy="135"/>
                            </a:xfrm>
                            <a:custGeom>
                              <a:avLst/>
                              <a:gdLst>
                                <a:gd name="T0" fmla="*/ 175 w 324"/>
                                <a:gd name="T1" fmla="*/ 125 h 135"/>
                                <a:gd name="T2" fmla="*/ 140 w 324"/>
                                <a:gd name="T3" fmla="*/ 0 h 135"/>
                                <a:gd name="T4" fmla="*/ 0 w 324"/>
                                <a:gd name="T5" fmla="*/ 65 h 135"/>
                                <a:gd name="T6" fmla="*/ 0 w 324"/>
                                <a:gd name="T7" fmla="*/ 65 h 135"/>
                                <a:gd name="T8" fmla="*/ 65 w 324"/>
                                <a:gd name="T9" fmla="*/ 100 h 135"/>
                                <a:gd name="T10" fmla="*/ 130 w 324"/>
                                <a:gd name="T11" fmla="*/ 120 h 135"/>
                                <a:gd name="T12" fmla="*/ 205 w 324"/>
                                <a:gd name="T13" fmla="*/ 130 h 135"/>
                                <a:gd name="T14" fmla="*/ 279 w 324"/>
                                <a:gd name="T15" fmla="*/ 135 h 135"/>
                                <a:gd name="T16" fmla="*/ 279 w 324"/>
                                <a:gd name="T17" fmla="*/ 135 h 135"/>
                                <a:gd name="T18" fmla="*/ 324 w 324"/>
                                <a:gd name="T19" fmla="*/ 130 h 135"/>
                                <a:gd name="T20" fmla="*/ 235 w 324"/>
                                <a:gd name="T21" fmla="*/ 35 h 135"/>
                                <a:gd name="T22" fmla="*/ 175 w 324"/>
                                <a:gd name="T23" fmla="*/ 125 h 135"/>
                                <a:gd name="T24" fmla="*/ 175 w 324"/>
                                <a:gd name="T25" fmla="*/ 12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4" h="135">
                                  <a:moveTo>
                                    <a:pt x="175" y="125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130" y="120"/>
                                  </a:lnTo>
                                  <a:lnTo>
                                    <a:pt x="205" y="130"/>
                                  </a:lnTo>
                                  <a:lnTo>
                                    <a:pt x="279" y="135"/>
                                  </a:lnTo>
                                  <a:lnTo>
                                    <a:pt x="324" y="130"/>
                                  </a:lnTo>
                                  <a:lnTo>
                                    <a:pt x="235" y="35"/>
                                  </a:lnTo>
                                  <a:lnTo>
                                    <a:pt x="175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1471"/>
                          <wps:cNvSpPr>
                            <a:spLocks/>
                          </wps:cNvSpPr>
                          <wps:spPr bwMode="auto">
                            <a:xfrm>
                              <a:off x="1909" y="1840"/>
                              <a:ext cx="275" cy="255"/>
                            </a:xfrm>
                            <a:custGeom>
                              <a:avLst/>
                              <a:gdLst>
                                <a:gd name="T0" fmla="*/ 135 w 275"/>
                                <a:gd name="T1" fmla="*/ 0 h 255"/>
                                <a:gd name="T2" fmla="*/ 135 w 275"/>
                                <a:gd name="T3" fmla="*/ 0 h 255"/>
                                <a:gd name="T4" fmla="*/ 0 w 275"/>
                                <a:gd name="T5" fmla="*/ 235 h 255"/>
                                <a:gd name="T6" fmla="*/ 0 w 275"/>
                                <a:gd name="T7" fmla="*/ 235 h 255"/>
                                <a:gd name="T8" fmla="*/ 135 w 275"/>
                                <a:gd name="T9" fmla="*/ 250 h 255"/>
                                <a:gd name="T10" fmla="*/ 275 w 275"/>
                                <a:gd name="T11" fmla="*/ 255 h 255"/>
                                <a:gd name="T12" fmla="*/ 135 w 275"/>
                                <a:gd name="T13" fmla="*/ 0 h 255"/>
                                <a:gd name="T14" fmla="*/ 135 w 275"/>
                                <a:gd name="T15" fmla="*/ 0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5" h="255">
                                  <a:moveTo>
                                    <a:pt x="135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135" y="250"/>
                                  </a:lnTo>
                                  <a:lnTo>
                                    <a:pt x="275" y="255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1472"/>
                          <wps:cNvSpPr>
                            <a:spLocks/>
                          </wps:cNvSpPr>
                          <wps:spPr bwMode="auto">
                            <a:xfrm>
                              <a:off x="2184" y="1805"/>
                              <a:ext cx="559" cy="290"/>
                            </a:xfrm>
                            <a:custGeom>
                              <a:avLst/>
                              <a:gdLst>
                                <a:gd name="T0" fmla="*/ 105 w 559"/>
                                <a:gd name="T1" fmla="*/ 35 h 290"/>
                                <a:gd name="T2" fmla="*/ 0 w 559"/>
                                <a:gd name="T3" fmla="*/ 290 h 290"/>
                                <a:gd name="T4" fmla="*/ 0 w 559"/>
                                <a:gd name="T5" fmla="*/ 290 h 290"/>
                                <a:gd name="T6" fmla="*/ 60 w 559"/>
                                <a:gd name="T7" fmla="*/ 285 h 290"/>
                                <a:gd name="T8" fmla="*/ 60 w 559"/>
                                <a:gd name="T9" fmla="*/ 285 h 290"/>
                                <a:gd name="T10" fmla="*/ 189 w 559"/>
                                <a:gd name="T11" fmla="*/ 265 h 290"/>
                                <a:gd name="T12" fmla="*/ 314 w 559"/>
                                <a:gd name="T13" fmla="*/ 235 h 290"/>
                                <a:gd name="T14" fmla="*/ 439 w 559"/>
                                <a:gd name="T15" fmla="*/ 190 h 290"/>
                                <a:gd name="T16" fmla="*/ 559 w 559"/>
                                <a:gd name="T17" fmla="*/ 135 h 290"/>
                                <a:gd name="T18" fmla="*/ 364 w 559"/>
                                <a:gd name="T19" fmla="*/ 0 h 290"/>
                                <a:gd name="T20" fmla="*/ 314 w 559"/>
                                <a:gd name="T21" fmla="*/ 235 h 290"/>
                                <a:gd name="T22" fmla="*/ 105 w 559"/>
                                <a:gd name="T23" fmla="*/ 35 h 290"/>
                                <a:gd name="T24" fmla="*/ 105 w 559"/>
                                <a:gd name="T25" fmla="*/ 35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9" h="290">
                                  <a:moveTo>
                                    <a:pt x="105" y="35"/>
                                  </a:moveTo>
                                  <a:lnTo>
                                    <a:pt x="0" y="290"/>
                                  </a:lnTo>
                                  <a:lnTo>
                                    <a:pt x="60" y="285"/>
                                  </a:lnTo>
                                  <a:lnTo>
                                    <a:pt x="189" y="265"/>
                                  </a:lnTo>
                                  <a:lnTo>
                                    <a:pt x="314" y="235"/>
                                  </a:lnTo>
                                  <a:lnTo>
                                    <a:pt x="439" y="190"/>
                                  </a:lnTo>
                                  <a:lnTo>
                                    <a:pt x="559" y="135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14" y="235"/>
                                  </a:lnTo>
                                  <a:lnTo>
                                    <a:pt x="10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1473"/>
                          <wps:cNvSpPr>
                            <a:spLocks/>
                          </wps:cNvSpPr>
                          <wps:spPr bwMode="auto">
                            <a:xfrm>
                              <a:off x="2044" y="1840"/>
                              <a:ext cx="245" cy="255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0 h 255"/>
                                <a:gd name="T2" fmla="*/ 245 w 245"/>
                                <a:gd name="T3" fmla="*/ 0 h 255"/>
                                <a:gd name="T4" fmla="*/ 160 w 245"/>
                                <a:gd name="T5" fmla="*/ 5 h 255"/>
                                <a:gd name="T6" fmla="*/ 160 w 245"/>
                                <a:gd name="T7" fmla="*/ 5 h 255"/>
                                <a:gd name="T8" fmla="*/ 80 w 245"/>
                                <a:gd name="T9" fmla="*/ 5 h 255"/>
                                <a:gd name="T10" fmla="*/ 0 w 245"/>
                                <a:gd name="T11" fmla="*/ 0 h 255"/>
                                <a:gd name="T12" fmla="*/ 140 w 245"/>
                                <a:gd name="T13" fmla="*/ 255 h 255"/>
                                <a:gd name="T14" fmla="*/ 245 w 245"/>
                                <a:gd name="T15" fmla="*/ 0 h 255"/>
                                <a:gd name="T16" fmla="*/ 245 w 245"/>
                                <a:gd name="T17" fmla="*/ 0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5" h="255">
                                  <a:moveTo>
                                    <a:pt x="245" y="0"/>
                                  </a:moveTo>
                                  <a:lnTo>
                                    <a:pt x="245" y="0"/>
                                  </a:lnTo>
                                  <a:lnTo>
                                    <a:pt x="160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0" y="255"/>
                                  </a:lnTo>
                                  <a:lnTo>
                                    <a:pt x="2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1474"/>
                          <wps:cNvSpPr>
                            <a:spLocks/>
                          </wps:cNvSpPr>
                          <wps:spPr bwMode="auto">
                            <a:xfrm>
                              <a:off x="2468" y="1600"/>
                              <a:ext cx="105" cy="90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90 h 90"/>
                                <a:gd name="T2" fmla="*/ 100 w 105"/>
                                <a:gd name="T3" fmla="*/ 0 h 90"/>
                                <a:gd name="T4" fmla="*/ 100 w 105"/>
                                <a:gd name="T5" fmla="*/ 0 h 90"/>
                                <a:gd name="T6" fmla="*/ 50 w 105"/>
                                <a:gd name="T7" fmla="*/ 20 h 90"/>
                                <a:gd name="T8" fmla="*/ 0 w 105"/>
                                <a:gd name="T9" fmla="*/ 35 h 90"/>
                                <a:gd name="T10" fmla="*/ 105 w 105"/>
                                <a:gd name="T11" fmla="*/ 90 h 90"/>
                                <a:gd name="T12" fmla="*/ 105 w 105"/>
                                <a:gd name="T13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5" h="90">
                                  <a:moveTo>
                                    <a:pt x="105" y="9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1475"/>
                          <wps:cNvSpPr>
                            <a:spLocks/>
                          </wps:cNvSpPr>
                          <wps:spPr bwMode="auto">
                            <a:xfrm>
                              <a:off x="2433" y="1600"/>
                              <a:ext cx="250" cy="130"/>
                            </a:xfrm>
                            <a:custGeom>
                              <a:avLst/>
                              <a:gdLst>
                                <a:gd name="T0" fmla="*/ 135 w 250"/>
                                <a:gd name="T1" fmla="*/ 0 h 130"/>
                                <a:gd name="T2" fmla="*/ 140 w 250"/>
                                <a:gd name="T3" fmla="*/ 90 h 130"/>
                                <a:gd name="T4" fmla="*/ 35 w 250"/>
                                <a:gd name="T5" fmla="*/ 35 h 130"/>
                                <a:gd name="T6" fmla="*/ 0 w 250"/>
                                <a:gd name="T7" fmla="*/ 130 h 130"/>
                                <a:gd name="T8" fmla="*/ 0 w 250"/>
                                <a:gd name="T9" fmla="*/ 130 h 130"/>
                                <a:gd name="T10" fmla="*/ 75 w 250"/>
                                <a:gd name="T11" fmla="*/ 115 h 130"/>
                                <a:gd name="T12" fmla="*/ 110 w 250"/>
                                <a:gd name="T13" fmla="*/ 105 h 130"/>
                                <a:gd name="T14" fmla="*/ 140 w 250"/>
                                <a:gd name="T15" fmla="*/ 90 h 130"/>
                                <a:gd name="T16" fmla="*/ 170 w 250"/>
                                <a:gd name="T17" fmla="*/ 75 h 130"/>
                                <a:gd name="T18" fmla="*/ 200 w 250"/>
                                <a:gd name="T19" fmla="*/ 55 h 130"/>
                                <a:gd name="T20" fmla="*/ 225 w 250"/>
                                <a:gd name="T21" fmla="*/ 35 h 130"/>
                                <a:gd name="T22" fmla="*/ 250 w 250"/>
                                <a:gd name="T23" fmla="*/ 10 h 130"/>
                                <a:gd name="T24" fmla="*/ 135 w 250"/>
                                <a:gd name="T25" fmla="*/ 0 h 130"/>
                                <a:gd name="T26" fmla="*/ 135 w 250"/>
                                <a:gd name="T27" fmla="*/ 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50" h="130">
                                  <a:moveTo>
                                    <a:pt x="135" y="0"/>
                                  </a:moveTo>
                                  <a:lnTo>
                                    <a:pt x="140" y="90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110" y="105"/>
                                  </a:lnTo>
                                  <a:lnTo>
                                    <a:pt x="140" y="90"/>
                                  </a:lnTo>
                                  <a:lnTo>
                                    <a:pt x="170" y="75"/>
                                  </a:lnTo>
                                  <a:lnTo>
                                    <a:pt x="200" y="5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50" y="10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1476"/>
                          <wps:cNvSpPr>
                            <a:spLocks/>
                          </wps:cNvSpPr>
                          <wps:spPr bwMode="auto">
                            <a:xfrm>
                              <a:off x="2568" y="1540"/>
                              <a:ext cx="115" cy="70"/>
                            </a:xfrm>
                            <a:custGeom>
                              <a:avLst/>
                              <a:gdLst>
                                <a:gd name="T0" fmla="*/ 30 w 115"/>
                                <a:gd name="T1" fmla="*/ 25 h 70"/>
                                <a:gd name="T2" fmla="*/ 30 w 115"/>
                                <a:gd name="T3" fmla="*/ 25 h 70"/>
                                <a:gd name="T4" fmla="*/ 30 w 115"/>
                                <a:gd name="T5" fmla="*/ 35 h 70"/>
                                <a:gd name="T6" fmla="*/ 20 w 115"/>
                                <a:gd name="T7" fmla="*/ 45 h 70"/>
                                <a:gd name="T8" fmla="*/ 0 w 115"/>
                                <a:gd name="T9" fmla="*/ 60 h 70"/>
                                <a:gd name="T10" fmla="*/ 115 w 115"/>
                                <a:gd name="T11" fmla="*/ 70 h 70"/>
                                <a:gd name="T12" fmla="*/ 30 w 115"/>
                                <a:gd name="T13" fmla="*/ 0 h 70"/>
                                <a:gd name="T14" fmla="*/ 30 w 115"/>
                                <a:gd name="T15" fmla="*/ 0 h 70"/>
                                <a:gd name="T16" fmla="*/ 35 w 115"/>
                                <a:gd name="T17" fmla="*/ 10 h 70"/>
                                <a:gd name="T18" fmla="*/ 30 w 115"/>
                                <a:gd name="T19" fmla="*/ 25 h 70"/>
                                <a:gd name="T20" fmla="*/ 30 w 115"/>
                                <a:gd name="T21" fmla="*/ 25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70">
                                  <a:moveTo>
                                    <a:pt x="30" y="25"/>
                                  </a:moveTo>
                                  <a:lnTo>
                                    <a:pt x="30" y="2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15" y="7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1477"/>
                          <wps:cNvSpPr>
                            <a:spLocks/>
                          </wps:cNvSpPr>
                          <wps:spPr bwMode="auto">
                            <a:xfrm>
                              <a:off x="2344" y="1635"/>
                              <a:ext cx="124" cy="95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0 h 95"/>
                                <a:gd name="T2" fmla="*/ 89 w 124"/>
                                <a:gd name="T3" fmla="*/ 95 h 95"/>
                                <a:gd name="T4" fmla="*/ 124 w 124"/>
                                <a:gd name="T5" fmla="*/ 0 h 95"/>
                                <a:gd name="T6" fmla="*/ 124 w 124"/>
                                <a:gd name="T7" fmla="*/ 0 h 95"/>
                                <a:gd name="T8" fmla="*/ 94 w 124"/>
                                <a:gd name="T9" fmla="*/ 5 h 95"/>
                                <a:gd name="T10" fmla="*/ 64 w 124"/>
                                <a:gd name="T11" fmla="*/ 5 h 95"/>
                                <a:gd name="T12" fmla="*/ 29 w 124"/>
                                <a:gd name="T13" fmla="*/ 5 h 95"/>
                                <a:gd name="T14" fmla="*/ 0 w 124"/>
                                <a:gd name="T15" fmla="*/ 0 h 95"/>
                                <a:gd name="T16" fmla="*/ 0 w 124"/>
                                <a:gd name="T17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4" h="95">
                                  <a:moveTo>
                                    <a:pt x="0" y="0"/>
                                  </a:moveTo>
                                  <a:lnTo>
                                    <a:pt x="89" y="95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1478"/>
                          <wps:cNvSpPr>
                            <a:spLocks/>
                          </wps:cNvSpPr>
                          <wps:spPr bwMode="auto">
                            <a:xfrm>
                              <a:off x="2548" y="1545"/>
                              <a:ext cx="530" cy="395"/>
                            </a:xfrm>
                            <a:custGeom>
                              <a:avLst/>
                              <a:gdLst>
                                <a:gd name="T0" fmla="*/ 120 w 530"/>
                                <a:gd name="T1" fmla="*/ 220 h 395"/>
                                <a:gd name="T2" fmla="*/ 120 w 530"/>
                                <a:gd name="T3" fmla="*/ 220 h 395"/>
                                <a:gd name="T4" fmla="*/ 60 w 530"/>
                                <a:gd name="T5" fmla="*/ 240 h 395"/>
                                <a:gd name="T6" fmla="*/ 0 w 530"/>
                                <a:gd name="T7" fmla="*/ 260 h 395"/>
                                <a:gd name="T8" fmla="*/ 195 w 530"/>
                                <a:gd name="T9" fmla="*/ 395 h 395"/>
                                <a:gd name="T10" fmla="*/ 195 w 530"/>
                                <a:gd name="T11" fmla="*/ 190 h 395"/>
                                <a:gd name="T12" fmla="*/ 390 w 530"/>
                                <a:gd name="T13" fmla="*/ 275 h 395"/>
                                <a:gd name="T14" fmla="*/ 390 w 530"/>
                                <a:gd name="T15" fmla="*/ 275 h 395"/>
                                <a:gd name="T16" fmla="*/ 330 w 530"/>
                                <a:gd name="T17" fmla="*/ 85 h 395"/>
                                <a:gd name="T18" fmla="*/ 530 w 530"/>
                                <a:gd name="T19" fmla="*/ 135 h 395"/>
                                <a:gd name="T20" fmla="*/ 530 w 530"/>
                                <a:gd name="T21" fmla="*/ 135 h 395"/>
                                <a:gd name="T22" fmla="*/ 365 w 530"/>
                                <a:gd name="T23" fmla="*/ 0 h 395"/>
                                <a:gd name="T24" fmla="*/ 365 w 530"/>
                                <a:gd name="T25" fmla="*/ 0 h 395"/>
                                <a:gd name="T26" fmla="*/ 355 w 530"/>
                                <a:gd name="T27" fmla="*/ 35 h 395"/>
                                <a:gd name="T28" fmla="*/ 340 w 530"/>
                                <a:gd name="T29" fmla="*/ 65 h 395"/>
                                <a:gd name="T30" fmla="*/ 320 w 530"/>
                                <a:gd name="T31" fmla="*/ 95 h 395"/>
                                <a:gd name="T32" fmla="*/ 290 w 530"/>
                                <a:gd name="T33" fmla="*/ 125 h 395"/>
                                <a:gd name="T34" fmla="*/ 255 w 530"/>
                                <a:gd name="T35" fmla="*/ 150 h 395"/>
                                <a:gd name="T36" fmla="*/ 215 w 530"/>
                                <a:gd name="T37" fmla="*/ 175 h 395"/>
                                <a:gd name="T38" fmla="*/ 170 w 530"/>
                                <a:gd name="T39" fmla="*/ 200 h 395"/>
                                <a:gd name="T40" fmla="*/ 120 w 530"/>
                                <a:gd name="T41" fmla="*/ 220 h 395"/>
                                <a:gd name="T42" fmla="*/ 120 w 530"/>
                                <a:gd name="T43" fmla="*/ 220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30" h="395">
                                  <a:moveTo>
                                    <a:pt x="120" y="220"/>
                                  </a:moveTo>
                                  <a:lnTo>
                                    <a:pt x="120" y="220"/>
                                  </a:lnTo>
                                  <a:lnTo>
                                    <a:pt x="60" y="24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195" y="395"/>
                                  </a:lnTo>
                                  <a:lnTo>
                                    <a:pt x="195" y="190"/>
                                  </a:lnTo>
                                  <a:lnTo>
                                    <a:pt x="390" y="275"/>
                                  </a:lnTo>
                                  <a:lnTo>
                                    <a:pt x="330" y="85"/>
                                  </a:lnTo>
                                  <a:lnTo>
                                    <a:pt x="530" y="135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55" y="35"/>
                                  </a:lnTo>
                                  <a:lnTo>
                                    <a:pt x="340" y="65"/>
                                  </a:lnTo>
                                  <a:lnTo>
                                    <a:pt x="320" y="95"/>
                                  </a:lnTo>
                                  <a:lnTo>
                                    <a:pt x="290" y="12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15" y="175"/>
                                  </a:lnTo>
                                  <a:lnTo>
                                    <a:pt x="170" y="200"/>
                                  </a:lnTo>
                                  <a:lnTo>
                                    <a:pt x="12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1479"/>
                          <wps:cNvSpPr>
                            <a:spLocks/>
                          </wps:cNvSpPr>
                          <wps:spPr bwMode="auto">
                            <a:xfrm>
                              <a:off x="2289" y="1805"/>
                              <a:ext cx="259" cy="235"/>
                            </a:xfrm>
                            <a:custGeom>
                              <a:avLst/>
                              <a:gdLst>
                                <a:gd name="T0" fmla="*/ 259 w 259"/>
                                <a:gd name="T1" fmla="*/ 0 h 235"/>
                                <a:gd name="T2" fmla="*/ 259 w 259"/>
                                <a:gd name="T3" fmla="*/ 0 h 235"/>
                                <a:gd name="T4" fmla="*/ 199 w 259"/>
                                <a:gd name="T5" fmla="*/ 10 h 235"/>
                                <a:gd name="T6" fmla="*/ 134 w 259"/>
                                <a:gd name="T7" fmla="*/ 20 h 235"/>
                                <a:gd name="T8" fmla="*/ 0 w 259"/>
                                <a:gd name="T9" fmla="*/ 35 h 235"/>
                                <a:gd name="T10" fmla="*/ 209 w 259"/>
                                <a:gd name="T11" fmla="*/ 235 h 235"/>
                                <a:gd name="T12" fmla="*/ 259 w 259"/>
                                <a:gd name="T13" fmla="*/ 0 h 235"/>
                                <a:gd name="T14" fmla="*/ 259 w 259"/>
                                <a:gd name="T15" fmla="*/ 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9" h="235">
                                  <a:moveTo>
                                    <a:pt x="25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199" y="10"/>
                                  </a:lnTo>
                                  <a:lnTo>
                                    <a:pt x="134" y="2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9" y="235"/>
                                  </a:lnTo>
                                  <a:lnTo>
                                    <a:pt x="2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1480"/>
                          <wps:cNvSpPr>
                            <a:spLocks/>
                          </wps:cNvSpPr>
                          <wps:spPr bwMode="auto">
                            <a:xfrm>
                              <a:off x="2833" y="1205"/>
                              <a:ext cx="295" cy="475"/>
                            </a:xfrm>
                            <a:custGeom>
                              <a:avLst/>
                              <a:gdLst>
                                <a:gd name="T0" fmla="*/ 130 w 295"/>
                                <a:gd name="T1" fmla="*/ 35 h 475"/>
                                <a:gd name="T2" fmla="*/ 130 w 295"/>
                                <a:gd name="T3" fmla="*/ 35 h 475"/>
                                <a:gd name="T4" fmla="*/ 95 w 295"/>
                                <a:gd name="T5" fmla="*/ 20 h 475"/>
                                <a:gd name="T6" fmla="*/ 65 w 295"/>
                                <a:gd name="T7" fmla="*/ 0 h 475"/>
                                <a:gd name="T8" fmla="*/ 0 w 295"/>
                                <a:gd name="T9" fmla="*/ 170 h 475"/>
                                <a:gd name="T10" fmla="*/ 215 w 295"/>
                                <a:gd name="T11" fmla="*/ 110 h 475"/>
                                <a:gd name="T12" fmla="*/ 70 w 295"/>
                                <a:gd name="T13" fmla="*/ 245 h 475"/>
                                <a:gd name="T14" fmla="*/ 295 w 295"/>
                                <a:gd name="T15" fmla="*/ 290 h 475"/>
                                <a:gd name="T16" fmla="*/ 80 w 295"/>
                                <a:gd name="T17" fmla="*/ 340 h 475"/>
                                <a:gd name="T18" fmla="*/ 245 w 295"/>
                                <a:gd name="T19" fmla="*/ 475 h 475"/>
                                <a:gd name="T20" fmla="*/ 245 w 295"/>
                                <a:gd name="T21" fmla="*/ 475 h 475"/>
                                <a:gd name="T22" fmla="*/ 265 w 295"/>
                                <a:gd name="T23" fmla="*/ 440 h 475"/>
                                <a:gd name="T24" fmla="*/ 280 w 295"/>
                                <a:gd name="T25" fmla="*/ 410 h 475"/>
                                <a:gd name="T26" fmla="*/ 290 w 295"/>
                                <a:gd name="T27" fmla="*/ 375 h 475"/>
                                <a:gd name="T28" fmla="*/ 295 w 295"/>
                                <a:gd name="T29" fmla="*/ 340 h 475"/>
                                <a:gd name="T30" fmla="*/ 295 w 295"/>
                                <a:gd name="T31" fmla="*/ 340 h 475"/>
                                <a:gd name="T32" fmla="*/ 295 w 295"/>
                                <a:gd name="T33" fmla="*/ 295 h 475"/>
                                <a:gd name="T34" fmla="*/ 290 w 295"/>
                                <a:gd name="T35" fmla="*/ 255 h 475"/>
                                <a:gd name="T36" fmla="*/ 280 w 295"/>
                                <a:gd name="T37" fmla="*/ 210 h 475"/>
                                <a:gd name="T38" fmla="*/ 265 w 295"/>
                                <a:gd name="T39" fmla="*/ 170 h 475"/>
                                <a:gd name="T40" fmla="*/ 240 w 295"/>
                                <a:gd name="T41" fmla="*/ 135 h 475"/>
                                <a:gd name="T42" fmla="*/ 210 w 295"/>
                                <a:gd name="T43" fmla="*/ 100 h 475"/>
                                <a:gd name="T44" fmla="*/ 170 w 295"/>
                                <a:gd name="T45" fmla="*/ 70 h 475"/>
                                <a:gd name="T46" fmla="*/ 130 w 295"/>
                                <a:gd name="T47" fmla="*/ 35 h 475"/>
                                <a:gd name="T48" fmla="*/ 130 w 295"/>
                                <a:gd name="T49" fmla="*/ 35 h 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95" h="475">
                                  <a:moveTo>
                                    <a:pt x="130" y="35"/>
                                  </a:moveTo>
                                  <a:lnTo>
                                    <a:pt x="130" y="3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215" y="110"/>
                                  </a:lnTo>
                                  <a:lnTo>
                                    <a:pt x="70" y="245"/>
                                  </a:lnTo>
                                  <a:lnTo>
                                    <a:pt x="295" y="290"/>
                                  </a:lnTo>
                                  <a:lnTo>
                                    <a:pt x="80" y="340"/>
                                  </a:lnTo>
                                  <a:lnTo>
                                    <a:pt x="245" y="475"/>
                                  </a:lnTo>
                                  <a:lnTo>
                                    <a:pt x="265" y="440"/>
                                  </a:lnTo>
                                  <a:lnTo>
                                    <a:pt x="280" y="410"/>
                                  </a:lnTo>
                                  <a:lnTo>
                                    <a:pt x="290" y="375"/>
                                  </a:lnTo>
                                  <a:lnTo>
                                    <a:pt x="295" y="340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0" y="255"/>
                                  </a:lnTo>
                                  <a:lnTo>
                                    <a:pt x="280" y="210"/>
                                  </a:lnTo>
                                  <a:lnTo>
                                    <a:pt x="265" y="170"/>
                                  </a:lnTo>
                                  <a:lnTo>
                                    <a:pt x="240" y="135"/>
                                  </a:lnTo>
                                  <a:lnTo>
                                    <a:pt x="210" y="100"/>
                                  </a:lnTo>
                                  <a:lnTo>
                                    <a:pt x="170" y="70"/>
                                  </a:lnTo>
                                  <a:lnTo>
                                    <a:pt x="13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1481"/>
                          <wps:cNvSpPr>
                            <a:spLocks/>
                          </wps:cNvSpPr>
                          <wps:spPr bwMode="auto">
                            <a:xfrm>
                              <a:off x="2903" y="1450"/>
                              <a:ext cx="225" cy="95"/>
                            </a:xfrm>
                            <a:custGeom>
                              <a:avLst/>
                              <a:gdLst>
                                <a:gd name="T0" fmla="*/ 0 w 225"/>
                                <a:gd name="T1" fmla="*/ 0 h 95"/>
                                <a:gd name="T2" fmla="*/ 0 w 225"/>
                                <a:gd name="T3" fmla="*/ 0 h 95"/>
                                <a:gd name="T4" fmla="*/ 5 w 225"/>
                                <a:gd name="T5" fmla="*/ 25 h 95"/>
                                <a:gd name="T6" fmla="*/ 10 w 225"/>
                                <a:gd name="T7" fmla="*/ 45 h 95"/>
                                <a:gd name="T8" fmla="*/ 15 w 225"/>
                                <a:gd name="T9" fmla="*/ 70 h 95"/>
                                <a:gd name="T10" fmla="*/ 10 w 225"/>
                                <a:gd name="T11" fmla="*/ 95 h 95"/>
                                <a:gd name="T12" fmla="*/ 225 w 225"/>
                                <a:gd name="T13" fmla="*/ 45 h 95"/>
                                <a:gd name="T14" fmla="*/ 0 w 225"/>
                                <a:gd name="T15" fmla="*/ 0 h 95"/>
                                <a:gd name="T16" fmla="*/ 0 w 225"/>
                                <a:gd name="T17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5" h="9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225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1482"/>
                          <wps:cNvSpPr>
                            <a:spLocks/>
                          </wps:cNvSpPr>
                          <wps:spPr bwMode="auto">
                            <a:xfrm>
                              <a:off x="2728" y="1160"/>
                              <a:ext cx="170" cy="175"/>
                            </a:xfrm>
                            <a:custGeom>
                              <a:avLst/>
                              <a:gdLst>
                                <a:gd name="T0" fmla="*/ 30 w 170"/>
                                <a:gd name="T1" fmla="*/ 175 h 175"/>
                                <a:gd name="T2" fmla="*/ 170 w 170"/>
                                <a:gd name="T3" fmla="*/ 45 h 175"/>
                                <a:gd name="T4" fmla="*/ 170 w 170"/>
                                <a:gd name="T5" fmla="*/ 45 h 175"/>
                                <a:gd name="T6" fmla="*/ 125 w 170"/>
                                <a:gd name="T7" fmla="*/ 30 h 175"/>
                                <a:gd name="T8" fmla="*/ 85 w 170"/>
                                <a:gd name="T9" fmla="*/ 15 h 175"/>
                                <a:gd name="T10" fmla="*/ 40 w 170"/>
                                <a:gd name="T11" fmla="*/ 5 h 175"/>
                                <a:gd name="T12" fmla="*/ 0 w 170"/>
                                <a:gd name="T13" fmla="*/ 0 h 175"/>
                                <a:gd name="T14" fmla="*/ 30 w 170"/>
                                <a:gd name="T15" fmla="*/ 175 h 175"/>
                                <a:gd name="T16" fmla="*/ 30 w 170"/>
                                <a:gd name="T17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" h="175">
                                  <a:moveTo>
                                    <a:pt x="30" y="175"/>
                                  </a:moveTo>
                                  <a:lnTo>
                                    <a:pt x="170" y="45"/>
                                  </a:lnTo>
                                  <a:lnTo>
                                    <a:pt x="125" y="30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1483"/>
                          <wps:cNvSpPr>
                            <a:spLocks/>
                          </wps:cNvSpPr>
                          <wps:spPr bwMode="auto">
                            <a:xfrm>
                              <a:off x="2743" y="1735"/>
                              <a:ext cx="195" cy="205"/>
                            </a:xfrm>
                            <a:custGeom>
                              <a:avLst/>
                              <a:gdLst>
                                <a:gd name="T0" fmla="*/ 0 w 195"/>
                                <a:gd name="T1" fmla="*/ 205 h 205"/>
                                <a:gd name="T2" fmla="*/ 0 w 195"/>
                                <a:gd name="T3" fmla="*/ 205 h 205"/>
                                <a:gd name="T4" fmla="*/ 90 w 195"/>
                                <a:gd name="T5" fmla="*/ 155 h 205"/>
                                <a:gd name="T6" fmla="*/ 90 w 195"/>
                                <a:gd name="T7" fmla="*/ 155 h 205"/>
                                <a:gd name="T8" fmla="*/ 145 w 195"/>
                                <a:gd name="T9" fmla="*/ 120 h 205"/>
                                <a:gd name="T10" fmla="*/ 195 w 195"/>
                                <a:gd name="T11" fmla="*/ 85 h 205"/>
                                <a:gd name="T12" fmla="*/ 0 w 195"/>
                                <a:gd name="T13" fmla="*/ 0 h 205"/>
                                <a:gd name="T14" fmla="*/ 0 w 195"/>
                                <a:gd name="T15" fmla="*/ 205 h 205"/>
                                <a:gd name="T16" fmla="*/ 0 w 195"/>
                                <a:gd name="T17" fmla="*/ 205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5" h="205">
                                  <a:moveTo>
                                    <a:pt x="0" y="205"/>
                                  </a:moveTo>
                                  <a:lnTo>
                                    <a:pt x="0" y="205"/>
                                  </a:lnTo>
                                  <a:lnTo>
                                    <a:pt x="90" y="155"/>
                                  </a:lnTo>
                                  <a:lnTo>
                                    <a:pt x="145" y="120"/>
                                  </a:lnTo>
                                  <a:lnTo>
                                    <a:pt x="195" y="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1484"/>
                          <wps:cNvSpPr>
                            <a:spLocks/>
                          </wps:cNvSpPr>
                          <wps:spPr bwMode="auto">
                            <a:xfrm>
                              <a:off x="2878" y="1630"/>
                              <a:ext cx="200" cy="190"/>
                            </a:xfrm>
                            <a:custGeom>
                              <a:avLst/>
                              <a:gdLst>
                                <a:gd name="T0" fmla="*/ 0 w 200"/>
                                <a:gd name="T1" fmla="*/ 0 h 190"/>
                                <a:gd name="T2" fmla="*/ 60 w 200"/>
                                <a:gd name="T3" fmla="*/ 190 h 190"/>
                                <a:gd name="T4" fmla="*/ 60 w 200"/>
                                <a:gd name="T5" fmla="*/ 190 h 190"/>
                                <a:gd name="T6" fmla="*/ 105 w 200"/>
                                <a:gd name="T7" fmla="*/ 155 h 190"/>
                                <a:gd name="T8" fmla="*/ 140 w 200"/>
                                <a:gd name="T9" fmla="*/ 120 h 190"/>
                                <a:gd name="T10" fmla="*/ 175 w 200"/>
                                <a:gd name="T11" fmla="*/ 85 h 190"/>
                                <a:gd name="T12" fmla="*/ 200 w 200"/>
                                <a:gd name="T13" fmla="*/ 50 h 190"/>
                                <a:gd name="T14" fmla="*/ 0 w 200"/>
                                <a:gd name="T15" fmla="*/ 0 h 190"/>
                                <a:gd name="T16" fmla="*/ 0 w 200"/>
                                <a:gd name="T17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0" h="190">
                                  <a:moveTo>
                                    <a:pt x="0" y="0"/>
                                  </a:moveTo>
                                  <a:lnTo>
                                    <a:pt x="60" y="190"/>
                                  </a:lnTo>
                                  <a:lnTo>
                                    <a:pt x="105" y="155"/>
                                  </a:lnTo>
                                  <a:lnTo>
                                    <a:pt x="140" y="120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200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1485"/>
                          <wps:cNvSpPr>
                            <a:spLocks/>
                          </wps:cNvSpPr>
                          <wps:spPr bwMode="auto">
                            <a:xfrm>
                              <a:off x="1394" y="880"/>
                              <a:ext cx="620" cy="400"/>
                            </a:xfrm>
                            <a:custGeom>
                              <a:avLst/>
                              <a:gdLst>
                                <a:gd name="T0" fmla="*/ 610 w 620"/>
                                <a:gd name="T1" fmla="*/ 280 h 400"/>
                                <a:gd name="T2" fmla="*/ 620 w 620"/>
                                <a:gd name="T3" fmla="*/ 0 h 400"/>
                                <a:gd name="T4" fmla="*/ 620 w 620"/>
                                <a:gd name="T5" fmla="*/ 0 h 400"/>
                                <a:gd name="T6" fmla="*/ 450 w 620"/>
                                <a:gd name="T7" fmla="*/ 55 h 400"/>
                                <a:gd name="T8" fmla="*/ 450 w 620"/>
                                <a:gd name="T9" fmla="*/ 55 h 400"/>
                                <a:gd name="T10" fmla="*/ 350 w 620"/>
                                <a:gd name="T11" fmla="*/ 95 h 400"/>
                                <a:gd name="T12" fmla="*/ 255 w 620"/>
                                <a:gd name="T13" fmla="*/ 140 h 400"/>
                                <a:gd name="T14" fmla="*/ 175 w 620"/>
                                <a:gd name="T15" fmla="*/ 185 h 400"/>
                                <a:gd name="T16" fmla="*/ 105 w 620"/>
                                <a:gd name="T17" fmla="*/ 235 h 400"/>
                                <a:gd name="T18" fmla="*/ 105 w 620"/>
                                <a:gd name="T19" fmla="*/ 235 h 400"/>
                                <a:gd name="T20" fmla="*/ 50 w 620"/>
                                <a:gd name="T21" fmla="*/ 280 h 400"/>
                                <a:gd name="T22" fmla="*/ 0 w 620"/>
                                <a:gd name="T23" fmla="*/ 335 h 400"/>
                                <a:gd name="T24" fmla="*/ 310 w 620"/>
                                <a:gd name="T25" fmla="*/ 400 h 400"/>
                                <a:gd name="T26" fmla="*/ 310 w 620"/>
                                <a:gd name="T27" fmla="*/ 400 h 400"/>
                                <a:gd name="T28" fmla="*/ 310 w 620"/>
                                <a:gd name="T29" fmla="*/ 400 h 400"/>
                                <a:gd name="T30" fmla="*/ 325 w 620"/>
                                <a:gd name="T31" fmla="*/ 110 h 400"/>
                                <a:gd name="T32" fmla="*/ 610 w 620"/>
                                <a:gd name="T33" fmla="*/ 280 h 400"/>
                                <a:gd name="T34" fmla="*/ 610 w 620"/>
                                <a:gd name="T35" fmla="*/ 280 h 4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20" h="400">
                                  <a:moveTo>
                                    <a:pt x="610" y="280"/>
                                  </a:moveTo>
                                  <a:lnTo>
                                    <a:pt x="620" y="0"/>
                                  </a:lnTo>
                                  <a:lnTo>
                                    <a:pt x="450" y="55"/>
                                  </a:lnTo>
                                  <a:lnTo>
                                    <a:pt x="350" y="95"/>
                                  </a:lnTo>
                                  <a:lnTo>
                                    <a:pt x="255" y="140"/>
                                  </a:lnTo>
                                  <a:lnTo>
                                    <a:pt x="175" y="185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50" y="28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310" y="400"/>
                                  </a:lnTo>
                                  <a:lnTo>
                                    <a:pt x="325" y="110"/>
                                  </a:lnTo>
                                  <a:lnTo>
                                    <a:pt x="61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1486"/>
                          <wps:cNvSpPr>
                            <a:spLocks/>
                          </wps:cNvSpPr>
                          <wps:spPr bwMode="auto">
                            <a:xfrm>
                              <a:off x="1889" y="60"/>
                              <a:ext cx="305" cy="230"/>
                            </a:xfrm>
                            <a:custGeom>
                              <a:avLst/>
                              <a:gdLst>
                                <a:gd name="T0" fmla="*/ 105 w 305"/>
                                <a:gd name="T1" fmla="*/ 230 h 230"/>
                                <a:gd name="T2" fmla="*/ 305 w 305"/>
                                <a:gd name="T3" fmla="*/ 25 h 230"/>
                                <a:gd name="T4" fmla="*/ 305 w 305"/>
                                <a:gd name="T5" fmla="*/ 25 h 230"/>
                                <a:gd name="T6" fmla="*/ 230 w 305"/>
                                <a:gd name="T7" fmla="*/ 15 h 230"/>
                                <a:gd name="T8" fmla="*/ 160 w 305"/>
                                <a:gd name="T9" fmla="*/ 5 h 230"/>
                                <a:gd name="T10" fmla="*/ 80 w 305"/>
                                <a:gd name="T11" fmla="*/ 0 h 230"/>
                                <a:gd name="T12" fmla="*/ 0 w 305"/>
                                <a:gd name="T13" fmla="*/ 0 h 230"/>
                                <a:gd name="T14" fmla="*/ 105 w 305"/>
                                <a:gd name="T15" fmla="*/ 230 h 230"/>
                                <a:gd name="T16" fmla="*/ 105 w 305"/>
                                <a:gd name="T17" fmla="*/ 23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5" h="230">
                                  <a:moveTo>
                                    <a:pt x="105" y="230"/>
                                  </a:moveTo>
                                  <a:lnTo>
                                    <a:pt x="305" y="25"/>
                                  </a:lnTo>
                                  <a:lnTo>
                                    <a:pt x="230" y="15"/>
                                  </a:lnTo>
                                  <a:lnTo>
                                    <a:pt x="160" y="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1487"/>
                          <wps:cNvSpPr>
                            <a:spLocks noEditPoints="1"/>
                          </wps:cNvSpPr>
                          <wps:spPr bwMode="auto">
                            <a:xfrm>
                              <a:off x="345" y="10"/>
                              <a:ext cx="779" cy="545"/>
                            </a:xfrm>
                            <a:custGeom>
                              <a:avLst/>
                              <a:gdLst>
                                <a:gd name="T0" fmla="*/ 430 w 779"/>
                                <a:gd name="T1" fmla="*/ 110 h 545"/>
                                <a:gd name="T2" fmla="*/ 435 w 779"/>
                                <a:gd name="T3" fmla="*/ 160 h 545"/>
                                <a:gd name="T4" fmla="*/ 454 w 779"/>
                                <a:gd name="T5" fmla="*/ 185 h 545"/>
                                <a:gd name="T6" fmla="*/ 474 w 779"/>
                                <a:gd name="T7" fmla="*/ 190 h 545"/>
                                <a:gd name="T8" fmla="*/ 514 w 779"/>
                                <a:gd name="T9" fmla="*/ 170 h 545"/>
                                <a:gd name="T10" fmla="*/ 534 w 779"/>
                                <a:gd name="T11" fmla="*/ 155 h 545"/>
                                <a:gd name="T12" fmla="*/ 494 w 779"/>
                                <a:gd name="T13" fmla="*/ 195 h 545"/>
                                <a:gd name="T14" fmla="*/ 474 w 779"/>
                                <a:gd name="T15" fmla="*/ 205 h 545"/>
                                <a:gd name="T16" fmla="*/ 454 w 779"/>
                                <a:gd name="T17" fmla="*/ 200 h 545"/>
                                <a:gd name="T18" fmla="*/ 430 w 779"/>
                                <a:gd name="T19" fmla="*/ 170 h 545"/>
                                <a:gd name="T20" fmla="*/ 425 w 779"/>
                                <a:gd name="T21" fmla="*/ 145 h 545"/>
                                <a:gd name="T22" fmla="*/ 430 w 779"/>
                                <a:gd name="T23" fmla="*/ 110 h 545"/>
                                <a:gd name="T24" fmla="*/ 240 w 779"/>
                                <a:gd name="T25" fmla="*/ 60 h 545"/>
                                <a:gd name="T26" fmla="*/ 245 w 779"/>
                                <a:gd name="T27" fmla="*/ 110 h 545"/>
                                <a:gd name="T28" fmla="*/ 265 w 779"/>
                                <a:gd name="T29" fmla="*/ 135 h 545"/>
                                <a:gd name="T30" fmla="*/ 285 w 779"/>
                                <a:gd name="T31" fmla="*/ 135 h 545"/>
                                <a:gd name="T32" fmla="*/ 325 w 779"/>
                                <a:gd name="T33" fmla="*/ 120 h 545"/>
                                <a:gd name="T34" fmla="*/ 345 w 779"/>
                                <a:gd name="T35" fmla="*/ 100 h 545"/>
                                <a:gd name="T36" fmla="*/ 305 w 779"/>
                                <a:gd name="T37" fmla="*/ 145 h 545"/>
                                <a:gd name="T38" fmla="*/ 285 w 779"/>
                                <a:gd name="T39" fmla="*/ 150 h 545"/>
                                <a:gd name="T40" fmla="*/ 265 w 779"/>
                                <a:gd name="T41" fmla="*/ 150 h 545"/>
                                <a:gd name="T42" fmla="*/ 235 w 779"/>
                                <a:gd name="T43" fmla="*/ 120 h 545"/>
                                <a:gd name="T44" fmla="*/ 235 w 779"/>
                                <a:gd name="T45" fmla="*/ 90 h 545"/>
                                <a:gd name="T46" fmla="*/ 240 w 779"/>
                                <a:gd name="T47" fmla="*/ 60 h 545"/>
                                <a:gd name="T48" fmla="*/ 355 w 779"/>
                                <a:gd name="T49" fmla="*/ 0 h 545"/>
                                <a:gd name="T50" fmla="*/ 250 w 779"/>
                                <a:gd name="T51" fmla="*/ 5 h 545"/>
                                <a:gd name="T52" fmla="*/ 155 w 779"/>
                                <a:gd name="T53" fmla="*/ 30 h 545"/>
                                <a:gd name="T54" fmla="*/ 110 w 779"/>
                                <a:gd name="T55" fmla="*/ 50 h 545"/>
                                <a:gd name="T56" fmla="*/ 30 w 779"/>
                                <a:gd name="T57" fmla="*/ 105 h 545"/>
                                <a:gd name="T58" fmla="*/ 539 w 779"/>
                                <a:gd name="T59" fmla="*/ 285 h 545"/>
                                <a:gd name="T60" fmla="*/ 115 w 779"/>
                                <a:gd name="T61" fmla="*/ 525 h 545"/>
                                <a:gd name="T62" fmla="*/ 195 w 779"/>
                                <a:gd name="T63" fmla="*/ 540 h 545"/>
                                <a:gd name="T64" fmla="*/ 280 w 779"/>
                                <a:gd name="T65" fmla="*/ 545 h 545"/>
                                <a:gd name="T66" fmla="*/ 464 w 779"/>
                                <a:gd name="T67" fmla="*/ 520 h 545"/>
                                <a:gd name="T68" fmla="*/ 544 w 779"/>
                                <a:gd name="T69" fmla="*/ 495 h 545"/>
                                <a:gd name="T70" fmla="*/ 704 w 779"/>
                                <a:gd name="T71" fmla="*/ 420 h 545"/>
                                <a:gd name="T72" fmla="*/ 779 w 779"/>
                                <a:gd name="T73" fmla="*/ 375 h 545"/>
                                <a:gd name="T74" fmla="*/ 769 w 779"/>
                                <a:gd name="T75" fmla="*/ 265 h 545"/>
                                <a:gd name="T76" fmla="*/ 724 w 779"/>
                                <a:gd name="T77" fmla="*/ 165 h 545"/>
                                <a:gd name="T78" fmla="*/ 689 w 779"/>
                                <a:gd name="T79" fmla="*/ 130 h 545"/>
                                <a:gd name="T80" fmla="*/ 609 w 779"/>
                                <a:gd name="T81" fmla="*/ 70 h 545"/>
                                <a:gd name="T82" fmla="*/ 559 w 779"/>
                                <a:gd name="T83" fmla="*/ 50 h 545"/>
                                <a:gd name="T84" fmla="*/ 459 w 779"/>
                                <a:gd name="T85" fmla="*/ 15 h 545"/>
                                <a:gd name="T86" fmla="*/ 355 w 779"/>
                                <a:gd name="T87" fmla="*/ 0 h 5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779" h="545">
                                  <a:moveTo>
                                    <a:pt x="430" y="110"/>
                                  </a:moveTo>
                                  <a:lnTo>
                                    <a:pt x="430" y="110"/>
                                  </a:lnTo>
                                  <a:lnTo>
                                    <a:pt x="430" y="140"/>
                                  </a:lnTo>
                                  <a:lnTo>
                                    <a:pt x="435" y="160"/>
                                  </a:lnTo>
                                  <a:lnTo>
                                    <a:pt x="444" y="175"/>
                                  </a:lnTo>
                                  <a:lnTo>
                                    <a:pt x="454" y="185"/>
                                  </a:lnTo>
                                  <a:lnTo>
                                    <a:pt x="474" y="190"/>
                                  </a:lnTo>
                                  <a:lnTo>
                                    <a:pt x="494" y="185"/>
                                  </a:lnTo>
                                  <a:lnTo>
                                    <a:pt x="514" y="170"/>
                                  </a:lnTo>
                                  <a:lnTo>
                                    <a:pt x="534" y="155"/>
                                  </a:lnTo>
                                  <a:lnTo>
                                    <a:pt x="514" y="180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74" y="205"/>
                                  </a:lnTo>
                                  <a:lnTo>
                                    <a:pt x="454" y="200"/>
                                  </a:lnTo>
                                  <a:lnTo>
                                    <a:pt x="440" y="190"/>
                                  </a:lnTo>
                                  <a:lnTo>
                                    <a:pt x="430" y="170"/>
                                  </a:lnTo>
                                  <a:lnTo>
                                    <a:pt x="425" y="145"/>
                                  </a:lnTo>
                                  <a:lnTo>
                                    <a:pt x="430" y="110"/>
                                  </a:lnTo>
                                  <a:close/>
                                  <a:moveTo>
                                    <a:pt x="24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90"/>
                                  </a:lnTo>
                                  <a:lnTo>
                                    <a:pt x="245" y="110"/>
                                  </a:lnTo>
                                  <a:lnTo>
                                    <a:pt x="255" y="125"/>
                                  </a:lnTo>
                                  <a:lnTo>
                                    <a:pt x="265" y="135"/>
                                  </a:lnTo>
                                  <a:lnTo>
                                    <a:pt x="285" y="135"/>
                                  </a:lnTo>
                                  <a:lnTo>
                                    <a:pt x="300" y="130"/>
                                  </a:lnTo>
                                  <a:lnTo>
                                    <a:pt x="325" y="120"/>
                                  </a:lnTo>
                                  <a:lnTo>
                                    <a:pt x="345" y="100"/>
                                  </a:lnTo>
                                  <a:lnTo>
                                    <a:pt x="325" y="125"/>
                                  </a:lnTo>
                                  <a:lnTo>
                                    <a:pt x="305" y="145"/>
                                  </a:lnTo>
                                  <a:lnTo>
                                    <a:pt x="285" y="150"/>
                                  </a:lnTo>
                                  <a:lnTo>
                                    <a:pt x="265" y="150"/>
                                  </a:lnTo>
                                  <a:lnTo>
                                    <a:pt x="245" y="140"/>
                                  </a:lnTo>
                                  <a:lnTo>
                                    <a:pt x="235" y="120"/>
                                  </a:lnTo>
                                  <a:lnTo>
                                    <a:pt x="235" y="90"/>
                                  </a:lnTo>
                                  <a:lnTo>
                                    <a:pt x="240" y="60"/>
                                  </a:lnTo>
                                  <a:close/>
                                  <a:moveTo>
                                    <a:pt x="355" y="0"/>
                                  </a:moveTo>
                                  <a:lnTo>
                                    <a:pt x="355" y="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00" y="15"/>
                                  </a:lnTo>
                                  <a:lnTo>
                                    <a:pt x="155" y="30"/>
                                  </a:lnTo>
                                  <a:lnTo>
                                    <a:pt x="110" y="50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539" y="285"/>
                                  </a:lnTo>
                                  <a:lnTo>
                                    <a:pt x="115" y="525"/>
                                  </a:lnTo>
                                  <a:lnTo>
                                    <a:pt x="155" y="535"/>
                                  </a:lnTo>
                                  <a:lnTo>
                                    <a:pt x="195" y="540"/>
                                  </a:lnTo>
                                  <a:lnTo>
                                    <a:pt x="240" y="545"/>
                                  </a:lnTo>
                                  <a:lnTo>
                                    <a:pt x="280" y="545"/>
                                  </a:lnTo>
                                  <a:lnTo>
                                    <a:pt x="370" y="540"/>
                                  </a:lnTo>
                                  <a:lnTo>
                                    <a:pt x="464" y="520"/>
                                  </a:lnTo>
                                  <a:lnTo>
                                    <a:pt x="544" y="495"/>
                                  </a:lnTo>
                                  <a:lnTo>
                                    <a:pt x="624" y="460"/>
                                  </a:lnTo>
                                  <a:lnTo>
                                    <a:pt x="704" y="420"/>
                                  </a:lnTo>
                                  <a:lnTo>
                                    <a:pt x="779" y="375"/>
                                  </a:lnTo>
                                  <a:lnTo>
                                    <a:pt x="779" y="320"/>
                                  </a:lnTo>
                                  <a:lnTo>
                                    <a:pt x="769" y="265"/>
                                  </a:lnTo>
                                  <a:lnTo>
                                    <a:pt x="749" y="215"/>
                                  </a:lnTo>
                                  <a:lnTo>
                                    <a:pt x="724" y="165"/>
                                  </a:lnTo>
                                  <a:lnTo>
                                    <a:pt x="689" y="130"/>
                                  </a:lnTo>
                                  <a:lnTo>
                                    <a:pt x="649" y="100"/>
                                  </a:lnTo>
                                  <a:lnTo>
                                    <a:pt x="609" y="70"/>
                                  </a:lnTo>
                                  <a:lnTo>
                                    <a:pt x="559" y="50"/>
                                  </a:lnTo>
                                  <a:lnTo>
                                    <a:pt x="509" y="30"/>
                                  </a:lnTo>
                                  <a:lnTo>
                                    <a:pt x="459" y="15"/>
                                  </a:lnTo>
                                  <a:lnTo>
                                    <a:pt x="410" y="5"/>
                                  </a:lnTo>
                                  <a:lnTo>
                                    <a:pt x="3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1488"/>
                          <wps:cNvSpPr>
                            <a:spLocks/>
                          </wps:cNvSpPr>
                          <wps:spPr bwMode="auto">
                            <a:xfrm>
                              <a:off x="580" y="70"/>
                              <a:ext cx="110" cy="90"/>
                            </a:xfrm>
                            <a:custGeom>
                              <a:avLst/>
                              <a:gdLst>
                                <a:gd name="T0" fmla="*/ 30 w 110"/>
                                <a:gd name="T1" fmla="*/ 75 h 90"/>
                                <a:gd name="T2" fmla="*/ 30 w 110"/>
                                <a:gd name="T3" fmla="*/ 75 h 90"/>
                                <a:gd name="T4" fmla="*/ 20 w 110"/>
                                <a:gd name="T5" fmla="*/ 65 h 90"/>
                                <a:gd name="T6" fmla="*/ 10 w 110"/>
                                <a:gd name="T7" fmla="*/ 50 h 90"/>
                                <a:gd name="T8" fmla="*/ 5 w 110"/>
                                <a:gd name="T9" fmla="*/ 30 h 90"/>
                                <a:gd name="T10" fmla="*/ 5 w 110"/>
                                <a:gd name="T11" fmla="*/ 0 h 90"/>
                                <a:gd name="T12" fmla="*/ 5 w 110"/>
                                <a:gd name="T13" fmla="*/ 0 h 90"/>
                                <a:gd name="T14" fmla="*/ 0 w 110"/>
                                <a:gd name="T15" fmla="*/ 30 h 90"/>
                                <a:gd name="T16" fmla="*/ 0 w 110"/>
                                <a:gd name="T17" fmla="*/ 60 h 90"/>
                                <a:gd name="T18" fmla="*/ 0 w 110"/>
                                <a:gd name="T19" fmla="*/ 60 h 90"/>
                                <a:gd name="T20" fmla="*/ 10 w 110"/>
                                <a:gd name="T21" fmla="*/ 80 h 90"/>
                                <a:gd name="T22" fmla="*/ 30 w 110"/>
                                <a:gd name="T23" fmla="*/ 90 h 90"/>
                                <a:gd name="T24" fmla="*/ 30 w 110"/>
                                <a:gd name="T25" fmla="*/ 90 h 90"/>
                                <a:gd name="T26" fmla="*/ 50 w 110"/>
                                <a:gd name="T27" fmla="*/ 90 h 90"/>
                                <a:gd name="T28" fmla="*/ 70 w 110"/>
                                <a:gd name="T29" fmla="*/ 85 h 90"/>
                                <a:gd name="T30" fmla="*/ 70 w 110"/>
                                <a:gd name="T31" fmla="*/ 85 h 90"/>
                                <a:gd name="T32" fmla="*/ 90 w 110"/>
                                <a:gd name="T33" fmla="*/ 65 h 90"/>
                                <a:gd name="T34" fmla="*/ 110 w 110"/>
                                <a:gd name="T35" fmla="*/ 40 h 90"/>
                                <a:gd name="T36" fmla="*/ 110 w 110"/>
                                <a:gd name="T37" fmla="*/ 40 h 90"/>
                                <a:gd name="T38" fmla="*/ 90 w 110"/>
                                <a:gd name="T39" fmla="*/ 60 h 90"/>
                                <a:gd name="T40" fmla="*/ 65 w 110"/>
                                <a:gd name="T41" fmla="*/ 70 h 90"/>
                                <a:gd name="T42" fmla="*/ 50 w 110"/>
                                <a:gd name="T43" fmla="*/ 75 h 90"/>
                                <a:gd name="T44" fmla="*/ 30 w 110"/>
                                <a:gd name="T45" fmla="*/ 75 h 90"/>
                                <a:gd name="T46" fmla="*/ 30 w 110"/>
                                <a:gd name="T47" fmla="*/ 7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10" h="90">
                                  <a:moveTo>
                                    <a:pt x="30" y="75"/>
                                  </a:moveTo>
                                  <a:lnTo>
                                    <a:pt x="30" y="7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3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1489"/>
                          <wps:cNvSpPr>
                            <a:spLocks/>
                          </wps:cNvSpPr>
                          <wps:spPr bwMode="auto">
                            <a:xfrm>
                              <a:off x="770" y="120"/>
                              <a:ext cx="109" cy="95"/>
                            </a:xfrm>
                            <a:custGeom>
                              <a:avLst/>
                              <a:gdLst>
                                <a:gd name="T0" fmla="*/ 29 w 109"/>
                                <a:gd name="T1" fmla="*/ 75 h 95"/>
                                <a:gd name="T2" fmla="*/ 29 w 109"/>
                                <a:gd name="T3" fmla="*/ 75 h 95"/>
                                <a:gd name="T4" fmla="*/ 19 w 109"/>
                                <a:gd name="T5" fmla="*/ 65 h 95"/>
                                <a:gd name="T6" fmla="*/ 10 w 109"/>
                                <a:gd name="T7" fmla="*/ 50 h 95"/>
                                <a:gd name="T8" fmla="*/ 5 w 109"/>
                                <a:gd name="T9" fmla="*/ 30 h 95"/>
                                <a:gd name="T10" fmla="*/ 5 w 109"/>
                                <a:gd name="T11" fmla="*/ 0 h 95"/>
                                <a:gd name="T12" fmla="*/ 5 w 109"/>
                                <a:gd name="T13" fmla="*/ 0 h 95"/>
                                <a:gd name="T14" fmla="*/ 0 w 109"/>
                                <a:gd name="T15" fmla="*/ 35 h 95"/>
                                <a:gd name="T16" fmla="*/ 5 w 109"/>
                                <a:gd name="T17" fmla="*/ 60 h 95"/>
                                <a:gd name="T18" fmla="*/ 5 w 109"/>
                                <a:gd name="T19" fmla="*/ 60 h 95"/>
                                <a:gd name="T20" fmla="*/ 15 w 109"/>
                                <a:gd name="T21" fmla="*/ 80 h 95"/>
                                <a:gd name="T22" fmla="*/ 29 w 109"/>
                                <a:gd name="T23" fmla="*/ 90 h 95"/>
                                <a:gd name="T24" fmla="*/ 29 w 109"/>
                                <a:gd name="T25" fmla="*/ 90 h 95"/>
                                <a:gd name="T26" fmla="*/ 49 w 109"/>
                                <a:gd name="T27" fmla="*/ 95 h 95"/>
                                <a:gd name="T28" fmla="*/ 69 w 109"/>
                                <a:gd name="T29" fmla="*/ 85 h 95"/>
                                <a:gd name="T30" fmla="*/ 69 w 109"/>
                                <a:gd name="T31" fmla="*/ 85 h 95"/>
                                <a:gd name="T32" fmla="*/ 89 w 109"/>
                                <a:gd name="T33" fmla="*/ 70 h 95"/>
                                <a:gd name="T34" fmla="*/ 109 w 109"/>
                                <a:gd name="T35" fmla="*/ 45 h 95"/>
                                <a:gd name="T36" fmla="*/ 109 w 109"/>
                                <a:gd name="T37" fmla="*/ 45 h 95"/>
                                <a:gd name="T38" fmla="*/ 89 w 109"/>
                                <a:gd name="T39" fmla="*/ 60 h 95"/>
                                <a:gd name="T40" fmla="*/ 69 w 109"/>
                                <a:gd name="T41" fmla="*/ 75 h 95"/>
                                <a:gd name="T42" fmla="*/ 49 w 109"/>
                                <a:gd name="T43" fmla="*/ 80 h 95"/>
                                <a:gd name="T44" fmla="*/ 29 w 109"/>
                                <a:gd name="T45" fmla="*/ 75 h 95"/>
                                <a:gd name="T46" fmla="*/ 29 w 109"/>
                                <a:gd name="T47" fmla="*/ 7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09" h="95">
                                  <a:moveTo>
                                    <a:pt x="29" y="75"/>
                                  </a:moveTo>
                                  <a:lnTo>
                                    <a:pt x="29" y="75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109" y="45"/>
                                  </a:lnTo>
                                  <a:lnTo>
                                    <a:pt x="89" y="60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49" y="80"/>
                                  </a:lnTo>
                                  <a:lnTo>
                                    <a:pt x="29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1490"/>
                          <wps:cNvSpPr>
                            <a:spLocks/>
                          </wps:cNvSpPr>
                          <wps:spPr bwMode="auto">
                            <a:xfrm>
                              <a:off x="1474" y="80"/>
                              <a:ext cx="270" cy="230"/>
                            </a:xfrm>
                            <a:custGeom>
                              <a:avLst/>
                              <a:gdLst>
                                <a:gd name="T0" fmla="*/ 75 w 270"/>
                                <a:gd name="T1" fmla="*/ 0 h 230"/>
                                <a:gd name="T2" fmla="*/ 75 w 270"/>
                                <a:gd name="T3" fmla="*/ 0 h 230"/>
                                <a:gd name="T4" fmla="*/ 75 w 270"/>
                                <a:gd name="T5" fmla="*/ 0 h 230"/>
                                <a:gd name="T6" fmla="*/ 0 w 270"/>
                                <a:gd name="T7" fmla="*/ 230 h 230"/>
                                <a:gd name="T8" fmla="*/ 0 w 270"/>
                                <a:gd name="T9" fmla="*/ 230 h 230"/>
                                <a:gd name="T10" fmla="*/ 140 w 270"/>
                                <a:gd name="T11" fmla="*/ 215 h 230"/>
                                <a:gd name="T12" fmla="*/ 270 w 270"/>
                                <a:gd name="T13" fmla="*/ 200 h 230"/>
                                <a:gd name="T14" fmla="*/ 75 w 270"/>
                                <a:gd name="T15" fmla="*/ 0 h 230"/>
                                <a:gd name="T16" fmla="*/ 75 w 270"/>
                                <a:gd name="T17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0" h="230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40" y="215"/>
                                  </a:lnTo>
                                  <a:lnTo>
                                    <a:pt x="270" y="200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1491"/>
                          <wps:cNvSpPr>
                            <a:spLocks/>
                          </wps:cNvSpPr>
                          <wps:spPr bwMode="auto">
                            <a:xfrm>
                              <a:off x="1304" y="80"/>
                              <a:ext cx="245" cy="230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0 h 230"/>
                                <a:gd name="T2" fmla="*/ 245 w 245"/>
                                <a:gd name="T3" fmla="*/ 0 h 230"/>
                                <a:gd name="T4" fmla="*/ 125 w 245"/>
                                <a:gd name="T5" fmla="*/ 20 h 230"/>
                                <a:gd name="T6" fmla="*/ 0 w 245"/>
                                <a:gd name="T7" fmla="*/ 40 h 230"/>
                                <a:gd name="T8" fmla="*/ 170 w 245"/>
                                <a:gd name="T9" fmla="*/ 230 h 230"/>
                                <a:gd name="T10" fmla="*/ 245 w 245"/>
                                <a:gd name="T11" fmla="*/ 0 h 230"/>
                                <a:gd name="T12" fmla="*/ 245 w 245"/>
                                <a:gd name="T13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5" h="230">
                                  <a:moveTo>
                                    <a:pt x="245" y="0"/>
                                  </a:moveTo>
                                  <a:lnTo>
                                    <a:pt x="245" y="0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70" y="230"/>
                                  </a:lnTo>
                                  <a:lnTo>
                                    <a:pt x="2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1492"/>
                          <wps:cNvSpPr>
                            <a:spLocks/>
                          </wps:cNvSpPr>
                          <wps:spPr bwMode="auto">
                            <a:xfrm>
                              <a:off x="1069" y="120"/>
                              <a:ext cx="405" cy="265"/>
                            </a:xfrm>
                            <a:custGeom>
                              <a:avLst/>
                              <a:gdLst>
                                <a:gd name="T0" fmla="*/ 235 w 405"/>
                                <a:gd name="T1" fmla="*/ 0 h 265"/>
                                <a:gd name="T2" fmla="*/ 150 w 405"/>
                                <a:gd name="T3" fmla="*/ 240 h 265"/>
                                <a:gd name="T4" fmla="*/ 0 w 405"/>
                                <a:gd name="T5" fmla="*/ 55 h 265"/>
                                <a:gd name="T6" fmla="*/ 0 w 405"/>
                                <a:gd name="T7" fmla="*/ 55 h 265"/>
                                <a:gd name="T8" fmla="*/ 25 w 405"/>
                                <a:gd name="T9" fmla="*/ 105 h 265"/>
                                <a:gd name="T10" fmla="*/ 45 w 405"/>
                                <a:gd name="T11" fmla="*/ 155 h 265"/>
                                <a:gd name="T12" fmla="*/ 55 w 405"/>
                                <a:gd name="T13" fmla="*/ 210 h 265"/>
                                <a:gd name="T14" fmla="*/ 55 w 405"/>
                                <a:gd name="T15" fmla="*/ 265 h 265"/>
                                <a:gd name="T16" fmla="*/ 55 w 405"/>
                                <a:gd name="T17" fmla="*/ 265 h 265"/>
                                <a:gd name="T18" fmla="*/ 240 w 405"/>
                                <a:gd name="T19" fmla="*/ 220 h 265"/>
                                <a:gd name="T20" fmla="*/ 405 w 405"/>
                                <a:gd name="T21" fmla="*/ 190 h 265"/>
                                <a:gd name="T22" fmla="*/ 235 w 405"/>
                                <a:gd name="T23" fmla="*/ 0 h 265"/>
                                <a:gd name="T24" fmla="*/ 235 w 405"/>
                                <a:gd name="T25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5" h="265">
                                  <a:moveTo>
                                    <a:pt x="235" y="0"/>
                                  </a:moveTo>
                                  <a:lnTo>
                                    <a:pt x="150" y="2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45" y="155"/>
                                  </a:lnTo>
                                  <a:lnTo>
                                    <a:pt x="55" y="210"/>
                                  </a:lnTo>
                                  <a:lnTo>
                                    <a:pt x="55" y="265"/>
                                  </a:lnTo>
                                  <a:lnTo>
                                    <a:pt x="240" y="220"/>
                                  </a:lnTo>
                                  <a:lnTo>
                                    <a:pt x="405" y="190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1493"/>
                          <wps:cNvSpPr>
                            <a:spLocks/>
                          </wps:cNvSpPr>
                          <wps:spPr bwMode="auto">
                            <a:xfrm>
                              <a:off x="1744" y="60"/>
                              <a:ext cx="250" cy="230"/>
                            </a:xfrm>
                            <a:custGeom>
                              <a:avLst/>
                              <a:gdLst>
                                <a:gd name="T0" fmla="*/ 145 w 250"/>
                                <a:gd name="T1" fmla="*/ 0 h 230"/>
                                <a:gd name="T2" fmla="*/ 145 w 250"/>
                                <a:gd name="T3" fmla="*/ 0 h 230"/>
                                <a:gd name="T4" fmla="*/ 0 w 250"/>
                                <a:gd name="T5" fmla="*/ 220 h 230"/>
                                <a:gd name="T6" fmla="*/ 0 w 250"/>
                                <a:gd name="T7" fmla="*/ 220 h 230"/>
                                <a:gd name="T8" fmla="*/ 130 w 250"/>
                                <a:gd name="T9" fmla="*/ 220 h 230"/>
                                <a:gd name="T10" fmla="*/ 250 w 250"/>
                                <a:gd name="T11" fmla="*/ 230 h 230"/>
                                <a:gd name="T12" fmla="*/ 145 w 250"/>
                                <a:gd name="T13" fmla="*/ 0 h 230"/>
                                <a:gd name="T14" fmla="*/ 145 w 250"/>
                                <a:gd name="T15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0" h="230">
                                  <a:moveTo>
                                    <a:pt x="145" y="0"/>
                                  </a:moveTo>
                                  <a:lnTo>
                                    <a:pt x="145" y="0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130" y="220"/>
                                  </a:lnTo>
                                  <a:lnTo>
                                    <a:pt x="250" y="230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1494"/>
                          <wps:cNvSpPr>
                            <a:spLocks/>
                          </wps:cNvSpPr>
                          <wps:spPr bwMode="auto">
                            <a:xfrm>
                              <a:off x="1549" y="60"/>
                              <a:ext cx="340" cy="220"/>
                            </a:xfrm>
                            <a:custGeom>
                              <a:avLst/>
                              <a:gdLst>
                                <a:gd name="T0" fmla="*/ 340 w 340"/>
                                <a:gd name="T1" fmla="*/ 0 h 220"/>
                                <a:gd name="T2" fmla="*/ 340 w 340"/>
                                <a:gd name="T3" fmla="*/ 0 h 220"/>
                                <a:gd name="T4" fmla="*/ 260 w 340"/>
                                <a:gd name="T5" fmla="*/ 0 h 220"/>
                                <a:gd name="T6" fmla="*/ 175 w 340"/>
                                <a:gd name="T7" fmla="*/ 5 h 220"/>
                                <a:gd name="T8" fmla="*/ 90 w 340"/>
                                <a:gd name="T9" fmla="*/ 10 h 220"/>
                                <a:gd name="T10" fmla="*/ 0 w 340"/>
                                <a:gd name="T11" fmla="*/ 20 h 220"/>
                                <a:gd name="T12" fmla="*/ 195 w 340"/>
                                <a:gd name="T13" fmla="*/ 220 h 220"/>
                                <a:gd name="T14" fmla="*/ 195 w 340"/>
                                <a:gd name="T15" fmla="*/ 220 h 220"/>
                                <a:gd name="T16" fmla="*/ 340 w 340"/>
                                <a:gd name="T17" fmla="*/ 0 h 220"/>
                                <a:gd name="T18" fmla="*/ 340 w 340"/>
                                <a:gd name="T19" fmla="*/ 0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40" h="220">
                                  <a:moveTo>
                                    <a:pt x="340" y="0"/>
                                  </a:moveTo>
                                  <a:lnTo>
                                    <a:pt x="340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95" y="220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1495"/>
                          <wps:cNvSpPr>
                            <a:spLocks/>
                          </wps:cNvSpPr>
                          <wps:spPr bwMode="auto">
                            <a:xfrm>
                              <a:off x="1069" y="120"/>
                              <a:ext cx="235" cy="240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0 h 240"/>
                                <a:gd name="T2" fmla="*/ 235 w 235"/>
                                <a:gd name="T3" fmla="*/ 0 h 240"/>
                                <a:gd name="T4" fmla="*/ 120 w 235"/>
                                <a:gd name="T5" fmla="*/ 25 h 240"/>
                                <a:gd name="T6" fmla="*/ 0 w 235"/>
                                <a:gd name="T7" fmla="*/ 55 h 240"/>
                                <a:gd name="T8" fmla="*/ 150 w 235"/>
                                <a:gd name="T9" fmla="*/ 240 h 240"/>
                                <a:gd name="T10" fmla="*/ 235 w 235"/>
                                <a:gd name="T11" fmla="*/ 0 h 240"/>
                                <a:gd name="T12" fmla="*/ 235 w 235"/>
                                <a:gd name="T13" fmla="*/ 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5" h="240">
                                  <a:moveTo>
                                    <a:pt x="235" y="0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50" y="240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1496"/>
                          <wps:cNvSpPr>
                            <a:spLocks/>
                          </wps:cNvSpPr>
                          <wps:spPr bwMode="auto">
                            <a:xfrm>
                              <a:off x="1239" y="1215"/>
                              <a:ext cx="465" cy="460"/>
                            </a:xfrm>
                            <a:custGeom>
                              <a:avLst/>
                              <a:gdLst>
                                <a:gd name="T0" fmla="*/ 155 w 465"/>
                                <a:gd name="T1" fmla="*/ 0 h 460"/>
                                <a:gd name="T2" fmla="*/ 335 w 465"/>
                                <a:gd name="T3" fmla="*/ 185 h 460"/>
                                <a:gd name="T4" fmla="*/ 35 w 465"/>
                                <a:gd name="T5" fmla="*/ 200 h 460"/>
                                <a:gd name="T6" fmla="*/ 295 w 465"/>
                                <a:gd name="T7" fmla="*/ 300 h 460"/>
                                <a:gd name="T8" fmla="*/ 0 w 465"/>
                                <a:gd name="T9" fmla="*/ 460 h 460"/>
                                <a:gd name="T10" fmla="*/ 335 w 465"/>
                                <a:gd name="T11" fmla="*/ 435 h 460"/>
                                <a:gd name="T12" fmla="*/ 335 w 465"/>
                                <a:gd name="T13" fmla="*/ 435 h 460"/>
                                <a:gd name="T14" fmla="*/ 320 w 465"/>
                                <a:gd name="T15" fmla="*/ 410 h 460"/>
                                <a:gd name="T16" fmla="*/ 305 w 465"/>
                                <a:gd name="T17" fmla="*/ 385 h 460"/>
                                <a:gd name="T18" fmla="*/ 300 w 465"/>
                                <a:gd name="T19" fmla="*/ 360 h 460"/>
                                <a:gd name="T20" fmla="*/ 295 w 465"/>
                                <a:gd name="T21" fmla="*/ 330 h 460"/>
                                <a:gd name="T22" fmla="*/ 295 w 465"/>
                                <a:gd name="T23" fmla="*/ 330 h 460"/>
                                <a:gd name="T24" fmla="*/ 300 w 465"/>
                                <a:gd name="T25" fmla="*/ 295 h 460"/>
                                <a:gd name="T26" fmla="*/ 305 w 465"/>
                                <a:gd name="T27" fmla="*/ 255 h 460"/>
                                <a:gd name="T28" fmla="*/ 320 w 465"/>
                                <a:gd name="T29" fmla="*/ 220 h 460"/>
                                <a:gd name="T30" fmla="*/ 335 w 465"/>
                                <a:gd name="T31" fmla="*/ 185 h 460"/>
                                <a:gd name="T32" fmla="*/ 360 w 465"/>
                                <a:gd name="T33" fmla="*/ 150 h 460"/>
                                <a:gd name="T34" fmla="*/ 390 w 465"/>
                                <a:gd name="T35" fmla="*/ 120 h 460"/>
                                <a:gd name="T36" fmla="*/ 425 w 465"/>
                                <a:gd name="T37" fmla="*/ 95 h 460"/>
                                <a:gd name="T38" fmla="*/ 465 w 465"/>
                                <a:gd name="T39" fmla="*/ 65 h 460"/>
                                <a:gd name="T40" fmla="*/ 155 w 465"/>
                                <a:gd name="T41" fmla="*/ 0 h 460"/>
                                <a:gd name="T42" fmla="*/ 155 w 465"/>
                                <a:gd name="T43" fmla="*/ 0 h 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5" h="460">
                                  <a:moveTo>
                                    <a:pt x="155" y="0"/>
                                  </a:moveTo>
                                  <a:lnTo>
                                    <a:pt x="335" y="185"/>
                                  </a:lnTo>
                                  <a:lnTo>
                                    <a:pt x="35" y="200"/>
                                  </a:lnTo>
                                  <a:lnTo>
                                    <a:pt x="295" y="300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335" y="435"/>
                                  </a:lnTo>
                                  <a:lnTo>
                                    <a:pt x="320" y="410"/>
                                  </a:lnTo>
                                  <a:lnTo>
                                    <a:pt x="305" y="385"/>
                                  </a:lnTo>
                                  <a:lnTo>
                                    <a:pt x="300" y="360"/>
                                  </a:lnTo>
                                  <a:lnTo>
                                    <a:pt x="295" y="330"/>
                                  </a:lnTo>
                                  <a:lnTo>
                                    <a:pt x="300" y="295"/>
                                  </a:lnTo>
                                  <a:lnTo>
                                    <a:pt x="305" y="255"/>
                                  </a:lnTo>
                                  <a:lnTo>
                                    <a:pt x="320" y="220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60" y="150"/>
                                  </a:lnTo>
                                  <a:lnTo>
                                    <a:pt x="390" y="120"/>
                                  </a:lnTo>
                                  <a:lnTo>
                                    <a:pt x="425" y="95"/>
                                  </a:lnTo>
                                  <a:lnTo>
                                    <a:pt x="465" y="65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1497"/>
                          <wps:cNvSpPr>
                            <a:spLocks/>
                          </wps:cNvSpPr>
                          <wps:spPr bwMode="auto">
                            <a:xfrm>
                              <a:off x="1234" y="1215"/>
                              <a:ext cx="675" cy="860"/>
                            </a:xfrm>
                            <a:custGeom>
                              <a:avLst/>
                              <a:gdLst>
                                <a:gd name="T0" fmla="*/ 340 w 675"/>
                                <a:gd name="T1" fmla="*/ 185 h 860"/>
                                <a:gd name="T2" fmla="*/ 160 w 675"/>
                                <a:gd name="T3" fmla="*/ 0 h 860"/>
                                <a:gd name="T4" fmla="*/ 160 w 675"/>
                                <a:gd name="T5" fmla="*/ 0 h 860"/>
                                <a:gd name="T6" fmla="*/ 115 w 675"/>
                                <a:gd name="T7" fmla="*/ 55 h 860"/>
                                <a:gd name="T8" fmla="*/ 80 w 675"/>
                                <a:gd name="T9" fmla="*/ 110 h 860"/>
                                <a:gd name="T10" fmla="*/ 50 w 675"/>
                                <a:gd name="T11" fmla="*/ 175 h 860"/>
                                <a:gd name="T12" fmla="*/ 25 w 675"/>
                                <a:gd name="T13" fmla="*/ 240 h 860"/>
                                <a:gd name="T14" fmla="*/ 25 w 675"/>
                                <a:gd name="T15" fmla="*/ 240 h 860"/>
                                <a:gd name="T16" fmla="*/ 5 w 675"/>
                                <a:gd name="T17" fmla="*/ 315 h 860"/>
                                <a:gd name="T18" fmla="*/ 0 w 675"/>
                                <a:gd name="T19" fmla="*/ 385 h 860"/>
                                <a:gd name="T20" fmla="*/ 0 w 675"/>
                                <a:gd name="T21" fmla="*/ 420 h 860"/>
                                <a:gd name="T22" fmla="*/ 5 w 675"/>
                                <a:gd name="T23" fmla="*/ 450 h 860"/>
                                <a:gd name="T24" fmla="*/ 10 w 675"/>
                                <a:gd name="T25" fmla="*/ 480 h 860"/>
                                <a:gd name="T26" fmla="*/ 20 w 675"/>
                                <a:gd name="T27" fmla="*/ 510 h 860"/>
                                <a:gd name="T28" fmla="*/ 35 w 675"/>
                                <a:gd name="T29" fmla="*/ 540 h 860"/>
                                <a:gd name="T30" fmla="*/ 50 w 675"/>
                                <a:gd name="T31" fmla="*/ 570 h 860"/>
                                <a:gd name="T32" fmla="*/ 95 w 675"/>
                                <a:gd name="T33" fmla="*/ 625 h 860"/>
                                <a:gd name="T34" fmla="*/ 145 w 675"/>
                                <a:gd name="T35" fmla="*/ 675 h 860"/>
                                <a:gd name="T36" fmla="*/ 210 w 675"/>
                                <a:gd name="T37" fmla="*/ 720 h 860"/>
                                <a:gd name="T38" fmla="*/ 210 w 675"/>
                                <a:gd name="T39" fmla="*/ 720 h 860"/>
                                <a:gd name="T40" fmla="*/ 260 w 675"/>
                                <a:gd name="T41" fmla="*/ 745 h 860"/>
                                <a:gd name="T42" fmla="*/ 310 w 675"/>
                                <a:gd name="T43" fmla="*/ 770 h 860"/>
                                <a:gd name="T44" fmla="*/ 360 w 675"/>
                                <a:gd name="T45" fmla="*/ 790 h 860"/>
                                <a:gd name="T46" fmla="*/ 415 w 675"/>
                                <a:gd name="T47" fmla="*/ 810 h 860"/>
                                <a:gd name="T48" fmla="*/ 475 w 675"/>
                                <a:gd name="T49" fmla="*/ 825 h 860"/>
                                <a:gd name="T50" fmla="*/ 540 w 675"/>
                                <a:gd name="T51" fmla="*/ 840 h 860"/>
                                <a:gd name="T52" fmla="*/ 675 w 675"/>
                                <a:gd name="T53" fmla="*/ 860 h 860"/>
                                <a:gd name="T54" fmla="*/ 610 w 675"/>
                                <a:gd name="T55" fmla="*/ 590 h 860"/>
                                <a:gd name="T56" fmla="*/ 420 w 675"/>
                                <a:gd name="T57" fmla="*/ 810 h 860"/>
                                <a:gd name="T58" fmla="*/ 435 w 675"/>
                                <a:gd name="T59" fmla="*/ 520 h 860"/>
                                <a:gd name="T60" fmla="*/ 185 w 675"/>
                                <a:gd name="T61" fmla="*/ 700 h 860"/>
                                <a:gd name="T62" fmla="*/ 340 w 675"/>
                                <a:gd name="T63" fmla="*/ 435 h 860"/>
                                <a:gd name="T64" fmla="*/ 5 w 675"/>
                                <a:gd name="T65" fmla="*/ 460 h 860"/>
                                <a:gd name="T66" fmla="*/ 300 w 675"/>
                                <a:gd name="T67" fmla="*/ 300 h 860"/>
                                <a:gd name="T68" fmla="*/ 40 w 675"/>
                                <a:gd name="T69" fmla="*/ 200 h 860"/>
                                <a:gd name="T70" fmla="*/ 340 w 675"/>
                                <a:gd name="T71" fmla="*/ 185 h 860"/>
                                <a:gd name="T72" fmla="*/ 340 w 675"/>
                                <a:gd name="T73" fmla="*/ 185 h 8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675" h="860">
                                  <a:moveTo>
                                    <a:pt x="340" y="185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115" y="55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50" y="175"/>
                                  </a:lnTo>
                                  <a:lnTo>
                                    <a:pt x="25" y="240"/>
                                  </a:lnTo>
                                  <a:lnTo>
                                    <a:pt x="5" y="315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5" y="450"/>
                                  </a:lnTo>
                                  <a:lnTo>
                                    <a:pt x="10" y="480"/>
                                  </a:lnTo>
                                  <a:lnTo>
                                    <a:pt x="20" y="510"/>
                                  </a:lnTo>
                                  <a:lnTo>
                                    <a:pt x="35" y="540"/>
                                  </a:lnTo>
                                  <a:lnTo>
                                    <a:pt x="50" y="570"/>
                                  </a:lnTo>
                                  <a:lnTo>
                                    <a:pt x="95" y="625"/>
                                  </a:lnTo>
                                  <a:lnTo>
                                    <a:pt x="145" y="675"/>
                                  </a:lnTo>
                                  <a:lnTo>
                                    <a:pt x="210" y="720"/>
                                  </a:lnTo>
                                  <a:lnTo>
                                    <a:pt x="260" y="745"/>
                                  </a:lnTo>
                                  <a:lnTo>
                                    <a:pt x="310" y="770"/>
                                  </a:lnTo>
                                  <a:lnTo>
                                    <a:pt x="360" y="790"/>
                                  </a:lnTo>
                                  <a:lnTo>
                                    <a:pt x="415" y="810"/>
                                  </a:lnTo>
                                  <a:lnTo>
                                    <a:pt x="475" y="825"/>
                                  </a:lnTo>
                                  <a:lnTo>
                                    <a:pt x="540" y="840"/>
                                  </a:lnTo>
                                  <a:lnTo>
                                    <a:pt x="675" y="860"/>
                                  </a:lnTo>
                                  <a:lnTo>
                                    <a:pt x="610" y="590"/>
                                  </a:lnTo>
                                  <a:lnTo>
                                    <a:pt x="420" y="810"/>
                                  </a:lnTo>
                                  <a:lnTo>
                                    <a:pt x="435" y="520"/>
                                  </a:lnTo>
                                  <a:lnTo>
                                    <a:pt x="185" y="700"/>
                                  </a:lnTo>
                                  <a:lnTo>
                                    <a:pt x="340" y="435"/>
                                  </a:lnTo>
                                  <a:lnTo>
                                    <a:pt x="5" y="460"/>
                                  </a:lnTo>
                                  <a:lnTo>
                                    <a:pt x="300" y="300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34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1498"/>
                          <wps:cNvSpPr>
                            <a:spLocks/>
                          </wps:cNvSpPr>
                          <wps:spPr bwMode="auto">
                            <a:xfrm>
                              <a:off x="1419" y="1650"/>
                              <a:ext cx="250" cy="265"/>
                            </a:xfrm>
                            <a:custGeom>
                              <a:avLst/>
                              <a:gdLst>
                                <a:gd name="T0" fmla="*/ 155 w 250"/>
                                <a:gd name="T1" fmla="*/ 0 h 265"/>
                                <a:gd name="T2" fmla="*/ 0 w 250"/>
                                <a:gd name="T3" fmla="*/ 265 h 265"/>
                                <a:gd name="T4" fmla="*/ 250 w 250"/>
                                <a:gd name="T5" fmla="*/ 85 h 265"/>
                                <a:gd name="T6" fmla="*/ 250 w 250"/>
                                <a:gd name="T7" fmla="*/ 85 h 265"/>
                                <a:gd name="T8" fmla="*/ 220 w 250"/>
                                <a:gd name="T9" fmla="*/ 65 h 265"/>
                                <a:gd name="T10" fmla="*/ 195 w 250"/>
                                <a:gd name="T11" fmla="*/ 45 h 265"/>
                                <a:gd name="T12" fmla="*/ 170 w 250"/>
                                <a:gd name="T13" fmla="*/ 25 h 265"/>
                                <a:gd name="T14" fmla="*/ 155 w 250"/>
                                <a:gd name="T15" fmla="*/ 0 h 265"/>
                                <a:gd name="T16" fmla="*/ 155 w 250"/>
                                <a:gd name="T17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0" h="265">
                                  <a:moveTo>
                                    <a:pt x="155" y="0"/>
                                  </a:moveTo>
                                  <a:lnTo>
                                    <a:pt x="0" y="265"/>
                                  </a:lnTo>
                                  <a:lnTo>
                                    <a:pt x="250" y="85"/>
                                  </a:lnTo>
                                  <a:lnTo>
                                    <a:pt x="220" y="65"/>
                                  </a:lnTo>
                                  <a:lnTo>
                                    <a:pt x="195" y="45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1499"/>
                          <wps:cNvSpPr>
                            <a:spLocks/>
                          </wps:cNvSpPr>
                          <wps:spPr bwMode="auto">
                            <a:xfrm>
                              <a:off x="1654" y="1735"/>
                              <a:ext cx="190" cy="290"/>
                            </a:xfrm>
                            <a:custGeom>
                              <a:avLst/>
                              <a:gdLst>
                                <a:gd name="T0" fmla="*/ 190 w 190"/>
                                <a:gd name="T1" fmla="*/ 70 h 290"/>
                                <a:gd name="T2" fmla="*/ 190 w 190"/>
                                <a:gd name="T3" fmla="*/ 70 h 290"/>
                                <a:gd name="T4" fmla="*/ 140 w 190"/>
                                <a:gd name="T5" fmla="*/ 55 h 290"/>
                                <a:gd name="T6" fmla="*/ 95 w 190"/>
                                <a:gd name="T7" fmla="*/ 40 h 290"/>
                                <a:gd name="T8" fmla="*/ 95 w 190"/>
                                <a:gd name="T9" fmla="*/ 40 h 290"/>
                                <a:gd name="T10" fmla="*/ 55 w 190"/>
                                <a:gd name="T11" fmla="*/ 20 h 290"/>
                                <a:gd name="T12" fmla="*/ 15 w 190"/>
                                <a:gd name="T13" fmla="*/ 0 h 290"/>
                                <a:gd name="T14" fmla="*/ 0 w 190"/>
                                <a:gd name="T15" fmla="*/ 290 h 290"/>
                                <a:gd name="T16" fmla="*/ 190 w 190"/>
                                <a:gd name="T17" fmla="*/ 70 h 290"/>
                                <a:gd name="T18" fmla="*/ 190 w 190"/>
                                <a:gd name="T19" fmla="*/ 7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0" h="290">
                                  <a:moveTo>
                                    <a:pt x="190" y="70"/>
                                  </a:moveTo>
                                  <a:lnTo>
                                    <a:pt x="190" y="70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9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1500"/>
                          <wps:cNvSpPr>
                            <a:spLocks/>
                          </wps:cNvSpPr>
                          <wps:spPr bwMode="auto">
                            <a:xfrm>
                              <a:off x="1844" y="1805"/>
                              <a:ext cx="200" cy="270"/>
                            </a:xfrm>
                            <a:custGeom>
                              <a:avLst/>
                              <a:gdLst>
                                <a:gd name="T0" fmla="*/ 0 w 200"/>
                                <a:gd name="T1" fmla="*/ 0 h 270"/>
                                <a:gd name="T2" fmla="*/ 65 w 200"/>
                                <a:gd name="T3" fmla="*/ 270 h 270"/>
                                <a:gd name="T4" fmla="*/ 200 w 200"/>
                                <a:gd name="T5" fmla="*/ 35 h 270"/>
                                <a:gd name="T6" fmla="*/ 200 w 200"/>
                                <a:gd name="T7" fmla="*/ 35 h 270"/>
                                <a:gd name="T8" fmla="*/ 95 w 200"/>
                                <a:gd name="T9" fmla="*/ 20 h 270"/>
                                <a:gd name="T10" fmla="*/ 0 w 200"/>
                                <a:gd name="T11" fmla="*/ 0 h 270"/>
                                <a:gd name="T12" fmla="*/ 0 w 200"/>
                                <a:gd name="T13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0" h="270">
                                  <a:moveTo>
                                    <a:pt x="0" y="0"/>
                                  </a:moveTo>
                                  <a:lnTo>
                                    <a:pt x="65" y="270"/>
                                  </a:lnTo>
                                  <a:lnTo>
                                    <a:pt x="200" y="3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1501"/>
                          <wps:cNvSpPr>
                            <a:spLocks/>
                          </wps:cNvSpPr>
                          <wps:spPr bwMode="auto">
                            <a:xfrm>
                              <a:off x="10" y="250"/>
                              <a:ext cx="874" cy="265"/>
                            </a:xfrm>
                            <a:custGeom>
                              <a:avLst/>
                              <a:gdLst>
                                <a:gd name="T0" fmla="*/ 300 w 874"/>
                                <a:gd name="T1" fmla="*/ 70 h 265"/>
                                <a:gd name="T2" fmla="*/ 300 w 874"/>
                                <a:gd name="T3" fmla="*/ 70 h 265"/>
                                <a:gd name="T4" fmla="*/ 180 w 874"/>
                                <a:gd name="T5" fmla="*/ 65 h 265"/>
                                <a:gd name="T6" fmla="*/ 135 w 874"/>
                                <a:gd name="T7" fmla="*/ 60 h 265"/>
                                <a:gd name="T8" fmla="*/ 90 w 874"/>
                                <a:gd name="T9" fmla="*/ 55 h 265"/>
                                <a:gd name="T10" fmla="*/ 55 w 874"/>
                                <a:gd name="T11" fmla="*/ 45 h 265"/>
                                <a:gd name="T12" fmla="*/ 30 w 874"/>
                                <a:gd name="T13" fmla="*/ 30 h 265"/>
                                <a:gd name="T14" fmla="*/ 10 w 874"/>
                                <a:gd name="T15" fmla="*/ 15 h 265"/>
                                <a:gd name="T16" fmla="*/ 0 w 874"/>
                                <a:gd name="T17" fmla="*/ 0 h 265"/>
                                <a:gd name="T18" fmla="*/ 0 w 874"/>
                                <a:gd name="T19" fmla="*/ 0 h 265"/>
                                <a:gd name="T20" fmla="*/ 10 w 874"/>
                                <a:gd name="T21" fmla="*/ 25 h 265"/>
                                <a:gd name="T22" fmla="*/ 25 w 874"/>
                                <a:gd name="T23" fmla="*/ 50 h 265"/>
                                <a:gd name="T24" fmla="*/ 50 w 874"/>
                                <a:gd name="T25" fmla="*/ 70 h 265"/>
                                <a:gd name="T26" fmla="*/ 75 w 874"/>
                                <a:gd name="T27" fmla="*/ 85 h 265"/>
                                <a:gd name="T28" fmla="*/ 105 w 874"/>
                                <a:gd name="T29" fmla="*/ 95 h 265"/>
                                <a:gd name="T30" fmla="*/ 145 w 874"/>
                                <a:gd name="T31" fmla="*/ 100 h 265"/>
                                <a:gd name="T32" fmla="*/ 185 w 874"/>
                                <a:gd name="T33" fmla="*/ 105 h 265"/>
                                <a:gd name="T34" fmla="*/ 235 w 874"/>
                                <a:gd name="T35" fmla="*/ 105 h 265"/>
                                <a:gd name="T36" fmla="*/ 235 w 874"/>
                                <a:gd name="T37" fmla="*/ 105 h 265"/>
                                <a:gd name="T38" fmla="*/ 185 w 874"/>
                                <a:gd name="T39" fmla="*/ 115 h 265"/>
                                <a:gd name="T40" fmla="*/ 145 w 874"/>
                                <a:gd name="T41" fmla="*/ 125 h 265"/>
                                <a:gd name="T42" fmla="*/ 110 w 874"/>
                                <a:gd name="T43" fmla="*/ 145 h 265"/>
                                <a:gd name="T44" fmla="*/ 80 w 874"/>
                                <a:gd name="T45" fmla="*/ 160 h 265"/>
                                <a:gd name="T46" fmla="*/ 55 w 874"/>
                                <a:gd name="T47" fmla="*/ 185 h 265"/>
                                <a:gd name="T48" fmla="*/ 40 w 874"/>
                                <a:gd name="T49" fmla="*/ 210 h 265"/>
                                <a:gd name="T50" fmla="*/ 30 w 874"/>
                                <a:gd name="T51" fmla="*/ 235 h 265"/>
                                <a:gd name="T52" fmla="*/ 30 w 874"/>
                                <a:gd name="T53" fmla="*/ 265 h 265"/>
                                <a:gd name="T54" fmla="*/ 30 w 874"/>
                                <a:gd name="T55" fmla="*/ 265 h 265"/>
                                <a:gd name="T56" fmla="*/ 40 w 874"/>
                                <a:gd name="T57" fmla="*/ 245 h 265"/>
                                <a:gd name="T58" fmla="*/ 60 w 874"/>
                                <a:gd name="T59" fmla="*/ 225 h 265"/>
                                <a:gd name="T60" fmla="*/ 85 w 874"/>
                                <a:gd name="T61" fmla="*/ 210 h 265"/>
                                <a:gd name="T62" fmla="*/ 120 w 874"/>
                                <a:gd name="T63" fmla="*/ 190 h 265"/>
                                <a:gd name="T64" fmla="*/ 160 w 874"/>
                                <a:gd name="T65" fmla="*/ 175 h 265"/>
                                <a:gd name="T66" fmla="*/ 210 w 874"/>
                                <a:gd name="T67" fmla="*/ 155 h 265"/>
                                <a:gd name="T68" fmla="*/ 330 w 874"/>
                                <a:gd name="T69" fmla="*/ 125 h 265"/>
                                <a:gd name="T70" fmla="*/ 330 w 874"/>
                                <a:gd name="T71" fmla="*/ 125 h 265"/>
                                <a:gd name="T72" fmla="*/ 505 w 874"/>
                                <a:gd name="T73" fmla="*/ 100 h 265"/>
                                <a:gd name="T74" fmla="*/ 874 w 874"/>
                                <a:gd name="T75" fmla="*/ 45 h 265"/>
                                <a:gd name="T76" fmla="*/ 874 w 874"/>
                                <a:gd name="T77" fmla="*/ 45 h 265"/>
                                <a:gd name="T78" fmla="*/ 525 w 874"/>
                                <a:gd name="T79" fmla="*/ 65 h 265"/>
                                <a:gd name="T80" fmla="*/ 300 w 874"/>
                                <a:gd name="T81" fmla="*/ 70 h 265"/>
                                <a:gd name="T82" fmla="*/ 300 w 874"/>
                                <a:gd name="T83" fmla="*/ 7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74" h="265">
                                  <a:moveTo>
                                    <a:pt x="300" y="70"/>
                                  </a:moveTo>
                                  <a:lnTo>
                                    <a:pt x="300" y="70"/>
                                  </a:lnTo>
                                  <a:lnTo>
                                    <a:pt x="180" y="65"/>
                                  </a:lnTo>
                                  <a:lnTo>
                                    <a:pt x="135" y="60"/>
                                  </a:lnTo>
                                  <a:lnTo>
                                    <a:pt x="90" y="55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105" y="95"/>
                                  </a:lnTo>
                                  <a:lnTo>
                                    <a:pt x="145" y="100"/>
                                  </a:lnTo>
                                  <a:lnTo>
                                    <a:pt x="185" y="105"/>
                                  </a:lnTo>
                                  <a:lnTo>
                                    <a:pt x="235" y="105"/>
                                  </a:lnTo>
                                  <a:lnTo>
                                    <a:pt x="185" y="115"/>
                                  </a:lnTo>
                                  <a:lnTo>
                                    <a:pt x="145" y="125"/>
                                  </a:lnTo>
                                  <a:lnTo>
                                    <a:pt x="110" y="145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55" y="185"/>
                                  </a:lnTo>
                                  <a:lnTo>
                                    <a:pt x="40" y="210"/>
                                  </a:lnTo>
                                  <a:lnTo>
                                    <a:pt x="30" y="235"/>
                                  </a:lnTo>
                                  <a:lnTo>
                                    <a:pt x="30" y="265"/>
                                  </a:lnTo>
                                  <a:lnTo>
                                    <a:pt x="40" y="245"/>
                                  </a:lnTo>
                                  <a:lnTo>
                                    <a:pt x="60" y="225"/>
                                  </a:lnTo>
                                  <a:lnTo>
                                    <a:pt x="85" y="210"/>
                                  </a:lnTo>
                                  <a:lnTo>
                                    <a:pt x="120" y="190"/>
                                  </a:lnTo>
                                  <a:lnTo>
                                    <a:pt x="160" y="175"/>
                                  </a:lnTo>
                                  <a:lnTo>
                                    <a:pt x="210" y="155"/>
                                  </a:lnTo>
                                  <a:lnTo>
                                    <a:pt x="330" y="125"/>
                                  </a:lnTo>
                                  <a:lnTo>
                                    <a:pt x="505" y="100"/>
                                  </a:lnTo>
                                  <a:lnTo>
                                    <a:pt x="874" y="45"/>
                                  </a:lnTo>
                                  <a:lnTo>
                                    <a:pt x="525" y="65"/>
                                  </a:lnTo>
                                  <a:lnTo>
                                    <a:pt x="30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1503"/>
                        <wpg:cNvGrpSpPr>
                          <a:grpSpLocks/>
                        </wpg:cNvGrpSpPr>
                        <wpg:grpSpPr bwMode="auto">
                          <a:xfrm>
                            <a:off x="10509" y="8365"/>
                            <a:ext cx="2782" cy="3163"/>
                            <a:chOff x="9007" y="8239"/>
                            <a:chExt cx="2782" cy="3163"/>
                          </a:xfrm>
                        </wpg:grpSpPr>
                        <wps:wsp>
                          <wps:cNvPr id="264" name="Freeform 389"/>
                          <wps:cNvSpPr>
                            <a:spLocks/>
                          </wps:cNvSpPr>
                          <wps:spPr bwMode="auto">
                            <a:xfrm rot="19245931" flipH="1">
                              <a:off x="9007" y="8239"/>
                              <a:ext cx="2286" cy="1564"/>
                            </a:xfrm>
                            <a:custGeom>
                              <a:avLst/>
                              <a:gdLst>
                                <a:gd name="T0" fmla="*/ 96 w 1736"/>
                                <a:gd name="T1" fmla="*/ 844 h 1214"/>
                                <a:gd name="T2" fmla="*/ 156 w 1736"/>
                                <a:gd name="T3" fmla="*/ 879 h 1214"/>
                                <a:gd name="T4" fmla="*/ 251 w 1736"/>
                                <a:gd name="T5" fmla="*/ 864 h 1214"/>
                                <a:gd name="T6" fmla="*/ 347 w 1736"/>
                                <a:gd name="T7" fmla="*/ 779 h 1214"/>
                                <a:gd name="T8" fmla="*/ 281 w 1736"/>
                                <a:gd name="T9" fmla="*/ 934 h 1214"/>
                                <a:gd name="T10" fmla="*/ 296 w 1736"/>
                                <a:gd name="T11" fmla="*/ 1014 h 1214"/>
                                <a:gd name="T12" fmla="*/ 372 w 1736"/>
                                <a:gd name="T13" fmla="*/ 1054 h 1214"/>
                                <a:gd name="T14" fmla="*/ 442 w 1736"/>
                                <a:gd name="T15" fmla="*/ 1079 h 1214"/>
                                <a:gd name="T16" fmla="*/ 482 w 1736"/>
                                <a:gd name="T17" fmla="*/ 1129 h 1214"/>
                                <a:gd name="T18" fmla="*/ 557 w 1736"/>
                                <a:gd name="T19" fmla="*/ 1134 h 1214"/>
                                <a:gd name="T20" fmla="*/ 612 w 1736"/>
                                <a:gd name="T21" fmla="*/ 1089 h 1214"/>
                                <a:gd name="T22" fmla="*/ 662 w 1736"/>
                                <a:gd name="T23" fmla="*/ 939 h 1214"/>
                                <a:gd name="T24" fmla="*/ 683 w 1736"/>
                                <a:gd name="T25" fmla="*/ 1119 h 1214"/>
                                <a:gd name="T26" fmla="*/ 728 w 1736"/>
                                <a:gd name="T27" fmla="*/ 1189 h 1214"/>
                                <a:gd name="T28" fmla="*/ 813 w 1736"/>
                                <a:gd name="T29" fmla="*/ 1214 h 1214"/>
                                <a:gd name="T30" fmla="*/ 918 w 1736"/>
                                <a:gd name="T31" fmla="*/ 1144 h 1214"/>
                                <a:gd name="T32" fmla="*/ 1034 w 1736"/>
                                <a:gd name="T33" fmla="*/ 1194 h 1214"/>
                                <a:gd name="T34" fmla="*/ 1084 w 1736"/>
                                <a:gd name="T35" fmla="*/ 1169 h 1214"/>
                                <a:gd name="T36" fmla="*/ 1094 w 1736"/>
                                <a:gd name="T37" fmla="*/ 994 h 1214"/>
                                <a:gd name="T38" fmla="*/ 1154 w 1736"/>
                                <a:gd name="T39" fmla="*/ 1124 h 1214"/>
                                <a:gd name="T40" fmla="*/ 1234 w 1736"/>
                                <a:gd name="T41" fmla="*/ 1194 h 1214"/>
                                <a:gd name="T42" fmla="*/ 1320 w 1736"/>
                                <a:gd name="T43" fmla="*/ 1199 h 1214"/>
                                <a:gd name="T44" fmla="*/ 1390 w 1736"/>
                                <a:gd name="T45" fmla="*/ 1154 h 1214"/>
                                <a:gd name="T46" fmla="*/ 1435 w 1736"/>
                                <a:gd name="T47" fmla="*/ 1014 h 1214"/>
                                <a:gd name="T48" fmla="*/ 1570 w 1736"/>
                                <a:gd name="T49" fmla="*/ 939 h 1214"/>
                                <a:gd name="T50" fmla="*/ 1605 w 1736"/>
                                <a:gd name="T51" fmla="*/ 859 h 1214"/>
                                <a:gd name="T52" fmla="*/ 1550 w 1736"/>
                                <a:gd name="T53" fmla="*/ 769 h 1214"/>
                                <a:gd name="T54" fmla="*/ 1395 w 1736"/>
                                <a:gd name="T55" fmla="*/ 669 h 1214"/>
                                <a:gd name="T56" fmla="*/ 1610 w 1736"/>
                                <a:gd name="T57" fmla="*/ 744 h 1214"/>
                                <a:gd name="T58" fmla="*/ 1696 w 1736"/>
                                <a:gd name="T59" fmla="*/ 729 h 1214"/>
                                <a:gd name="T60" fmla="*/ 1736 w 1736"/>
                                <a:gd name="T61" fmla="*/ 664 h 1214"/>
                                <a:gd name="T62" fmla="*/ 1681 w 1736"/>
                                <a:gd name="T63" fmla="*/ 539 h 1214"/>
                                <a:gd name="T64" fmla="*/ 1711 w 1736"/>
                                <a:gd name="T65" fmla="*/ 405 h 1214"/>
                                <a:gd name="T66" fmla="*/ 1676 w 1736"/>
                                <a:gd name="T67" fmla="*/ 330 h 1214"/>
                                <a:gd name="T68" fmla="*/ 1575 w 1736"/>
                                <a:gd name="T69" fmla="*/ 320 h 1214"/>
                                <a:gd name="T70" fmla="*/ 1445 w 1736"/>
                                <a:gd name="T71" fmla="*/ 345 h 1214"/>
                                <a:gd name="T72" fmla="*/ 1535 w 1736"/>
                                <a:gd name="T73" fmla="*/ 250 h 1214"/>
                                <a:gd name="T74" fmla="*/ 1540 w 1736"/>
                                <a:gd name="T75" fmla="*/ 185 h 1214"/>
                                <a:gd name="T76" fmla="*/ 1485 w 1736"/>
                                <a:gd name="T77" fmla="*/ 125 h 1214"/>
                                <a:gd name="T78" fmla="*/ 1365 w 1736"/>
                                <a:gd name="T79" fmla="*/ 110 h 1214"/>
                                <a:gd name="T80" fmla="*/ 1325 w 1736"/>
                                <a:gd name="T81" fmla="*/ 20 h 1214"/>
                                <a:gd name="T82" fmla="*/ 1249 w 1736"/>
                                <a:gd name="T83" fmla="*/ 0 h 1214"/>
                                <a:gd name="T84" fmla="*/ 1184 w 1736"/>
                                <a:gd name="T85" fmla="*/ 30 h 1214"/>
                                <a:gd name="T86" fmla="*/ 1084 w 1736"/>
                                <a:gd name="T87" fmla="*/ 165 h 1214"/>
                                <a:gd name="T88" fmla="*/ 923 w 1736"/>
                                <a:gd name="T89" fmla="*/ 55 h 1214"/>
                                <a:gd name="T90" fmla="*/ 778 w 1736"/>
                                <a:gd name="T91" fmla="*/ 20 h 1214"/>
                                <a:gd name="T92" fmla="*/ 652 w 1736"/>
                                <a:gd name="T93" fmla="*/ 55 h 1214"/>
                                <a:gd name="T94" fmla="*/ 547 w 1736"/>
                                <a:gd name="T95" fmla="*/ 160 h 1214"/>
                                <a:gd name="T96" fmla="*/ 437 w 1736"/>
                                <a:gd name="T97" fmla="*/ 70 h 1214"/>
                                <a:gd name="T98" fmla="*/ 331 w 1736"/>
                                <a:gd name="T99" fmla="*/ 35 h 1214"/>
                                <a:gd name="T100" fmla="*/ 246 w 1736"/>
                                <a:gd name="T101" fmla="*/ 50 h 1214"/>
                                <a:gd name="T102" fmla="*/ 196 w 1736"/>
                                <a:gd name="T103" fmla="*/ 100 h 1214"/>
                                <a:gd name="T104" fmla="*/ 211 w 1736"/>
                                <a:gd name="T105" fmla="*/ 185 h 1214"/>
                                <a:gd name="T106" fmla="*/ 106 w 1736"/>
                                <a:gd name="T107" fmla="*/ 250 h 1214"/>
                                <a:gd name="T108" fmla="*/ 81 w 1736"/>
                                <a:gd name="T109" fmla="*/ 330 h 1214"/>
                                <a:gd name="T110" fmla="*/ 121 w 1736"/>
                                <a:gd name="T111" fmla="*/ 385 h 1214"/>
                                <a:gd name="T112" fmla="*/ 301 w 1736"/>
                                <a:gd name="T113" fmla="*/ 450 h 1214"/>
                                <a:gd name="T114" fmla="*/ 126 w 1736"/>
                                <a:gd name="T115" fmla="*/ 445 h 1214"/>
                                <a:gd name="T116" fmla="*/ 21 w 1736"/>
                                <a:gd name="T117" fmla="*/ 489 h 1214"/>
                                <a:gd name="T118" fmla="*/ 0 w 1736"/>
                                <a:gd name="T119" fmla="*/ 549 h 1214"/>
                                <a:gd name="T120" fmla="*/ 36 w 1736"/>
                                <a:gd name="T121" fmla="*/ 624 h 1214"/>
                                <a:gd name="T122" fmla="*/ 76 w 1736"/>
                                <a:gd name="T123" fmla="*/ 704 h 1214"/>
                                <a:gd name="T124" fmla="*/ 76 w 1736"/>
                                <a:gd name="T125" fmla="*/ 794 h 1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736" h="1214">
                                  <a:moveTo>
                                    <a:pt x="76" y="794"/>
                                  </a:moveTo>
                                  <a:lnTo>
                                    <a:pt x="76" y="794"/>
                                  </a:lnTo>
                                  <a:lnTo>
                                    <a:pt x="81" y="819"/>
                                  </a:lnTo>
                                  <a:lnTo>
                                    <a:pt x="96" y="844"/>
                                  </a:lnTo>
                                  <a:lnTo>
                                    <a:pt x="111" y="859"/>
                                  </a:lnTo>
                                  <a:lnTo>
                                    <a:pt x="126" y="869"/>
                                  </a:lnTo>
                                  <a:lnTo>
                                    <a:pt x="156" y="879"/>
                                  </a:lnTo>
                                  <a:lnTo>
                                    <a:pt x="186" y="879"/>
                                  </a:lnTo>
                                  <a:lnTo>
                                    <a:pt x="221" y="874"/>
                                  </a:lnTo>
                                  <a:lnTo>
                                    <a:pt x="251" y="864"/>
                                  </a:lnTo>
                                  <a:lnTo>
                                    <a:pt x="276" y="849"/>
                                  </a:lnTo>
                                  <a:lnTo>
                                    <a:pt x="301" y="829"/>
                                  </a:lnTo>
                                  <a:lnTo>
                                    <a:pt x="347" y="779"/>
                                  </a:lnTo>
                                  <a:lnTo>
                                    <a:pt x="316" y="834"/>
                                  </a:lnTo>
                                  <a:lnTo>
                                    <a:pt x="291" y="889"/>
                                  </a:lnTo>
                                  <a:lnTo>
                                    <a:pt x="281" y="934"/>
                                  </a:lnTo>
                                  <a:lnTo>
                                    <a:pt x="281" y="974"/>
                                  </a:lnTo>
                                  <a:lnTo>
                                    <a:pt x="286" y="994"/>
                                  </a:lnTo>
                                  <a:lnTo>
                                    <a:pt x="296" y="1014"/>
                                  </a:lnTo>
                                  <a:lnTo>
                                    <a:pt x="311" y="1029"/>
                                  </a:lnTo>
                                  <a:lnTo>
                                    <a:pt x="326" y="1039"/>
                                  </a:lnTo>
                                  <a:lnTo>
                                    <a:pt x="347" y="1049"/>
                                  </a:lnTo>
                                  <a:lnTo>
                                    <a:pt x="372" y="1054"/>
                                  </a:lnTo>
                                  <a:lnTo>
                                    <a:pt x="402" y="1054"/>
                                  </a:lnTo>
                                  <a:lnTo>
                                    <a:pt x="432" y="1054"/>
                                  </a:lnTo>
                                  <a:lnTo>
                                    <a:pt x="442" y="1079"/>
                                  </a:lnTo>
                                  <a:lnTo>
                                    <a:pt x="452" y="1099"/>
                                  </a:lnTo>
                                  <a:lnTo>
                                    <a:pt x="467" y="1114"/>
                                  </a:lnTo>
                                  <a:lnTo>
                                    <a:pt x="482" y="1129"/>
                                  </a:lnTo>
                                  <a:lnTo>
                                    <a:pt x="502" y="1134"/>
                                  </a:lnTo>
                                  <a:lnTo>
                                    <a:pt x="517" y="1139"/>
                                  </a:lnTo>
                                  <a:lnTo>
                                    <a:pt x="537" y="1139"/>
                                  </a:lnTo>
                                  <a:lnTo>
                                    <a:pt x="557" y="1134"/>
                                  </a:lnTo>
                                  <a:lnTo>
                                    <a:pt x="577" y="1124"/>
                                  </a:lnTo>
                                  <a:lnTo>
                                    <a:pt x="597" y="1109"/>
                                  </a:lnTo>
                                  <a:lnTo>
                                    <a:pt x="612" y="1089"/>
                                  </a:lnTo>
                                  <a:lnTo>
                                    <a:pt x="627" y="1069"/>
                                  </a:lnTo>
                                  <a:lnTo>
                                    <a:pt x="642" y="1039"/>
                                  </a:lnTo>
                                  <a:lnTo>
                                    <a:pt x="652" y="1009"/>
                                  </a:lnTo>
                                  <a:lnTo>
                                    <a:pt x="662" y="939"/>
                                  </a:lnTo>
                                  <a:lnTo>
                                    <a:pt x="662" y="1024"/>
                                  </a:lnTo>
                                  <a:lnTo>
                                    <a:pt x="678" y="1094"/>
                                  </a:lnTo>
                                  <a:lnTo>
                                    <a:pt x="683" y="1119"/>
                                  </a:lnTo>
                                  <a:lnTo>
                                    <a:pt x="698" y="1149"/>
                                  </a:lnTo>
                                  <a:lnTo>
                                    <a:pt x="713" y="1169"/>
                                  </a:lnTo>
                                  <a:lnTo>
                                    <a:pt x="728" y="1189"/>
                                  </a:lnTo>
                                  <a:lnTo>
                                    <a:pt x="748" y="1204"/>
                                  </a:lnTo>
                                  <a:lnTo>
                                    <a:pt x="768" y="1214"/>
                                  </a:lnTo>
                                  <a:lnTo>
                                    <a:pt x="793" y="1214"/>
                                  </a:lnTo>
                                  <a:lnTo>
                                    <a:pt x="813" y="1214"/>
                                  </a:lnTo>
                                  <a:lnTo>
                                    <a:pt x="838" y="1204"/>
                                  </a:lnTo>
                                  <a:lnTo>
                                    <a:pt x="863" y="1189"/>
                                  </a:lnTo>
                                  <a:lnTo>
                                    <a:pt x="893" y="1169"/>
                                  </a:lnTo>
                                  <a:lnTo>
                                    <a:pt x="918" y="1144"/>
                                  </a:lnTo>
                                  <a:lnTo>
                                    <a:pt x="973" y="1174"/>
                                  </a:lnTo>
                                  <a:lnTo>
                                    <a:pt x="1014" y="1189"/>
                                  </a:lnTo>
                                  <a:lnTo>
                                    <a:pt x="1034" y="1194"/>
                                  </a:lnTo>
                                  <a:lnTo>
                                    <a:pt x="1049" y="1194"/>
                                  </a:lnTo>
                                  <a:lnTo>
                                    <a:pt x="1064" y="1189"/>
                                  </a:lnTo>
                                  <a:lnTo>
                                    <a:pt x="1074" y="1184"/>
                                  </a:lnTo>
                                  <a:lnTo>
                                    <a:pt x="1084" y="1169"/>
                                  </a:lnTo>
                                  <a:lnTo>
                                    <a:pt x="1094" y="1154"/>
                                  </a:lnTo>
                                  <a:lnTo>
                                    <a:pt x="1104" y="1119"/>
                                  </a:lnTo>
                                  <a:lnTo>
                                    <a:pt x="1104" y="1064"/>
                                  </a:lnTo>
                                  <a:lnTo>
                                    <a:pt x="1094" y="994"/>
                                  </a:lnTo>
                                  <a:lnTo>
                                    <a:pt x="1109" y="1044"/>
                                  </a:lnTo>
                                  <a:lnTo>
                                    <a:pt x="1129" y="1089"/>
                                  </a:lnTo>
                                  <a:lnTo>
                                    <a:pt x="1154" y="1124"/>
                                  </a:lnTo>
                                  <a:lnTo>
                                    <a:pt x="1179" y="1154"/>
                                  </a:lnTo>
                                  <a:lnTo>
                                    <a:pt x="1204" y="1179"/>
                                  </a:lnTo>
                                  <a:lnTo>
                                    <a:pt x="1234" y="1194"/>
                                  </a:lnTo>
                                  <a:lnTo>
                                    <a:pt x="1264" y="1204"/>
                                  </a:lnTo>
                                  <a:lnTo>
                                    <a:pt x="1294" y="1204"/>
                                  </a:lnTo>
                                  <a:lnTo>
                                    <a:pt x="1320" y="1199"/>
                                  </a:lnTo>
                                  <a:lnTo>
                                    <a:pt x="1345" y="1189"/>
                                  </a:lnTo>
                                  <a:lnTo>
                                    <a:pt x="1370" y="1174"/>
                                  </a:lnTo>
                                  <a:lnTo>
                                    <a:pt x="1390" y="1154"/>
                                  </a:lnTo>
                                  <a:lnTo>
                                    <a:pt x="1410" y="1124"/>
                                  </a:lnTo>
                                  <a:lnTo>
                                    <a:pt x="1425" y="1094"/>
                                  </a:lnTo>
                                  <a:lnTo>
                                    <a:pt x="1430" y="1054"/>
                                  </a:lnTo>
                                  <a:lnTo>
                                    <a:pt x="1435" y="1014"/>
                                  </a:lnTo>
                                  <a:lnTo>
                                    <a:pt x="1515" y="979"/>
                                  </a:lnTo>
                                  <a:lnTo>
                                    <a:pt x="1545" y="959"/>
                                  </a:lnTo>
                                  <a:lnTo>
                                    <a:pt x="1570" y="939"/>
                                  </a:lnTo>
                                  <a:lnTo>
                                    <a:pt x="1585" y="919"/>
                                  </a:lnTo>
                                  <a:lnTo>
                                    <a:pt x="1600" y="899"/>
                                  </a:lnTo>
                                  <a:lnTo>
                                    <a:pt x="1605" y="879"/>
                                  </a:lnTo>
                                  <a:lnTo>
                                    <a:pt x="1605" y="859"/>
                                  </a:lnTo>
                                  <a:lnTo>
                                    <a:pt x="1600" y="839"/>
                                  </a:lnTo>
                                  <a:lnTo>
                                    <a:pt x="1590" y="814"/>
                                  </a:lnTo>
                                  <a:lnTo>
                                    <a:pt x="1570" y="789"/>
                                  </a:lnTo>
                                  <a:lnTo>
                                    <a:pt x="1550" y="769"/>
                                  </a:lnTo>
                                  <a:lnTo>
                                    <a:pt x="1520" y="744"/>
                                  </a:lnTo>
                                  <a:lnTo>
                                    <a:pt x="1485" y="719"/>
                                  </a:lnTo>
                                  <a:lnTo>
                                    <a:pt x="1395" y="669"/>
                                  </a:lnTo>
                                  <a:lnTo>
                                    <a:pt x="1495" y="709"/>
                                  </a:lnTo>
                                  <a:lnTo>
                                    <a:pt x="1535" y="724"/>
                                  </a:lnTo>
                                  <a:lnTo>
                                    <a:pt x="1575" y="734"/>
                                  </a:lnTo>
                                  <a:lnTo>
                                    <a:pt x="1610" y="744"/>
                                  </a:lnTo>
                                  <a:lnTo>
                                    <a:pt x="1640" y="744"/>
                                  </a:lnTo>
                                  <a:lnTo>
                                    <a:pt x="1671" y="739"/>
                                  </a:lnTo>
                                  <a:lnTo>
                                    <a:pt x="1696" y="729"/>
                                  </a:lnTo>
                                  <a:lnTo>
                                    <a:pt x="1711" y="719"/>
                                  </a:lnTo>
                                  <a:lnTo>
                                    <a:pt x="1726" y="704"/>
                                  </a:lnTo>
                                  <a:lnTo>
                                    <a:pt x="1731" y="684"/>
                                  </a:lnTo>
                                  <a:lnTo>
                                    <a:pt x="1736" y="664"/>
                                  </a:lnTo>
                                  <a:lnTo>
                                    <a:pt x="1731" y="634"/>
                                  </a:lnTo>
                                  <a:lnTo>
                                    <a:pt x="1721" y="609"/>
                                  </a:lnTo>
                                  <a:lnTo>
                                    <a:pt x="1706" y="574"/>
                                  </a:lnTo>
                                  <a:lnTo>
                                    <a:pt x="1681" y="539"/>
                                  </a:lnTo>
                                  <a:lnTo>
                                    <a:pt x="1706" y="464"/>
                                  </a:lnTo>
                                  <a:lnTo>
                                    <a:pt x="1711" y="430"/>
                                  </a:lnTo>
                                  <a:lnTo>
                                    <a:pt x="1711" y="405"/>
                                  </a:lnTo>
                                  <a:lnTo>
                                    <a:pt x="1711" y="380"/>
                                  </a:lnTo>
                                  <a:lnTo>
                                    <a:pt x="1701" y="360"/>
                                  </a:lnTo>
                                  <a:lnTo>
                                    <a:pt x="1691" y="345"/>
                                  </a:lnTo>
                                  <a:lnTo>
                                    <a:pt x="1676" y="330"/>
                                  </a:lnTo>
                                  <a:lnTo>
                                    <a:pt x="1656" y="325"/>
                                  </a:lnTo>
                                  <a:lnTo>
                                    <a:pt x="1635" y="320"/>
                                  </a:lnTo>
                                  <a:lnTo>
                                    <a:pt x="1605" y="320"/>
                                  </a:lnTo>
                                  <a:lnTo>
                                    <a:pt x="1575" y="320"/>
                                  </a:lnTo>
                                  <a:lnTo>
                                    <a:pt x="1500" y="340"/>
                                  </a:lnTo>
                                  <a:lnTo>
                                    <a:pt x="1405" y="370"/>
                                  </a:lnTo>
                                  <a:lnTo>
                                    <a:pt x="1445" y="345"/>
                                  </a:lnTo>
                                  <a:lnTo>
                                    <a:pt x="1475" y="320"/>
                                  </a:lnTo>
                                  <a:lnTo>
                                    <a:pt x="1500" y="295"/>
                                  </a:lnTo>
                                  <a:lnTo>
                                    <a:pt x="1520" y="275"/>
                                  </a:lnTo>
                                  <a:lnTo>
                                    <a:pt x="1535" y="250"/>
                                  </a:lnTo>
                                  <a:lnTo>
                                    <a:pt x="1540" y="225"/>
                                  </a:lnTo>
                                  <a:lnTo>
                                    <a:pt x="1545" y="205"/>
                                  </a:lnTo>
                                  <a:lnTo>
                                    <a:pt x="1540" y="185"/>
                                  </a:lnTo>
                                  <a:lnTo>
                                    <a:pt x="1535" y="165"/>
                                  </a:lnTo>
                                  <a:lnTo>
                                    <a:pt x="1520" y="150"/>
                                  </a:lnTo>
                                  <a:lnTo>
                                    <a:pt x="1505" y="135"/>
                                  </a:lnTo>
                                  <a:lnTo>
                                    <a:pt x="1485" y="125"/>
                                  </a:lnTo>
                                  <a:lnTo>
                                    <a:pt x="1460" y="115"/>
                                  </a:lnTo>
                                  <a:lnTo>
                                    <a:pt x="1435" y="115"/>
                                  </a:lnTo>
                                  <a:lnTo>
                                    <a:pt x="1365" y="110"/>
                                  </a:lnTo>
                                  <a:lnTo>
                                    <a:pt x="1360" y="85"/>
                                  </a:lnTo>
                                  <a:lnTo>
                                    <a:pt x="1350" y="60"/>
                                  </a:lnTo>
                                  <a:lnTo>
                                    <a:pt x="1335" y="40"/>
                                  </a:lnTo>
                                  <a:lnTo>
                                    <a:pt x="1325" y="20"/>
                                  </a:lnTo>
                                  <a:lnTo>
                                    <a:pt x="1309" y="10"/>
                                  </a:lnTo>
                                  <a:lnTo>
                                    <a:pt x="1289" y="0"/>
                                  </a:lnTo>
                                  <a:lnTo>
                                    <a:pt x="1269" y="0"/>
                                  </a:lnTo>
                                  <a:lnTo>
                                    <a:pt x="1249" y="0"/>
                                  </a:lnTo>
                                  <a:lnTo>
                                    <a:pt x="1224" y="5"/>
                                  </a:lnTo>
                                  <a:lnTo>
                                    <a:pt x="1204" y="15"/>
                                  </a:lnTo>
                                  <a:lnTo>
                                    <a:pt x="1184" y="30"/>
                                  </a:lnTo>
                                  <a:lnTo>
                                    <a:pt x="1159" y="50"/>
                                  </a:lnTo>
                                  <a:lnTo>
                                    <a:pt x="1139" y="70"/>
                                  </a:lnTo>
                                  <a:lnTo>
                                    <a:pt x="1119" y="95"/>
                                  </a:lnTo>
                                  <a:lnTo>
                                    <a:pt x="1084" y="165"/>
                                  </a:lnTo>
                                  <a:lnTo>
                                    <a:pt x="999" y="100"/>
                                  </a:lnTo>
                                  <a:lnTo>
                                    <a:pt x="958" y="75"/>
                                  </a:lnTo>
                                  <a:lnTo>
                                    <a:pt x="923" y="55"/>
                                  </a:lnTo>
                                  <a:lnTo>
                                    <a:pt x="883" y="40"/>
                                  </a:lnTo>
                                  <a:lnTo>
                                    <a:pt x="848" y="30"/>
                                  </a:lnTo>
                                  <a:lnTo>
                                    <a:pt x="813" y="20"/>
                                  </a:lnTo>
                                  <a:lnTo>
                                    <a:pt x="778" y="20"/>
                                  </a:lnTo>
                                  <a:lnTo>
                                    <a:pt x="748" y="20"/>
                                  </a:lnTo>
                                  <a:lnTo>
                                    <a:pt x="713" y="30"/>
                                  </a:lnTo>
                                  <a:lnTo>
                                    <a:pt x="683" y="40"/>
                                  </a:lnTo>
                                  <a:lnTo>
                                    <a:pt x="652" y="55"/>
                                  </a:lnTo>
                                  <a:lnTo>
                                    <a:pt x="627" y="75"/>
                                  </a:lnTo>
                                  <a:lnTo>
                                    <a:pt x="597" y="100"/>
                                  </a:lnTo>
                                  <a:lnTo>
                                    <a:pt x="572" y="125"/>
                                  </a:lnTo>
                                  <a:lnTo>
                                    <a:pt x="547" y="160"/>
                                  </a:lnTo>
                                  <a:lnTo>
                                    <a:pt x="512" y="125"/>
                                  </a:lnTo>
                                  <a:lnTo>
                                    <a:pt x="472" y="95"/>
                                  </a:lnTo>
                                  <a:lnTo>
                                    <a:pt x="437" y="70"/>
                                  </a:lnTo>
                                  <a:lnTo>
                                    <a:pt x="397" y="50"/>
                                  </a:lnTo>
                                  <a:lnTo>
                                    <a:pt x="362" y="40"/>
                                  </a:lnTo>
                                  <a:lnTo>
                                    <a:pt x="331" y="35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71" y="45"/>
                                  </a:lnTo>
                                  <a:lnTo>
                                    <a:pt x="246" y="50"/>
                                  </a:lnTo>
                                  <a:lnTo>
                                    <a:pt x="226" y="65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196" y="100"/>
                                  </a:lnTo>
                                  <a:lnTo>
                                    <a:pt x="191" y="120"/>
                                  </a:lnTo>
                                  <a:lnTo>
                                    <a:pt x="191" y="140"/>
                                  </a:lnTo>
                                  <a:lnTo>
                                    <a:pt x="196" y="160"/>
                                  </a:lnTo>
                                  <a:lnTo>
                                    <a:pt x="211" y="185"/>
                                  </a:lnTo>
                                  <a:lnTo>
                                    <a:pt x="146" y="215"/>
                                  </a:lnTo>
                                  <a:lnTo>
                                    <a:pt x="121" y="235"/>
                                  </a:lnTo>
                                  <a:lnTo>
                                    <a:pt x="106" y="250"/>
                                  </a:lnTo>
                                  <a:lnTo>
                                    <a:pt x="91" y="270"/>
                                  </a:lnTo>
                                  <a:lnTo>
                                    <a:pt x="86" y="290"/>
                                  </a:lnTo>
                                  <a:lnTo>
                                    <a:pt x="81" y="310"/>
                                  </a:lnTo>
                                  <a:lnTo>
                                    <a:pt x="81" y="330"/>
                                  </a:lnTo>
                                  <a:lnTo>
                                    <a:pt x="91" y="350"/>
                                  </a:lnTo>
                                  <a:lnTo>
                                    <a:pt x="106" y="365"/>
                                  </a:lnTo>
                                  <a:lnTo>
                                    <a:pt x="121" y="385"/>
                                  </a:lnTo>
                                  <a:lnTo>
                                    <a:pt x="146" y="400"/>
                                  </a:lnTo>
                                  <a:lnTo>
                                    <a:pt x="176" y="415"/>
                                  </a:lnTo>
                                  <a:lnTo>
                                    <a:pt x="216" y="425"/>
                                  </a:lnTo>
                                  <a:lnTo>
                                    <a:pt x="301" y="450"/>
                                  </a:lnTo>
                                  <a:lnTo>
                                    <a:pt x="206" y="440"/>
                                  </a:lnTo>
                                  <a:lnTo>
                                    <a:pt x="161" y="440"/>
                                  </a:lnTo>
                                  <a:lnTo>
                                    <a:pt x="126" y="445"/>
                                  </a:lnTo>
                                  <a:lnTo>
                                    <a:pt x="91" y="450"/>
                                  </a:lnTo>
                                  <a:lnTo>
                                    <a:pt x="66" y="459"/>
                                  </a:lnTo>
                                  <a:lnTo>
                                    <a:pt x="41" y="474"/>
                                  </a:lnTo>
                                  <a:lnTo>
                                    <a:pt x="21" y="489"/>
                                  </a:lnTo>
                                  <a:lnTo>
                                    <a:pt x="10" y="509"/>
                                  </a:lnTo>
                                  <a:lnTo>
                                    <a:pt x="5" y="529"/>
                                  </a:lnTo>
                                  <a:lnTo>
                                    <a:pt x="0" y="549"/>
                                  </a:lnTo>
                                  <a:lnTo>
                                    <a:pt x="10" y="574"/>
                                  </a:lnTo>
                                  <a:lnTo>
                                    <a:pt x="21" y="599"/>
                                  </a:lnTo>
                                  <a:lnTo>
                                    <a:pt x="36" y="624"/>
                                  </a:lnTo>
                                  <a:lnTo>
                                    <a:pt x="61" y="649"/>
                                  </a:lnTo>
                                  <a:lnTo>
                                    <a:pt x="86" y="674"/>
                                  </a:lnTo>
                                  <a:lnTo>
                                    <a:pt x="76" y="704"/>
                                  </a:lnTo>
                                  <a:lnTo>
                                    <a:pt x="71" y="734"/>
                                  </a:lnTo>
                                  <a:lnTo>
                                    <a:pt x="71" y="764"/>
                                  </a:lnTo>
                                  <a:lnTo>
                                    <a:pt x="76" y="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5" name="Group 1502"/>
                          <wpg:cNvGrpSpPr>
                            <a:grpSpLocks/>
                          </wpg:cNvGrpSpPr>
                          <wpg:grpSpPr bwMode="auto">
                            <a:xfrm>
                              <a:off x="9148" y="8315"/>
                              <a:ext cx="2641" cy="3087"/>
                              <a:chOff x="9148" y="8315"/>
                              <a:chExt cx="2641" cy="3087"/>
                            </a:xfrm>
                          </wpg:grpSpPr>
                          <wps:wsp>
                            <wps:cNvPr id="266" name="Freeform 391"/>
                            <wps:cNvSpPr>
                              <a:spLocks/>
                            </wps:cNvSpPr>
                            <wps:spPr bwMode="auto">
                              <a:xfrm rot="19245931" flipH="1">
                                <a:off x="11020" y="9439"/>
                                <a:ext cx="588" cy="1963"/>
                              </a:xfrm>
                              <a:custGeom>
                                <a:avLst/>
                                <a:gdLst>
                                  <a:gd name="T0" fmla="*/ 91 w 447"/>
                                  <a:gd name="T1" fmla="*/ 0 h 1523"/>
                                  <a:gd name="T2" fmla="*/ 15 w 447"/>
                                  <a:gd name="T3" fmla="*/ 0 h 1523"/>
                                  <a:gd name="T4" fmla="*/ 15 w 447"/>
                                  <a:gd name="T5" fmla="*/ 0 h 1523"/>
                                  <a:gd name="T6" fmla="*/ 5 w 447"/>
                                  <a:gd name="T7" fmla="*/ 105 h 1523"/>
                                  <a:gd name="T8" fmla="*/ 0 w 447"/>
                                  <a:gd name="T9" fmla="*/ 209 h 1523"/>
                                  <a:gd name="T10" fmla="*/ 0 w 447"/>
                                  <a:gd name="T11" fmla="*/ 314 h 1523"/>
                                  <a:gd name="T12" fmla="*/ 5 w 447"/>
                                  <a:gd name="T13" fmla="*/ 414 h 1523"/>
                                  <a:gd name="T14" fmla="*/ 15 w 447"/>
                                  <a:gd name="T15" fmla="*/ 514 h 1523"/>
                                  <a:gd name="T16" fmla="*/ 25 w 447"/>
                                  <a:gd name="T17" fmla="*/ 614 h 1523"/>
                                  <a:gd name="T18" fmla="*/ 41 w 447"/>
                                  <a:gd name="T19" fmla="*/ 714 h 1523"/>
                                  <a:gd name="T20" fmla="*/ 61 w 447"/>
                                  <a:gd name="T21" fmla="*/ 809 h 1523"/>
                                  <a:gd name="T22" fmla="*/ 86 w 447"/>
                                  <a:gd name="T23" fmla="*/ 904 h 1523"/>
                                  <a:gd name="T24" fmla="*/ 116 w 447"/>
                                  <a:gd name="T25" fmla="*/ 994 h 1523"/>
                                  <a:gd name="T26" fmla="*/ 146 w 447"/>
                                  <a:gd name="T27" fmla="*/ 1088 h 1523"/>
                                  <a:gd name="T28" fmla="*/ 181 w 447"/>
                                  <a:gd name="T29" fmla="*/ 1178 h 1523"/>
                                  <a:gd name="T30" fmla="*/ 221 w 447"/>
                                  <a:gd name="T31" fmla="*/ 1268 h 1523"/>
                                  <a:gd name="T32" fmla="*/ 266 w 447"/>
                                  <a:gd name="T33" fmla="*/ 1353 h 1523"/>
                                  <a:gd name="T34" fmla="*/ 316 w 447"/>
                                  <a:gd name="T35" fmla="*/ 1438 h 1523"/>
                                  <a:gd name="T36" fmla="*/ 367 w 447"/>
                                  <a:gd name="T37" fmla="*/ 1523 h 1523"/>
                                  <a:gd name="T38" fmla="*/ 447 w 447"/>
                                  <a:gd name="T39" fmla="*/ 1523 h 1523"/>
                                  <a:gd name="T40" fmla="*/ 447 w 447"/>
                                  <a:gd name="T41" fmla="*/ 1523 h 1523"/>
                                  <a:gd name="T42" fmla="*/ 392 w 447"/>
                                  <a:gd name="T43" fmla="*/ 1418 h 1523"/>
                                  <a:gd name="T44" fmla="*/ 336 w 447"/>
                                  <a:gd name="T45" fmla="*/ 1313 h 1523"/>
                                  <a:gd name="T46" fmla="*/ 286 w 447"/>
                                  <a:gd name="T47" fmla="*/ 1213 h 1523"/>
                                  <a:gd name="T48" fmla="*/ 246 w 447"/>
                                  <a:gd name="T49" fmla="*/ 1113 h 1523"/>
                                  <a:gd name="T50" fmla="*/ 206 w 447"/>
                                  <a:gd name="T51" fmla="*/ 1014 h 1523"/>
                                  <a:gd name="T52" fmla="*/ 171 w 447"/>
                                  <a:gd name="T53" fmla="*/ 914 h 1523"/>
                                  <a:gd name="T54" fmla="*/ 141 w 447"/>
                                  <a:gd name="T55" fmla="*/ 819 h 1523"/>
                                  <a:gd name="T56" fmla="*/ 116 w 447"/>
                                  <a:gd name="T57" fmla="*/ 724 h 1523"/>
                                  <a:gd name="T58" fmla="*/ 96 w 447"/>
                                  <a:gd name="T59" fmla="*/ 629 h 1523"/>
                                  <a:gd name="T60" fmla="*/ 81 w 447"/>
                                  <a:gd name="T61" fmla="*/ 534 h 1523"/>
                                  <a:gd name="T62" fmla="*/ 71 w 447"/>
                                  <a:gd name="T63" fmla="*/ 444 h 1523"/>
                                  <a:gd name="T64" fmla="*/ 66 w 447"/>
                                  <a:gd name="T65" fmla="*/ 349 h 1523"/>
                                  <a:gd name="T66" fmla="*/ 66 w 447"/>
                                  <a:gd name="T67" fmla="*/ 259 h 1523"/>
                                  <a:gd name="T68" fmla="*/ 66 w 447"/>
                                  <a:gd name="T69" fmla="*/ 174 h 1523"/>
                                  <a:gd name="T70" fmla="*/ 76 w 447"/>
                                  <a:gd name="T71" fmla="*/ 85 h 1523"/>
                                  <a:gd name="T72" fmla="*/ 91 w 447"/>
                                  <a:gd name="T73" fmla="*/ 0 h 1523"/>
                                  <a:gd name="T74" fmla="*/ 91 w 447"/>
                                  <a:gd name="T75" fmla="*/ 0 h 15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447" h="1523">
                                    <a:moveTo>
                                      <a:pt x="91" y="0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5" y="105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5" y="414"/>
                                    </a:lnTo>
                                    <a:lnTo>
                                      <a:pt x="15" y="514"/>
                                    </a:lnTo>
                                    <a:lnTo>
                                      <a:pt x="25" y="614"/>
                                    </a:lnTo>
                                    <a:lnTo>
                                      <a:pt x="41" y="714"/>
                                    </a:lnTo>
                                    <a:lnTo>
                                      <a:pt x="61" y="809"/>
                                    </a:lnTo>
                                    <a:lnTo>
                                      <a:pt x="86" y="904"/>
                                    </a:lnTo>
                                    <a:lnTo>
                                      <a:pt x="116" y="994"/>
                                    </a:lnTo>
                                    <a:lnTo>
                                      <a:pt x="146" y="1088"/>
                                    </a:lnTo>
                                    <a:lnTo>
                                      <a:pt x="181" y="1178"/>
                                    </a:lnTo>
                                    <a:lnTo>
                                      <a:pt x="221" y="1268"/>
                                    </a:lnTo>
                                    <a:lnTo>
                                      <a:pt x="266" y="1353"/>
                                    </a:lnTo>
                                    <a:lnTo>
                                      <a:pt x="316" y="1438"/>
                                    </a:lnTo>
                                    <a:lnTo>
                                      <a:pt x="367" y="1523"/>
                                    </a:lnTo>
                                    <a:lnTo>
                                      <a:pt x="447" y="1523"/>
                                    </a:lnTo>
                                    <a:lnTo>
                                      <a:pt x="392" y="1418"/>
                                    </a:lnTo>
                                    <a:lnTo>
                                      <a:pt x="336" y="1313"/>
                                    </a:lnTo>
                                    <a:lnTo>
                                      <a:pt x="286" y="1213"/>
                                    </a:lnTo>
                                    <a:lnTo>
                                      <a:pt x="246" y="1113"/>
                                    </a:lnTo>
                                    <a:lnTo>
                                      <a:pt x="206" y="1014"/>
                                    </a:lnTo>
                                    <a:lnTo>
                                      <a:pt x="171" y="914"/>
                                    </a:lnTo>
                                    <a:lnTo>
                                      <a:pt x="141" y="819"/>
                                    </a:lnTo>
                                    <a:lnTo>
                                      <a:pt x="116" y="724"/>
                                    </a:lnTo>
                                    <a:lnTo>
                                      <a:pt x="96" y="629"/>
                                    </a:lnTo>
                                    <a:lnTo>
                                      <a:pt x="81" y="534"/>
                                    </a:lnTo>
                                    <a:lnTo>
                                      <a:pt x="71" y="444"/>
                                    </a:lnTo>
                                    <a:lnTo>
                                      <a:pt x="66" y="349"/>
                                    </a:lnTo>
                                    <a:lnTo>
                                      <a:pt x="66" y="259"/>
                                    </a:lnTo>
                                    <a:lnTo>
                                      <a:pt x="66" y="174"/>
                                    </a:lnTo>
                                    <a:lnTo>
                                      <a:pt x="76" y="85"/>
                                    </a:lnTo>
                                    <a:lnTo>
                                      <a:pt x="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7" name="Freeform 394"/>
                            <wps:cNvSpPr>
                              <a:spLocks/>
                            </wps:cNvSpPr>
                            <wps:spPr bwMode="auto">
                              <a:xfrm rot="19245931" flipH="1">
                                <a:off x="9148" y="8611"/>
                                <a:ext cx="2641" cy="1518"/>
                              </a:xfrm>
                              <a:custGeom>
                                <a:avLst/>
                                <a:gdLst>
                                  <a:gd name="T0" fmla="*/ 211 w 2006"/>
                                  <a:gd name="T1" fmla="*/ 534 h 1178"/>
                                  <a:gd name="T2" fmla="*/ 306 w 2006"/>
                                  <a:gd name="T3" fmla="*/ 479 h 1178"/>
                                  <a:gd name="T4" fmla="*/ 311 w 2006"/>
                                  <a:gd name="T5" fmla="*/ 484 h 1178"/>
                                  <a:gd name="T6" fmla="*/ 231 w 2006"/>
                                  <a:gd name="T7" fmla="*/ 534 h 1178"/>
                                  <a:gd name="T8" fmla="*/ 181 w 2006"/>
                                  <a:gd name="T9" fmla="*/ 604 h 1178"/>
                                  <a:gd name="T10" fmla="*/ 165 w 2006"/>
                                  <a:gd name="T11" fmla="*/ 649 h 1178"/>
                                  <a:gd name="T12" fmla="*/ 171 w 2006"/>
                                  <a:gd name="T13" fmla="*/ 694 h 1178"/>
                                  <a:gd name="T14" fmla="*/ 211 w 2006"/>
                                  <a:gd name="T15" fmla="*/ 744 h 1178"/>
                                  <a:gd name="T16" fmla="*/ 296 w 2006"/>
                                  <a:gd name="T17" fmla="*/ 759 h 1178"/>
                                  <a:gd name="T18" fmla="*/ 371 w 2006"/>
                                  <a:gd name="T19" fmla="*/ 754 h 1178"/>
                                  <a:gd name="T20" fmla="*/ 366 w 2006"/>
                                  <a:gd name="T21" fmla="*/ 864 h 1178"/>
                                  <a:gd name="T22" fmla="*/ 386 w 2006"/>
                                  <a:gd name="T23" fmla="*/ 914 h 1178"/>
                                  <a:gd name="T24" fmla="*/ 451 w 2006"/>
                                  <a:gd name="T25" fmla="*/ 939 h 1178"/>
                                  <a:gd name="T26" fmla="*/ 512 w 2006"/>
                                  <a:gd name="T27" fmla="*/ 919 h 1178"/>
                                  <a:gd name="T28" fmla="*/ 572 w 2006"/>
                                  <a:gd name="T29" fmla="*/ 869 h 1178"/>
                                  <a:gd name="T30" fmla="*/ 662 w 2006"/>
                                  <a:gd name="T31" fmla="*/ 749 h 1178"/>
                                  <a:gd name="T32" fmla="*/ 642 w 2006"/>
                                  <a:gd name="T33" fmla="*/ 809 h 1178"/>
                                  <a:gd name="T34" fmla="*/ 602 w 2006"/>
                                  <a:gd name="T35" fmla="*/ 964 h 1178"/>
                                  <a:gd name="T36" fmla="*/ 607 w 2006"/>
                                  <a:gd name="T37" fmla="*/ 1013 h 1178"/>
                                  <a:gd name="T38" fmla="*/ 667 w 2006"/>
                                  <a:gd name="T39" fmla="*/ 1073 h 1178"/>
                                  <a:gd name="T40" fmla="*/ 712 w 2006"/>
                                  <a:gd name="T41" fmla="*/ 1088 h 1178"/>
                                  <a:gd name="T42" fmla="*/ 772 w 2006"/>
                                  <a:gd name="T43" fmla="*/ 1078 h 1178"/>
                                  <a:gd name="T44" fmla="*/ 858 w 2006"/>
                                  <a:gd name="T45" fmla="*/ 1018 h 1178"/>
                                  <a:gd name="T46" fmla="*/ 958 w 2006"/>
                                  <a:gd name="T47" fmla="*/ 1143 h 1178"/>
                                  <a:gd name="T48" fmla="*/ 1038 w 2006"/>
                                  <a:gd name="T49" fmla="*/ 1178 h 1178"/>
                                  <a:gd name="T50" fmla="*/ 1154 w 2006"/>
                                  <a:gd name="T51" fmla="*/ 1148 h 1178"/>
                                  <a:gd name="T52" fmla="*/ 1219 w 2006"/>
                                  <a:gd name="T53" fmla="*/ 1078 h 1178"/>
                                  <a:gd name="T54" fmla="*/ 1269 w 2006"/>
                                  <a:gd name="T55" fmla="*/ 969 h 1178"/>
                                  <a:gd name="T56" fmla="*/ 1309 w 2006"/>
                                  <a:gd name="T57" fmla="*/ 734 h 1178"/>
                                  <a:gd name="T58" fmla="*/ 1344 w 2006"/>
                                  <a:gd name="T59" fmla="*/ 709 h 1178"/>
                                  <a:gd name="T60" fmla="*/ 1480 w 2006"/>
                                  <a:gd name="T61" fmla="*/ 864 h 1178"/>
                                  <a:gd name="T62" fmla="*/ 1565 w 2006"/>
                                  <a:gd name="T63" fmla="*/ 909 h 1178"/>
                                  <a:gd name="T64" fmla="*/ 1655 w 2006"/>
                                  <a:gd name="T65" fmla="*/ 919 h 1178"/>
                                  <a:gd name="T66" fmla="*/ 1755 w 2006"/>
                                  <a:gd name="T67" fmla="*/ 864 h 1178"/>
                                  <a:gd name="T68" fmla="*/ 1795 w 2006"/>
                                  <a:gd name="T69" fmla="*/ 789 h 1178"/>
                                  <a:gd name="T70" fmla="*/ 1795 w 2006"/>
                                  <a:gd name="T71" fmla="*/ 639 h 1178"/>
                                  <a:gd name="T72" fmla="*/ 1906 w 2006"/>
                                  <a:gd name="T73" fmla="*/ 624 h 1178"/>
                                  <a:gd name="T74" fmla="*/ 1976 w 2006"/>
                                  <a:gd name="T75" fmla="*/ 574 h 1178"/>
                                  <a:gd name="T76" fmla="*/ 2006 w 2006"/>
                                  <a:gd name="T77" fmla="*/ 509 h 1178"/>
                                  <a:gd name="T78" fmla="*/ 1996 w 2006"/>
                                  <a:gd name="T79" fmla="*/ 439 h 1178"/>
                                  <a:gd name="T80" fmla="*/ 1916 w 2006"/>
                                  <a:gd name="T81" fmla="*/ 354 h 1178"/>
                                  <a:gd name="T82" fmla="*/ 1821 w 2006"/>
                                  <a:gd name="T83" fmla="*/ 329 h 1178"/>
                                  <a:gd name="T84" fmla="*/ 1610 w 2006"/>
                                  <a:gd name="T85" fmla="*/ 324 h 1178"/>
                                  <a:gd name="T86" fmla="*/ 381 w 2006"/>
                                  <a:gd name="T87" fmla="*/ 0 h 1178"/>
                                  <a:gd name="T88" fmla="*/ 181 w 2006"/>
                                  <a:gd name="T89" fmla="*/ 15 h 1178"/>
                                  <a:gd name="T90" fmla="*/ 90 w 2006"/>
                                  <a:gd name="T91" fmla="*/ 45 h 1178"/>
                                  <a:gd name="T92" fmla="*/ 30 w 2006"/>
                                  <a:gd name="T93" fmla="*/ 89 h 1178"/>
                                  <a:gd name="T94" fmla="*/ 0 w 2006"/>
                                  <a:gd name="T95" fmla="*/ 169 h 1178"/>
                                  <a:gd name="T96" fmla="*/ 20 w 2006"/>
                                  <a:gd name="T97" fmla="*/ 229 h 1178"/>
                                  <a:gd name="T98" fmla="*/ 110 w 2006"/>
                                  <a:gd name="T99" fmla="*/ 299 h 1178"/>
                                  <a:gd name="T100" fmla="*/ 45 w 2006"/>
                                  <a:gd name="T101" fmla="*/ 344 h 1178"/>
                                  <a:gd name="T102" fmla="*/ 15 w 2006"/>
                                  <a:gd name="T103" fmla="*/ 404 h 1178"/>
                                  <a:gd name="T104" fmla="*/ 25 w 2006"/>
                                  <a:gd name="T105" fmla="*/ 484 h 1178"/>
                                  <a:gd name="T106" fmla="*/ 65 w 2006"/>
                                  <a:gd name="T107" fmla="*/ 529 h 1178"/>
                                  <a:gd name="T108" fmla="*/ 165 w 2006"/>
                                  <a:gd name="T109" fmla="*/ 544 h 11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06" h="1178">
                                    <a:moveTo>
                                      <a:pt x="165" y="544"/>
                                    </a:moveTo>
                                    <a:lnTo>
                                      <a:pt x="165" y="544"/>
                                    </a:lnTo>
                                    <a:lnTo>
                                      <a:pt x="211" y="534"/>
                                    </a:lnTo>
                                    <a:lnTo>
                                      <a:pt x="261" y="514"/>
                                    </a:lnTo>
                                    <a:lnTo>
                                      <a:pt x="306" y="479"/>
                                    </a:lnTo>
                                    <a:lnTo>
                                      <a:pt x="371" y="444"/>
                                    </a:lnTo>
                                    <a:lnTo>
                                      <a:pt x="311" y="484"/>
                                    </a:lnTo>
                                    <a:lnTo>
                                      <a:pt x="261" y="514"/>
                                    </a:lnTo>
                                    <a:lnTo>
                                      <a:pt x="231" y="534"/>
                                    </a:lnTo>
                                    <a:lnTo>
                                      <a:pt x="211" y="559"/>
                                    </a:lnTo>
                                    <a:lnTo>
                                      <a:pt x="196" y="584"/>
                                    </a:lnTo>
                                    <a:lnTo>
                                      <a:pt x="181" y="604"/>
                                    </a:lnTo>
                                    <a:lnTo>
                                      <a:pt x="171" y="629"/>
                                    </a:lnTo>
                                    <a:lnTo>
                                      <a:pt x="165" y="649"/>
                                    </a:lnTo>
                                    <a:lnTo>
                                      <a:pt x="165" y="674"/>
                                    </a:lnTo>
                                    <a:lnTo>
                                      <a:pt x="171" y="694"/>
                                    </a:lnTo>
                                    <a:lnTo>
                                      <a:pt x="181" y="714"/>
                                    </a:lnTo>
                                    <a:lnTo>
                                      <a:pt x="196" y="734"/>
                                    </a:lnTo>
                                    <a:lnTo>
                                      <a:pt x="211" y="744"/>
                                    </a:lnTo>
                                    <a:lnTo>
                                      <a:pt x="236" y="754"/>
                                    </a:lnTo>
                                    <a:lnTo>
                                      <a:pt x="261" y="759"/>
                                    </a:lnTo>
                                    <a:lnTo>
                                      <a:pt x="296" y="759"/>
                                    </a:lnTo>
                                    <a:lnTo>
                                      <a:pt x="331" y="759"/>
                                    </a:lnTo>
                                    <a:lnTo>
                                      <a:pt x="371" y="754"/>
                                    </a:lnTo>
                                    <a:lnTo>
                                      <a:pt x="361" y="794"/>
                                    </a:lnTo>
                                    <a:lnTo>
                                      <a:pt x="361" y="829"/>
                                    </a:lnTo>
                                    <a:lnTo>
                                      <a:pt x="366" y="864"/>
                                    </a:lnTo>
                                    <a:lnTo>
                                      <a:pt x="376" y="894"/>
                                    </a:lnTo>
                                    <a:lnTo>
                                      <a:pt x="386" y="914"/>
                                    </a:lnTo>
                                    <a:lnTo>
                                      <a:pt x="406" y="929"/>
                                    </a:lnTo>
                                    <a:lnTo>
                                      <a:pt x="426" y="939"/>
                                    </a:lnTo>
                                    <a:lnTo>
                                      <a:pt x="451" y="939"/>
                                    </a:lnTo>
                                    <a:lnTo>
                                      <a:pt x="481" y="934"/>
                                    </a:lnTo>
                                    <a:lnTo>
                                      <a:pt x="512" y="919"/>
                                    </a:lnTo>
                                    <a:lnTo>
                                      <a:pt x="542" y="899"/>
                                    </a:lnTo>
                                    <a:lnTo>
                                      <a:pt x="572" y="869"/>
                                    </a:lnTo>
                                    <a:lnTo>
                                      <a:pt x="602" y="834"/>
                                    </a:lnTo>
                                    <a:lnTo>
                                      <a:pt x="632" y="794"/>
                                    </a:lnTo>
                                    <a:lnTo>
                                      <a:pt x="662" y="749"/>
                                    </a:lnTo>
                                    <a:lnTo>
                                      <a:pt x="687" y="694"/>
                                    </a:lnTo>
                                    <a:lnTo>
                                      <a:pt x="642" y="809"/>
                                    </a:lnTo>
                                    <a:lnTo>
                                      <a:pt x="612" y="899"/>
                                    </a:lnTo>
                                    <a:lnTo>
                                      <a:pt x="607" y="934"/>
                                    </a:lnTo>
                                    <a:lnTo>
                                      <a:pt x="602" y="964"/>
                                    </a:lnTo>
                                    <a:lnTo>
                                      <a:pt x="602" y="994"/>
                                    </a:lnTo>
                                    <a:lnTo>
                                      <a:pt x="607" y="1013"/>
                                    </a:lnTo>
                                    <a:lnTo>
                                      <a:pt x="622" y="1038"/>
                                    </a:lnTo>
                                    <a:lnTo>
                                      <a:pt x="642" y="1058"/>
                                    </a:lnTo>
                                    <a:lnTo>
                                      <a:pt x="667" y="1073"/>
                                    </a:lnTo>
                                    <a:lnTo>
                                      <a:pt x="692" y="1083"/>
                                    </a:lnTo>
                                    <a:lnTo>
                                      <a:pt x="712" y="1088"/>
                                    </a:lnTo>
                                    <a:lnTo>
                                      <a:pt x="732" y="1088"/>
                                    </a:lnTo>
                                    <a:lnTo>
                                      <a:pt x="752" y="1083"/>
                                    </a:lnTo>
                                    <a:lnTo>
                                      <a:pt x="772" y="1078"/>
                                    </a:lnTo>
                                    <a:lnTo>
                                      <a:pt x="817" y="1053"/>
                                    </a:lnTo>
                                    <a:lnTo>
                                      <a:pt x="858" y="1018"/>
                                    </a:lnTo>
                                    <a:lnTo>
                                      <a:pt x="888" y="1068"/>
                                    </a:lnTo>
                                    <a:lnTo>
                                      <a:pt x="923" y="1113"/>
                                    </a:lnTo>
                                    <a:lnTo>
                                      <a:pt x="958" y="1143"/>
                                    </a:lnTo>
                                    <a:lnTo>
                                      <a:pt x="998" y="1163"/>
                                    </a:lnTo>
                                    <a:lnTo>
                                      <a:pt x="1038" y="1178"/>
                                    </a:lnTo>
                                    <a:lnTo>
                                      <a:pt x="1078" y="1178"/>
                                    </a:lnTo>
                                    <a:lnTo>
                                      <a:pt x="1113" y="1168"/>
                                    </a:lnTo>
                                    <a:lnTo>
                                      <a:pt x="1154" y="1148"/>
                                    </a:lnTo>
                                    <a:lnTo>
                                      <a:pt x="1189" y="1113"/>
                                    </a:lnTo>
                                    <a:lnTo>
                                      <a:pt x="1219" y="1078"/>
                                    </a:lnTo>
                                    <a:lnTo>
                                      <a:pt x="1249" y="1028"/>
                                    </a:lnTo>
                                    <a:lnTo>
                                      <a:pt x="1269" y="969"/>
                                    </a:lnTo>
                                    <a:lnTo>
                                      <a:pt x="1289" y="899"/>
                                    </a:lnTo>
                                    <a:lnTo>
                                      <a:pt x="1304" y="819"/>
                                    </a:lnTo>
                                    <a:lnTo>
                                      <a:pt x="1309" y="734"/>
                                    </a:lnTo>
                                    <a:lnTo>
                                      <a:pt x="1309" y="639"/>
                                    </a:lnTo>
                                    <a:lnTo>
                                      <a:pt x="1344" y="709"/>
                                    </a:lnTo>
                                    <a:lnTo>
                                      <a:pt x="1384" y="769"/>
                                    </a:lnTo>
                                    <a:lnTo>
                                      <a:pt x="1429" y="824"/>
                                    </a:lnTo>
                                    <a:lnTo>
                                      <a:pt x="1480" y="864"/>
                                    </a:lnTo>
                                    <a:lnTo>
                                      <a:pt x="1525" y="889"/>
                                    </a:lnTo>
                                    <a:lnTo>
                                      <a:pt x="1565" y="909"/>
                                    </a:lnTo>
                                    <a:lnTo>
                                      <a:pt x="1610" y="919"/>
                                    </a:lnTo>
                                    <a:lnTo>
                                      <a:pt x="1655" y="919"/>
                                    </a:lnTo>
                                    <a:lnTo>
                                      <a:pt x="1695" y="909"/>
                                    </a:lnTo>
                                    <a:lnTo>
                                      <a:pt x="1725" y="889"/>
                                    </a:lnTo>
                                    <a:lnTo>
                                      <a:pt x="1755" y="864"/>
                                    </a:lnTo>
                                    <a:lnTo>
                                      <a:pt x="1780" y="834"/>
                                    </a:lnTo>
                                    <a:lnTo>
                                      <a:pt x="1795" y="789"/>
                                    </a:lnTo>
                                    <a:lnTo>
                                      <a:pt x="1806" y="744"/>
                                    </a:lnTo>
                                    <a:lnTo>
                                      <a:pt x="1806" y="694"/>
                                    </a:lnTo>
                                    <a:lnTo>
                                      <a:pt x="1795" y="639"/>
                                    </a:lnTo>
                                    <a:lnTo>
                                      <a:pt x="1856" y="639"/>
                                    </a:lnTo>
                                    <a:lnTo>
                                      <a:pt x="1906" y="624"/>
                                    </a:lnTo>
                                    <a:lnTo>
                                      <a:pt x="1946" y="604"/>
                                    </a:lnTo>
                                    <a:lnTo>
                                      <a:pt x="1961" y="589"/>
                                    </a:lnTo>
                                    <a:lnTo>
                                      <a:pt x="1976" y="574"/>
                                    </a:lnTo>
                                    <a:lnTo>
                                      <a:pt x="1996" y="539"/>
                                    </a:lnTo>
                                    <a:lnTo>
                                      <a:pt x="2006" y="509"/>
                                    </a:lnTo>
                                    <a:lnTo>
                                      <a:pt x="2006" y="474"/>
                                    </a:lnTo>
                                    <a:lnTo>
                                      <a:pt x="1996" y="439"/>
                                    </a:lnTo>
                                    <a:lnTo>
                                      <a:pt x="1976" y="404"/>
                                    </a:lnTo>
                                    <a:lnTo>
                                      <a:pt x="1951" y="374"/>
                                    </a:lnTo>
                                    <a:lnTo>
                                      <a:pt x="1916" y="354"/>
                                    </a:lnTo>
                                    <a:lnTo>
                                      <a:pt x="1876" y="339"/>
                                    </a:lnTo>
                                    <a:lnTo>
                                      <a:pt x="1821" y="329"/>
                                    </a:lnTo>
                                    <a:lnTo>
                                      <a:pt x="1755" y="324"/>
                                    </a:lnTo>
                                    <a:lnTo>
                                      <a:pt x="1685" y="319"/>
                                    </a:lnTo>
                                    <a:lnTo>
                                      <a:pt x="1610" y="324"/>
                                    </a:lnTo>
                                    <a:lnTo>
                                      <a:pt x="456" y="10"/>
                                    </a:lnTo>
                                    <a:lnTo>
                                      <a:pt x="381" y="0"/>
                                    </a:lnTo>
                                    <a:lnTo>
                                      <a:pt x="306" y="0"/>
                                    </a:lnTo>
                                    <a:lnTo>
                                      <a:pt x="241" y="5"/>
                                    </a:lnTo>
                                    <a:lnTo>
                                      <a:pt x="181" y="15"/>
                                    </a:lnTo>
                                    <a:lnTo>
                                      <a:pt x="130" y="25"/>
                                    </a:lnTo>
                                    <a:lnTo>
                                      <a:pt x="90" y="45"/>
                                    </a:lnTo>
                                    <a:lnTo>
                                      <a:pt x="55" y="65"/>
                                    </a:lnTo>
                                    <a:lnTo>
                                      <a:pt x="30" y="89"/>
                                    </a:lnTo>
                                    <a:lnTo>
                                      <a:pt x="10" y="114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5" y="199"/>
                                    </a:lnTo>
                                    <a:lnTo>
                                      <a:pt x="20" y="229"/>
                                    </a:lnTo>
                                    <a:lnTo>
                                      <a:pt x="40" y="254"/>
                                    </a:lnTo>
                                    <a:lnTo>
                                      <a:pt x="70" y="279"/>
                                    </a:lnTo>
                                    <a:lnTo>
                                      <a:pt x="110" y="299"/>
                                    </a:lnTo>
                                    <a:lnTo>
                                      <a:pt x="75" y="319"/>
                                    </a:lnTo>
                                    <a:lnTo>
                                      <a:pt x="45" y="344"/>
                                    </a:lnTo>
                                    <a:lnTo>
                                      <a:pt x="30" y="374"/>
                                    </a:lnTo>
                                    <a:lnTo>
                                      <a:pt x="15" y="404"/>
                                    </a:lnTo>
                                    <a:lnTo>
                                      <a:pt x="10" y="434"/>
                                    </a:lnTo>
                                    <a:lnTo>
                                      <a:pt x="15" y="459"/>
                                    </a:lnTo>
                                    <a:lnTo>
                                      <a:pt x="25" y="484"/>
                                    </a:lnTo>
                                    <a:lnTo>
                                      <a:pt x="40" y="509"/>
                                    </a:lnTo>
                                    <a:lnTo>
                                      <a:pt x="65" y="529"/>
                                    </a:lnTo>
                                    <a:lnTo>
                                      <a:pt x="90" y="539"/>
                                    </a:lnTo>
                                    <a:lnTo>
                                      <a:pt x="125" y="544"/>
                                    </a:lnTo>
                                    <a:lnTo>
                                      <a:pt x="165" y="5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8" name="Freeform 395"/>
                            <wps:cNvSpPr>
                              <a:spLocks/>
                            </wps:cNvSpPr>
                            <wps:spPr bwMode="auto">
                              <a:xfrm rot="19245931" flipH="1">
                                <a:off x="9176" y="8315"/>
                                <a:ext cx="1816" cy="1261"/>
                              </a:xfrm>
                              <a:custGeom>
                                <a:avLst/>
                                <a:gdLst>
                                  <a:gd name="T0" fmla="*/ 1379 w 1379"/>
                                  <a:gd name="T1" fmla="*/ 599 h 979"/>
                                  <a:gd name="T2" fmla="*/ 1334 w 1379"/>
                                  <a:gd name="T3" fmla="*/ 494 h 979"/>
                                  <a:gd name="T4" fmla="*/ 1244 w 1379"/>
                                  <a:gd name="T5" fmla="*/ 415 h 979"/>
                                  <a:gd name="T6" fmla="*/ 1098 w 1379"/>
                                  <a:gd name="T7" fmla="*/ 340 h 979"/>
                                  <a:gd name="T8" fmla="*/ 1169 w 1379"/>
                                  <a:gd name="T9" fmla="*/ 260 h 979"/>
                                  <a:gd name="T10" fmla="*/ 1179 w 1379"/>
                                  <a:gd name="T11" fmla="*/ 205 h 979"/>
                                  <a:gd name="T12" fmla="*/ 1144 w 1379"/>
                                  <a:gd name="T13" fmla="*/ 140 h 979"/>
                                  <a:gd name="T14" fmla="*/ 1103 w 1379"/>
                                  <a:gd name="T15" fmla="*/ 110 h 979"/>
                                  <a:gd name="T16" fmla="*/ 1043 w 1379"/>
                                  <a:gd name="T17" fmla="*/ 95 h 979"/>
                                  <a:gd name="T18" fmla="*/ 938 w 1379"/>
                                  <a:gd name="T19" fmla="*/ 110 h 979"/>
                                  <a:gd name="T20" fmla="*/ 898 w 1379"/>
                                  <a:gd name="T21" fmla="*/ 95 h 979"/>
                                  <a:gd name="T22" fmla="*/ 863 w 1379"/>
                                  <a:gd name="T23" fmla="*/ 25 h 979"/>
                                  <a:gd name="T24" fmla="*/ 818 w 1379"/>
                                  <a:gd name="T25" fmla="*/ 5 h 979"/>
                                  <a:gd name="T26" fmla="*/ 757 w 1379"/>
                                  <a:gd name="T27" fmla="*/ 0 h 979"/>
                                  <a:gd name="T28" fmla="*/ 677 w 1379"/>
                                  <a:gd name="T29" fmla="*/ 25 h 979"/>
                                  <a:gd name="T30" fmla="*/ 637 w 1379"/>
                                  <a:gd name="T31" fmla="*/ 60 h 979"/>
                                  <a:gd name="T32" fmla="*/ 622 w 1379"/>
                                  <a:gd name="T33" fmla="*/ 140 h 979"/>
                                  <a:gd name="T34" fmla="*/ 507 w 1379"/>
                                  <a:gd name="T35" fmla="*/ 60 h 979"/>
                                  <a:gd name="T36" fmla="*/ 396 w 1379"/>
                                  <a:gd name="T37" fmla="*/ 15 h 979"/>
                                  <a:gd name="T38" fmla="*/ 271 w 1379"/>
                                  <a:gd name="T39" fmla="*/ 20 h 979"/>
                                  <a:gd name="T40" fmla="*/ 211 w 1379"/>
                                  <a:gd name="T41" fmla="*/ 50 h 979"/>
                                  <a:gd name="T42" fmla="*/ 186 w 1379"/>
                                  <a:gd name="T43" fmla="*/ 120 h 979"/>
                                  <a:gd name="T44" fmla="*/ 216 w 1379"/>
                                  <a:gd name="T45" fmla="*/ 175 h 979"/>
                                  <a:gd name="T46" fmla="*/ 286 w 1379"/>
                                  <a:gd name="T47" fmla="*/ 220 h 979"/>
                                  <a:gd name="T48" fmla="*/ 120 w 1379"/>
                                  <a:gd name="T49" fmla="*/ 275 h 979"/>
                                  <a:gd name="T50" fmla="*/ 45 w 1379"/>
                                  <a:gd name="T51" fmla="*/ 335 h 979"/>
                                  <a:gd name="T52" fmla="*/ 0 w 1379"/>
                                  <a:gd name="T53" fmla="*/ 419 h 979"/>
                                  <a:gd name="T54" fmla="*/ 10 w 1379"/>
                                  <a:gd name="T55" fmla="*/ 469 h 979"/>
                                  <a:gd name="T56" fmla="*/ 55 w 1379"/>
                                  <a:gd name="T57" fmla="*/ 504 h 979"/>
                                  <a:gd name="T58" fmla="*/ 181 w 1379"/>
                                  <a:gd name="T59" fmla="*/ 499 h 979"/>
                                  <a:gd name="T60" fmla="*/ 186 w 1379"/>
                                  <a:gd name="T61" fmla="*/ 514 h 979"/>
                                  <a:gd name="T62" fmla="*/ 95 w 1379"/>
                                  <a:gd name="T63" fmla="*/ 634 h 979"/>
                                  <a:gd name="T64" fmla="*/ 90 w 1379"/>
                                  <a:gd name="T65" fmla="*/ 704 h 979"/>
                                  <a:gd name="T66" fmla="*/ 115 w 1379"/>
                                  <a:gd name="T67" fmla="*/ 759 h 979"/>
                                  <a:gd name="T68" fmla="*/ 191 w 1379"/>
                                  <a:gd name="T69" fmla="*/ 794 h 979"/>
                                  <a:gd name="T70" fmla="*/ 256 w 1379"/>
                                  <a:gd name="T71" fmla="*/ 769 h 979"/>
                                  <a:gd name="T72" fmla="*/ 346 w 1379"/>
                                  <a:gd name="T73" fmla="*/ 674 h 979"/>
                                  <a:gd name="T74" fmla="*/ 311 w 1379"/>
                                  <a:gd name="T75" fmla="*/ 764 h 979"/>
                                  <a:gd name="T76" fmla="*/ 306 w 1379"/>
                                  <a:gd name="T77" fmla="*/ 849 h 979"/>
                                  <a:gd name="T78" fmla="*/ 356 w 1379"/>
                                  <a:gd name="T79" fmla="*/ 934 h 979"/>
                                  <a:gd name="T80" fmla="*/ 416 w 1379"/>
                                  <a:gd name="T81" fmla="*/ 949 h 979"/>
                                  <a:gd name="T82" fmla="*/ 507 w 1379"/>
                                  <a:gd name="T83" fmla="*/ 909 h 979"/>
                                  <a:gd name="T84" fmla="*/ 562 w 1379"/>
                                  <a:gd name="T85" fmla="*/ 829 h 979"/>
                                  <a:gd name="T86" fmla="*/ 597 w 1379"/>
                                  <a:gd name="T87" fmla="*/ 714 h 979"/>
                                  <a:gd name="T88" fmla="*/ 632 w 1379"/>
                                  <a:gd name="T89" fmla="*/ 869 h 979"/>
                                  <a:gd name="T90" fmla="*/ 682 w 1379"/>
                                  <a:gd name="T91" fmla="*/ 934 h 979"/>
                                  <a:gd name="T92" fmla="*/ 762 w 1379"/>
                                  <a:gd name="T93" fmla="*/ 979 h 979"/>
                                  <a:gd name="T94" fmla="*/ 813 w 1379"/>
                                  <a:gd name="T95" fmla="*/ 969 h 979"/>
                                  <a:gd name="T96" fmla="*/ 848 w 1379"/>
                                  <a:gd name="T97" fmla="*/ 929 h 979"/>
                                  <a:gd name="T98" fmla="*/ 843 w 1379"/>
                                  <a:gd name="T99" fmla="*/ 814 h 979"/>
                                  <a:gd name="T100" fmla="*/ 873 w 1379"/>
                                  <a:gd name="T101" fmla="*/ 819 h 979"/>
                                  <a:gd name="T102" fmla="*/ 1028 w 1379"/>
                                  <a:gd name="T103" fmla="*/ 914 h 979"/>
                                  <a:gd name="T104" fmla="*/ 1108 w 1379"/>
                                  <a:gd name="T105" fmla="*/ 929 h 979"/>
                                  <a:gd name="T106" fmla="*/ 1169 w 1379"/>
                                  <a:gd name="T107" fmla="*/ 904 h 979"/>
                                  <a:gd name="T108" fmla="*/ 1204 w 1379"/>
                                  <a:gd name="T109" fmla="*/ 819 h 979"/>
                                  <a:gd name="T110" fmla="*/ 1179 w 1379"/>
                                  <a:gd name="T111" fmla="*/ 739 h 979"/>
                                  <a:gd name="T112" fmla="*/ 1053 w 1379"/>
                                  <a:gd name="T113" fmla="*/ 609 h 979"/>
                                  <a:gd name="T114" fmla="*/ 1159 w 1379"/>
                                  <a:gd name="T115" fmla="*/ 664 h 979"/>
                                  <a:gd name="T116" fmla="*/ 1259 w 1379"/>
                                  <a:gd name="T117" fmla="*/ 684 h 979"/>
                                  <a:gd name="T118" fmla="*/ 1354 w 1379"/>
                                  <a:gd name="T119" fmla="*/ 654 h 9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379" h="979">
                                    <a:moveTo>
                                      <a:pt x="1369" y="629"/>
                                    </a:moveTo>
                                    <a:lnTo>
                                      <a:pt x="1369" y="629"/>
                                    </a:lnTo>
                                    <a:lnTo>
                                      <a:pt x="1379" y="599"/>
                                    </a:lnTo>
                                    <a:lnTo>
                                      <a:pt x="1374" y="569"/>
                                    </a:lnTo>
                                    <a:lnTo>
                                      <a:pt x="1359" y="534"/>
                                    </a:lnTo>
                                    <a:lnTo>
                                      <a:pt x="1334" y="494"/>
                                    </a:lnTo>
                                    <a:lnTo>
                                      <a:pt x="1294" y="454"/>
                                    </a:lnTo>
                                    <a:lnTo>
                                      <a:pt x="1244" y="415"/>
                                    </a:lnTo>
                                    <a:lnTo>
                                      <a:pt x="1179" y="375"/>
                                    </a:lnTo>
                                    <a:lnTo>
                                      <a:pt x="1098" y="340"/>
                                    </a:lnTo>
                                    <a:lnTo>
                                      <a:pt x="1128" y="310"/>
                                    </a:lnTo>
                                    <a:lnTo>
                                      <a:pt x="1154" y="285"/>
                                    </a:lnTo>
                                    <a:lnTo>
                                      <a:pt x="1169" y="260"/>
                                    </a:lnTo>
                                    <a:lnTo>
                                      <a:pt x="1174" y="230"/>
                                    </a:lnTo>
                                    <a:lnTo>
                                      <a:pt x="1179" y="205"/>
                                    </a:lnTo>
                                    <a:lnTo>
                                      <a:pt x="1174" y="180"/>
                                    </a:lnTo>
                                    <a:lnTo>
                                      <a:pt x="1164" y="160"/>
                                    </a:lnTo>
                                    <a:lnTo>
                                      <a:pt x="1144" y="140"/>
                                    </a:lnTo>
                                    <a:lnTo>
                                      <a:pt x="1123" y="120"/>
                                    </a:lnTo>
                                    <a:lnTo>
                                      <a:pt x="1103" y="110"/>
                                    </a:lnTo>
                                    <a:lnTo>
                                      <a:pt x="1073" y="100"/>
                                    </a:lnTo>
                                    <a:lnTo>
                                      <a:pt x="1043" y="95"/>
                                    </a:lnTo>
                                    <a:lnTo>
                                      <a:pt x="1008" y="95"/>
                                    </a:lnTo>
                                    <a:lnTo>
                                      <a:pt x="973" y="100"/>
                                    </a:lnTo>
                                    <a:lnTo>
                                      <a:pt x="938" y="110"/>
                                    </a:lnTo>
                                    <a:lnTo>
                                      <a:pt x="903" y="125"/>
                                    </a:lnTo>
                                    <a:lnTo>
                                      <a:pt x="898" y="95"/>
                                    </a:lnTo>
                                    <a:lnTo>
                                      <a:pt x="893" y="65"/>
                                    </a:lnTo>
                                    <a:lnTo>
                                      <a:pt x="883" y="45"/>
                                    </a:lnTo>
                                    <a:lnTo>
                                      <a:pt x="863" y="25"/>
                                    </a:lnTo>
                                    <a:lnTo>
                                      <a:pt x="838" y="15"/>
                                    </a:lnTo>
                                    <a:lnTo>
                                      <a:pt x="818" y="5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57" y="0"/>
                                    </a:lnTo>
                                    <a:lnTo>
                                      <a:pt x="727" y="5"/>
                                    </a:lnTo>
                                    <a:lnTo>
                                      <a:pt x="702" y="15"/>
                                    </a:lnTo>
                                    <a:lnTo>
                                      <a:pt x="677" y="25"/>
                                    </a:lnTo>
                                    <a:lnTo>
                                      <a:pt x="657" y="40"/>
                                    </a:lnTo>
                                    <a:lnTo>
                                      <a:pt x="637" y="60"/>
                                    </a:lnTo>
                                    <a:lnTo>
                                      <a:pt x="627" y="85"/>
                                    </a:lnTo>
                                    <a:lnTo>
                                      <a:pt x="622" y="110"/>
                                    </a:lnTo>
                                    <a:lnTo>
                                      <a:pt x="622" y="140"/>
                                    </a:lnTo>
                                    <a:lnTo>
                                      <a:pt x="567" y="95"/>
                                    </a:lnTo>
                                    <a:lnTo>
                                      <a:pt x="507" y="60"/>
                                    </a:lnTo>
                                    <a:lnTo>
                                      <a:pt x="451" y="30"/>
                                    </a:lnTo>
                                    <a:lnTo>
                                      <a:pt x="396" y="15"/>
                                    </a:lnTo>
                                    <a:lnTo>
                                      <a:pt x="351" y="10"/>
                                    </a:lnTo>
                                    <a:lnTo>
                                      <a:pt x="306" y="10"/>
                                    </a:lnTo>
                                    <a:lnTo>
                                      <a:pt x="271" y="20"/>
                                    </a:lnTo>
                                    <a:lnTo>
                                      <a:pt x="236" y="3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191" y="70"/>
                                    </a:lnTo>
                                    <a:lnTo>
                                      <a:pt x="181" y="95"/>
                                    </a:lnTo>
                                    <a:lnTo>
                                      <a:pt x="186" y="120"/>
                                    </a:lnTo>
                                    <a:lnTo>
                                      <a:pt x="196" y="150"/>
                                    </a:lnTo>
                                    <a:lnTo>
                                      <a:pt x="216" y="175"/>
                                    </a:lnTo>
                                    <a:lnTo>
                                      <a:pt x="246" y="200"/>
                                    </a:lnTo>
                                    <a:lnTo>
                                      <a:pt x="286" y="220"/>
                                    </a:lnTo>
                                    <a:lnTo>
                                      <a:pt x="226" y="235"/>
                                    </a:lnTo>
                                    <a:lnTo>
                                      <a:pt x="171" y="250"/>
                                    </a:lnTo>
                                    <a:lnTo>
                                      <a:pt x="120" y="275"/>
                                    </a:lnTo>
                                    <a:lnTo>
                                      <a:pt x="80" y="305"/>
                                    </a:lnTo>
                                    <a:lnTo>
                                      <a:pt x="45" y="335"/>
                                    </a:lnTo>
                                    <a:lnTo>
                                      <a:pt x="25" y="365"/>
                                    </a:lnTo>
                                    <a:lnTo>
                                      <a:pt x="10" y="390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0" y="449"/>
                                    </a:lnTo>
                                    <a:lnTo>
                                      <a:pt x="10" y="469"/>
                                    </a:lnTo>
                                    <a:lnTo>
                                      <a:pt x="30" y="489"/>
                                    </a:lnTo>
                                    <a:lnTo>
                                      <a:pt x="55" y="504"/>
                                    </a:lnTo>
                                    <a:lnTo>
                                      <a:pt x="90" y="509"/>
                                    </a:lnTo>
                                    <a:lnTo>
                                      <a:pt x="130" y="509"/>
                                    </a:lnTo>
                                    <a:lnTo>
                                      <a:pt x="181" y="499"/>
                                    </a:lnTo>
                                    <a:lnTo>
                                      <a:pt x="236" y="479"/>
                                    </a:lnTo>
                                    <a:lnTo>
                                      <a:pt x="186" y="514"/>
                                    </a:lnTo>
                                    <a:lnTo>
                                      <a:pt x="145" y="554"/>
                                    </a:lnTo>
                                    <a:lnTo>
                                      <a:pt x="115" y="589"/>
                                    </a:lnTo>
                                    <a:lnTo>
                                      <a:pt x="95" y="634"/>
                                    </a:lnTo>
                                    <a:lnTo>
                                      <a:pt x="90" y="669"/>
                                    </a:lnTo>
                                    <a:lnTo>
                                      <a:pt x="90" y="704"/>
                                    </a:lnTo>
                                    <a:lnTo>
                                      <a:pt x="95" y="734"/>
                                    </a:lnTo>
                                    <a:lnTo>
                                      <a:pt x="115" y="759"/>
                                    </a:lnTo>
                                    <a:lnTo>
                                      <a:pt x="135" y="779"/>
                                    </a:lnTo>
                                    <a:lnTo>
                                      <a:pt x="161" y="789"/>
                                    </a:lnTo>
                                    <a:lnTo>
                                      <a:pt x="191" y="794"/>
                                    </a:lnTo>
                                    <a:lnTo>
                                      <a:pt x="221" y="784"/>
                                    </a:lnTo>
                                    <a:lnTo>
                                      <a:pt x="256" y="769"/>
                                    </a:lnTo>
                                    <a:lnTo>
                                      <a:pt x="286" y="744"/>
                                    </a:lnTo>
                                    <a:lnTo>
                                      <a:pt x="316" y="714"/>
                                    </a:lnTo>
                                    <a:lnTo>
                                      <a:pt x="346" y="674"/>
                                    </a:lnTo>
                                    <a:lnTo>
                                      <a:pt x="321" y="719"/>
                                    </a:lnTo>
                                    <a:lnTo>
                                      <a:pt x="311" y="764"/>
                                    </a:lnTo>
                                    <a:lnTo>
                                      <a:pt x="301" y="809"/>
                                    </a:lnTo>
                                    <a:lnTo>
                                      <a:pt x="306" y="849"/>
                                    </a:lnTo>
                                    <a:lnTo>
                                      <a:pt x="316" y="884"/>
                                    </a:lnTo>
                                    <a:lnTo>
                                      <a:pt x="331" y="914"/>
                                    </a:lnTo>
                                    <a:lnTo>
                                      <a:pt x="356" y="934"/>
                                    </a:lnTo>
                                    <a:lnTo>
                                      <a:pt x="381" y="944"/>
                                    </a:lnTo>
                                    <a:lnTo>
                                      <a:pt x="416" y="949"/>
                                    </a:lnTo>
                                    <a:lnTo>
                                      <a:pt x="446" y="944"/>
                                    </a:lnTo>
                                    <a:lnTo>
                                      <a:pt x="476" y="934"/>
                                    </a:lnTo>
                                    <a:lnTo>
                                      <a:pt x="507" y="909"/>
                                    </a:lnTo>
                                    <a:lnTo>
                                      <a:pt x="542" y="874"/>
                                    </a:lnTo>
                                    <a:lnTo>
                                      <a:pt x="562" y="829"/>
                                    </a:lnTo>
                                    <a:lnTo>
                                      <a:pt x="582" y="774"/>
                                    </a:lnTo>
                                    <a:lnTo>
                                      <a:pt x="597" y="714"/>
                                    </a:lnTo>
                                    <a:lnTo>
                                      <a:pt x="602" y="769"/>
                                    </a:lnTo>
                                    <a:lnTo>
                                      <a:pt x="612" y="819"/>
                                    </a:lnTo>
                                    <a:lnTo>
                                      <a:pt x="632" y="869"/>
                                    </a:lnTo>
                                    <a:lnTo>
                                      <a:pt x="657" y="909"/>
                                    </a:lnTo>
                                    <a:lnTo>
                                      <a:pt x="682" y="934"/>
                                    </a:lnTo>
                                    <a:lnTo>
                                      <a:pt x="707" y="959"/>
                                    </a:lnTo>
                                    <a:lnTo>
                                      <a:pt x="737" y="969"/>
                                    </a:lnTo>
                                    <a:lnTo>
                                      <a:pt x="762" y="979"/>
                                    </a:lnTo>
                                    <a:lnTo>
                                      <a:pt x="792" y="979"/>
                                    </a:lnTo>
                                    <a:lnTo>
                                      <a:pt x="813" y="969"/>
                                    </a:lnTo>
                                    <a:lnTo>
                                      <a:pt x="833" y="954"/>
                                    </a:lnTo>
                                    <a:lnTo>
                                      <a:pt x="848" y="929"/>
                                    </a:lnTo>
                                    <a:lnTo>
                                      <a:pt x="853" y="899"/>
                                    </a:lnTo>
                                    <a:lnTo>
                                      <a:pt x="853" y="859"/>
                                    </a:lnTo>
                                    <a:lnTo>
                                      <a:pt x="843" y="814"/>
                                    </a:lnTo>
                                    <a:lnTo>
                                      <a:pt x="823" y="764"/>
                                    </a:lnTo>
                                    <a:lnTo>
                                      <a:pt x="873" y="819"/>
                                    </a:lnTo>
                                    <a:lnTo>
                                      <a:pt x="923" y="864"/>
                                    </a:lnTo>
                                    <a:lnTo>
                                      <a:pt x="973" y="894"/>
                                    </a:lnTo>
                                    <a:lnTo>
                                      <a:pt x="1028" y="914"/>
                                    </a:lnTo>
                                    <a:lnTo>
                                      <a:pt x="1068" y="924"/>
                                    </a:lnTo>
                                    <a:lnTo>
                                      <a:pt x="1108" y="929"/>
                                    </a:lnTo>
                                    <a:lnTo>
                                      <a:pt x="1139" y="919"/>
                                    </a:lnTo>
                                    <a:lnTo>
                                      <a:pt x="1169" y="904"/>
                                    </a:lnTo>
                                    <a:lnTo>
                                      <a:pt x="1189" y="879"/>
                                    </a:lnTo>
                                    <a:lnTo>
                                      <a:pt x="1204" y="854"/>
                                    </a:lnTo>
                                    <a:lnTo>
                                      <a:pt x="1204" y="819"/>
                                    </a:lnTo>
                                    <a:lnTo>
                                      <a:pt x="1194" y="784"/>
                                    </a:lnTo>
                                    <a:lnTo>
                                      <a:pt x="1179" y="739"/>
                                    </a:lnTo>
                                    <a:lnTo>
                                      <a:pt x="1149" y="694"/>
                                    </a:lnTo>
                                    <a:lnTo>
                                      <a:pt x="1103" y="654"/>
                                    </a:lnTo>
                                    <a:lnTo>
                                      <a:pt x="1053" y="609"/>
                                    </a:lnTo>
                                    <a:lnTo>
                                      <a:pt x="1108" y="644"/>
                                    </a:lnTo>
                                    <a:lnTo>
                                      <a:pt x="1159" y="664"/>
                                    </a:lnTo>
                                    <a:lnTo>
                                      <a:pt x="1209" y="679"/>
                                    </a:lnTo>
                                    <a:lnTo>
                                      <a:pt x="1259" y="684"/>
                                    </a:lnTo>
                                    <a:lnTo>
                                      <a:pt x="1299" y="684"/>
                                    </a:lnTo>
                                    <a:lnTo>
                                      <a:pt x="1329" y="674"/>
                                    </a:lnTo>
                                    <a:lnTo>
                                      <a:pt x="1354" y="654"/>
                                    </a:lnTo>
                                    <a:lnTo>
                                      <a:pt x="1369" y="6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9" name="Freeform 396"/>
                            <wps:cNvSpPr>
                              <a:spLocks/>
                            </wps:cNvSpPr>
                            <wps:spPr bwMode="auto">
                              <a:xfrm rot="19245931" flipH="1">
                                <a:off x="9712" y="8613"/>
                                <a:ext cx="555" cy="443"/>
                              </a:xfrm>
                              <a:custGeom>
                                <a:avLst/>
                                <a:gdLst>
                                  <a:gd name="T0" fmla="*/ 16 w 422"/>
                                  <a:gd name="T1" fmla="*/ 105 h 344"/>
                                  <a:gd name="T2" fmla="*/ 31 w 422"/>
                                  <a:gd name="T3" fmla="*/ 125 h 344"/>
                                  <a:gd name="T4" fmla="*/ 61 w 422"/>
                                  <a:gd name="T5" fmla="*/ 140 h 344"/>
                                  <a:gd name="T6" fmla="*/ 26 w 422"/>
                                  <a:gd name="T7" fmla="*/ 165 h 344"/>
                                  <a:gd name="T8" fmla="*/ 6 w 422"/>
                                  <a:gd name="T9" fmla="*/ 195 h 344"/>
                                  <a:gd name="T10" fmla="*/ 0 w 422"/>
                                  <a:gd name="T11" fmla="*/ 210 h 344"/>
                                  <a:gd name="T12" fmla="*/ 6 w 422"/>
                                  <a:gd name="T13" fmla="*/ 234 h 344"/>
                                  <a:gd name="T14" fmla="*/ 11 w 422"/>
                                  <a:gd name="T15" fmla="*/ 249 h 344"/>
                                  <a:gd name="T16" fmla="*/ 36 w 422"/>
                                  <a:gd name="T17" fmla="*/ 269 h 344"/>
                                  <a:gd name="T18" fmla="*/ 61 w 422"/>
                                  <a:gd name="T19" fmla="*/ 274 h 344"/>
                                  <a:gd name="T20" fmla="*/ 81 w 422"/>
                                  <a:gd name="T21" fmla="*/ 274 h 344"/>
                                  <a:gd name="T22" fmla="*/ 111 w 422"/>
                                  <a:gd name="T23" fmla="*/ 264 h 344"/>
                                  <a:gd name="T24" fmla="*/ 131 w 422"/>
                                  <a:gd name="T25" fmla="*/ 249 h 344"/>
                                  <a:gd name="T26" fmla="*/ 126 w 422"/>
                                  <a:gd name="T27" fmla="*/ 289 h 344"/>
                                  <a:gd name="T28" fmla="*/ 136 w 422"/>
                                  <a:gd name="T29" fmla="*/ 319 h 344"/>
                                  <a:gd name="T30" fmla="*/ 151 w 422"/>
                                  <a:gd name="T31" fmla="*/ 334 h 344"/>
                                  <a:gd name="T32" fmla="*/ 171 w 422"/>
                                  <a:gd name="T33" fmla="*/ 344 h 344"/>
                                  <a:gd name="T34" fmla="*/ 186 w 422"/>
                                  <a:gd name="T35" fmla="*/ 339 h 344"/>
                                  <a:gd name="T36" fmla="*/ 211 w 422"/>
                                  <a:gd name="T37" fmla="*/ 319 h 344"/>
                                  <a:gd name="T38" fmla="*/ 216 w 422"/>
                                  <a:gd name="T39" fmla="*/ 304 h 344"/>
                                  <a:gd name="T40" fmla="*/ 221 w 422"/>
                                  <a:gd name="T41" fmla="*/ 269 h 344"/>
                                  <a:gd name="T42" fmla="*/ 221 w 422"/>
                                  <a:gd name="T43" fmla="*/ 249 h 344"/>
                                  <a:gd name="T44" fmla="*/ 256 w 422"/>
                                  <a:gd name="T45" fmla="*/ 294 h 344"/>
                                  <a:gd name="T46" fmla="*/ 271 w 422"/>
                                  <a:gd name="T47" fmla="*/ 304 h 344"/>
                                  <a:gd name="T48" fmla="*/ 321 w 422"/>
                                  <a:gd name="T49" fmla="*/ 304 h 344"/>
                                  <a:gd name="T50" fmla="*/ 342 w 422"/>
                                  <a:gd name="T51" fmla="*/ 289 h 344"/>
                                  <a:gd name="T52" fmla="*/ 357 w 422"/>
                                  <a:gd name="T53" fmla="*/ 264 h 344"/>
                                  <a:gd name="T54" fmla="*/ 357 w 422"/>
                                  <a:gd name="T55" fmla="*/ 234 h 344"/>
                                  <a:gd name="T56" fmla="*/ 347 w 422"/>
                                  <a:gd name="T57" fmla="*/ 200 h 344"/>
                                  <a:gd name="T58" fmla="*/ 392 w 422"/>
                                  <a:gd name="T59" fmla="*/ 200 h 344"/>
                                  <a:gd name="T60" fmla="*/ 402 w 422"/>
                                  <a:gd name="T61" fmla="*/ 195 h 344"/>
                                  <a:gd name="T62" fmla="*/ 422 w 422"/>
                                  <a:gd name="T63" fmla="*/ 160 h 344"/>
                                  <a:gd name="T64" fmla="*/ 417 w 422"/>
                                  <a:gd name="T65" fmla="*/ 135 h 344"/>
                                  <a:gd name="T66" fmla="*/ 402 w 422"/>
                                  <a:gd name="T67" fmla="*/ 120 h 344"/>
                                  <a:gd name="T68" fmla="*/ 377 w 422"/>
                                  <a:gd name="T69" fmla="*/ 110 h 344"/>
                                  <a:gd name="T70" fmla="*/ 347 w 422"/>
                                  <a:gd name="T71" fmla="*/ 110 h 344"/>
                                  <a:gd name="T72" fmla="*/ 357 w 422"/>
                                  <a:gd name="T73" fmla="*/ 80 h 344"/>
                                  <a:gd name="T74" fmla="*/ 352 w 422"/>
                                  <a:gd name="T75" fmla="*/ 55 h 344"/>
                                  <a:gd name="T76" fmla="*/ 342 w 422"/>
                                  <a:gd name="T77" fmla="*/ 35 h 344"/>
                                  <a:gd name="T78" fmla="*/ 316 w 422"/>
                                  <a:gd name="T79" fmla="*/ 20 h 344"/>
                                  <a:gd name="T80" fmla="*/ 266 w 422"/>
                                  <a:gd name="T81" fmla="*/ 25 h 344"/>
                                  <a:gd name="T82" fmla="*/ 256 w 422"/>
                                  <a:gd name="T83" fmla="*/ 35 h 344"/>
                                  <a:gd name="T84" fmla="*/ 226 w 422"/>
                                  <a:gd name="T85" fmla="*/ 80 h 344"/>
                                  <a:gd name="T86" fmla="*/ 226 w 422"/>
                                  <a:gd name="T87" fmla="*/ 45 h 344"/>
                                  <a:gd name="T88" fmla="*/ 211 w 422"/>
                                  <a:gd name="T89" fmla="*/ 20 h 344"/>
                                  <a:gd name="T90" fmla="*/ 196 w 422"/>
                                  <a:gd name="T91" fmla="*/ 5 h 344"/>
                                  <a:gd name="T92" fmla="*/ 171 w 422"/>
                                  <a:gd name="T93" fmla="*/ 0 h 344"/>
                                  <a:gd name="T94" fmla="*/ 136 w 422"/>
                                  <a:gd name="T95" fmla="*/ 20 h 344"/>
                                  <a:gd name="T96" fmla="*/ 126 w 422"/>
                                  <a:gd name="T97" fmla="*/ 35 h 344"/>
                                  <a:gd name="T98" fmla="*/ 121 w 422"/>
                                  <a:gd name="T99" fmla="*/ 80 h 344"/>
                                  <a:gd name="T100" fmla="*/ 86 w 422"/>
                                  <a:gd name="T101" fmla="*/ 60 h 344"/>
                                  <a:gd name="T102" fmla="*/ 51 w 422"/>
                                  <a:gd name="T103" fmla="*/ 50 h 344"/>
                                  <a:gd name="T104" fmla="*/ 31 w 422"/>
                                  <a:gd name="T105" fmla="*/ 55 h 344"/>
                                  <a:gd name="T106" fmla="*/ 16 w 422"/>
                                  <a:gd name="T107" fmla="*/ 70 h 344"/>
                                  <a:gd name="T108" fmla="*/ 11 w 422"/>
                                  <a:gd name="T109" fmla="*/ 85 h 344"/>
                                  <a:gd name="T110" fmla="*/ 16 w 422"/>
                                  <a:gd name="T111" fmla="*/ 105 h 3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422" h="344">
                                    <a:moveTo>
                                      <a:pt x="16" y="105"/>
                                    </a:moveTo>
                                    <a:lnTo>
                                      <a:pt x="16" y="105"/>
                                    </a:lnTo>
                                    <a:lnTo>
                                      <a:pt x="21" y="115"/>
                                    </a:lnTo>
                                    <a:lnTo>
                                      <a:pt x="31" y="125"/>
                                    </a:lnTo>
                                    <a:lnTo>
                                      <a:pt x="61" y="140"/>
                                    </a:lnTo>
                                    <a:lnTo>
                                      <a:pt x="41" y="150"/>
                                    </a:lnTo>
                                    <a:lnTo>
                                      <a:pt x="26" y="165"/>
                                    </a:lnTo>
                                    <a:lnTo>
                                      <a:pt x="11" y="180"/>
                                    </a:lnTo>
                                    <a:lnTo>
                                      <a:pt x="6" y="195"/>
                                    </a:lnTo>
                                    <a:lnTo>
                                      <a:pt x="0" y="210"/>
                                    </a:lnTo>
                                    <a:lnTo>
                                      <a:pt x="0" y="219"/>
                                    </a:lnTo>
                                    <a:lnTo>
                                      <a:pt x="6" y="234"/>
                                    </a:lnTo>
                                    <a:lnTo>
                                      <a:pt x="11" y="249"/>
                                    </a:lnTo>
                                    <a:lnTo>
                                      <a:pt x="21" y="259"/>
                                    </a:lnTo>
                                    <a:lnTo>
                                      <a:pt x="36" y="269"/>
                                    </a:lnTo>
                                    <a:lnTo>
                                      <a:pt x="46" y="274"/>
                                    </a:lnTo>
                                    <a:lnTo>
                                      <a:pt x="61" y="274"/>
                                    </a:lnTo>
                                    <a:lnTo>
                                      <a:pt x="81" y="274"/>
                                    </a:lnTo>
                                    <a:lnTo>
                                      <a:pt x="96" y="269"/>
                                    </a:lnTo>
                                    <a:lnTo>
                                      <a:pt x="111" y="264"/>
                                    </a:lnTo>
                                    <a:lnTo>
                                      <a:pt x="131" y="249"/>
                                    </a:lnTo>
                                    <a:lnTo>
                                      <a:pt x="126" y="269"/>
                                    </a:lnTo>
                                    <a:lnTo>
                                      <a:pt x="126" y="289"/>
                                    </a:lnTo>
                                    <a:lnTo>
                                      <a:pt x="131" y="304"/>
                                    </a:lnTo>
                                    <a:lnTo>
                                      <a:pt x="136" y="319"/>
                                    </a:lnTo>
                                    <a:lnTo>
                                      <a:pt x="151" y="334"/>
                                    </a:lnTo>
                                    <a:lnTo>
                                      <a:pt x="161" y="339"/>
                                    </a:lnTo>
                                    <a:lnTo>
                                      <a:pt x="171" y="344"/>
                                    </a:lnTo>
                                    <a:lnTo>
                                      <a:pt x="186" y="339"/>
                                    </a:lnTo>
                                    <a:lnTo>
                                      <a:pt x="196" y="339"/>
                                    </a:lnTo>
                                    <a:lnTo>
                                      <a:pt x="211" y="319"/>
                                    </a:lnTo>
                                    <a:lnTo>
                                      <a:pt x="216" y="304"/>
                                    </a:lnTo>
                                    <a:lnTo>
                                      <a:pt x="221" y="289"/>
                                    </a:lnTo>
                                    <a:lnTo>
                                      <a:pt x="221" y="269"/>
                                    </a:lnTo>
                                    <a:lnTo>
                                      <a:pt x="221" y="249"/>
                                    </a:lnTo>
                                    <a:lnTo>
                                      <a:pt x="241" y="284"/>
                                    </a:lnTo>
                                    <a:lnTo>
                                      <a:pt x="256" y="294"/>
                                    </a:lnTo>
                                    <a:lnTo>
                                      <a:pt x="271" y="304"/>
                                    </a:lnTo>
                                    <a:lnTo>
                                      <a:pt x="296" y="309"/>
                                    </a:lnTo>
                                    <a:lnTo>
                                      <a:pt x="321" y="304"/>
                                    </a:lnTo>
                                    <a:lnTo>
                                      <a:pt x="342" y="289"/>
                                    </a:lnTo>
                                    <a:lnTo>
                                      <a:pt x="357" y="264"/>
                                    </a:lnTo>
                                    <a:lnTo>
                                      <a:pt x="357" y="249"/>
                                    </a:lnTo>
                                    <a:lnTo>
                                      <a:pt x="357" y="234"/>
                                    </a:lnTo>
                                    <a:lnTo>
                                      <a:pt x="347" y="200"/>
                                    </a:lnTo>
                                    <a:lnTo>
                                      <a:pt x="377" y="205"/>
                                    </a:lnTo>
                                    <a:lnTo>
                                      <a:pt x="392" y="200"/>
                                    </a:lnTo>
                                    <a:lnTo>
                                      <a:pt x="402" y="195"/>
                                    </a:lnTo>
                                    <a:lnTo>
                                      <a:pt x="417" y="180"/>
                                    </a:lnTo>
                                    <a:lnTo>
                                      <a:pt x="422" y="160"/>
                                    </a:lnTo>
                                    <a:lnTo>
                                      <a:pt x="417" y="135"/>
                                    </a:lnTo>
                                    <a:lnTo>
                                      <a:pt x="402" y="120"/>
                                    </a:lnTo>
                                    <a:lnTo>
                                      <a:pt x="392" y="115"/>
                                    </a:lnTo>
                                    <a:lnTo>
                                      <a:pt x="377" y="110"/>
                                    </a:lnTo>
                                    <a:lnTo>
                                      <a:pt x="347" y="110"/>
                                    </a:lnTo>
                                    <a:lnTo>
                                      <a:pt x="352" y="95"/>
                                    </a:lnTo>
                                    <a:lnTo>
                                      <a:pt x="357" y="80"/>
                                    </a:lnTo>
                                    <a:lnTo>
                                      <a:pt x="357" y="65"/>
                                    </a:lnTo>
                                    <a:lnTo>
                                      <a:pt x="352" y="55"/>
                                    </a:lnTo>
                                    <a:lnTo>
                                      <a:pt x="342" y="35"/>
                                    </a:lnTo>
                                    <a:lnTo>
                                      <a:pt x="316" y="20"/>
                                    </a:lnTo>
                                    <a:lnTo>
                                      <a:pt x="291" y="20"/>
                                    </a:lnTo>
                                    <a:lnTo>
                                      <a:pt x="266" y="25"/>
                                    </a:lnTo>
                                    <a:lnTo>
                                      <a:pt x="256" y="35"/>
                                    </a:lnTo>
                                    <a:lnTo>
                                      <a:pt x="246" y="45"/>
                                    </a:lnTo>
                                    <a:lnTo>
                                      <a:pt x="226" y="80"/>
                                    </a:lnTo>
                                    <a:lnTo>
                                      <a:pt x="226" y="45"/>
                                    </a:lnTo>
                                    <a:lnTo>
                                      <a:pt x="221" y="30"/>
                                    </a:lnTo>
                                    <a:lnTo>
                                      <a:pt x="211" y="20"/>
                                    </a:lnTo>
                                    <a:lnTo>
                                      <a:pt x="196" y="5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51" y="5"/>
                                    </a:lnTo>
                                    <a:lnTo>
                                      <a:pt x="136" y="20"/>
                                    </a:lnTo>
                                    <a:lnTo>
                                      <a:pt x="126" y="35"/>
                                    </a:lnTo>
                                    <a:lnTo>
                                      <a:pt x="121" y="45"/>
                                    </a:lnTo>
                                    <a:lnTo>
                                      <a:pt x="121" y="80"/>
                                    </a:lnTo>
                                    <a:lnTo>
                                      <a:pt x="86" y="60"/>
                                    </a:lnTo>
                                    <a:lnTo>
                                      <a:pt x="66" y="55"/>
                                    </a:lnTo>
                                    <a:lnTo>
                                      <a:pt x="51" y="50"/>
                                    </a:lnTo>
                                    <a:lnTo>
                                      <a:pt x="31" y="55"/>
                                    </a:lnTo>
                                    <a:lnTo>
                                      <a:pt x="21" y="60"/>
                                    </a:lnTo>
                                    <a:lnTo>
                                      <a:pt x="16" y="70"/>
                                    </a:lnTo>
                                    <a:lnTo>
                                      <a:pt x="11" y="85"/>
                                    </a:lnTo>
                                    <a:lnTo>
                                      <a:pt x="16" y="1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70" name="Group 338"/>
                        <wpg:cNvGrpSpPr>
                          <a:grpSpLocks/>
                        </wpg:cNvGrpSpPr>
                        <wpg:grpSpPr bwMode="auto">
                          <a:xfrm rot="961141">
                            <a:off x="7169" y="5705"/>
                            <a:ext cx="1724" cy="2391"/>
                            <a:chOff x="2076" y="7305"/>
                            <a:chExt cx="1764" cy="2447"/>
                          </a:xfrm>
                        </wpg:grpSpPr>
                        <wps:wsp>
                          <wps:cNvPr id="271" name="Freeform 339"/>
                          <wps:cNvSpPr>
                            <a:spLocks/>
                          </wps:cNvSpPr>
                          <wps:spPr bwMode="auto">
                            <a:xfrm>
                              <a:off x="2212" y="7305"/>
                              <a:ext cx="1527" cy="1068"/>
                            </a:xfrm>
                            <a:custGeom>
                              <a:avLst/>
                              <a:gdLst>
                                <a:gd name="T0" fmla="*/ 96 w 1736"/>
                                <a:gd name="T1" fmla="*/ 844 h 1214"/>
                                <a:gd name="T2" fmla="*/ 156 w 1736"/>
                                <a:gd name="T3" fmla="*/ 879 h 1214"/>
                                <a:gd name="T4" fmla="*/ 251 w 1736"/>
                                <a:gd name="T5" fmla="*/ 864 h 1214"/>
                                <a:gd name="T6" fmla="*/ 347 w 1736"/>
                                <a:gd name="T7" fmla="*/ 779 h 1214"/>
                                <a:gd name="T8" fmla="*/ 281 w 1736"/>
                                <a:gd name="T9" fmla="*/ 934 h 1214"/>
                                <a:gd name="T10" fmla="*/ 296 w 1736"/>
                                <a:gd name="T11" fmla="*/ 1014 h 1214"/>
                                <a:gd name="T12" fmla="*/ 372 w 1736"/>
                                <a:gd name="T13" fmla="*/ 1054 h 1214"/>
                                <a:gd name="T14" fmla="*/ 442 w 1736"/>
                                <a:gd name="T15" fmla="*/ 1079 h 1214"/>
                                <a:gd name="T16" fmla="*/ 482 w 1736"/>
                                <a:gd name="T17" fmla="*/ 1129 h 1214"/>
                                <a:gd name="T18" fmla="*/ 557 w 1736"/>
                                <a:gd name="T19" fmla="*/ 1134 h 1214"/>
                                <a:gd name="T20" fmla="*/ 612 w 1736"/>
                                <a:gd name="T21" fmla="*/ 1089 h 1214"/>
                                <a:gd name="T22" fmla="*/ 662 w 1736"/>
                                <a:gd name="T23" fmla="*/ 939 h 1214"/>
                                <a:gd name="T24" fmla="*/ 683 w 1736"/>
                                <a:gd name="T25" fmla="*/ 1119 h 1214"/>
                                <a:gd name="T26" fmla="*/ 728 w 1736"/>
                                <a:gd name="T27" fmla="*/ 1189 h 1214"/>
                                <a:gd name="T28" fmla="*/ 813 w 1736"/>
                                <a:gd name="T29" fmla="*/ 1214 h 1214"/>
                                <a:gd name="T30" fmla="*/ 918 w 1736"/>
                                <a:gd name="T31" fmla="*/ 1144 h 1214"/>
                                <a:gd name="T32" fmla="*/ 1034 w 1736"/>
                                <a:gd name="T33" fmla="*/ 1194 h 1214"/>
                                <a:gd name="T34" fmla="*/ 1084 w 1736"/>
                                <a:gd name="T35" fmla="*/ 1169 h 1214"/>
                                <a:gd name="T36" fmla="*/ 1094 w 1736"/>
                                <a:gd name="T37" fmla="*/ 994 h 1214"/>
                                <a:gd name="T38" fmla="*/ 1154 w 1736"/>
                                <a:gd name="T39" fmla="*/ 1124 h 1214"/>
                                <a:gd name="T40" fmla="*/ 1234 w 1736"/>
                                <a:gd name="T41" fmla="*/ 1194 h 1214"/>
                                <a:gd name="T42" fmla="*/ 1320 w 1736"/>
                                <a:gd name="T43" fmla="*/ 1199 h 1214"/>
                                <a:gd name="T44" fmla="*/ 1390 w 1736"/>
                                <a:gd name="T45" fmla="*/ 1154 h 1214"/>
                                <a:gd name="T46" fmla="*/ 1435 w 1736"/>
                                <a:gd name="T47" fmla="*/ 1014 h 1214"/>
                                <a:gd name="T48" fmla="*/ 1570 w 1736"/>
                                <a:gd name="T49" fmla="*/ 939 h 1214"/>
                                <a:gd name="T50" fmla="*/ 1605 w 1736"/>
                                <a:gd name="T51" fmla="*/ 859 h 1214"/>
                                <a:gd name="T52" fmla="*/ 1550 w 1736"/>
                                <a:gd name="T53" fmla="*/ 769 h 1214"/>
                                <a:gd name="T54" fmla="*/ 1395 w 1736"/>
                                <a:gd name="T55" fmla="*/ 669 h 1214"/>
                                <a:gd name="T56" fmla="*/ 1610 w 1736"/>
                                <a:gd name="T57" fmla="*/ 744 h 1214"/>
                                <a:gd name="T58" fmla="*/ 1696 w 1736"/>
                                <a:gd name="T59" fmla="*/ 729 h 1214"/>
                                <a:gd name="T60" fmla="*/ 1736 w 1736"/>
                                <a:gd name="T61" fmla="*/ 664 h 1214"/>
                                <a:gd name="T62" fmla="*/ 1681 w 1736"/>
                                <a:gd name="T63" fmla="*/ 539 h 1214"/>
                                <a:gd name="T64" fmla="*/ 1711 w 1736"/>
                                <a:gd name="T65" fmla="*/ 405 h 1214"/>
                                <a:gd name="T66" fmla="*/ 1676 w 1736"/>
                                <a:gd name="T67" fmla="*/ 330 h 1214"/>
                                <a:gd name="T68" fmla="*/ 1575 w 1736"/>
                                <a:gd name="T69" fmla="*/ 320 h 1214"/>
                                <a:gd name="T70" fmla="*/ 1445 w 1736"/>
                                <a:gd name="T71" fmla="*/ 345 h 1214"/>
                                <a:gd name="T72" fmla="*/ 1535 w 1736"/>
                                <a:gd name="T73" fmla="*/ 250 h 1214"/>
                                <a:gd name="T74" fmla="*/ 1540 w 1736"/>
                                <a:gd name="T75" fmla="*/ 185 h 1214"/>
                                <a:gd name="T76" fmla="*/ 1485 w 1736"/>
                                <a:gd name="T77" fmla="*/ 125 h 1214"/>
                                <a:gd name="T78" fmla="*/ 1365 w 1736"/>
                                <a:gd name="T79" fmla="*/ 110 h 1214"/>
                                <a:gd name="T80" fmla="*/ 1325 w 1736"/>
                                <a:gd name="T81" fmla="*/ 20 h 1214"/>
                                <a:gd name="T82" fmla="*/ 1249 w 1736"/>
                                <a:gd name="T83" fmla="*/ 0 h 1214"/>
                                <a:gd name="T84" fmla="*/ 1184 w 1736"/>
                                <a:gd name="T85" fmla="*/ 30 h 1214"/>
                                <a:gd name="T86" fmla="*/ 1084 w 1736"/>
                                <a:gd name="T87" fmla="*/ 165 h 1214"/>
                                <a:gd name="T88" fmla="*/ 923 w 1736"/>
                                <a:gd name="T89" fmla="*/ 55 h 1214"/>
                                <a:gd name="T90" fmla="*/ 778 w 1736"/>
                                <a:gd name="T91" fmla="*/ 20 h 1214"/>
                                <a:gd name="T92" fmla="*/ 652 w 1736"/>
                                <a:gd name="T93" fmla="*/ 55 h 1214"/>
                                <a:gd name="T94" fmla="*/ 547 w 1736"/>
                                <a:gd name="T95" fmla="*/ 160 h 1214"/>
                                <a:gd name="T96" fmla="*/ 437 w 1736"/>
                                <a:gd name="T97" fmla="*/ 70 h 1214"/>
                                <a:gd name="T98" fmla="*/ 331 w 1736"/>
                                <a:gd name="T99" fmla="*/ 35 h 1214"/>
                                <a:gd name="T100" fmla="*/ 246 w 1736"/>
                                <a:gd name="T101" fmla="*/ 50 h 1214"/>
                                <a:gd name="T102" fmla="*/ 196 w 1736"/>
                                <a:gd name="T103" fmla="*/ 100 h 1214"/>
                                <a:gd name="T104" fmla="*/ 211 w 1736"/>
                                <a:gd name="T105" fmla="*/ 185 h 1214"/>
                                <a:gd name="T106" fmla="*/ 106 w 1736"/>
                                <a:gd name="T107" fmla="*/ 250 h 1214"/>
                                <a:gd name="T108" fmla="*/ 81 w 1736"/>
                                <a:gd name="T109" fmla="*/ 330 h 1214"/>
                                <a:gd name="T110" fmla="*/ 121 w 1736"/>
                                <a:gd name="T111" fmla="*/ 385 h 1214"/>
                                <a:gd name="T112" fmla="*/ 301 w 1736"/>
                                <a:gd name="T113" fmla="*/ 450 h 1214"/>
                                <a:gd name="T114" fmla="*/ 126 w 1736"/>
                                <a:gd name="T115" fmla="*/ 445 h 1214"/>
                                <a:gd name="T116" fmla="*/ 21 w 1736"/>
                                <a:gd name="T117" fmla="*/ 489 h 1214"/>
                                <a:gd name="T118" fmla="*/ 0 w 1736"/>
                                <a:gd name="T119" fmla="*/ 549 h 1214"/>
                                <a:gd name="T120" fmla="*/ 36 w 1736"/>
                                <a:gd name="T121" fmla="*/ 624 h 1214"/>
                                <a:gd name="T122" fmla="*/ 76 w 1736"/>
                                <a:gd name="T123" fmla="*/ 704 h 1214"/>
                                <a:gd name="T124" fmla="*/ 76 w 1736"/>
                                <a:gd name="T125" fmla="*/ 794 h 1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736" h="1214">
                                  <a:moveTo>
                                    <a:pt x="76" y="794"/>
                                  </a:moveTo>
                                  <a:lnTo>
                                    <a:pt x="76" y="794"/>
                                  </a:lnTo>
                                  <a:lnTo>
                                    <a:pt x="81" y="819"/>
                                  </a:lnTo>
                                  <a:lnTo>
                                    <a:pt x="96" y="844"/>
                                  </a:lnTo>
                                  <a:lnTo>
                                    <a:pt x="111" y="859"/>
                                  </a:lnTo>
                                  <a:lnTo>
                                    <a:pt x="126" y="869"/>
                                  </a:lnTo>
                                  <a:lnTo>
                                    <a:pt x="156" y="879"/>
                                  </a:lnTo>
                                  <a:lnTo>
                                    <a:pt x="186" y="879"/>
                                  </a:lnTo>
                                  <a:lnTo>
                                    <a:pt x="221" y="874"/>
                                  </a:lnTo>
                                  <a:lnTo>
                                    <a:pt x="251" y="864"/>
                                  </a:lnTo>
                                  <a:lnTo>
                                    <a:pt x="276" y="849"/>
                                  </a:lnTo>
                                  <a:lnTo>
                                    <a:pt x="301" y="829"/>
                                  </a:lnTo>
                                  <a:lnTo>
                                    <a:pt x="347" y="779"/>
                                  </a:lnTo>
                                  <a:lnTo>
                                    <a:pt x="316" y="834"/>
                                  </a:lnTo>
                                  <a:lnTo>
                                    <a:pt x="291" y="889"/>
                                  </a:lnTo>
                                  <a:lnTo>
                                    <a:pt x="281" y="934"/>
                                  </a:lnTo>
                                  <a:lnTo>
                                    <a:pt x="281" y="974"/>
                                  </a:lnTo>
                                  <a:lnTo>
                                    <a:pt x="286" y="994"/>
                                  </a:lnTo>
                                  <a:lnTo>
                                    <a:pt x="296" y="1014"/>
                                  </a:lnTo>
                                  <a:lnTo>
                                    <a:pt x="311" y="1029"/>
                                  </a:lnTo>
                                  <a:lnTo>
                                    <a:pt x="326" y="1039"/>
                                  </a:lnTo>
                                  <a:lnTo>
                                    <a:pt x="347" y="1049"/>
                                  </a:lnTo>
                                  <a:lnTo>
                                    <a:pt x="372" y="1054"/>
                                  </a:lnTo>
                                  <a:lnTo>
                                    <a:pt x="402" y="1054"/>
                                  </a:lnTo>
                                  <a:lnTo>
                                    <a:pt x="432" y="1054"/>
                                  </a:lnTo>
                                  <a:lnTo>
                                    <a:pt x="442" y="1079"/>
                                  </a:lnTo>
                                  <a:lnTo>
                                    <a:pt x="452" y="1099"/>
                                  </a:lnTo>
                                  <a:lnTo>
                                    <a:pt x="467" y="1114"/>
                                  </a:lnTo>
                                  <a:lnTo>
                                    <a:pt x="482" y="1129"/>
                                  </a:lnTo>
                                  <a:lnTo>
                                    <a:pt x="502" y="1134"/>
                                  </a:lnTo>
                                  <a:lnTo>
                                    <a:pt x="517" y="1139"/>
                                  </a:lnTo>
                                  <a:lnTo>
                                    <a:pt x="537" y="1139"/>
                                  </a:lnTo>
                                  <a:lnTo>
                                    <a:pt x="557" y="1134"/>
                                  </a:lnTo>
                                  <a:lnTo>
                                    <a:pt x="577" y="1124"/>
                                  </a:lnTo>
                                  <a:lnTo>
                                    <a:pt x="597" y="1109"/>
                                  </a:lnTo>
                                  <a:lnTo>
                                    <a:pt x="612" y="1089"/>
                                  </a:lnTo>
                                  <a:lnTo>
                                    <a:pt x="627" y="1069"/>
                                  </a:lnTo>
                                  <a:lnTo>
                                    <a:pt x="642" y="1039"/>
                                  </a:lnTo>
                                  <a:lnTo>
                                    <a:pt x="652" y="1009"/>
                                  </a:lnTo>
                                  <a:lnTo>
                                    <a:pt x="662" y="939"/>
                                  </a:lnTo>
                                  <a:lnTo>
                                    <a:pt x="662" y="1024"/>
                                  </a:lnTo>
                                  <a:lnTo>
                                    <a:pt x="678" y="1094"/>
                                  </a:lnTo>
                                  <a:lnTo>
                                    <a:pt x="683" y="1119"/>
                                  </a:lnTo>
                                  <a:lnTo>
                                    <a:pt x="698" y="1149"/>
                                  </a:lnTo>
                                  <a:lnTo>
                                    <a:pt x="713" y="1169"/>
                                  </a:lnTo>
                                  <a:lnTo>
                                    <a:pt x="728" y="1189"/>
                                  </a:lnTo>
                                  <a:lnTo>
                                    <a:pt x="748" y="1204"/>
                                  </a:lnTo>
                                  <a:lnTo>
                                    <a:pt x="768" y="1214"/>
                                  </a:lnTo>
                                  <a:lnTo>
                                    <a:pt x="793" y="1214"/>
                                  </a:lnTo>
                                  <a:lnTo>
                                    <a:pt x="813" y="1214"/>
                                  </a:lnTo>
                                  <a:lnTo>
                                    <a:pt x="838" y="1204"/>
                                  </a:lnTo>
                                  <a:lnTo>
                                    <a:pt x="863" y="1189"/>
                                  </a:lnTo>
                                  <a:lnTo>
                                    <a:pt x="893" y="1169"/>
                                  </a:lnTo>
                                  <a:lnTo>
                                    <a:pt x="918" y="1144"/>
                                  </a:lnTo>
                                  <a:lnTo>
                                    <a:pt x="973" y="1174"/>
                                  </a:lnTo>
                                  <a:lnTo>
                                    <a:pt x="1014" y="1189"/>
                                  </a:lnTo>
                                  <a:lnTo>
                                    <a:pt x="1034" y="1194"/>
                                  </a:lnTo>
                                  <a:lnTo>
                                    <a:pt x="1049" y="1194"/>
                                  </a:lnTo>
                                  <a:lnTo>
                                    <a:pt x="1064" y="1189"/>
                                  </a:lnTo>
                                  <a:lnTo>
                                    <a:pt x="1074" y="1184"/>
                                  </a:lnTo>
                                  <a:lnTo>
                                    <a:pt x="1084" y="1169"/>
                                  </a:lnTo>
                                  <a:lnTo>
                                    <a:pt x="1094" y="1154"/>
                                  </a:lnTo>
                                  <a:lnTo>
                                    <a:pt x="1104" y="1119"/>
                                  </a:lnTo>
                                  <a:lnTo>
                                    <a:pt x="1104" y="1064"/>
                                  </a:lnTo>
                                  <a:lnTo>
                                    <a:pt x="1094" y="994"/>
                                  </a:lnTo>
                                  <a:lnTo>
                                    <a:pt x="1109" y="1044"/>
                                  </a:lnTo>
                                  <a:lnTo>
                                    <a:pt x="1129" y="1089"/>
                                  </a:lnTo>
                                  <a:lnTo>
                                    <a:pt x="1154" y="1124"/>
                                  </a:lnTo>
                                  <a:lnTo>
                                    <a:pt x="1179" y="1154"/>
                                  </a:lnTo>
                                  <a:lnTo>
                                    <a:pt x="1204" y="1179"/>
                                  </a:lnTo>
                                  <a:lnTo>
                                    <a:pt x="1234" y="1194"/>
                                  </a:lnTo>
                                  <a:lnTo>
                                    <a:pt x="1264" y="1204"/>
                                  </a:lnTo>
                                  <a:lnTo>
                                    <a:pt x="1294" y="1204"/>
                                  </a:lnTo>
                                  <a:lnTo>
                                    <a:pt x="1320" y="1199"/>
                                  </a:lnTo>
                                  <a:lnTo>
                                    <a:pt x="1345" y="1189"/>
                                  </a:lnTo>
                                  <a:lnTo>
                                    <a:pt x="1370" y="1174"/>
                                  </a:lnTo>
                                  <a:lnTo>
                                    <a:pt x="1390" y="1154"/>
                                  </a:lnTo>
                                  <a:lnTo>
                                    <a:pt x="1410" y="1124"/>
                                  </a:lnTo>
                                  <a:lnTo>
                                    <a:pt x="1425" y="1094"/>
                                  </a:lnTo>
                                  <a:lnTo>
                                    <a:pt x="1430" y="1054"/>
                                  </a:lnTo>
                                  <a:lnTo>
                                    <a:pt x="1435" y="1014"/>
                                  </a:lnTo>
                                  <a:lnTo>
                                    <a:pt x="1515" y="979"/>
                                  </a:lnTo>
                                  <a:lnTo>
                                    <a:pt x="1545" y="959"/>
                                  </a:lnTo>
                                  <a:lnTo>
                                    <a:pt x="1570" y="939"/>
                                  </a:lnTo>
                                  <a:lnTo>
                                    <a:pt x="1585" y="919"/>
                                  </a:lnTo>
                                  <a:lnTo>
                                    <a:pt x="1600" y="899"/>
                                  </a:lnTo>
                                  <a:lnTo>
                                    <a:pt x="1605" y="879"/>
                                  </a:lnTo>
                                  <a:lnTo>
                                    <a:pt x="1605" y="859"/>
                                  </a:lnTo>
                                  <a:lnTo>
                                    <a:pt x="1600" y="839"/>
                                  </a:lnTo>
                                  <a:lnTo>
                                    <a:pt x="1590" y="814"/>
                                  </a:lnTo>
                                  <a:lnTo>
                                    <a:pt x="1570" y="789"/>
                                  </a:lnTo>
                                  <a:lnTo>
                                    <a:pt x="1550" y="769"/>
                                  </a:lnTo>
                                  <a:lnTo>
                                    <a:pt x="1520" y="744"/>
                                  </a:lnTo>
                                  <a:lnTo>
                                    <a:pt x="1485" y="719"/>
                                  </a:lnTo>
                                  <a:lnTo>
                                    <a:pt x="1395" y="669"/>
                                  </a:lnTo>
                                  <a:lnTo>
                                    <a:pt x="1495" y="709"/>
                                  </a:lnTo>
                                  <a:lnTo>
                                    <a:pt x="1535" y="724"/>
                                  </a:lnTo>
                                  <a:lnTo>
                                    <a:pt x="1575" y="734"/>
                                  </a:lnTo>
                                  <a:lnTo>
                                    <a:pt x="1610" y="744"/>
                                  </a:lnTo>
                                  <a:lnTo>
                                    <a:pt x="1640" y="744"/>
                                  </a:lnTo>
                                  <a:lnTo>
                                    <a:pt x="1671" y="739"/>
                                  </a:lnTo>
                                  <a:lnTo>
                                    <a:pt x="1696" y="729"/>
                                  </a:lnTo>
                                  <a:lnTo>
                                    <a:pt x="1711" y="719"/>
                                  </a:lnTo>
                                  <a:lnTo>
                                    <a:pt x="1726" y="704"/>
                                  </a:lnTo>
                                  <a:lnTo>
                                    <a:pt x="1731" y="684"/>
                                  </a:lnTo>
                                  <a:lnTo>
                                    <a:pt x="1736" y="664"/>
                                  </a:lnTo>
                                  <a:lnTo>
                                    <a:pt x="1731" y="634"/>
                                  </a:lnTo>
                                  <a:lnTo>
                                    <a:pt x="1721" y="609"/>
                                  </a:lnTo>
                                  <a:lnTo>
                                    <a:pt x="1706" y="574"/>
                                  </a:lnTo>
                                  <a:lnTo>
                                    <a:pt x="1681" y="539"/>
                                  </a:lnTo>
                                  <a:lnTo>
                                    <a:pt x="1706" y="464"/>
                                  </a:lnTo>
                                  <a:lnTo>
                                    <a:pt x="1711" y="430"/>
                                  </a:lnTo>
                                  <a:lnTo>
                                    <a:pt x="1711" y="405"/>
                                  </a:lnTo>
                                  <a:lnTo>
                                    <a:pt x="1711" y="380"/>
                                  </a:lnTo>
                                  <a:lnTo>
                                    <a:pt x="1701" y="360"/>
                                  </a:lnTo>
                                  <a:lnTo>
                                    <a:pt x="1691" y="345"/>
                                  </a:lnTo>
                                  <a:lnTo>
                                    <a:pt x="1676" y="330"/>
                                  </a:lnTo>
                                  <a:lnTo>
                                    <a:pt x="1656" y="325"/>
                                  </a:lnTo>
                                  <a:lnTo>
                                    <a:pt x="1635" y="320"/>
                                  </a:lnTo>
                                  <a:lnTo>
                                    <a:pt x="1605" y="320"/>
                                  </a:lnTo>
                                  <a:lnTo>
                                    <a:pt x="1575" y="320"/>
                                  </a:lnTo>
                                  <a:lnTo>
                                    <a:pt x="1500" y="340"/>
                                  </a:lnTo>
                                  <a:lnTo>
                                    <a:pt x="1405" y="370"/>
                                  </a:lnTo>
                                  <a:lnTo>
                                    <a:pt x="1445" y="345"/>
                                  </a:lnTo>
                                  <a:lnTo>
                                    <a:pt x="1475" y="320"/>
                                  </a:lnTo>
                                  <a:lnTo>
                                    <a:pt x="1500" y="295"/>
                                  </a:lnTo>
                                  <a:lnTo>
                                    <a:pt x="1520" y="275"/>
                                  </a:lnTo>
                                  <a:lnTo>
                                    <a:pt x="1535" y="250"/>
                                  </a:lnTo>
                                  <a:lnTo>
                                    <a:pt x="1540" y="225"/>
                                  </a:lnTo>
                                  <a:lnTo>
                                    <a:pt x="1545" y="205"/>
                                  </a:lnTo>
                                  <a:lnTo>
                                    <a:pt x="1540" y="185"/>
                                  </a:lnTo>
                                  <a:lnTo>
                                    <a:pt x="1535" y="165"/>
                                  </a:lnTo>
                                  <a:lnTo>
                                    <a:pt x="1520" y="150"/>
                                  </a:lnTo>
                                  <a:lnTo>
                                    <a:pt x="1505" y="135"/>
                                  </a:lnTo>
                                  <a:lnTo>
                                    <a:pt x="1485" y="125"/>
                                  </a:lnTo>
                                  <a:lnTo>
                                    <a:pt x="1460" y="115"/>
                                  </a:lnTo>
                                  <a:lnTo>
                                    <a:pt x="1435" y="115"/>
                                  </a:lnTo>
                                  <a:lnTo>
                                    <a:pt x="1365" y="110"/>
                                  </a:lnTo>
                                  <a:lnTo>
                                    <a:pt x="1360" y="85"/>
                                  </a:lnTo>
                                  <a:lnTo>
                                    <a:pt x="1350" y="60"/>
                                  </a:lnTo>
                                  <a:lnTo>
                                    <a:pt x="1335" y="40"/>
                                  </a:lnTo>
                                  <a:lnTo>
                                    <a:pt x="1325" y="20"/>
                                  </a:lnTo>
                                  <a:lnTo>
                                    <a:pt x="1309" y="10"/>
                                  </a:lnTo>
                                  <a:lnTo>
                                    <a:pt x="1289" y="0"/>
                                  </a:lnTo>
                                  <a:lnTo>
                                    <a:pt x="1269" y="0"/>
                                  </a:lnTo>
                                  <a:lnTo>
                                    <a:pt x="1249" y="0"/>
                                  </a:lnTo>
                                  <a:lnTo>
                                    <a:pt x="1224" y="5"/>
                                  </a:lnTo>
                                  <a:lnTo>
                                    <a:pt x="1204" y="15"/>
                                  </a:lnTo>
                                  <a:lnTo>
                                    <a:pt x="1184" y="30"/>
                                  </a:lnTo>
                                  <a:lnTo>
                                    <a:pt x="1159" y="50"/>
                                  </a:lnTo>
                                  <a:lnTo>
                                    <a:pt x="1139" y="70"/>
                                  </a:lnTo>
                                  <a:lnTo>
                                    <a:pt x="1119" y="95"/>
                                  </a:lnTo>
                                  <a:lnTo>
                                    <a:pt x="1084" y="165"/>
                                  </a:lnTo>
                                  <a:lnTo>
                                    <a:pt x="999" y="100"/>
                                  </a:lnTo>
                                  <a:lnTo>
                                    <a:pt x="958" y="75"/>
                                  </a:lnTo>
                                  <a:lnTo>
                                    <a:pt x="923" y="55"/>
                                  </a:lnTo>
                                  <a:lnTo>
                                    <a:pt x="883" y="40"/>
                                  </a:lnTo>
                                  <a:lnTo>
                                    <a:pt x="848" y="30"/>
                                  </a:lnTo>
                                  <a:lnTo>
                                    <a:pt x="813" y="20"/>
                                  </a:lnTo>
                                  <a:lnTo>
                                    <a:pt x="778" y="20"/>
                                  </a:lnTo>
                                  <a:lnTo>
                                    <a:pt x="748" y="20"/>
                                  </a:lnTo>
                                  <a:lnTo>
                                    <a:pt x="713" y="30"/>
                                  </a:lnTo>
                                  <a:lnTo>
                                    <a:pt x="683" y="40"/>
                                  </a:lnTo>
                                  <a:lnTo>
                                    <a:pt x="652" y="55"/>
                                  </a:lnTo>
                                  <a:lnTo>
                                    <a:pt x="627" y="75"/>
                                  </a:lnTo>
                                  <a:lnTo>
                                    <a:pt x="597" y="100"/>
                                  </a:lnTo>
                                  <a:lnTo>
                                    <a:pt x="572" y="125"/>
                                  </a:lnTo>
                                  <a:lnTo>
                                    <a:pt x="547" y="160"/>
                                  </a:lnTo>
                                  <a:lnTo>
                                    <a:pt x="512" y="125"/>
                                  </a:lnTo>
                                  <a:lnTo>
                                    <a:pt x="472" y="95"/>
                                  </a:lnTo>
                                  <a:lnTo>
                                    <a:pt x="437" y="70"/>
                                  </a:lnTo>
                                  <a:lnTo>
                                    <a:pt x="397" y="50"/>
                                  </a:lnTo>
                                  <a:lnTo>
                                    <a:pt x="362" y="40"/>
                                  </a:lnTo>
                                  <a:lnTo>
                                    <a:pt x="331" y="35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71" y="45"/>
                                  </a:lnTo>
                                  <a:lnTo>
                                    <a:pt x="246" y="50"/>
                                  </a:lnTo>
                                  <a:lnTo>
                                    <a:pt x="226" y="65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196" y="100"/>
                                  </a:lnTo>
                                  <a:lnTo>
                                    <a:pt x="191" y="120"/>
                                  </a:lnTo>
                                  <a:lnTo>
                                    <a:pt x="191" y="140"/>
                                  </a:lnTo>
                                  <a:lnTo>
                                    <a:pt x="196" y="160"/>
                                  </a:lnTo>
                                  <a:lnTo>
                                    <a:pt x="211" y="185"/>
                                  </a:lnTo>
                                  <a:lnTo>
                                    <a:pt x="146" y="215"/>
                                  </a:lnTo>
                                  <a:lnTo>
                                    <a:pt x="121" y="235"/>
                                  </a:lnTo>
                                  <a:lnTo>
                                    <a:pt x="106" y="250"/>
                                  </a:lnTo>
                                  <a:lnTo>
                                    <a:pt x="91" y="270"/>
                                  </a:lnTo>
                                  <a:lnTo>
                                    <a:pt x="86" y="290"/>
                                  </a:lnTo>
                                  <a:lnTo>
                                    <a:pt x="81" y="310"/>
                                  </a:lnTo>
                                  <a:lnTo>
                                    <a:pt x="81" y="330"/>
                                  </a:lnTo>
                                  <a:lnTo>
                                    <a:pt x="91" y="350"/>
                                  </a:lnTo>
                                  <a:lnTo>
                                    <a:pt x="106" y="365"/>
                                  </a:lnTo>
                                  <a:lnTo>
                                    <a:pt x="121" y="385"/>
                                  </a:lnTo>
                                  <a:lnTo>
                                    <a:pt x="146" y="400"/>
                                  </a:lnTo>
                                  <a:lnTo>
                                    <a:pt x="176" y="415"/>
                                  </a:lnTo>
                                  <a:lnTo>
                                    <a:pt x="216" y="425"/>
                                  </a:lnTo>
                                  <a:lnTo>
                                    <a:pt x="301" y="450"/>
                                  </a:lnTo>
                                  <a:lnTo>
                                    <a:pt x="206" y="440"/>
                                  </a:lnTo>
                                  <a:lnTo>
                                    <a:pt x="161" y="440"/>
                                  </a:lnTo>
                                  <a:lnTo>
                                    <a:pt x="126" y="445"/>
                                  </a:lnTo>
                                  <a:lnTo>
                                    <a:pt x="91" y="450"/>
                                  </a:lnTo>
                                  <a:lnTo>
                                    <a:pt x="66" y="459"/>
                                  </a:lnTo>
                                  <a:lnTo>
                                    <a:pt x="41" y="474"/>
                                  </a:lnTo>
                                  <a:lnTo>
                                    <a:pt x="21" y="489"/>
                                  </a:lnTo>
                                  <a:lnTo>
                                    <a:pt x="10" y="509"/>
                                  </a:lnTo>
                                  <a:lnTo>
                                    <a:pt x="5" y="529"/>
                                  </a:lnTo>
                                  <a:lnTo>
                                    <a:pt x="0" y="549"/>
                                  </a:lnTo>
                                  <a:lnTo>
                                    <a:pt x="10" y="574"/>
                                  </a:lnTo>
                                  <a:lnTo>
                                    <a:pt x="21" y="599"/>
                                  </a:lnTo>
                                  <a:lnTo>
                                    <a:pt x="36" y="624"/>
                                  </a:lnTo>
                                  <a:lnTo>
                                    <a:pt x="61" y="649"/>
                                  </a:lnTo>
                                  <a:lnTo>
                                    <a:pt x="86" y="674"/>
                                  </a:lnTo>
                                  <a:lnTo>
                                    <a:pt x="76" y="704"/>
                                  </a:lnTo>
                                  <a:lnTo>
                                    <a:pt x="71" y="734"/>
                                  </a:lnTo>
                                  <a:lnTo>
                                    <a:pt x="71" y="764"/>
                                  </a:lnTo>
                                  <a:lnTo>
                                    <a:pt x="76" y="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72" name="Group 340"/>
                          <wpg:cNvGrpSpPr>
                            <a:grpSpLocks/>
                          </wpg:cNvGrpSpPr>
                          <wpg:grpSpPr bwMode="auto">
                            <a:xfrm>
                              <a:off x="2076" y="7340"/>
                              <a:ext cx="1764" cy="2412"/>
                              <a:chOff x="2076" y="7340"/>
                              <a:chExt cx="1764" cy="2412"/>
                            </a:xfrm>
                          </wpg:grpSpPr>
                          <wps:wsp>
                            <wps:cNvPr id="273" name="Freeform 341"/>
                            <wps:cNvSpPr>
                              <a:spLocks/>
                            </wps:cNvSpPr>
                            <wps:spPr bwMode="auto">
                              <a:xfrm>
                                <a:off x="2768" y="8412"/>
                                <a:ext cx="393" cy="1340"/>
                              </a:xfrm>
                              <a:custGeom>
                                <a:avLst/>
                                <a:gdLst>
                                  <a:gd name="T0" fmla="*/ 91 w 447"/>
                                  <a:gd name="T1" fmla="*/ 0 h 1523"/>
                                  <a:gd name="T2" fmla="*/ 15 w 447"/>
                                  <a:gd name="T3" fmla="*/ 0 h 1523"/>
                                  <a:gd name="T4" fmla="*/ 15 w 447"/>
                                  <a:gd name="T5" fmla="*/ 0 h 1523"/>
                                  <a:gd name="T6" fmla="*/ 5 w 447"/>
                                  <a:gd name="T7" fmla="*/ 105 h 1523"/>
                                  <a:gd name="T8" fmla="*/ 0 w 447"/>
                                  <a:gd name="T9" fmla="*/ 209 h 1523"/>
                                  <a:gd name="T10" fmla="*/ 0 w 447"/>
                                  <a:gd name="T11" fmla="*/ 314 h 1523"/>
                                  <a:gd name="T12" fmla="*/ 5 w 447"/>
                                  <a:gd name="T13" fmla="*/ 414 h 1523"/>
                                  <a:gd name="T14" fmla="*/ 15 w 447"/>
                                  <a:gd name="T15" fmla="*/ 514 h 1523"/>
                                  <a:gd name="T16" fmla="*/ 25 w 447"/>
                                  <a:gd name="T17" fmla="*/ 614 h 1523"/>
                                  <a:gd name="T18" fmla="*/ 41 w 447"/>
                                  <a:gd name="T19" fmla="*/ 714 h 1523"/>
                                  <a:gd name="T20" fmla="*/ 61 w 447"/>
                                  <a:gd name="T21" fmla="*/ 809 h 1523"/>
                                  <a:gd name="T22" fmla="*/ 86 w 447"/>
                                  <a:gd name="T23" fmla="*/ 904 h 1523"/>
                                  <a:gd name="T24" fmla="*/ 116 w 447"/>
                                  <a:gd name="T25" fmla="*/ 994 h 1523"/>
                                  <a:gd name="T26" fmla="*/ 146 w 447"/>
                                  <a:gd name="T27" fmla="*/ 1088 h 1523"/>
                                  <a:gd name="T28" fmla="*/ 181 w 447"/>
                                  <a:gd name="T29" fmla="*/ 1178 h 1523"/>
                                  <a:gd name="T30" fmla="*/ 221 w 447"/>
                                  <a:gd name="T31" fmla="*/ 1268 h 1523"/>
                                  <a:gd name="T32" fmla="*/ 266 w 447"/>
                                  <a:gd name="T33" fmla="*/ 1353 h 1523"/>
                                  <a:gd name="T34" fmla="*/ 316 w 447"/>
                                  <a:gd name="T35" fmla="*/ 1438 h 1523"/>
                                  <a:gd name="T36" fmla="*/ 367 w 447"/>
                                  <a:gd name="T37" fmla="*/ 1523 h 1523"/>
                                  <a:gd name="T38" fmla="*/ 447 w 447"/>
                                  <a:gd name="T39" fmla="*/ 1523 h 1523"/>
                                  <a:gd name="T40" fmla="*/ 447 w 447"/>
                                  <a:gd name="T41" fmla="*/ 1523 h 1523"/>
                                  <a:gd name="T42" fmla="*/ 392 w 447"/>
                                  <a:gd name="T43" fmla="*/ 1418 h 1523"/>
                                  <a:gd name="T44" fmla="*/ 336 w 447"/>
                                  <a:gd name="T45" fmla="*/ 1313 h 1523"/>
                                  <a:gd name="T46" fmla="*/ 286 w 447"/>
                                  <a:gd name="T47" fmla="*/ 1213 h 1523"/>
                                  <a:gd name="T48" fmla="*/ 246 w 447"/>
                                  <a:gd name="T49" fmla="*/ 1113 h 1523"/>
                                  <a:gd name="T50" fmla="*/ 206 w 447"/>
                                  <a:gd name="T51" fmla="*/ 1014 h 1523"/>
                                  <a:gd name="T52" fmla="*/ 171 w 447"/>
                                  <a:gd name="T53" fmla="*/ 914 h 1523"/>
                                  <a:gd name="T54" fmla="*/ 141 w 447"/>
                                  <a:gd name="T55" fmla="*/ 819 h 1523"/>
                                  <a:gd name="T56" fmla="*/ 116 w 447"/>
                                  <a:gd name="T57" fmla="*/ 724 h 1523"/>
                                  <a:gd name="T58" fmla="*/ 96 w 447"/>
                                  <a:gd name="T59" fmla="*/ 629 h 1523"/>
                                  <a:gd name="T60" fmla="*/ 81 w 447"/>
                                  <a:gd name="T61" fmla="*/ 534 h 1523"/>
                                  <a:gd name="T62" fmla="*/ 71 w 447"/>
                                  <a:gd name="T63" fmla="*/ 444 h 1523"/>
                                  <a:gd name="T64" fmla="*/ 66 w 447"/>
                                  <a:gd name="T65" fmla="*/ 349 h 1523"/>
                                  <a:gd name="T66" fmla="*/ 66 w 447"/>
                                  <a:gd name="T67" fmla="*/ 259 h 1523"/>
                                  <a:gd name="T68" fmla="*/ 66 w 447"/>
                                  <a:gd name="T69" fmla="*/ 174 h 1523"/>
                                  <a:gd name="T70" fmla="*/ 76 w 447"/>
                                  <a:gd name="T71" fmla="*/ 85 h 1523"/>
                                  <a:gd name="T72" fmla="*/ 91 w 447"/>
                                  <a:gd name="T73" fmla="*/ 0 h 1523"/>
                                  <a:gd name="T74" fmla="*/ 91 w 447"/>
                                  <a:gd name="T75" fmla="*/ 0 h 15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447" h="1523">
                                    <a:moveTo>
                                      <a:pt x="91" y="0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5" y="105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5" y="414"/>
                                    </a:lnTo>
                                    <a:lnTo>
                                      <a:pt x="15" y="514"/>
                                    </a:lnTo>
                                    <a:lnTo>
                                      <a:pt x="25" y="614"/>
                                    </a:lnTo>
                                    <a:lnTo>
                                      <a:pt x="41" y="714"/>
                                    </a:lnTo>
                                    <a:lnTo>
                                      <a:pt x="61" y="809"/>
                                    </a:lnTo>
                                    <a:lnTo>
                                      <a:pt x="86" y="904"/>
                                    </a:lnTo>
                                    <a:lnTo>
                                      <a:pt x="116" y="994"/>
                                    </a:lnTo>
                                    <a:lnTo>
                                      <a:pt x="146" y="1088"/>
                                    </a:lnTo>
                                    <a:lnTo>
                                      <a:pt x="181" y="1178"/>
                                    </a:lnTo>
                                    <a:lnTo>
                                      <a:pt x="221" y="1268"/>
                                    </a:lnTo>
                                    <a:lnTo>
                                      <a:pt x="266" y="1353"/>
                                    </a:lnTo>
                                    <a:lnTo>
                                      <a:pt x="316" y="1438"/>
                                    </a:lnTo>
                                    <a:lnTo>
                                      <a:pt x="367" y="1523"/>
                                    </a:lnTo>
                                    <a:lnTo>
                                      <a:pt x="447" y="1523"/>
                                    </a:lnTo>
                                    <a:lnTo>
                                      <a:pt x="392" y="1418"/>
                                    </a:lnTo>
                                    <a:lnTo>
                                      <a:pt x="336" y="1313"/>
                                    </a:lnTo>
                                    <a:lnTo>
                                      <a:pt x="286" y="1213"/>
                                    </a:lnTo>
                                    <a:lnTo>
                                      <a:pt x="246" y="1113"/>
                                    </a:lnTo>
                                    <a:lnTo>
                                      <a:pt x="206" y="1014"/>
                                    </a:lnTo>
                                    <a:lnTo>
                                      <a:pt x="171" y="914"/>
                                    </a:lnTo>
                                    <a:lnTo>
                                      <a:pt x="141" y="819"/>
                                    </a:lnTo>
                                    <a:lnTo>
                                      <a:pt x="116" y="724"/>
                                    </a:lnTo>
                                    <a:lnTo>
                                      <a:pt x="96" y="629"/>
                                    </a:lnTo>
                                    <a:lnTo>
                                      <a:pt x="81" y="534"/>
                                    </a:lnTo>
                                    <a:lnTo>
                                      <a:pt x="71" y="444"/>
                                    </a:lnTo>
                                    <a:lnTo>
                                      <a:pt x="66" y="349"/>
                                    </a:lnTo>
                                    <a:lnTo>
                                      <a:pt x="66" y="259"/>
                                    </a:lnTo>
                                    <a:lnTo>
                                      <a:pt x="66" y="174"/>
                                    </a:lnTo>
                                    <a:lnTo>
                                      <a:pt x="76" y="85"/>
                                    </a:lnTo>
                                    <a:lnTo>
                                      <a:pt x="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74" name="Group 3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76" y="7340"/>
                                <a:ext cx="1764" cy="2412"/>
                                <a:chOff x="2076" y="7340"/>
                                <a:chExt cx="1764" cy="2412"/>
                              </a:xfrm>
                            </wpg:grpSpPr>
                            <wps:wsp>
                              <wps:cNvPr id="275" name="Freeform 3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83" y="8680"/>
                                  <a:ext cx="607" cy="1072"/>
                                </a:xfrm>
                                <a:custGeom>
                                  <a:avLst/>
                                  <a:gdLst>
                                    <a:gd name="T0" fmla="*/ 577 w 1465"/>
                                    <a:gd name="T1" fmla="*/ 664 h 2003"/>
                                    <a:gd name="T2" fmla="*/ 411 w 1465"/>
                                    <a:gd name="T3" fmla="*/ 505 h 2003"/>
                                    <a:gd name="T4" fmla="*/ 296 w 1465"/>
                                    <a:gd name="T5" fmla="*/ 400 h 2003"/>
                                    <a:gd name="T6" fmla="*/ 206 w 1465"/>
                                    <a:gd name="T7" fmla="*/ 300 h 2003"/>
                                    <a:gd name="T8" fmla="*/ 95 w 1465"/>
                                    <a:gd name="T9" fmla="*/ 155 h 2003"/>
                                    <a:gd name="T10" fmla="*/ 0 w 1465"/>
                                    <a:gd name="T11" fmla="*/ 0 h 2003"/>
                                    <a:gd name="T12" fmla="*/ 5 w 1465"/>
                                    <a:gd name="T13" fmla="*/ 230 h 2003"/>
                                    <a:gd name="T14" fmla="*/ 30 w 1465"/>
                                    <a:gd name="T15" fmla="*/ 510 h 2003"/>
                                    <a:gd name="T16" fmla="*/ 55 w 1465"/>
                                    <a:gd name="T17" fmla="*/ 659 h 2003"/>
                                    <a:gd name="T18" fmla="*/ 75 w 1465"/>
                                    <a:gd name="T19" fmla="*/ 724 h 2003"/>
                                    <a:gd name="T20" fmla="*/ 130 w 1465"/>
                                    <a:gd name="T21" fmla="*/ 859 h 2003"/>
                                    <a:gd name="T22" fmla="*/ 211 w 1465"/>
                                    <a:gd name="T23" fmla="*/ 974 h 2003"/>
                                    <a:gd name="T24" fmla="*/ 311 w 1465"/>
                                    <a:gd name="T25" fmla="*/ 1074 h 2003"/>
                                    <a:gd name="T26" fmla="*/ 431 w 1465"/>
                                    <a:gd name="T27" fmla="*/ 1154 h 2003"/>
                                    <a:gd name="T28" fmla="*/ 476 w 1465"/>
                                    <a:gd name="T29" fmla="*/ 1174 h 2003"/>
                                    <a:gd name="T30" fmla="*/ 587 w 1465"/>
                                    <a:gd name="T31" fmla="*/ 1239 h 2003"/>
                                    <a:gd name="T32" fmla="*/ 707 w 1465"/>
                                    <a:gd name="T33" fmla="*/ 1334 h 2003"/>
                                    <a:gd name="T34" fmla="*/ 918 w 1465"/>
                                    <a:gd name="T35" fmla="*/ 1524 h 2003"/>
                                    <a:gd name="T36" fmla="*/ 1179 w 1465"/>
                                    <a:gd name="T37" fmla="*/ 1773 h 2003"/>
                                    <a:gd name="T38" fmla="*/ 1254 w 1465"/>
                                    <a:gd name="T39" fmla="*/ 1838 h 2003"/>
                                    <a:gd name="T40" fmla="*/ 1399 w 1465"/>
                                    <a:gd name="T41" fmla="*/ 1953 h 2003"/>
                                    <a:gd name="T42" fmla="*/ 1465 w 1465"/>
                                    <a:gd name="T43" fmla="*/ 2003 h 2003"/>
                                    <a:gd name="T44" fmla="*/ 1334 w 1465"/>
                                    <a:gd name="T45" fmla="*/ 1738 h 2003"/>
                                    <a:gd name="T46" fmla="*/ 1194 w 1465"/>
                                    <a:gd name="T47" fmla="*/ 1519 h 2003"/>
                                    <a:gd name="T48" fmla="*/ 1144 w 1465"/>
                                    <a:gd name="T49" fmla="*/ 1454 h 2003"/>
                                    <a:gd name="T50" fmla="*/ 1033 w 1465"/>
                                    <a:gd name="T51" fmla="*/ 1324 h 2003"/>
                                    <a:gd name="T52" fmla="*/ 968 w 1465"/>
                                    <a:gd name="T53" fmla="*/ 1264 h 2003"/>
                                    <a:gd name="T54" fmla="*/ 792 w 1465"/>
                                    <a:gd name="T55" fmla="*/ 1084 h 2003"/>
                                    <a:gd name="T56" fmla="*/ 757 w 1465"/>
                                    <a:gd name="T57" fmla="*/ 1029 h 2003"/>
                                    <a:gd name="T58" fmla="*/ 692 w 1465"/>
                                    <a:gd name="T59" fmla="*/ 904 h 2003"/>
                                    <a:gd name="T60" fmla="*/ 667 w 1465"/>
                                    <a:gd name="T61" fmla="*/ 834 h 2003"/>
                                    <a:gd name="T62" fmla="*/ 637 w 1465"/>
                                    <a:gd name="T63" fmla="*/ 749 h 2003"/>
                                    <a:gd name="T64" fmla="*/ 577 w 1465"/>
                                    <a:gd name="T65" fmla="*/ 664 h 20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465" h="2003">
                                      <a:moveTo>
                                        <a:pt x="577" y="664"/>
                                      </a:moveTo>
                                      <a:lnTo>
                                        <a:pt x="577" y="664"/>
                                      </a:lnTo>
                                      <a:lnTo>
                                        <a:pt x="517" y="605"/>
                                      </a:lnTo>
                                      <a:lnTo>
                                        <a:pt x="411" y="505"/>
                                      </a:lnTo>
                                      <a:lnTo>
                                        <a:pt x="296" y="400"/>
                                      </a:lnTo>
                                      <a:lnTo>
                                        <a:pt x="206" y="300"/>
                                      </a:lnTo>
                                      <a:lnTo>
                                        <a:pt x="150" y="230"/>
                                      </a:lnTo>
                                      <a:lnTo>
                                        <a:pt x="95" y="155"/>
                                      </a:lnTo>
                                      <a:lnTo>
                                        <a:pt x="45" y="8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" y="230"/>
                                      </a:lnTo>
                                      <a:lnTo>
                                        <a:pt x="20" y="425"/>
                                      </a:lnTo>
                                      <a:lnTo>
                                        <a:pt x="30" y="510"/>
                                      </a:lnTo>
                                      <a:lnTo>
                                        <a:pt x="40" y="590"/>
                                      </a:lnTo>
                                      <a:lnTo>
                                        <a:pt x="55" y="659"/>
                                      </a:lnTo>
                                      <a:lnTo>
                                        <a:pt x="75" y="724"/>
                                      </a:lnTo>
                                      <a:lnTo>
                                        <a:pt x="100" y="794"/>
                                      </a:lnTo>
                                      <a:lnTo>
                                        <a:pt x="130" y="859"/>
                                      </a:lnTo>
                                      <a:lnTo>
                                        <a:pt x="166" y="919"/>
                                      </a:lnTo>
                                      <a:lnTo>
                                        <a:pt x="211" y="974"/>
                                      </a:lnTo>
                                      <a:lnTo>
                                        <a:pt x="256" y="1024"/>
                                      </a:lnTo>
                                      <a:lnTo>
                                        <a:pt x="311" y="1074"/>
                                      </a:lnTo>
                                      <a:lnTo>
                                        <a:pt x="366" y="1114"/>
                                      </a:lnTo>
                                      <a:lnTo>
                                        <a:pt x="431" y="1154"/>
                                      </a:lnTo>
                                      <a:lnTo>
                                        <a:pt x="476" y="1174"/>
                                      </a:lnTo>
                                      <a:lnTo>
                                        <a:pt x="532" y="1204"/>
                                      </a:lnTo>
                                      <a:lnTo>
                                        <a:pt x="587" y="1239"/>
                                      </a:lnTo>
                                      <a:lnTo>
                                        <a:pt x="647" y="1284"/>
                                      </a:lnTo>
                                      <a:lnTo>
                                        <a:pt x="707" y="1334"/>
                                      </a:lnTo>
                                      <a:lnTo>
                                        <a:pt x="777" y="1389"/>
                                      </a:lnTo>
                                      <a:lnTo>
                                        <a:pt x="918" y="1524"/>
                                      </a:lnTo>
                                      <a:lnTo>
                                        <a:pt x="1179" y="1773"/>
                                      </a:lnTo>
                                      <a:lnTo>
                                        <a:pt x="1254" y="1838"/>
                                      </a:lnTo>
                                      <a:lnTo>
                                        <a:pt x="1329" y="1898"/>
                                      </a:lnTo>
                                      <a:lnTo>
                                        <a:pt x="1399" y="1953"/>
                                      </a:lnTo>
                                      <a:lnTo>
                                        <a:pt x="1465" y="2003"/>
                                      </a:lnTo>
                                      <a:lnTo>
                                        <a:pt x="1399" y="1868"/>
                                      </a:lnTo>
                                      <a:lnTo>
                                        <a:pt x="1334" y="1738"/>
                                      </a:lnTo>
                                      <a:lnTo>
                                        <a:pt x="1264" y="1623"/>
                                      </a:lnTo>
                                      <a:lnTo>
                                        <a:pt x="1194" y="1519"/>
                                      </a:lnTo>
                                      <a:lnTo>
                                        <a:pt x="1144" y="1454"/>
                                      </a:lnTo>
                                      <a:lnTo>
                                        <a:pt x="1088" y="1389"/>
                                      </a:lnTo>
                                      <a:lnTo>
                                        <a:pt x="1033" y="1324"/>
                                      </a:lnTo>
                                      <a:lnTo>
                                        <a:pt x="968" y="1264"/>
                                      </a:lnTo>
                                      <a:lnTo>
                                        <a:pt x="853" y="1149"/>
                                      </a:lnTo>
                                      <a:lnTo>
                                        <a:pt x="792" y="1084"/>
                                      </a:lnTo>
                                      <a:lnTo>
                                        <a:pt x="757" y="1029"/>
                                      </a:lnTo>
                                      <a:lnTo>
                                        <a:pt x="722" y="969"/>
                                      </a:lnTo>
                                      <a:lnTo>
                                        <a:pt x="692" y="904"/>
                                      </a:lnTo>
                                      <a:lnTo>
                                        <a:pt x="667" y="834"/>
                                      </a:lnTo>
                                      <a:lnTo>
                                        <a:pt x="657" y="789"/>
                                      </a:lnTo>
                                      <a:lnTo>
                                        <a:pt x="637" y="749"/>
                                      </a:lnTo>
                                      <a:lnTo>
                                        <a:pt x="612" y="704"/>
                                      </a:lnTo>
                                      <a:lnTo>
                                        <a:pt x="577" y="6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" name="Freeform 3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6" y="7644"/>
                                  <a:ext cx="1764" cy="1036"/>
                                </a:xfrm>
                                <a:custGeom>
                                  <a:avLst/>
                                  <a:gdLst>
                                    <a:gd name="T0" fmla="*/ 211 w 2006"/>
                                    <a:gd name="T1" fmla="*/ 534 h 1178"/>
                                    <a:gd name="T2" fmla="*/ 306 w 2006"/>
                                    <a:gd name="T3" fmla="*/ 479 h 1178"/>
                                    <a:gd name="T4" fmla="*/ 311 w 2006"/>
                                    <a:gd name="T5" fmla="*/ 484 h 1178"/>
                                    <a:gd name="T6" fmla="*/ 231 w 2006"/>
                                    <a:gd name="T7" fmla="*/ 534 h 1178"/>
                                    <a:gd name="T8" fmla="*/ 181 w 2006"/>
                                    <a:gd name="T9" fmla="*/ 604 h 1178"/>
                                    <a:gd name="T10" fmla="*/ 165 w 2006"/>
                                    <a:gd name="T11" fmla="*/ 649 h 1178"/>
                                    <a:gd name="T12" fmla="*/ 171 w 2006"/>
                                    <a:gd name="T13" fmla="*/ 694 h 1178"/>
                                    <a:gd name="T14" fmla="*/ 211 w 2006"/>
                                    <a:gd name="T15" fmla="*/ 744 h 1178"/>
                                    <a:gd name="T16" fmla="*/ 296 w 2006"/>
                                    <a:gd name="T17" fmla="*/ 759 h 1178"/>
                                    <a:gd name="T18" fmla="*/ 371 w 2006"/>
                                    <a:gd name="T19" fmla="*/ 754 h 1178"/>
                                    <a:gd name="T20" fmla="*/ 366 w 2006"/>
                                    <a:gd name="T21" fmla="*/ 864 h 1178"/>
                                    <a:gd name="T22" fmla="*/ 386 w 2006"/>
                                    <a:gd name="T23" fmla="*/ 914 h 1178"/>
                                    <a:gd name="T24" fmla="*/ 451 w 2006"/>
                                    <a:gd name="T25" fmla="*/ 939 h 1178"/>
                                    <a:gd name="T26" fmla="*/ 512 w 2006"/>
                                    <a:gd name="T27" fmla="*/ 919 h 1178"/>
                                    <a:gd name="T28" fmla="*/ 572 w 2006"/>
                                    <a:gd name="T29" fmla="*/ 869 h 1178"/>
                                    <a:gd name="T30" fmla="*/ 662 w 2006"/>
                                    <a:gd name="T31" fmla="*/ 749 h 1178"/>
                                    <a:gd name="T32" fmla="*/ 642 w 2006"/>
                                    <a:gd name="T33" fmla="*/ 809 h 1178"/>
                                    <a:gd name="T34" fmla="*/ 602 w 2006"/>
                                    <a:gd name="T35" fmla="*/ 964 h 1178"/>
                                    <a:gd name="T36" fmla="*/ 607 w 2006"/>
                                    <a:gd name="T37" fmla="*/ 1013 h 1178"/>
                                    <a:gd name="T38" fmla="*/ 667 w 2006"/>
                                    <a:gd name="T39" fmla="*/ 1073 h 1178"/>
                                    <a:gd name="T40" fmla="*/ 712 w 2006"/>
                                    <a:gd name="T41" fmla="*/ 1088 h 1178"/>
                                    <a:gd name="T42" fmla="*/ 772 w 2006"/>
                                    <a:gd name="T43" fmla="*/ 1078 h 1178"/>
                                    <a:gd name="T44" fmla="*/ 858 w 2006"/>
                                    <a:gd name="T45" fmla="*/ 1018 h 1178"/>
                                    <a:gd name="T46" fmla="*/ 958 w 2006"/>
                                    <a:gd name="T47" fmla="*/ 1143 h 1178"/>
                                    <a:gd name="T48" fmla="*/ 1038 w 2006"/>
                                    <a:gd name="T49" fmla="*/ 1178 h 1178"/>
                                    <a:gd name="T50" fmla="*/ 1154 w 2006"/>
                                    <a:gd name="T51" fmla="*/ 1148 h 1178"/>
                                    <a:gd name="T52" fmla="*/ 1219 w 2006"/>
                                    <a:gd name="T53" fmla="*/ 1078 h 1178"/>
                                    <a:gd name="T54" fmla="*/ 1269 w 2006"/>
                                    <a:gd name="T55" fmla="*/ 969 h 1178"/>
                                    <a:gd name="T56" fmla="*/ 1309 w 2006"/>
                                    <a:gd name="T57" fmla="*/ 734 h 1178"/>
                                    <a:gd name="T58" fmla="*/ 1344 w 2006"/>
                                    <a:gd name="T59" fmla="*/ 709 h 1178"/>
                                    <a:gd name="T60" fmla="*/ 1480 w 2006"/>
                                    <a:gd name="T61" fmla="*/ 864 h 1178"/>
                                    <a:gd name="T62" fmla="*/ 1565 w 2006"/>
                                    <a:gd name="T63" fmla="*/ 909 h 1178"/>
                                    <a:gd name="T64" fmla="*/ 1655 w 2006"/>
                                    <a:gd name="T65" fmla="*/ 919 h 1178"/>
                                    <a:gd name="T66" fmla="*/ 1755 w 2006"/>
                                    <a:gd name="T67" fmla="*/ 864 h 1178"/>
                                    <a:gd name="T68" fmla="*/ 1795 w 2006"/>
                                    <a:gd name="T69" fmla="*/ 789 h 1178"/>
                                    <a:gd name="T70" fmla="*/ 1795 w 2006"/>
                                    <a:gd name="T71" fmla="*/ 639 h 1178"/>
                                    <a:gd name="T72" fmla="*/ 1906 w 2006"/>
                                    <a:gd name="T73" fmla="*/ 624 h 1178"/>
                                    <a:gd name="T74" fmla="*/ 1976 w 2006"/>
                                    <a:gd name="T75" fmla="*/ 574 h 1178"/>
                                    <a:gd name="T76" fmla="*/ 2006 w 2006"/>
                                    <a:gd name="T77" fmla="*/ 509 h 1178"/>
                                    <a:gd name="T78" fmla="*/ 1996 w 2006"/>
                                    <a:gd name="T79" fmla="*/ 439 h 1178"/>
                                    <a:gd name="T80" fmla="*/ 1916 w 2006"/>
                                    <a:gd name="T81" fmla="*/ 354 h 1178"/>
                                    <a:gd name="T82" fmla="*/ 1821 w 2006"/>
                                    <a:gd name="T83" fmla="*/ 329 h 1178"/>
                                    <a:gd name="T84" fmla="*/ 1610 w 2006"/>
                                    <a:gd name="T85" fmla="*/ 324 h 1178"/>
                                    <a:gd name="T86" fmla="*/ 381 w 2006"/>
                                    <a:gd name="T87" fmla="*/ 0 h 1178"/>
                                    <a:gd name="T88" fmla="*/ 181 w 2006"/>
                                    <a:gd name="T89" fmla="*/ 15 h 1178"/>
                                    <a:gd name="T90" fmla="*/ 90 w 2006"/>
                                    <a:gd name="T91" fmla="*/ 45 h 1178"/>
                                    <a:gd name="T92" fmla="*/ 30 w 2006"/>
                                    <a:gd name="T93" fmla="*/ 89 h 1178"/>
                                    <a:gd name="T94" fmla="*/ 0 w 2006"/>
                                    <a:gd name="T95" fmla="*/ 169 h 1178"/>
                                    <a:gd name="T96" fmla="*/ 20 w 2006"/>
                                    <a:gd name="T97" fmla="*/ 229 h 1178"/>
                                    <a:gd name="T98" fmla="*/ 110 w 2006"/>
                                    <a:gd name="T99" fmla="*/ 299 h 1178"/>
                                    <a:gd name="T100" fmla="*/ 45 w 2006"/>
                                    <a:gd name="T101" fmla="*/ 344 h 1178"/>
                                    <a:gd name="T102" fmla="*/ 15 w 2006"/>
                                    <a:gd name="T103" fmla="*/ 404 h 1178"/>
                                    <a:gd name="T104" fmla="*/ 25 w 2006"/>
                                    <a:gd name="T105" fmla="*/ 484 h 1178"/>
                                    <a:gd name="T106" fmla="*/ 65 w 2006"/>
                                    <a:gd name="T107" fmla="*/ 529 h 1178"/>
                                    <a:gd name="T108" fmla="*/ 165 w 2006"/>
                                    <a:gd name="T109" fmla="*/ 544 h 11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006" h="1178">
                                      <a:moveTo>
                                        <a:pt x="165" y="544"/>
                                      </a:moveTo>
                                      <a:lnTo>
                                        <a:pt x="165" y="544"/>
                                      </a:lnTo>
                                      <a:lnTo>
                                        <a:pt x="211" y="534"/>
                                      </a:lnTo>
                                      <a:lnTo>
                                        <a:pt x="261" y="514"/>
                                      </a:lnTo>
                                      <a:lnTo>
                                        <a:pt x="306" y="479"/>
                                      </a:lnTo>
                                      <a:lnTo>
                                        <a:pt x="371" y="444"/>
                                      </a:lnTo>
                                      <a:lnTo>
                                        <a:pt x="311" y="484"/>
                                      </a:lnTo>
                                      <a:lnTo>
                                        <a:pt x="261" y="514"/>
                                      </a:lnTo>
                                      <a:lnTo>
                                        <a:pt x="231" y="534"/>
                                      </a:lnTo>
                                      <a:lnTo>
                                        <a:pt x="211" y="559"/>
                                      </a:lnTo>
                                      <a:lnTo>
                                        <a:pt x="196" y="584"/>
                                      </a:lnTo>
                                      <a:lnTo>
                                        <a:pt x="181" y="604"/>
                                      </a:lnTo>
                                      <a:lnTo>
                                        <a:pt x="171" y="629"/>
                                      </a:lnTo>
                                      <a:lnTo>
                                        <a:pt x="165" y="649"/>
                                      </a:lnTo>
                                      <a:lnTo>
                                        <a:pt x="165" y="674"/>
                                      </a:lnTo>
                                      <a:lnTo>
                                        <a:pt x="171" y="694"/>
                                      </a:lnTo>
                                      <a:lnTo>
                                        <a:pt x="181" y="714"/>
                                      </a:lnTo>
                                      <a:lnTo>
                                        <a:pt x="196" y="734"/>
                                      </a:lnTo>
                                      <a:lnTo>
                                        <a:pt x="211" y="744"/>
                                      </a:lnTo>
                                      <a:lnTo>
                                        <a:pt x="236" y="754"/>
                                      </a:lnTo>
                                      <a:lnTo>
                                        <a:pt x="261" y="759"/>
                                      </a:lnTo>
                                      <a:lnTo>
                                        <a:pt x="296" y="759"/>
                                      </a:lnTo>
                                      <a:lnTo>
                                        <a:pt x="331" y="759"/>
                                      </a:lnTo>
                                      <a:lnTo>
                                        <a:pt x="371" y="754"/>
                                      </a:lnTo>
                                      <a:lnTo>
                                        <a:pt x="361" y="794"/>
                                      </a:lnTo>
                                      <a:lnTo>
                                        <a:pt x="361" y="829"/>
                                      </a:lnTo>
                                      <a:lnTo>
                                        <a:pt x="366" y="864"/>
                                      </a:lnTo>
                                      <a:lnTo>
                                        <a:pt x="376" y="894"/>
                                      </a:lnTo>
                                      <a:lnTo>
                                        <a:pt x="386" y="914"/>
                                      </a:lnTo>
                                      <a:lnTo>
                                        <a:pt x="406" y="929"/>
                                      </a:lnTo>
                                      <a:lnTo>
                                        <a:pt x="426" y="939"/>
                                      </a:lnTo>
                                      <a:lnTo>
                                        <a:pt x="451" y="939"/>
                                      </a:lnTo>
                                      <a:lnTo>
                                        <a:pt x="481" y="934"/>
                                      </a:lnTo>
                                      <a:lnTo>
                                        <a:pt x="512" y="919"/>
                                      </a:lnTo>
                                      <a:lnTo>
                                        <a:pt x="542" y="899"/>
                                      </a:lnTo>
                                      <a:lnTo>
                                        <a:pt x="572" y="869"/>
                                      </a:lnTo>
                                      <a:lnTo>
                                        <a:pt x="602" y="834"/>
                                      </a:lnTo>
                                      <a:lnTo>
                                        <a:pt x="632" y="794"/>
                                      </a:lnTo>
                                      <a:lnTo>
                                        <a:pt x="662" y="749"/>
                                      </a:lnTo>
                                      <a:lnTo>
                                        <a:pt x="687" y="694"/>
                                      </a:lnTo>
                                      <a:lnTo>
                                        <a:pt x="642" y="809"/>
                                      </a:lnTo>
                                      <a:lnTo>
                                        <a:pt x="612" y="899"/>
                                      </a:lnTo>
                                      <a:lnTo>
                                        <a:pt x="607" y="934"/>
                                      </a:lnTo>
                                      <a:lnTo>
                                        <a:pt x="602" y="964"/>
                                      </a:lnTo>
                                      <a:lnTo>
                                        <a:pt x="602" y="994"/>
                                      </a:lnTo>
                                      <a:lnTo>
                                        <a:pt x="607" y="1013"/>
                                      </a:lnTo>
                                      <a:lnTo>
                                        <a:pt x="622" y="1038"/>
                                      </a:lnTo>
                                      <a:lnTo>
                                        <a:pt x="642" y="1058"/>
                                      </a:lnTo>
                                      <a:lnTo>
                                        <a:pt x="667" y="1073"/>
                                      </a:lnTo>
                                      <a:lnTo>
                                        <a:pt x="692" y="1083"/>
                                      </a:lnTo>
                                      <a:lnTo>
                                        <a:pt x="712" y="1088"/>
                                      </a:lnTo>
                                      <a:lnTo>
                                        <a:pt x="732" y="1088"/>
                                      </a:lnTo>
                                      <a:lnTo>
                                        <a:pt x="752" y="1083"/>
                                      </a:lnTo>
                                      <a:lnTo>
                                        <a:pt x="772" y="1078"/>
                                      </a:lnTo>
                                      <a:lnTo>
                                        <a:pt x="817" y="1053"/>
                                      </a:lnTo>
                                      <a:lnTo>
                                        <a:pt x="858" y="1018"/>
                                      </a:lnTo>
                                      <a:lnTo>
                                        <a:pt x="888" y="1068"/>
                                      </a:lnTo>
                                      <a:lnTo>
                                        <a:pt x="923" y="1113"/>
                                      </a:lnTo>
                                      <a:lnTo>
                                        <a:pt x="958" y="1143"/>
                                      </a:lnTo>
                                      <a:lnTo>
                                        <a:pt x="998" y="1163"/>
                                      </a:lnTo>
                                      <a:lnTo>
                                        <a:pt x="1038" y="1178"/>
                                      </a:lnTo>
                                      <a:lnTo>
                                        <a:pt x="1078" y="1178"/>
                                      </a:lnTo>
                                      <a:lnTo>
                                        <a:pt x="1113" y="1168"/>
                                      </a:lnTo>
                                      <a:lnTo>
                                        <a:pt x="1154" y="1148"/>
                                      </a:lnTo>
                                      <a:lnTo>
                                        <a:pt x="1189" y="1113"/>
                                      </a:lnTo>
                                      <a:lnTo>
                                        <a:pt x="1219" y="1078"/>
                                      </a:lnTo>
                                      <a:lnTo>
                                        <a:pt x="1249" y="1028"/>
                                      </a:lnTo>
                                      <a:lnTo>
                                        <a:pt x="1269" y="969"/>
                                      </a:lnTo>
                                      <a:lnTo>
                                        <a:pt x="1289" y="899"/>
                                      </a:lnTo>
                                      <a:lnTo>
                                        <a:pt x="1304" y="819"/>
                                      </a:lnTo>
                                      <a:lnTo>
                                        <a:pt x="1309" y="734"/>
                                      </a:lnTo>
                                      <a:lnTo>
                                        <a:pt x="1309" y="639"/>
                                      </a:lnTo>
                                      <a:lnTo>
                                        <a:pt x="1344" y="709"/>
                                      </a:lnTo>
                                      <a:lnTo>
                                        <a:pt x="1384" y="769"/>
                                      </a:lnTo>
                                      <a:lnTo>
                                        <a:pt x="1429" y="824"/>
                                      </a:lnTo>
                                      <a:lnTo>
                                        <a:pt x="1480" y="864"/>
                                      </a:lnTo>
                                      <a:lnTo>
                                        <a:pt x="1525" y="889"/>
                                      </a:lnTo>
                                      <a:lnTo>
                                        <a:pt x="1565" y="909"/>
                                      </a:lnTo>
                                      <a:lnTo>
                                        <a:pt x="1610" y="919"/>
                                      </a:lnTo>
                                      <a:lnTo>
                                        <a:pt x="1655" y="919"/>
                                      </a:lnTo>
                                      <a:lnTo>
                                        <a:pt x="1695" y="909"/>
                                      </a:lnTo>
                                      <a:lnTo>
                                        <a:pt x="1725" y="889"/>
                                      </a:lnTo>
                                      <a:lnTo>
                                        <a:pt x="1755" y="864"/>
                                      </a:lnTo>
                                      <a:lnTo>
                                        <a:pt x="1780" y="834"/>
                                      </a:lnTo>
                                      <a:lnTo>
                                        <a:pt x="1795" y="789"/>
                                      </a:lnTo>
                                      <a:lnTo>
                                        <a:pt x="1806" y="744"/>
                                      </a:lnTo>
                                      <a:lnTo>
                                        <a:pt x="1806" y="694"/>
                                      </a:lnTo>
                                      <a:lnTo>
                                        <a:pt x="1795" y="639"/>
                                      </a:lnTo>
                                      <a:lnTo>
                                        <a:pt x="1856" y="639"/>
                                      </a:lnTo>
                                      <a:lnTo>
                                        <a:pt x="1906" y="624"/>
                                      </a:lnTo>
                                      <a:lnTo>
                                        <a:pt x="1946" y="604"/>
                                      </a:lnTo>
                                      <a:lnTo>
                                        <a:pt x="1961" y="589"/>
                                      </a:lnTo>
                                      <a:lnTo>
                                        <a:pt x="1976" y="574"/>
                                      </a:lnTo>
                                      <a:lnTo>
                                        <a:pt x="1996" y="539"/>
                                      </a:lnTo>
                                      <a:lnTo>
                                        <a:pt x="2006" y="509"/>
                                      </a:lnTo>
                                      <a:lnTo>
                                        <a:pt x="2006" y="474"/>
                                      </a:lnTo>
                                      <a:lnTo>
                                        <a:pt x="1996" y="439"/>
                                      </a:lnTo>
                                      <a:lnTo>
                                        <a:pt x="1976" y="404"/>
                                      </a:lnTo>
                                      <a:lnTo>
                                        <a:pt x="1951" y="374"/>
                                      </a:lnTo>
                                      <a:lnTo>
                                        <a:pt x="1916" y="354"/>
                                      </a:lnTo>
                                      <a:lnTo>
                                        <a:pt x="1876" y="339"/>
                                      </a:lnTo>
                                      <a:lnTo>
                                        <a:pt x="1821" y="329"/>
                                      </a:lnTo>
                                      <a:lnTo>
                                        <a:pt x="1755" y="324"/>
                                      </a:lnTo>
                                      <a:lnTo>
                                        <a:pt x="1685" y="319"/>
                                      </a:lnTo>
                                      <a:lnTo>
                                        <a:pt x="1610" y="324"/>
                                      </a:lnTo>
                                      <a:lnTo>
                                        <a:pt x="456" y="10"/>
                                      </a:lnTo>
                                      <a:lnTo>
                                        <a:pt x="381" y="0"/>
                                      </a:lnTo>
                                      <a:lnTo>
                                        <a:pt x="306" y="0"/>
                                      </a:lnTo>
                                      <a:lnTo>
                                        <a:pt x="241" y="5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30" y="25"/>
                                      </a:lnTo>
                                      <a:lnTo>
                                        <a:pt x="90" y="45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30" y="89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5" y="199"/>
                                      </a:lnTo>
                                      <a:lnTo>
                                        <a:pt x="20" y="229"/>
                                      </a:lnTo>
                                      <a:lnTo>
                                        <a:pt x="40" y="254"/>
                                      </a:lnTo>
                                      <a:lnTo>
                                        <a:pt x="70" y="279"/>
                                      </a:lnTo>
                                      <a:lnTo>
                                        <a:pt x="110" y="299"/>
                                      </a:lnTo>
                                      <a:lnTo>
                                        <a:pt x="75" y="319"/>
                                      </a:lnTo>
                                      <a:lnTo>
                                        <a:pt x="45" y="344"/>
                                      </a:lnTo>
                                      <a:lnTo>
                                        <a:pt x="30" y="374"/>
                                      </a:lnTo>
                                      <a:lnTo>
                                        <a:pt x="15" y="404"/>
                                      </a:lnTo>
                                      <a:lnTo>
                                        <a:pt x="10" y="434"/>
                                      </a:lnTo>
                                      <a:lnTo>
                                        <a:pt x="15" y="459"/>
                                      </a:lnTo>
                                      <a:lnTo>
                                        <a:pt x="25" y="484"/>
                                      </a:lnTo>
                                      <a:lnTo>
                                        <a:pt x="40" y="509"/>
                                      </a:lnTo>
                                      <a:lnTo>
                                        <a:pt x="65" y="529"/>
                                      </a:lnTo>
                                      <a:lnTo>
                                        <a:pt x="90" y="539"/>
                                      </a:lnTo>
                                      <a:lnTo>
                                        <a:pt x="125" y="544"/>
                                      </a:lnTo>
                                      <a:lnTo>
                                        <a:pt x="165" y="5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7" name="Freeform 3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1" y="7340"/>
                                  <a:ext cx="1213" cy="861"/>
                                </a:xfrm>
                                <a:custGeom>
                                  <a:avLst/>
                                  <a:gdLst>
                                    <a:gd name="T0" fmla="*/ 1379 w 1379"/>
                                    <a:gd name="T1" fmla="*/ 599 h 979"/>
                                    <a:gd name="T2" fmla="*/ 1334 w 1379"/>
                                    <a:gd name="T3" fmla="*/ 494 h 979"/>
                                    <a:gd name="T4" fmla="*/ 1244 w 1379"/>
                                    <a:gd name="T5" fmla="*/ 415 h 979"/>
                                    <a:gd name="T6" fmla="*/ 1098 w 1379"/>
                                    <a:gd name="T7" fmla="*/ 340 h 979"/>
                                    <a:gd name="T8" fmla="*/ 1169 w 1379"/>
                                    <a:gd name="T9" fmla="*/ 260 h 979"/>
                                    <a:gd name="T10" fmla="*/ 1179 w 1379"/>
                                    <a:gd name="T11" fmla="*/ 205 h 979"/>
                                    <a:gd name="T12" fmla="*/ 1144 w 1379"/>
                                    <a:gd name="T13" fmla="*/ 140 h 979"/>
                                    <a:gd name="T14" fmla="*/ 1103 w 1379"/>
                                    <a:gd name="T15" fmla="*/ 110 h 979"/>
                                    <a:gd name="T16" fmla="*/ 1043 w 1379"/>
                                    <a:gd name="T17" fmla="*/ 95 h 979"/>
                                    <a:gd name="T18" fmla="*/ 938 w 1379"/>
                                    <a:gd name="T19" fmla="*/ 110 h 979"/>
                                    <a:gd name="T20" fmla="*/ 898 w 1379"/>
                                    <a:gd name="T21" fmla="*/ 95 h 979"/>
                                    <a:gd name="T22" fmla="*/ 863 w 1379"/>
                                    <a:gd name="T23" fmla="*/ 25 h 979"/>
                                    <a:gd name="T24" fmla="*/ 818 w 1379"/>
                                    <a:gd name="T25" fmla="*/ 5 h 979"/>
                                    <a:gd name="T26" fmla="*/ 757 w 1379"/>
                                    <a:gd name="T27" fmla="*/ 0 h 979"/>
                                    <a:gd name="T28" fmla="*/ 677 w 1379"/>
                                    <a:gd name="T29" fmla="*/ 25 h 979"/>
                                    <a:gd name="T30" fmla="*/ 637 w 1379"/>
                                    <a:gd name="T31" fmla="*/ 60 h 979"/>
                                    <a:gd name="T32" fmla="*/ 622 w 1379"/>
                                    <a:gd name="T33" fmla="*/ 140 h 979"/>
                                    <a:gd name="T34" fmla="*/ 507 w 1379"/>
                                    <a:gd name="T35" fmla="*/ 60 h 979"/>
                                    <a:gd name="T36" fmla="*/ 396 w 1379"/>
                                    <a:gd name="T37" fmla="*/ 15 h 979"/>
                                    <a:gd name="T38" fmla="*/ 271 w 1379"/>
                                    <a:gd name="T39" fmla="*/ 20 h 979"/>
                                    <a:gd name="T40" fmla="*/ 211 w 1379"/>
                                    <a:gd name="T41" fmla="*/ 50 h 979"/>
                                    <a:gd name="T42" fmla="*/ 186 w 1379"/>
                                    <a:gd name="T43" fmla="*/ 120 h 979"/>
                                    <a:gd name="T44" fmla="*/ 216 w 1379"/>
                                    <a:gd name="T45" fmla="*/ 175 h 979"/>
                                    <a:gd name="T46" fmla="*/ 286 w 1379"/>
                                    <a:gd name="T47" fmla="*/ 220 h 979"/>
                                    <a:gd name="T48" fmla="*/ 120 w 1379"/>
                                    <a:gd name="T49" fmla="*/ 275 h 979"/>
                                    <a:gd name="T50" fmla="*/ 45 w 1379"/>
                                    <a:gd name="T51" fmla="*/ 335 h 979"/>
                                    <a:gd name="T52" fmla="*/ 0 w 1379"/>
                                    <a:gd name="T53" fmla="*/ 419 h 979"/>
                                    <a:gd name="T54" fmla="*/ 10 w 1379"/>
                                    <a:gd name="T55" fmla="*/ 469 h 979"/>
                                    <a:gd name="T56" fmla="*/ 55 w 1379"/>
                                    <a:gd name="T57" fmla="*/ 504 h 979"/>
                                    <a:gd name="T58" fmla="*/ 181 w 1379"/>
                                    <a:gd name="T59" fmla="*/ 499 h 979"/>
                                    <a:gd name="T60" fmla="*/ 186 w 1379"/>
                                    <a:gd name="T61" fmla="*/ 514 h 979"/>
                                    <a:gd name="T62" fmla="*/ 95 w 1379"/>
                                    <a:gd name="T63" fmla="*/ 634 h 979"/>
                                    <a:gd name="T64" fmla="*/ 90 w 1379"/>
                                    <a:gd name="T65" fmla="*/ 704 h 979"/>
                                    <a:gd name="T66" fmla="*/ 115 w 1379"/>
                                    <a:gd name="T67" fmla="*/ 759 h 979"/>
                                    <a:gd name="T68" fmla="*/ 191 w 1379"/>
                                    <a:gd name="T69" fmla="*/ 794 h 979"/>
                                    <a:gd name="T70" fmla="*/ 256 w 1379"/>
                                    <a:gd name="T71" fmla="*/ 769 h 979"/>
                                    <a:gd name="T72" fmla="*/ 346 w 1379"/>
                                    <a:gd name="T73" fmla="*/ 674 h 979"/>
                                    <a:gd name="T74" fmla="*/ 311 w 1379"/>
                                    <a:gd name="T75" fmla="*/ 764 h 979"/>
                                    <a:gd name="T76" fmla="*/ 306 w 1379"/>
                                    <a:gd name="T77" fmla="*/ 849 h 979"/>
                                    <a:gd name="T78" fmla="*/ 356 w 1379"/>
                                    <a:gd name="T79" fmla="*/ 934 h 979"/>
                                    <a:gd name="T80" fmla="*/ 416 w 1379"/>
                                    <a:gd name="T81" fmla="*/ 949 h 979"/>
                                    <a:gd name="T82" fmla="*/ 507 w 1379"/>
                                    <a:gd name="T83" fmla="*/ 909 h 979"/>
                                    <a:gd name="T84" fmla="*/ 562 w 1379"/>
                                    <a:gd name="T85" fmla="*/ 829 h 979"/>
                                    <a:gd name="T86" fmla="*/ 597 w 1379"/>
                                    <a:gd name="T87" fmla="*/ 714 h 979"/>
                                    <a:gd name="T88" fmla="*/ 632 w 1379"/>
                                    <a:gd name="T89" fmla="*/ 869 h 979"/>
                                    <a:gd name="T90" fmla="*/ 682 w 1379"/>
                                    <a:gd name="T91" fmla="*/ 934 h 979"/>
                                    <a:gd name="T92" fmla="*/ 762 w 1379"/>
                                    <a:gd name="T93" fmla="*/ 979 h 979"/>
                                    <a:gd name="T94" fmla="*/ 813 w 1379"/>
                                    <a:gd name="T95" fmla="*/ 969 h 979"/>
                                    <a:gd name="T96" fmla="*/ 848 w 1379"/>
                                    <a:gd name="T97" fmla="*/ 929 h 979"/>
                                    <a:gd name="T98" fmla="*/ 843 w 1379"/>
                                    <a:gd name="T99" fmla="*/ 814 h 979"/>
                                    <a:gd name="T100" fmla="*/ 873 w 1379"/>
                                    <a:gd name="T101" fmla="*/ 819 h 979"/>
                                    <a:gd name="T102" fmla="*/ 1028 w 1379"/>
                                    <a:gd name="T103" fmla="*/ 914 h 979"/>
                                    <a:gd name="T104" fmla="*/ 1108 w 1379"/>
                                    <a:gd name="T105" fmla="*/ 929 h 979"/>
                                    <a:gd name="T106" fmla="*/ 1169 w 1379"/>
                                    <a:gd name="T107" fmla="*/ 904 h 979"/>
                                    <a:gd name="T108" fmla="*/ 1204 w 1379"/>
                                    <a:gd name="T109" fmla="*/ 819 h 979"/>
                                    <a:gd name="T110" fmla="*/ 1179 w 1379"/>
                                    <a:gd name="T111" fmla="*/ 739 h 979"/>
                                    <a:gd name="T112" fmla="*/ 1053 w 1379"/>
                                    <a:gd name="T113" fmla="*/ 609 h 979"/>
                                    <a:gd name="T114" fmla="*/ 1159 w 1379"/>
                                    <a:gd name="T115" fmla="*/ 664 h 979"/>
                                    <a:gd name="T116" fmla="*/ 1259 w 1379"/>
                                    <a:gd name="T117" fmla="*/ 684 h 979"/>
                                    <a:gd name="T118" fmla="*/ 1354 w 1379"/>
                                    <a:gd name="T119" fmla="*/ 654 h 9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379" h="979">
                                      <a:moveTo>
                                        <a:pt x="1369" y="629"/>
                                      </a:moveTo>
                                      <a:lnTo>
                                        <a:pt x="1369" y="629"/>
                                      </a:lnTo>
                                      <a:lnTo>
                                        <a:pt x="1379" y="599"/>
                                      </a:lnTo>
                                      <a:lnTo>
                                        <a:pt x="1374" y="569"/>
                                      </a:lnTo>
                                      <a:lnTo>
                                        <a:pt x="1359" y="534"/>
                                      </a:lnTo>
                                      <a:lnTo>
                                        <a:pt x="1334" y="494"/>
                                      </a:lnTo>
                                      <a:lnTo>
                                        <a:pt x="1294" y="454"/>
                                      </a:lnTo>
                                      <a:lnTo>
                                        <a:pt x="1244" y="415"/>
                                      </a:lnTo>
                                      <a:lnTo>
                                        <a:pt x="1179" y="375"/>
                                      </a:lnTo>
                                      <a:lnTo>
                                        <a:pt x="1098" y="340"/>
                                      </a:lnTo>
                                      <a:lnTo>
                                        <a:pt x="1128" y="310"/>
                                      </a:lnTo>
                                      <a:lnTo>
                                        <a:pt x="1154" y="285"/>
                                      </a:lnTo>
                                      <a:lnTo>
                                        <a:pt x="1169" y="260"/>
                                      </a:lnTo>
                                      <a:lnTo>
                                        <a:pt x="1174" y="230"/>
                                      </a:lnTo>
                                      <a:lnTo>
                                        <a:pt x="1179" y="205"/>
                                      </a:lnTo>
                                      <a:lnTo>
                                        <a:pt x="1174" y="180"/>
                                      </a:lnTo>
                                      <a:lnTo>
                                        <a:pt x="1164" y="160"/>
                                      </a:lnTo>
                                      <a:lnTo>
                                        <a:pt x="1144" y="140"/>
                                      </a:lnTo>
                                      <a:lnTo>
                                        <a:pt x="1123" y="120"/>
                                      </a:lnTo>
                                      <a:lnTo>
                                        <a:pt x="1103" y="110"/>
                                      </a:lnTo>
                                      <a:lnTo>
                                        <a:pt x="1073" y="100"/>
                                      </a:lnTo>
                                      <a:lnTo>
                                        <a:pt x="1043" y="95"/>
                                      </a:lnTo>
                                      <a:lnTo>
                                        <a:pt x="1008" y="95"/>
                                      </a:lnTo>
                                      <a:lnTo>
                                        <a:pt x="973" y="100"/>
                                      </a:lnTo>
                                      <a:lnTo>
                                        <a:pt x="938" y="110"/>
                                      </a:lnTo>
                                      <a:lnTo>
                                        <a:pt x="903" y="125"/>
                                      </a:lnTo>
                                      <a:lnTo>
                                        <a:pt x="898" y="95"/>
                                      </a:lnTo>
                                      <a:lnTo>
                                        <a:pt x="893" y="65"/>
                                      </a:lnTo>
                                      <a:lnTo>
                                        <a:pt x="883" y="45"/>
                                      </a:lnTo>
                                      <a:lnTo>
                                        <a:pt x="863" y="25"/>
                                      </a:lnTo>
                                      <a:lnTo>
                                        <a:pt x="838" y="15"/>
                                      </a:lnTo>
                                      <a:lnTo>
                                        <a:pt x="818" y="5"/>
                                      </a:lnTo>
                                      <a:lnTo>
                                        <a:pt x="787" y="0"/>
                                      </a:lnTo>
                                      <a:lnTo>
                                        <a:pt x="757" y="0"/>
                                      </a:lnTo>
                                      <a:lnTo>
                                        <a:pt x="727" y="5"/>
                                      </a:lnTo>
                                      <a:lnTo>
                                        <a:pt x="702" y="15"/>
                                      </a:lnTo>
                                      <a:lnTo>
                                        <a:pt x="677" y="25"/>
                                      </a:lnTo>
                                      <a:lnTo>
                                        <a:pt x="657" y="40"/>
                                      </a:lnTo>
                                      <a:lnTo>
                                        <a:pt x="637" y="60"/>
                                      </a:lnTo>
                                      <a:lnTo>
                                        <a:pt x="627" y="85"/>
                                      </a:lnTo>
                                      <a:lnTo>
                                        <a:pt x="622" y="110"/>
                                      </a:lnTo>
                                      <a:lnTo>
                                        <a:pt x="622" y="140"/>
                                      </a:lnTo>
                                      <a:lnTo>
                                        <a:pt x="567" y="95"/>
                                      </a:lnTo>
                                      <a:lnTo>
                                        <a:pt x="507" y="60"/>
                                      </a:lnTo>
                                      <a:lnTo>
                                        <a:pt x="451" y="30"/>
                                      </a:lnTo>
                                      <a:lnTo>
                                        <a:pt x="396" y="15"/>
                                      </a:lnTo>
                                      <a:lnTo>
                                        <a:pt x="351" y="10"/>
                                      </a:lnTo>
                                      <a:lnTo>
                                        <a:pt x="306" y="10"/>
                                      </a:lnTo>
                                      <a:lnTo>
                                        <a:pt x="271" y="20"/>
                                      </a:lnTo>
                                      <a:lnTo>
                                        <a:pt x="236" y="30"/>
                                      </a:lnTo>
                                      <a:lnTo>
                                        <a:pt x="211" y="50"/>
                                      </a:lnTo>
                                      <a:lnTo>
                                        <a:pt x="191" y="70"/>
                                      </a:lnTo>
                                      <a:lnTo>
                                        <a:pt x="181" y="95"/>
                                      </a:lnTo>
                                      <a:lnTo>
                                        <a:pt x="186" y="120"/>
                                      </a:lnTo>
                                      <a:lnTo>
                                        <a:pt x="196" y="150"/>
                                      </a:lnTo>
                                      <a:lnTo>
                                        <a:pt x="216" y="175"/>
                                      </a:lnTo>
                                      <a:lnTo>
                                        <a:pt x="246" y="200"/>
                                      </a:lnTo>
                                      <a:lnTo>
                                        <a:pt x="286" y="220"/>
                                      </a:lnTo>
                                      <a:lnTo>
                                        <a:pt x="226" y="235"/>
                                      </a:lnTo>
                                      <a:lnTo>
                                        <a:pt x="171" y="250"/>
                                      </a:lnTo>
                                      <a:lnTo>
                                        <a:pt x="120" y="275"/>
                                      </a:lnTo>
                                      <a:lnTo>
                                        <a:pt x="80" y="305"/>
                                      </a:lnTo>
                                      <a:lnTo>
                                        <a:pt x="45" y="335"/>
                                      </a:lnTo>
                                      <a:lnTo>
                                        <a:pt x="25" y="365"/>
                                      </a:lnTo>
                                      <a:lnTo>
                                        <a:pt x="10" y="390"/>
                                      </a:lnTo>
                                      <a:lnTo>
                                        <a:pt x="0" y="419"/>
                                      </a:lnTo>
                                      <a:lnTo>
                                        <a:pt x="0" y="449"/>
                                      </a:lnTo>
                                      <a:lnTo>
                                        <a:pt x="10" y="469"/>
                                      </a:lnTo>
                                      <a:lnTo>
                                        <a:pt x="30" y="489"/>
                                      </a:lnTo>
                                      <a:lnTo>
                                        <a:pt x="55" y="504"/>
                                      </a:lnTo>
                                      <a:lnTo>
                                        <a:pt x="90" y="509"/>
                                      </a:lnTo>
                                      <a:lnTo>
                                        <a:pt x="130" y="509"/>
                                      </a:lnTo>
                                      <a:lnTo>
                                        <a:pt x="181" y="499"/>
                                      </a:lnTo>
                                      <a:lnTo>
                                        <a:pt x="236" y="479"/>
                                      </a:lnTo>
                                      <a:lnTo>
                                        <a:pt x="186" y="514"/>
                                      </a:lnTo>
                                      <a:lnTo>
                                        <a:pt x="145" y="554"/>
                                      </a:lnTo>
                                      <a:lnTo>
                                        <a:pt x="115" y="589"/>
                                      </a:lnTo>
                                      <a:lnTo>
                                        <a:pt x="95" y="634"/>
                                      </a:lnTo>
                                      <a:lnTo>
                                        <a:pt x="90" y="669"/>
                                      </a:lnTo>
                                      <a:lnTo>
                                        <a:pt x="90" y="704"/>
                                      </a:lnTo>
                                      <a:lnTo>
                                        <a:pt x="95" y="734"/>
                                      </a:lnTo>
                                      <a:lnTo>
                                        <a:pt x="115" y="759"/>
                                      </a:lnTo>
                                      <a:lnTo>
                                        <a:pt x="135" y="779"/>
                                      </a:lnTo>
                                      <a:lnTo>
                                        <a:pt x="161" y="789"/>
                                      </a:lnTo>
                                      <a:lnTo>
                                        <a:pt x="191" y="794"/>
                                      </a:lnTo>
                                      <a:lnTo>
                                        <a:pt x="221" y="784"/>
                                      </a:lnTo>
                                      <a:lnTo>
                                        <a:pt x="256" y="769"/>
                                      </a:lnTo>
                                      <a:lnTo>
                                        <a:pt x="286" y="744"/>
                                      </a:lnTo>
                                      <a:lnTo>
                                        <a:pt x="316" y="714"/>
                                      </a:lnTo>
                                      <a:lnTo>
                                        <a:pt x="346" y="674"/>
                                      </a:lnTo>
                                      <a:lnTo>
                                        <a:pt x="321" y="719"/>
                                      </a:lnTo>
                                      <a:lnTo>
                                        <a:pt x="311" y="764"/>
                                      </a:lnTo>
                                      <a:lnTo>
                                        <a:pt x="301" y="809"/>
                                      </a:lnTo>
                                      <a:lnTo>
                                        <a:pt x="306" y="849"/>
                                      </a:lnTo>
                                      <a:lnTo>
                                        <a:pt x="316" y="884"/>
                                      </a:lnTo>
                                      <a:lnTo>
                                        <a:pt x="331" y="914"/>
                                      </a:lnTo>
                                      <a:lnTo>
                                        <a:pt x="356" y="934"/>
                                      </a:lnTo>
                                      <a:lnTo>
                                        <a:pt x="381" y="944"/>
                                      </a:lnTo>
                                      <a:lnTo>
                                        <a:pt x="416" y="949"/>
                                      </a:lnTo>
                                      <a:lnTo>
                                        <a:pt x="446" y="944"/>
                                      </a:lnTo>
                                      <a:lnTo>
                                        <a:pt x="476" y="934"/>
                                      </a:lnTo>
                                      <a:lnTo>
                                        <a:pt x="507" y="909"/>
                                      </a:lnTo>
                                      <a:lnTo>
                                        <a:pt x="542" y="874"/>
                                      </a:lnTo>
                                      <a:lnTo>
                                        <a:pt x="562" y="829"/>
                                      </a:lnTo>
                                      <a:lnTo>
                                        <a:pt x="582" y="774"/>
                                      </a:lnTo>
                                      <a:lnTo>
                                        <a:pt x="597" y="714"/>
                                      </a:lnTo>
                                      <a:lnTo>
                                        <a:pt x="602" y="769"/>
                                      </a:lnTo>
                                      <a:lnTo>
                                        <a:pt x="612" y="819"/>
                                      </a:lnTo>
                                      <a:lnTo>
                                        <a:pt x="632" y="869"/>
                                      </a:lnTo>
                                      <a:lnTo>
                                        <a:pt x="657" y="909"/>
                                      </a:lnTo>
                                      <a:lnTo>
                                        <a:pt x="682" y="934"/>
                                      </a:lnTo>
                                      <a:lnTo>
                                        <a:pt x="707" y="959"/>
                                      </a:lnTo>
                                      <a:lnTo>
                                        <a:pt x="737" y="969"/>
                                      </a:lnTo>
                                      <a:lnTo>
                                        <a:pt x="762" y="979"/>
                                      </a:lnTo>
                                      <a:lnTo>
                                        <a:pt x="792" y="979"/>
                                      </a:lnTo>
                                      <a:lnTo>
                                        <a:pt x="813" y="969"/>
                                      </a:lnTo>
                                      <a:lnTo>
                                        <a:pt x="833" y="954"/>
                                      </a:lnTo>
                                      <a:lnTo>
                                        <a:pt x="848" y="929"/>
                                      </a:lnTo>
                                      <a:lnTo>
                                        <a:pt x="853" y="899"/>
                                      </a:lnTo>
                                      <a:lnTo>
                                        <a:pt x="853" y="859"/>
                                      </a:lnTo>
                                      <a:lnTo>
                                        <a:pt x="843" y="814"/>
                                      </a:lnTo>
                                      <a:lnTo>
                                        <a:pt x="823" y="764"/>
                                      </a:lnTo>
                                      <a:lnTo>
                                        <a:pt x="873" y="819"/>
                                      </a:lnTo>
                                      <a:lnTo>
                                        <a:pt x="923" y="864"/>
                                      </a:lnTo>
                                      <a:lnTo>
                                        <a:pt x="973" y="894"/>
                                      </a:lnTo>
                                      <a:lnTo>
                                        <a:pt x="1028" y="914"/>
                                      </a:lnTo>
                                      <a:lnTo>
                                        <a:pt x="1068" y="924"/>
                                      </a:lnTo>
                                      <a:lnTo>
                                        <a:pt x="1108" y="929"/>
                                      </a:lnTo>
                                      <a:lnTo>
                                        <a:pt x="1139" y="919"/>
                                      </a:lnTo>
                                      <a:lnTo>
                                        <a:pt x="1169" y="904"/>
                                      </a:lnTo>
                                      <a:lnTo>
                                        <a:pt x="1189" y="879"/>
                                      </a:lnTo>
                                      <a:lnTo>
                                        <a:pt x="1204" y="854"/>
                                      </a:lnTo>
                                      <a:lnTo>
                                        <a:pt x="1204" y="819"/>
                                      </a:lnTo>
                                      <a:lnTo>
                                        <a:pt x="1194" y="784"/>
                                      </a:lnTo>
                                      <a:lnTo>
                                        <a:pt x="1179" y="739"/>
                                      </a:lnTo>
                                      <a:lnTo>
                                        <a:pt x="1149" y="694"/>
                                      </a:lnTo>
                                      <a:lnTo>
                                        <a:pt x="1103" y="654"/>
                                      </a:lnTo>
                                      <a:lnTo>
                                        <a:pt x="1053" y="609"/>
                                      </a:lnTo>
                                      <a:lnTo>
                                        <a:pt x="1108" y="644"/>
                                      </a:lnTo>
                                      <a:lnTo>
                                        <a:pt x="1159" y="664"/>
                                      </a:lnTo>
                                      <a:lnTo>
                                        <a:pt x="1209" y="679"/>
                                      </a:lnTo>
                                      <a:lnTo>
                                        <a:pt x="1259" y="684"/>
                                      </a:lnTo>
                                      <a:lnTo>
                                        <a:pt x="1299" y="684"/>
                                      </a:lnTo>
                                      <a:lnTo>
                                        <a:pt x="1329" y="674"/>
                                      </a:lnTo>
                                      <a:lnTo>
                                        <a:pt x="1354" y="654"/>
                                      </a:lnTo>
                                      <a:lnTo>
                                        <a:pt x="1369" y="6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Freeform 3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94" y="7520"/>
                                  <a:ext cx="371" cy="303"/>
                                </a:xfrm>
                                <a:custGeom>
                                  <a:avLst/>
                                  <a:gdLst>
                                    <a:gd name="T0" fmla="*/ 16 w 422"/>
                                    <a:gd name="T1" fmla="*/ 105 h 344"/>
                                    <a:gd name="T2" fmla="*/ 31 w 422"/>
                                    <a:gd name="T3" fmla="*/ 125 h 344"/>
                                    <a:gd name="T4" fmla="*/ 61 w 422"/>
                                    <a:gd name="T5" fmla="*/ 140 h 344"/>
                                    <a:gd name="T6" fmla="*/ 26 w 422"/>
                                    <a:gd name="T7" fmla="*/ 165 h 344"/>
                                    <a:gd name="T8" fmla="*/ 6 w 422"/>
                                    <a:gd name="T9" fmla="*/ 195 h 344"/>
                                    <a:gd name="T10" fmla="*/ 0 w 422"/>
                                    <a:gd name="T11" fmla="*/ 210 h 344"/>
                                    <a:gd name="T12" fmla="*/ 6 w 422"/>
                                    <a:gd name="T13" fmla="*/ 234 h 344"/>
                                    <a:gd name="T14" fmla="*/ 11 w 422"/>
                                    <a:gd name="T15" fmla="*/ 249 h 344"/>
                                    <a:gd name="T16" fmla="*/ 36 w 422"/>
                                    <a:gd name="T17" fmla="*/ 269 h 344"/>
                                    <a:gd name="T18" fmla="*/ 61 w 422"/>
                                    <a:gd name="T19" fmla="*/ 274 h 344"/>
                                    <a:gd name="T20" fmla="*/ 81 w 422"/>
                                    <a:gd name="T21" fmla="*/ 274 h 344"/>
                                    <a:gd name="T22" fmla="*/ 111 w 422"/>
                                    <a:gd name="T23" fmla="*/ 264 h 344"/>
                                    <a:gd name="T24" fmla="*/ 131 w 422"/>
                                    <a:gd name="T25" fmla="*/ 249 h 344"/>
                                    <a:gd name="T26" fmla="*/ 126 w 422"/>
                                    <a:gd name="T27" fmla="*/ 289 h 344"/>
                                    <a:gd name="T28" fmla="*/ 136 w 422"/>
                                    <a:gd name="T29" fmla="*/ 319 h 344"/>
                                    <a:gd name="T30" fmla="*/ 151 w 422"/>
                                    <a:gd name="T31" fmla="*/ 334 h 344"/>
                                    <a:gd name="T32" fmla="*/ 171 w 422"/>
                                    <a:gd name="T33" fmla="*/ 344 h 344"/>
                                    <a:gd name="T34" fmla="*/ 186 w 422"/>
                                    <a:gd name="T35" fmla="*/ 339 h 344"/>
                                    <a:gd name="T36" fmla="*/ 211 w 422"/>
                                    <a:gd name="T37" fmla="*/ 319 h 344"/>
                                    <a:gd name="T38" fmla="*/ 216 w 422"/>
                                    <a:gd name="T39" fmla="*/ 304 h 344"/>
                                    <a:gd name="T40" fmla="*/ 221 w 422"/>
                                    <a:gd name="T41" fmla="*/ 269 h 344"/>
                                    <a:gd name="T42" fmla="*/ 221 w 422"/>
                                    <a:gd name="T43" fmla="*/ 249 h 344"/>
                                    <a:gd name="T44" fmla="*/ 256 w 422"/>
                                    <a:gd name="T45" fmla="*/ 294 h 344"/>
                                    <a:gd name="T46" fmla="*/ 271 w 422"/>
                                    <a:gd name="T47" fmla="*/ 304 h 344"/>
                                    <a:gd name="T48" fmla="*/ 321 w 422"/>
                                    <a:gd name="T49" fmla="*/ 304 h 344"/>
                                    <a:gd name="T50" fmla="*/ 342 w 422"/>
                                    <a:gd name="T51" fmla="*/ 289 h 344"/>
                                    <a:gd name="T52" fmla="*/ 357 w 422"/>
                                    <a:gd name="T53" fmla="*/ 264 h 344"/>
                                    <a:gd name="T54" fmla="*/ 357 w 422"/>
                                    <a:gd name="T55" fmla="*/ 234 h 344"/>
                                    <a:gd name="T56" fmla="*/ 347 w 422"/>
                                    <a:gd name="T57" fmla="*/ 200 h 344"/>
                                    <a:gd name="T58" fmla="*/ 392 w 422"/>
                                    <a:gd name="T59" fmla="*/ 200 h 344"/>
                                    <a:gd name="T60" fmla="*/ 402 w 422"/>
                                    <a:gd name="T61" fmla="*/ 195 h 344"/>
                                    <a:gd name="T62" fmla="*/ 422 w 422"/>
                                    <a:gd name="T63" fmla="*/ 160 h 344"/>
                                    <a:gd name="T64" fmla="*/ 417 w 422"/>
                                    <a:gd name="T65" fmla="*/ 135 h 344"/>
                                    <a:gd name="T66" fmla="*/ 402 w 422"/>
                                    <a:gd name="T67" fmla="*/ 120 h 344"/>
                                    <a:gd name="T68" fmla="*/ 377 w 422"/>
                                    <a:gd name="T69" fmla="*/ 110 h 344"/>
                                    <a:gd name="T70" fmla="*/ 347 w 422"/>
                                    <a:gd name="T71" fmla="*/ 110 h 344"/>
                                    <a:gd name="T72" fmla="*/ 357 w 422"/>
                                    <a:gd name="T73" fmla="*/ 80 h 344"/>
                                    <a:gd name="T74" fmla="*/ 352 w 422"/>
                                    <a:gd name="T75" fmla="*/ 55 h 344"/>
                                    <a:gd name="T76" fmla="*/ 342 w 422"/>
                                    <a:gd name="T77" fmla="*/ 35 h 344"/>
                                    <a:gd name="T78" fmla="*/ 316 w 422"/>
                                    <a:gd name="T79" fmla="*/ 20 h 344"/>
                                    <a:gd name="T80" fmla="*/ 266 w 422"/>
                                    <a:gd name="T81" fmla="*/ 25 h 344"/>
                                    <a:gd name="T82" fmla="*/ 256 w 422"/>
                                    <a:gd name="T83" fmla="*/ 35 h 344"/>
                                    <a:gd name="T84" fmla="*/ 226 w 422"/>
                                    <a:gd name="T85" fmla="*/ 80 h 344"/>
                                    <a:gd name="T86" fmla="*/ 226 w 422"/>
                                    <a:gd name="T87" fmla="*/ 45 h 344"/>
                                    <a:gd name="T88" fmla="*/ 211 w 422"/>
                                    <a:gd name="T89" fmla="*/ 20 h 344"/>
                                    <a:gd name="T90" fmla="*/ 196 w 422"/>
                                    <a:gd name="T91" fmla="*/ 5 h 344"/>
                                    <a:gd name="T92" fmla="*/ 171 w 422"/>
                                    <a:gd name="T93" fmla="*/ 0 h 344"/>
                                    <a:gd name="T94" fmla="*/ 136 w 422"/>
                                    <a:gd name="T95" fmla="*/ 20 h 344"/>
                                    <a:gd name="T96" fmla="*/ 126 w 422"/>
                                    <a:gd name="T97" fmla="*/ 35 h 344"/>
                                    <a:gd name="T98" fmla="*/ 121 w 422"/>
                                    <a:gd name="T99" fmla="*/ 80 h 344"/>
                                    <a:gd name="T100" fmla="*/ 86 w 422"/>
                                    <a:gd name="T101" fmla="*/ 60 h 344"/>
                                    <a:gd name="T102" fmla="*/ 51 w 422"/>
                                    <a:gd name="T103" fmla="*/ 50 h 344"/>
                                    <a:gd name="T104" fmla="*/ 31 w 422"/>
                                    <a:gd name="T105" fmla="*/ 55 h 344"/>
                                    <a:gd name="T106" fmla="*/ 16 w 422"/>
                                    <a:gd name="T107" fmla="*/ 70 h 344"/>
                                    <a:gd name="T108" fmla="*/ 11 w 422"/>
                                    <a:gd name="T109" fmla="*/ 85 h 344"/>
                                    <a:gd name="T110" fmla="*/ 16 w 422"/>
                                    <a:gd name="T111" fmla="*/ 105 h 3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22" h="344">
                                      <a:moveTo>
                                        <a:pt x="16" y="105"/>
                                      </a:moveTo>
                                      <a:lnTo>
                                        <a:pt x="16" y="105"/>
                                      </a:lnTo>
                                      <a:lnTo>
                                        <a:pt x="21" y="115"/>
                                      </a:lnTo>
                                      <a:lnTo>
                                        <a:pt x="31" y="125"/>
                                      </a:lnTo>
                                      <a:lnTo>
                                        <a:pt x="61" y="140"/>
                                      </a:lnTo>
                                      <a:lnTo>
                                        <a:pt x="41" y="150"/>
                                      </a:lnTo>
                                      <a:lnTo>
                                        <a:pt x="26" y="165"/>
                                      </a:lnTo>
                                      <a:lnTo>
                                        <a:pt x="11" y="180"/>
                                      </a:lnTo>
                                      <a:lnTo>
                                        <a:pt x="6" y="195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6" y="234"/>
                                      </a:lnTo>
                                      <a:lnTo>
                                        <a:pt x="11" y="249"/>
                                      </a:lnTo>
                                      <a:lnTo>
                                        <a:pt x="21" y="259"/>
                                      </a:lnTo>
                                      <a:lnTo>
                                        <a:pt x="36" y="269"/>
                                      </a:lnTo>
                                      <a:lnTo>
                                        <a:pt x="46" y="274"/>
                                      </a:lnTo>
                                      <a:lnTo>
                                        <a:pt x="61" y="274"/>
                                      </a:lnTo>
                                      <a:lnTo>
                                        <a:pt x="81" y="274"/>
                                      </a:lnTo>
                                      <a:lnTo>
                                        <a:pt x="96" y="269"/>
                                      </a:lnTo>
                                      <a:lnTo>
                                        <a:pt x="111" y="264"/>
                                      </a:lnTo>
                                      <a:lnTo>
                                        <a:pt x="131" y="249"/>
                                      </a:lnTo>
                                      <a:lnTo>
                                        <a:pt x="126" y="269"/>
                                      </a:lnTo>
                                      <a:lnTo>
                                        <a:pt x="126" y="289"/>
                                      </a:lnTo>
                                      <a:lnTo>
                                        <a:pt x="131" y="304"/>
                                      </a:lnTo>
                                      <a:lnTo>
                                        <a:pt x="136" y="319"/>
                                      </a:lnTo>
                                      <a:lnTo>
                                        <a:pt x="151" y="334"/>
                                      </a:lnTo>
                                      <a:lnTo>
                                        <a:pt x="161" y="339"/>
                                      </a:lnTo>
                                      <a:lnTo>
                                        <a:pt x="171" y="344"/>
                                      </a:lnTo>
                                      <a:lnTo>
                                        <a:pt x="186" y="339"/>
                                      </a:lnTo>
                                      <a:lnTo>
                                        <a:pt x="196" y="339"/>
                                      </a:lnTo>
                                      <a:lnTo>
                                        <a:pt x="211" y="319"/>
                                      </a:lnTo>
                                      <a:lnTo>
                                        <a:pt x="216" y="304"/>
                                      </a:lnTo>
                                      <a:lnTo>
                                        <a:pt x="221" y="289"/>
                                      </a:lnTo>
                                      <a:lnTo>
                                        <a:pt x="221" y="269"/>
                                      </a:lnTo>
                                      <a:lnTo>
                                        <a:pt x="221" y="249"/>
                                      </a:lnTo>
                                      <a:lnTo>
                                        <a:pt x="241" y="284"/>
                                      </a:lnTo>
                                      <a:lnTo>
                                        <a:pt x="256" y="294"/>
                                      </a:lnTo>
                                      <a:lnTo>
                                        <a:pt x="271" y="304"/>
                                      </a:lnTo>
                                      <a:lnTo>
                                        <a:pt x="296" y="309"/>
                                      </a:lnTo>
                                      <a:lnTo>
                                        <a:pt x="321" y="304"/>
                                      </a:lnTo>
                                      <a:lnTo>
                                        <a:pt x="342" y="289"/>
                                      </a:lnTo>
                                      <a:lnTo>
                                        <a:pt x="357" y="264"/>
                                      </a:lnTo>
                                      <a:lnTo>
                                        <a:pt x="357" y="249"/>
                                      </a:lnTo>
                                      <a:lnTo>
                                        <a:pt x="357" y="234"/>
                                      </a:lnTo>
                                      <a:lnTo>
                                        <a:pt x="347" y="200"/>
                                      </a:lnTo>
                                      <a:lnTo>
                                        <a:pt x="377" y="205"/>
                                      </a:lnTo>
                                      <a:lnTo>
                                        <a:pt x="392" y="200"/>
                                      </a:lnTo>
                                      <a:lnTo>
                                        <a:pt x="402" y="195"/>
                                      </a:lnTo>
                                      <a:lnTo>
                                        <a:pt x="417" y="180"/>
                                      </a:lnTo>
                                      <a:lnTo>
                                        <a:pt x="422" y="160"/>
                                      </a:lnTo>
                                      <a:lnTo>
                                        <a:pt x="417" y="135"/>
                                      </a:lnTo>
                                      <a:lnTo>
                                        <a:pt x="402" y="120"/>
                                      </a:lnTo>
                                      <a:lnTo>
                                        <a:pt x="392" y="115"/>
                                      </a:lnTo>
                                      <a:lnTo>
                                        <a:pt x="377" y="110"/>
                                      </a:lnTo>
                                      <a:lnTo>
                                        <a:pt x="347" y="110"/>
                                      </a:lnTo>
                                      <a:lnTo>
                                        <a:pt x="352" y="95"/>
                                      </a:lnTo>
                                      <a:lnTo>
                                        <a:pt x="357" y="80"/>
                                      </a:lnTo>
                                      <a:lnTo>
                                        <a:pt x="357" y="65"/>
                                      </a:lnTo>
                                      <a:lnTo>
                                        <a:pt x="352" y="55"/>
                                      </a:lnTo>
                                      <a:lnTo>
                                        <a:pt x="342" y="35"/>
                                      </a:lnTo>
                                      <a:lnTo>
                                        <a:pt x="316" y="20"/>
                                      </a:lnTo>
                                      <a:lnTo>
                                        <a:pt x="291" y="20"/>
                                      </a:lnTo>
                                      <a:lnTo>
                                        <a:pt x="266" y="25"/>
                                      </a:lnTo>
                                      <a:lnTo>
                                        <a:pt x="256" y="35"/>
                                      </a:lnTo>
                                      <a:lnTo>
                                        <a:pt x="246" y="45"/>
                                      </a:lnTo>
                                      <a:lnTo>
                                        <a:pt x="226" y="80"/>
                                      </a:lnTo>
                                      <a:lnTo>
                                        <a:pt x="226" y="45"/>
                                      </a:lnTo>
                                      <a:lnTo>
                                        <a:pt x="221" y="30"/>
                                      </a:lnTo>
                                      <a:lnTo>
                                        <a:pt x="211" y="20"/>
                                      </a:lnTo>
                                      <a:lnTo>
                                        <a:pt x="196" y="5"/>
                                      </a:lnTo>
                                      <a:lnTo>
                                        <a:pt x="171" y="0"/>
                                      </a:lnTo>
                                      <a:lnTo>
                                        <a:pt x="151" y="5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26" y="35"/>
                                      </a:lnTo>
                                      <a:lnTo>
                                        <a:pt x="121" y="45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86" y="6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51" y="50"/>
                                      </a:lnTo>
                                      <a:lnTo>
                                        <a:pt x="31" y="55"/>
                                      </a:lnTo>
                                      <a:lnTo>
                                        <a:pt x="21" y="60"/>
                                      </a:lnTo>
                                      <a:lnTo>
                                        <a:pt x="16" y="70"/>
                                      </a:lnTo>
                                      <a:lnTo>
                                        <a:pt x="11" y="85"/>
                                      </a:lnTo>
                                      <a:lnTo>
                                        <a:pt x="16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" name="Freeform 3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93" y="8835"/>
                                  <a:ext cx="393" cy="917"/>
                                </a:xfrm>
                                <a:custGeom>
                                  <a:avLst/>
                                  <a:gdLst>
                                    <a:gd name="T0" fmla="*/ 191 w 1234"/>
                                    <a:gd name="T1" fmla="*/ 1029 h 1668"/>
                                    <a:gd name="T2" fmla="*/ 106 w 1234"/>
                                    <a:gd name="T3" fmla="*/ 1079 h 1668"/>
                                    <a:gd name="T4" fmla="*/ 45 w 1234"/>
                                    <a:gd name="T5" fmla="*/ 1149 h 1668"/>
                                    <a:gd name="T6" fmla="*/ 25 w 1234"/>
                                    <a:gd name="T7" fmla="*/ 1189 h 1668"/>
                                    <a:gd name="T8" fmla="*/ 5 w 1234"/>
                                    <a:gd name="T9" fmla="*/ 1273 h 1668"/>
                                    <a:gd name="T10" fmla="*/ 0 w 1234"/>
                                    <a:gd name="T11" fmla="*/ 1318 h 1668"/>
                                    <a:gd name="T12" fmla="*/ 15 w 1234"/>
                                    <a:gd name="T13" fmla="*/ 1413 h 1668"/>
                                    <a:gd name="T14" fmla="*/ 50 w 1234"/>
                                    <a:gd name="T15" fmla="*/ 1508 h 1668"/>
                                    <a:gd name="T16" fmla="*/ 80 w 1234"/>
                                    <a:gd name="T17" fmla="*/ 1553 h 1668"/>
                                    <a:gd name="T18" fmla="*/ 151 w 1234"/>
                                    <a:gd name="T19" fmla="*/ 1633 h 1668"/>
                                    <a:gd name="T20" fmla="*/ 191 w 1234"/>
                                    <a:gd name="T21" fmla="*/ 1668 h 1668"/>
                                    <a:gd name="T22" fmla="*/ 216 w 1234"/>
                                    <a:gd name="T23" fmla="*/ 1573 h 1668"/>
                                    <a:gd name="T24" fmla="*/ 256 w 1234"/>
                                    <a:gd name="T25" fmla="*/ 1483 h 1668"/>
                                    <a:gd name="T26" fmla="*/ 311 w 1234"/>
                                    <a:gd name="T27" fmla="*/ 1393 h 1668"/>
                                    <a:gd name="T28" fmla="*/ 381 w 1234"/>
                                    <a:gd name="T29" fmla="*/ 1303 h 1668"/>
                                    <a:gd name="T30" fmla="*/ 462 w 1234"/>
                                    <a:gd name="T31" fmla="*/ 1223 h 1668"/>
                                    <a:gd name="T32" fmla="*/ 677 w 1234"/>
                                    <a:gd name="T33" fmla="*/ 1054 h 1668"/>
                                    <a:gd name="T34" fmla="*/ 808 w 1234"/>
                                    <a:gd name="T35" fmla="*/ 964 h 1668"/>
                                    <a:gd name="T36" fmla="*/ 958 w 1234"/>
                                    <a:gd name="T37" fmla="*/ 844 h 1668"/>
                                    <a:gd name="T38" fmla="*/ 1068 w 1234"/>
                                    <a:gd name="T39" fmla="*/ 714 h 1668"/>
                                    <a:gd name="T40" fmla="*/ 1104 w 1234"/>
                                    <a:gd name="T41" fmla="*/ 644 h 1668"/>
                                    <a:gd name="T42" fmla="*/ 1129 w 1234"/>
                                    <a:gd name="T43" fmla="*/ 574 h 1668"/>
                                    <a:gd name="T44" fmla="*/ 1144 w 1234"/>
                                    <a:gd name="T45" fmla="*/ 504 h 1668"/>
                                    <a:gd name="T46" fmla="*/ 1144 w 1234"/>
                                    <a:gd name="T47" fmla="*/ 434 h 1668"/>
                                    <a:gd name="T48" fmla="*/ 1139 w 1234"/>
                                    <a:gd name="T49" fmla="*/ 394 h 1668"/>
                                    <a:gd name="T50" fmla="*/ 1149 w 1234"/>
                                    <a:gd name="T51" fmla="*/ 299 h 1668"/>
                                    <a:gd name="T52" fmla="*/ 1189 w 1234"/>
                                    <a:gd name="T53" fmla="*/ 130 h 1668"/>
                                    <a:gd name="T54" fmla="*/ 1234 w 1234"/>
                                    <a:gd name="T55" fmla="*/ 0 h 1668"/>
                                    <a:gd name="T56" fmla="*/ 1084 w 1234"/>
                                    <a:gd name="T57" fmla="*/ 120 h 1668"/>
                                    <a:gd name="T58" fmla="*/ 968 w 1234"/>
                                    <a:gd name="T59" fmla="*/ 230 h 1668"/>
                                    <a:gd name="T60" fmla="*/ 878 w 1234"/>
                                    <a:gd name="T61" fmla="*/ 334 h 1668"/>
                                    <a:gd name="T62" fmla="*/ 823 w 1234"/>
                                    <a:gd name="T63" fmla="*/ 434 h 1668"/>
                                    <a:gd name="T64" fmla="*/ 768 w 1234"/>
                                    <a:gd name="T65" fmla="*/ 534 h 1668"/>
                                    <a:gd name="T66" fmla="*/ 652 w 1234"/>
                                    <a:gd name="T67" fmla="*/ 704 h 1668"/>
                                    <a:gd name="T68" fmla="*/ 587 w 1234"/>
                                    <a:gd name="T69" fmla="*/ 774 h 1668"/>
                                    <a:gd name="T70" fmla="*/ 507 w 1234"/>
                                    <a:gd name="T71" fmla="*/ 849 h 1668"/>
                                    <a:gd name="T72" fmla="*/ 411 w 1234"/>
                                    <a:gd name="T73" fmla="*/ 914 h 1668"/>
                                    <a:gd name="T74" fmla="*/ 191 w 1234"/>
                                    <a:gd name="T75" fmla="*/ 1029 h 16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1234" h="1668">
                                      <a:moveTo>
                                        <a:pt x="191" y="1029"/>
                                      </a:moveTo>
                                      <a:lnTo>
                                        <a:pt x="191" y="1029"/>
                                      </a:lnTo>
                                      <a:lnTo>
                                        <a:pt x="146" y="1049"/>
                                      </a:lnTo>
                                      <a:lnTo>
                                        <a:pt x="106" y="1079"/>
                                      </a:lnTo>
                                      <a:lnTo>
                                        <a:pt x="75" y="1109"/>
                                      </a:lnTo>
                                      <a:lnTo>
                                        <a:pt x="45" y="1149"/>
                                      </a:lnTo>
                                      <a:lnTo>
                                        <a:pt x="25" y="1189"/>
                                      </a:lnTo>
                                      <a:lnTo>
                                        <a:pt x="10" y="1228"/>
                                      </a:lnTo>
                                      <a:lnTo>
                                        <a:pt x="5" y="1273"/>
                                      </a:lnTo>
                                      <a:lnTo>
                                        <a:pt x="0" y="1318"/>
                                      </a:lnTo>
                                      <a:lnTo>
                                        <a:pt x="5" y="1368"/>
                                      </a:lnTo>
                                      <a:lnTo>
                                        <a:pt x="15" y="1413"/>
                                      </a:lnTo>
                                      <a:lnTo>
                                        <a:pt x="30" y="1463"/>
                                      </a:lnTo>
                                      <a:lnTo>
                                        <a:pt x="50" y="1508"/>
                                      </a:lnTo>
                                      <a:lnTo>
                                        <a:pt x="80" y="1553"/>
                                      </a:lnTo>
                                      <a:lnTo>
                                        <a:pt x="111" y="1593"/>
                                      </a:lnTo>
                                      <a:lnTo>
                                        <a:pt x="151" y="1633"/>
                                      </a:lnTo>
                                      <a:lnTo>
                                        <a:pt x="191" y="1668"/>
                                      </a:lnTo>
                                      <a:lnTo>
                                        <a:pt x="201" y="1623"/>
                                      </a:lnTo>
                                      <a:lnTo>
                                        <a:pt x="216" y="1573"/>
                                      </a:lnTo>
                                      <a:lnTo>
                                        <a:pt x="236" y="1528"/>
                                      </a:lnTo>
                                      <a:lnTo>
                                        <a:pt x="256" y="1483"/>
                                      </a:lnTo>
                                      <a:lnTo>
                                        <a:pt x="281" y="1438"/>
                                      </a:lnTo>
                                      <a:lnTo>
                                        <a:pt x="311" y="1393"/>
                                      </a:lnTo>
                                      <a:lnTo>
                                        <a:pt x="346" y="1348"/>
                                      </a:lnTo>
                                      <a:lnTo>
                                        <a:pt x="381" y="1303"/>
                                      </a:lnTo>
                                      <a:lnTo>
                                        <a:pt x="462" y="1223"/>
                                      </a:lnTo>
                                      <a:lnTo>
                                        <a:pt x="562" y="1139"/>
                                      </a:lnTo>
                                      <a:lnTo>
                                        <a:pt x="677" y="1054"/>
                                      </a:lnTo>
                                      <a:lnTo>
                                        <a:pt x="808" y="964"/>
                                      </a:lnTo>
                                      <a:lnTo>
                                        <a:pt x="888" y="904"/>
                                      </a:lnTo>
                                      <a:lnTo>
                                        <a:pt x="958" y="844"/>
                                      </a:lnTo>
                                      <a:lnTo>
                                        <a:pt x="1018" y="779"/>
                                      </a:lnTo>
                                      <a:lnTo>
                                        <a:pt x="1068" y="714"/>
                                      </a:lnTo>
                                      <a:lnTo>
                                        <a:pt x="1104" y="644"/>
                                      </a:lnTo>
                                      <a:lnTo>
                                        <a:pt x="1119" y="609"/>
                                      </a:lnTo>
                                      <a:lnTo>
                                        <a:pt x="1129" y="574"/>
                                      </a:lnTo>
                                      <a:lnTo>
                                        <a:pt x="1139" y="539"/>
                                      </a:lnTo>
                                      <a:lnTo>
                                        <a:pt x="1144" y="504"/>
                                      </a:lnTo>
                                      <a:lnTo>
                                        <a:pt x="1144" y="469"/>
                                      </a:lnTo>
                                      <a:lnTo>
                                        <a:pt x="1144" y="434"/>
                                      </a:lnTo>
                                      <a:lnTo>
                                        <a:pt x="1139" y="394"/>
                                      </a:lnTo>
                                      <a:lnTo>
                                        <a:pt x="1144" y="349"/>
                                      </a:lnTo>
                                      <a:lnTo>
                                        <a:pt x="1149" y="299"/>
                                      </a:lnTo>
                                      <a:lnTo>
                                        <a:pt x="1159" y="245"/>
                                      </a:lnTo>
                                      <a:lnTo>
                                        <a:pt x="1189" y="130"/>
                                      </a:lnTo>
                                      <a:lnTo>
                                        <a:pt x="1234" y="0"/>
                                      </a:lnTo>
                                      <a:lnTo>
                                        <a:pt x="1159" y="60"/>
                                      </a:lnTo>
                                      <a:lnTo>
                                        <a:pt x="1084" y="120"/>
                                      </a:lnTo>
                                      <a:lnTo>
                                        <a:pt x="1023" y="175"/>
                                      </a:lnTo>
                                      <a:lnTo>
                                        <a:pt x="968" y="230"/>
                                      </a:lnTo>
                                      <a:lnTo>
                                        <a:pt x="918" y="284"/>
                                      </a:lnTo>
                                      <a:lnTo>
                                        <a:pt x="878" y="334"/>
                                      </a:lnTo>
                                      <a:lnTo>
                                        <a:pt x="848" y="384"/>
                                      </a:lnTo>
                                      <a:lnTo>
                                        <a:pt x="823" y="434"/>
                                      </a:lnTo>
                                      <a:lnTo>
                                        <a:pt x="768" y="534"/>
                                      </a:lnTo>
                                      <a:lnTo>
                                        <a:pt x="712" y="624"/>
                                      </a:lnTo>
                                      <a:lnTo>
                                        <a:pt x="652" y="704"/>
                                      </a:lnTo>
                                      <a:lnTo>
                                        <a:pt x="587" y="774"/>
                                      </a:lnTo>
                                      <a:lnTo>
                                        <a:pt x="547" y="814"/>
                                      </a:lnTo>
                                      <a:lnTo>
                                        <a:pt x="507" y="849"/>
                                      </a:lnTo>
                                      <a:lnTo>
                                        <a:pt x="457" y="884"/>
                                      </a:lnTo>
                                      <a:lnTo>
                                        <a:pt x="411" y="914"/>
                                      </a:lnTo>
                                      <a:lnTo>
                                        <a:pt x="306" y="974"/>
                                      </a:lnTo>
                                      <a:lnTo>
                                        <a:pt x="191" y="10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80" name="Group 561"/>
                        <wpg:cNvGrpSpPr>
                          <a:grpSpLocks/>
                        </wpg:cNvGrpSpPr>
                        <wpg:grpSpPr bwMode="auto">
                          <a:xfrm rot="4359970">
                            <a:off x="1541" y="10058"/>
                            <a:ext cx="1077" cy="2029"/>
                            <a:chOff x="2076" y="7305"/>
                            <a:chExt cx="1764" cy="2447"/>
                          </a:xfrm>
                        </wpg:grpSpPr>
                        <wps:wsp>
                          <wps:cNvPr id="281" name="Freeform 562"/>
                          <wps:cNvSpPr>
                            <a:spLocks/>
                          </wps:cNvSpPr>
                          <wps:spPr bwMode="auto">
                            <a:xfrm>
                              <a:off x="2212" y="7305"/>
                              <a:ext cx="1527" cy="1068"/>
                            </a:xfrm>
                            <a:custGeom>
                              <a:avLst/>
                              <a:gdLst>
                                <a:gd name="T0" fmla="*/ 96 w 1736"/>
                                <a:gd name="T1" fmla="*/ 844 h 1214"/>
                                <a:gd name="T2" fmla="*/ 156 w 1736"/>
                                <a:gd name="T3" fmla="*/ 879 h 1214"/>
                                <a:gd name="T4" fmla="*/ 251 w 1736"/>
                                <a:gd name="T5" fmla="*/ 864 h 1214"/>
                                <a:gd name="T6" fmla="*/ 347 w 1736"/>
                                <a:gd name="T7" fmla="*/ 779 h 1214"/>
                                <a:gd name="T8" fmla="*/ 281 w 1736"/>
                                <a:gd name="T9" fmla="*/ 934 h 1214"/>
                                <a:gd name="T10" fmla="*/ 296 w 1736"/>
                                <a:gd name="T11" fmla="*/ 1014 h 1214"/>
                                <a:gd name="T12" fmla="*/ 372 w 1736"/>
                                <a:gd name="T13" fmla="*/ 1054 h 1214"/>
                                <a:gd name="T14" fmla="*/ 442 w 1736"/>
                                <a:gd name="T15" fmla="*/ 1079 h 1214"/>
                                <a:gd name="T16" fmla="*/ 482 w 1736"/>
                                <a:gd name="T17" fmla="*/ 1129 h 1214"/>
                                <a:gd name="T18" fmla="*/ 557 w 1736"/>
                                <a:gd name="T19" fmla="*/ 1134 h 1214"/>
                                <a:gd name="T20" fmla="*/ 612 w 1736"/>
                                <a:gd name="T21" fmla="*/ 1089 h 1214"/>
                                <a:gd name="T22" fmla="*/ 662 w 1736"/>
                                <a:gd name="T23" fmla="*/ 939 h 1214"/>
                                <a:gd name="T24" fmla="*/ 683 w 1736"/>
                                <a:gd name="T25" fmla="*/ 1119 h 1214"/>
                                <a:gd name="T26" fmla="*/ 728 w 1736"/>
                                <a:gd name="T27" fmla="*/ 1189 h 1214"/>
                                <a:gd name="T28" fmla="*/ 813 w 1736"/>
                                <a:gd name="T29" fmla="*/ 1214 h 1214"/>
                                <a:gd name="T30" fmla="*/ 918 w 1736"/>
                                <a:gd name="T31" fmla="*/ 1144 h 1214"/>
                                <a:gd name="T32" fmla="*/ 1034 w 1736"/>
                                <a:gd name="T33" fmla="*/ 1194 h 1214"/>
                                <a:gd name="T34" fmla="*/ 1084 w 1736"/>
                                <a:gd name="T35" fmla="*/ 1169 h 1214"/>
                                <a:gd name="T36" fmla="*/ 1094 w 1736"/>
                                <a:gd name="T37" fmla="*/ 994 h 1214"/>
                                <a:gd name="T38" fmla="*/ 1154 w 1736"/>
                                <a:gd name="T39" fmla="*/ 1124 h 1214"/>
                                <a:gd name="T40" fmla="*/ 1234 w 1736"/>
                                <a:gd name="T41" fmla="*/ 1194 h 1214"/>
                                <a:gd name="T42" fmla="*/ 1320 w 1736"/>
                                <a:gd name="T43" fmla="*/ 1199 h 1214"/>
                                <a:gd name="T44" fmla="*/ 1390 w 1736"/>
                                <a:gd name="T45" fmla="*/ 1154 h 1214"/>
                                <a:gd name="T46" fmla="*/ 1435 w 1736"/>
                                <a:gd name="T47" fmla="*/ 1014 h 1214"/>
                                <a:gd name="T48" fmla="*/ 1570 w 1736"/>
                                <a:gd name="T49" fmla="*/ 939 h 1214"/>
                                <a:gd name="T50" fmla="*/ 1605 w 1736"/>
                                <a:gd name="T51" fmla="*/ 859 h 1214"/>
                                <a:gd name="T52" fmla="*/ 1550 w 1736"/>
                                <a:gd name="T53" fmla="*/ 769 h 1214"/>
                                <a:gd name="T54" fmla="*/ 1395 w 1736"/>
                                <a:gd name="T55" fmla="*/ 669 h 1214"/>
                                <a:gd name="T56" fmla="*/ 1610 w 1736"/>
                                <a:gd name="T57" fmla="*/ 744 h 1214"/>
                                <a:gd name="T58" fmla="*/ 1696 w 1736"/>
                                <a:gd name="T59" fmla="*/ 729 h 1214"/>
                                <a:gd name="T60" fmla="*/ 1736 w 1736"/>
                                <a:gd name="T61" fmla="*/ 664 h 1214"/>
                                <a:gd name="T62" fmla="*/ 1681 w 1736"/>
                                <a:gd name="T63" fmla="*/ 539 h 1214"/>
                                <a:gd name="T64" fmla="*/ 1711 w 1736"/>
                                <a:gd name="T65" fmla="*/ 405 h 1214"/>
                                <a:gd name="T66" fmla="*/ 1676 w 1736"/>
                                <a:gd name="T67" fmla="*/ 330 h 1214"/>
                                <a:gd name="T68" fmla="*/ 1575 w 1736"/>
                                <a:gd name="T69" fmla="*/ 320 h 1214"/>
                                <a:gd name="T70" fmla="*/ 1445 w 1736"/>
                                <a:gd name="T71" fmla="*/ 345 h 1214"/>
                                <a:gd name="T72" fmla="*/ 1535 w 1736"/>
                                <a:gd name="T73" fmla="*/ 250 h 1214"/>
                                <a:gd name="T74" fmla="*/ 1540 w 1736"/>
                                <a:gd name="T75" fmla="*/ 185 h 1214"/>
                                <a:gd name="T76" fmla="*/ 1485 w 1736"/>
                                <a:gd name="T77" fmla="*/ 125 h 1214"/>
                                <a:gd name="T78" fmla="*/ 1365 w 1736"/>
                                <a:gd name="T79" fmla="*/ 110 h 1214"/>
                                <a:gd name="T80" fmla="*/ 1325 w 1736"/>
                                <a:gd name="T81" fmla="*/ 20 h 1214"/>
                                <a:gd name="T82" fmla="*/ 1249 w 1736"/>
                                <a:gd name="T83" fmla="*/ 0 h 1214"/>
                                <a:gd name="T84" fmla="*/ 1184 w 1736"/>
                                <a:gd name="T85" fmla="*/ 30 h 1214"/>
                                <a:gd name="T86" fmla="*/ 1084 w 1736"/>
                                <a:gd name="T87" fmla="*/ 165 h 1214"/>
                                <a:gd name="T88" fmla="*/ 923 w 1736"/>
                                <a:gd name="T89" fmla="*/ 55 h 1214"/>
                                <a:gd name="T90" fmla="*/ 778 w 1736"/>
                                <a:gd name="T91" fmla="*/ 20 h 1214"/>
                                <a:gd name="T92" fmla="*/ 652 w 1736"/>
                                <a:gd name="T93" fmla="*/ 55 h 1214"/>
                                <a:gd name="T94" fmla="*/ 547 w 1736"/>
                                <a:gd name="T95" fmla="*/ 160 h 1214"/>
                                <a:gd name="T96" fmla="*/ 437 w 1736"/>
                                <a:gd name="T97" fmla="*/ 70 h 1214"/>
                                <a:gd name="T98" fmla="*/ 331 w 1736"/>
                                <a:gd name="T99" fmla="*/ 35 h 1214"/>
                                <a:gd name="T100" fmla="*/ 246 w 1736"/>
                                <a:gd name="T101" fmla="*/ 50 h 1214"/>
                                <a:gd name="T102" fmla="*/ 196 w 1736"/>
                                <a:gd name="T103" fmla="*/ 100 h 1214"/>
                                <a:gd name="T104" fmla="*/ 211 w 1736"/>
                                <a:gd name="T105" fmla="*/ 185 h 1214"/>
                                <a:gd name="T106" fmla="*/ 106 w 1736"/>
                                <a:gd name="T107" fmla="*/ 250 h 1214"/>
                                <a:gd name="T108" fmla="*/ 81 w 1736"/>
                                <a:gd name="T109" fmla="*/ 330 h 1214"/>
                                <a:gd name="T110" fmla="*/ 121 w 1736"/>
                                <a:gd name="T111" fmla="*/ 385 h 1214"/>
                                <a:gd name="T112" fmla="*/ 301 w 1736"/>
                                <a:gd name="T113" fmla="*/ 450 h 1214"/>
                                <a:gd name="T114" fmla="*/ 126 w 1736"/>
                                <a:gd name="T115" fmla="*/ 445 h 1214"/>
                                <a:gd name="T116" fmla="*/ 21 w 1736"/>
                                <a:gd name="T117" fmla="*/ 489 h 1214"/>
                                <a:gd name="T118" fmla="*/ 0 w 1736"/>
                                <a:gd name="T119" fmla="*/ 549 h 1214"/>
                                <a:gd name="T120" fmla="*/ 36 w 1736"/>
                                <a:gd name="T121" fmla="*/ 624 h 1214"/>
                                <a:gd name="T122" fmla="*/ 76 w 1736"/>
                                <a:gd name="T123" fmla="*/ 704 h 1214"/>
                                <a:gd name="T124" fmla="*/ 76 w 1736"/>
                                <a:gd name="T125" fmla="*/ 794 h 1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736" h="1214">
                                  <a:moveTo>
                                    <a:pt x="76" y="794"/>
                                  </a:moveTo>
                                  <a:lnTo>
                                    <a:pt x="76" y="794"/>
                                  </a:lnTo>
                                  <a:lnTo>
                                    <a:pt x="81" y="819"/>
                                  </a:lnTo>
                                  <a:lnTo>
                                    <a:pt x="96" y="844"/>
                                  </a:lnTo>
                                  <a:lnTo>
                                    <a:pt x="111" y="859"/>
                                  </a:lnTo>
                                  <a:lnTo>
                                    <a:pt x="126" y="869"/>
                                  </a:lnTo>
                                  <a:lnTo>
                                    <a:pt x="156" y="879"/>
                                  </a:lnTo>
                                  <a:lnTo>
                                    <a:pt x="186" y="879"/>
                                  </a:lnTo>
                                  <a:lnTo>
                                    <a:pt x="221" y="874"/>
                                  </a:lnTo>
                                  <a:lnTo>
                                    <a:pt x="251" y="864"/>
                                  </a:lnTo>
                                  <a:lnTo>
                                    <a:pt x="276" y="849"/>
                                  </a:lnTo>
                                  <a:lnTo>
                                    <a:pt x="301" y="829"/>
                                  </a:lnTo>
                                  <a:lnTo>
                                    <a:pt x="347" y="779"/>
                                  </a:lnTo>
                                  <a:lnTo>
                                    <a:pt x="316" y="834"/>
                                  </a:lnTo>
                                  <a:lnTo>
                                    <a:pt x="291" y="889"/>
                                  </a:lnTo>
                                  <a:lnTo>
                                    <a:pt x="281" y="934"/>
                                  </a:lnTo>
                                  <a:lnTo>
                                    <a:pt x="281" y="974"/>
                                  </a:lnTo>
                                  <a:lnTo>
                                    <a:pt x="286" y="994"/>
                                  </a:lnTo>
                                  <a:lnTo>
                                    <a:pt x="296" y="1014"/>
                                  </a:lnTo>
                                  <a:lnTo>
                                    <a:pt x="311" y="1029"/>
                                  </a:lnTo>
                                  <a:lnTo>
                                    <a:pt x="326" y="1039"/>
                                  </a:lnTo>
                                  <a:lnTo>
                                    <a:pt x="347" y="1049"/>
                                  </a:lnTo>
                                  <a:lnTo>
                                    <a:pt x="372" y="1054"/>
                                  </a:lnTo>
                                  <a:lnTo>
                                    <a:pt x="402" y="1054"/>
                                  </a:lnTo>
                                  <a:lnTo>
                                    <a:pt x="432" y="1054"/>
                                  </a:lnTo>
                                  <a:lnTo>
                                    <a:pt x="442" y="1079"/>
                                  </a:lnTo>
                                  <a:lnTo>
                                    <a:pt x="452" y="1099"/>
                                  </a:lnTo>
                                  <a:lnTo>
                                    <a:pt x="467" y="1114"/>
                                  </a:lnTo>
                                  <a:lnTo>
                                    <a:pt x="482" y="1129"/>
                                  </a:lnTo>
                                  <a:lnTo>
                                    <a:pt x="502" y="1134"/>
                                  </a:lnTo>
                                  <a:lnTo>
                                    <a:pt x="517" y="1139"/>
                                  </a:lnTo>
                                  <a:lnTo>
                                    <a:pt x="537" y="1139"/>
                                  </a:lnTo>
                                  <a:lnTo>
                                    <a:pt x="557" y="1134"/>
                                  </a:lnTo>
                                  <a:lnTo>
                                    <a:pt x="577" y="1124"/>
                                  </a:lnTo>
                                  <a:lnTo>
                                    <a:pt x="597" y="1109"/>
                                  </a:lnTo>
                                  <a:lnTo>
                                    <a:pt x="612" y="1089"/>
                                  </a:lnTo>
                                  <a:lnTo>
                                    <a:pt x="627" y="1069"/>
                                  </a:lnTo>
                                  <a:lnTo>
                                    <a:pt x="642" y="1039"/>
                                  </a:lnTo>
                                  <a:lnTo>
                                    <a:pt x="652" y="1009"/>
                                  </a:lnTo>
                                  <a:lnTo>
                                    <a:pt x="662" y="939"/>
                                  </a:lnTo>
                                  <a:lnTo>
                                    <a:pt x="662" y="1024"/>
                                  </a:lnTo>
                                  <a:lnTo>
                                    <a:pt x="678" y="1094"/>
                                  </a:lnTo>
                                  <a:lnTo>
                                    <a:pt x="683" y="1119"/>
                                  </a:lnTo>
                                  <a:lnTo>
                                    <a:pt x="698" y="1149"/>
                                  </a:lnTo>
                                  <a:lnTo>
                                    <a:pt x="713" y="1169"/>
                                  </a:lnTo>
                                  <a:lnTo>
                                    <a:pt x="728" y="1189"/>
                                  </a:lnTo>
                                  <a:lnTo>
                                    <a:pt x="748" y="1204"/>
                                  </a:lnTo>
                                  <a:lnTo>
                                    <a:pt x="768" y="1214"/>
                                  </a:lnTo>
                                  <a:lnTo>
                                    <a:pt x="793" y="1214"/>
                                  </a:lnTo>
                                  <a:lnTo>
                                    <a:pt x="813" y="1214"/>
                                  </a:lnTo>
                                  <a:lnTo>
                                    <a:pt x="838" y="1204"/>
                                  </a:lnTo>
                                  <a:lnTo>
                                    <a:pt x="863" y="1189"/>
                                  </a:lnTo>
                                  <a:lnTo>
                                    <a:pt x="893" y="1169"/>
                                  </a:lnTo>
                                  <a:lnTo>
                                    <a:pt x="918" y="1144"/>
                                  </a:lnTo>
                                  <a:lnTo>
                                    <a:pt x="973" y="1174"/>
                                  </a:lnTo>
                                  <a:lnTo>
                                    <a:pt x="1014" y="1189"/>
                                  </a:lnTo>
                                  <a:lnTo>
                                    <a:pt x="1034" y="1194"/>
                                  </a:lnTo>
                                  <a:lnTo>
                                    <a:pt x="1049" y="1194"/>
                                  </a:lnTo>
                                  <a:lnTo>
                                    <a:pt x="1064" y="1189"/>
                                  </a:lnTo>
                                  <a:lnTo>
                                    <a:pt x="1074" y="1184"/>
                                  </a:lnTo>
                                  <a:lnTo>
                                    <a:pt x="1084" y="1169"/>
                                  </a:lnTo>
                                  <a:lnTo>
                                    <a:pt x="1094" y="1154"/>
                                  </a:lnTo>
                                  <a:lnTo>
                                    <a:pt x="1104" y="1119"/>
                                  </a:lnTo>
                                  <a:lnTo>
                                    <a:pt x="1104" y="1064"/>
                                  </a:lnTo>
                                  <a:lnTo>
                                    <a:pt x="1094" y="994"/>
                                  </a:lnTo>
                                  <a:lnTo>
                                    <a:pt x="1109" y="1044"/>
                                  </a:lnTo>
                                  <a:lnTo>
                                    <a:pt x="1129" y="1089"/>
                                  </a:lnTo>
                                  <a:lnTo>
                                    <a:pt x="1154" y="1124"/>
                                  </a:lnTo>
                                  <a:lnTo>
                                    <a:pt x="1179" y="1154"/>
                                  </a:lnTo>
                                  <a:lnTo>
                                    <a:pt x="1204" y="1179"/>
                                  </a:lnTo>
                                  <a:lnTo>
                                    <a:pt x="1234" y="1194"/>
                                  </a:lnTo>
                                  <a:lnTo>
                                    <a:pt x="1264" y="1204"/>
                                  </a:lnTo>
                                  <a:lnTo>
                                    <a:pt x="1294" y="1204"/>
                                  </a:lnTo>
                                  <a:lnTo>
                                    <a:pt x="1320" y="1199"/>
                                  </a:lnTo>
                                  <a:lnTo>
                                    <a:pt x="1345" y="1189"/>
                                  </a:lnTo>
                                  <a:lnTo>
                                    <a:pt x="1370" y="1174"/>
                                  </a:lnTo>
                                  <a:lnTo>
                                    <a:pt x="1390" y="1154"/>
                                  </a:lnTo>
                                  <a:lnTo>
                                    <a:pt x="1410" y="1124"/>
                                  </a:lnTo>
                                  <a:lnTo>
                                    <a:pt x="1425" y="1094"/>
                                  </a:lnTo>
                                  <a:lnTo>
                                    <a:pt x="1430" y="1054"/>
                                  </a:lnTo>
                                  <a:lnTo>
                                    <a:pt x="1435" y="1014"/>
                                  </a:lnTo>
                                  <a:lnTo>
                                    <a:pt x="1515" y="979"/>
                                  </a:lnTo>
                                  <a:lnTo>
                                    <a:pt x="1545" y="959"/>
                                  </a:lnTo>
                                  <a:lnTo>
                                    <a:pt x="1570" y="939"/>
                                  </a:lnTo>
                                  <a:lnTo>
                                    <a:pt x="1585" y="919"/>
                                  </a:lnTo>
                                  <a:lnTo>
                                    <a:pt x="1600" y="899"/>
                                  </a:lnTo>
                                  <a:lnTo>
                                    <a:pt x="1605" y="879"/>
                                  </a:lnTo>
                                  <a:lnTo>
                                    <a:pt x="1605" y="859"/>
                                  </a:lnTo>
                                  <a:lnTo>
                                    <a:pt x="1600" y="839"/>
                                  </a:lnTo>
                                  <a:lnTo>
                                    <a:pt x="1590" y="814"/>
                                  </a:lnTo>
                                  <a:lnTo>
                                    <a:pt x="1570" y="789"/>
                                  </a:lnTo>
                                  <a:lnTo>
                                    <a:pt x="1550" y="769"/>
                                  </a:lnTo>
                                  <a:lnTo>
                                    <a:pt x="1520" y="744"/>
                                  </a:lnTo>
                                  <a:lnTo>
                                    <a:pt x="1485" y="719"/>
                                  </a:lnTo>
                                  <a:lnTo>
                                    <a:pt x="1395" y="669"/>
                                  </a:lnTo>
                                  <a:lnTo>
                                    <a:pt x="1495" y="709"/>
                                  </a:lnTo>
                                  <a:lnTo>
                                    <a:pt x="1535" y="724"/>
                                  </a:lnTo>
                                  <a:lnTo>
                                    <a:pt x="1575" y="734"/>
                                  </a:lnTo>
                                  <a:lnTo>
                                    <a:pt x="1610" y="744"/>
                                  </a:lnTo>
                                  <a:lnTo>
                                    <a:pt x="1640" y="744"/>
                                  </a:lnTo>
                                  <a:lnTo>
                                    <a:pt x="1671" y="739"/>
                                  </a:lnTo>
                                  <a:lnTo>
                                    <a:pt x="1696" y="729"/>
                                  </a:lnTo>
                                  <a:lnTo>
                                    <a:pt x="1711" y="719"/>
                                  </a:lnTo>
                                  <a:lnTo>
                                    <a:pt x="1726" y="704"/>
                                  </a:lnTo>
                                  <a:lnTo>
                                    <a:pt x="1731" y="684"/>
                                  </a:lnTo>
                                  <a:lnTo>
                                    <a:pt x="1736" y="664"/>
                                  </a:lnTo>
                                  <a:lnTo>
                                    <a:pt x="1731" y="634"/>
                                  </a:lnTo>
                                  <a:lnTo>
                                    <a:pt x="1721" y="609"/>
                                  </a:lnTo>
                                  <a:lnTo>
                                    <a:pt x="1706" y="574"/>
                                  </a:lnTo>
                                  <a:lnTo>
                                    <a:pt x="1681" y="539"/>
                                  </a:lnTo>
                                  <a:lnTo>
                                    <a:pt x="1706" y="464"/>
                                  </a:lnTo>
                                  <a:lnTo>
                                    <a:pt x="1711" y="430"/>
                                  </a:lnTo>
                                  <a:lnTo>
                                    <a:pt x="1711" y="405"/>
                                  </a:lnTo>
                                  <a:lnTo>
                                    <a:pt x="1711" y="380"/>
                                  </a:lnTo>
                                  <a:lnTo>
                                    <a:pt x="1701" y="360"/>
                                  </a:lnTo>
                                  <a:lnTo>
                                    <a:pt x="1691" y="345"/>
                                  </a:lnTo>
                                  <a:lnTo>
                                    <a:pt x="1676" y="330"/>
                                  </a:lnTo>
                                  <a:lnTo>
                                    <a:pt x="1656" y="325"/>
                                  </a:lnTo>
                                  <a:lnTo>
                                    <a:pt x="1635" y="320"/>
                                  </a:lnTo>
                                  <a:lnTo>
                                    <a:pt x="1605" y="320"/>
                                  </a:lnTo>
                                  <a:lnTo>
                                    <a:pt x="1575" y="320"/>
                                  </a:lnTo>
                                  <a:lnTo>
                                    <a:pt x="1500" y="340"/>
                                  </a:lnTo>
                                  <a:lnTo>
                                    <a:pt x="1405" y="370"/>
                                  </a:lnTo>
                                  <a:lnTo>
                                    <a:pt x="1445" y="345"/>
                                  </a:lnTo>
                                  <a:lnTo>
                                    <a:pt x="1475" y="320"/>
                                  </a:lnTo>
                                  <a:lnTo>
                                    <a:pt x="1500" y="295"/>
                                  </a:lnTo>
                                  <a:lnTo>
                                    <a:pt x="1520" y="275"/>
                                  </a:lnTo>
                                  <a:lnTo>
                                    <a:pt x="1535" y="250"/>
                                  </a:lnTo>
                                  <a:lnTo>
                                    <a:pt x="1540" y="225"/>
                                  </a:lnTo>
                                  <a:lnTo>
                                    <a:pt x="1545" y="205"/>
                                  </a:lnTo>
                                  <a:lnTo>
                                    <a:pt x="1540" y="185"/>
                                  </a:lnTo>
                                  <a:lnTo>
                                    <a:pt x="1535" y="165"/>
                                  </a:lnTo>
                                  <a:lnTo>
                                    <a:pt x="1520" y="150"/>
                                  </a:lnTo>
                                  <a:lnTo>
                                    <a:pt x="1505" y="135"/>
                                  </a:lnTo>
                                  <a:lnTo>
                                    <a:pt x="1485" y="125"/>
                                  </a:lnTo>
                                  <a:lnTo>
                                    <a:pt x="1460" y="115"/>
                                  </a:lnTo>
                                  <a:lnTo>
                                    <a:pt x="1435" y="115"/>
                                  </a:lnTo>
                                  <a:lnTo>
                                    <a:pt x="1365" y="110"/>
                                  </a:lnTo>
                                  <a:lnTo>
                                    <a:pt x="1360" y="85"/>
                                  </a:lnTo>
                                  <a:lnTo>
                                    <a:pt x="1350" y="60"/>
                                  </a:lnTo>
                                  <a:lnTo>
                                    <a:pt x="1335" y="40"/>
                                  </a:lnTo>
                                  <a:lnTo>
                                    <a:pt x="1325" y="20"/>
                                  </a:lnTo>
                                  <a:lnTo>
                                    <a:pt x="1309" y="10"/>
                                  </a:lnTo>
                                  <a:lnTo>
                                    <a:pt x="1289" y="0"/>
                                  </a:lnTo>
                                  <a:lnTo>
                                    <a:pt x="1269" y="0"/>
                                  </a:lnTo>
                                  <a:lnTo>
                                    <a:pt x="1249" y="0"/>
                                  </a:lnTo>
                                  <a:lnTo>
                                    <a:pt x="1224" y="5"/>
                                  </a:lnTo>
                                  <a:lnTo>
                                    <a:pt x="1204" y="15"/>
                                  </a:lnTo>
                                  <a:lnTo>
                                    <a:pt x="1184" y="30"/>
                                  </a:lnTo>
                                  <a:lnTo>
                                    <a:pt x="1159" y="50"/>
                                  </a:lnTo>
                                  <a:lnTo>
                                    <a:pt x="1139" y="70"/>
                                  </a:lnTo>
                                  <a:lnTo>
                                    <a:pt x="1119" y="95"/>
                                  </a:lnTo>
                                  <a:lnTo>
                                    <a:pt x="1084" y="165"/>
                                  </a:lnTo>
                                  <a:lnTo>
                                    <a:pt x="999" y="100"/>
                                  </a:lnTo>
                                  <a:lnTo>
                                    <a:pt x="958" y="75"/>
                                  </a:lnTo>
                                  <a:lnTo>
                                    <a:pt x="923" y="55"/>
                                  </a:lnTo>
                                  <a:lnTo>
                                    <a:pt x="883" y="40"/>
                                  </a:lnTo>
                                  <a:lnTo>
                                    <a:pt x="848" y="30"/>
                                  </a:lnTo>
                                  <a:lnTo>
                                    <a:pt x="813" y="20"/>
                                  </a:lnTo>
                                  <a:lnTo>
                                    <a:pt x="778" y="20"/>
                                  </a:lnTo>
                                  <a:lnTo>
                                    <a:pt x="748" y="20"/>
                                  </a:lnTo>
                                  <a:lnTo>
                                    <a:pt x="713" y="30"/>
                                  </a:lnTo>
                                  <a:lnTo>
                                    <a:pt x="683" y="40"/>
                                  </a:lnTo>
                                  <a:lnTo>
                                    <a:pt x="652" y="55"/>
                                  </a:lnTo>
                                  <a:lnTo>
                                    <a:pt x="627" y="75"/>
                                  </a:lnTo>
                                  <a:lnTo>
                                    <a:pt x="597" y="100"/>
                                  </a:lnTo>
                                  <a:lnTo>
                                    <a:pt x="572" y="125"/>
                                  </a:lnTo>
                                  <a:lnTo>
                                    <a:pt x="547" y="160"/>
                                  </a:lnTo>
                                  <a:lnTo>
                                    <a:pt x="512" y="125"/>
                                  </a:lnTo>
                                  <a:lnTo>
                                    <a:pt x="472" y="95"/>
                                  </a:lnTo>
                                  <a:lnTo>
                                    <a:pt x="437" y="70"/>
                                  </a:lnTo>
                                  <a:lnTo>
                                    <a:pt x="397" y="50"/>
                                  </a:lnTo>
                                  <a:lnTo>
                                    <a:pt x="362" y="40"/>
                                  </a:lnTo>
                                  <a:lnTo>
                                    <a:pt x="331" y="35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71" y="45"/>
                                  </a:lnTo>
                                  <a:lnTo>
                                    <a:pt x="246" y="50"/>
                                  </a:lnTo>
                                  <a:lnTo>
                                    <a:pt x="226" y="65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196" y="100"/>
                                  </a:lnTo>
                                  <a:lnTo>
                                    <a:pt x="191" y="120"/>
                                  </a:lnTo>
                                  <a:lnTo>
                                    <a:pt x="191" y="140"/>
                                  </a:lnTo>
                                  <a:lnTo>
                                    <a:pt x="196" y="160"/>
                                  </a:lnTo>
                                  <a:lnTo>
                                    <a:pt x="211" y="185"/>
                                  </a:lnTo>
                                  <a:lnTo>
                                    <a:pt x="146" y="215"/>
                                  </a:lnTo>
                                  <a:lnTo>
                                    <a:pt x="121" y="235"/>
                                  </a:lnTo>
                                  <a:lnTo>
                                    <a:pt x="106" y="250"/>
                                  </a:lnTo>
                                  <a:lnTo>
                                    <a:pt x="91" y="270"/>
                                  </a:lnTo>
                                  <a:lnTo>
                                    <a:pt x="86" y="290"/>
                                  </a:lnTo>
                                  <a:lnTo>
                                    <a:pt x="81" y="310"/>
                                  </a:lnTo>
                                  <a:lnTo>
                                    <a:pt x="81" y="330"/>
                                  </a:lnTo>
                                  <a:lnTo>
                                    <a:pt x="91" y="350"/>
                                  </a:lnTo>
                                  <a:lnTo>
                                    <a:pt x="106" y="365"/>
                                  </a:lnTo>
                                  <a:lnTo>
                                    <a:pt x="121" y="385"/>
                                  </a:lnTo>
                                  <a:lnTo>
                                    <a:pt x="146" y="400"/>
                                  </a:lnTo>
                                  <a:lnTo>
                                    <a:pt x="176" y="415"/>
                                  </a:lnTo>
                                  <a:lnTo>
                                    <a:pt x="216" y="425"/>
                                  </a:lnTo>
                                  <a:lnTo>
                                    <a:pt x="301" y="450"/>
                                  </a:lnTo>
                                  <a:lnTo>
                                    <a:pt x="206" y="440"/>
                                  </a:lnTo>
                                  <a:lnTo>
                                    <a:pt x="161" y="440"/>
                                  </a:lnTo>
                                  <a:lnTo>
                                    <a:pt x="126" y="445"/>
                                  </a:lnTo>
                                  <a:lnTo>
                                    <a:pt x="91" y="450"/>
                                  </a:lnTo>
                                  <a:lnTo>
                                    <a:pt x="66" y="459"/>
                                  </a:lnTo>
                                  <a:lnTo>
                                    <a:pt x="41" y="474"/>
                                  </a:lnTo>
                                  <a:lnTo>
                                    <a:pt x="21" y="489"/>
                                  </a:lnTo>
                                  <a:lnTo>
                                    <a:pt x="10" y="509"/>
                                  </a:lnTo>
                                  <a:lnTo>
                                    <a:pt x="5" y="529"/>
                                  </a:lnTo>
                                  <a:lnTo>
                                    <a:pt x="0" y="549"/>
                                  </a:lnTo>
                                  <a:lnTo>
                                    <a:pt x="10" y="574"/>
                                  </a:lnTo>
                                  <a:lnTo>
                                    <a:pt x="21" y="599"/>
                                  </a:lnTo>
                                  <a:lnTo>
                                    <a:pt x="36" y="624"/>
                                  </a:lnTo>
                                  <a:lnTo>
                                    <a:pt x="61" y="649"/>
                                  </a:lnTo>
                                  <a:lnTo>
                                    <a:pt x="86" y="674"/>
                                  </a:lnTo>
                                  <a:lnTo>
                                    <a:pt x="76" y="704"/>
                                  </a:lnTo>
                                  <a:lnTo>
                                    <a:pt x="71" y="734"/>
                                  </a:lnTo>
                                  <a:lnTo>
                                    <a:pt x="71" y="764"/>
                                  </a:lnTo>
                                  <a:lnTo>
                                    <a:pt x="76" y="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82" name="Group 563"/>
                          <wpg:cNvGrpSpPr>
                            <a:grpSpLocks/>
                          </wpg:cNvGrpSpPr>
                          <wpg:grpSpPr bwMode="auto">
                            <a:xfrm>
                              <a:off x="2076" y="7340"/>
                              <a:ext cx="1764" cy="2412"/>
                              <a:chOff x="2076" y="7340"/>
                              <a:chExt cx="1764" cy="2412"/>
                            </a:xfrm>
                          </wpg:grpSpPr>
                          <wps:wsp>
                            <wps:cNvPr id="283" name="Freeform 564"/>
                            <wps:cNvSpPr>
                              <a:spLocks/>
                            </wps:cNvSpPr>
                            <wps:spPr bwMode="auto">
                              <a:xfrm>
                                <a:off x="2768" y="8412"/>
                                <a:ext cx="393" cy="1340"/>
                              </a:xfrm>
                              <a:custGeom>
                                <a:avLst/>
                                <a:gdLst>
                                  <a:gd name="T0" fmla="*/ 91 w 447"/>
                                  <a:gd name="T1" fmla="*/ 0 h 1523"/>
                                  <a:gd name="T2" fmla="*/ 15 w 447"/>
                                  <a:gd name="T3" fmla="*/ 0 h 1523"/>
                                  <a:gd name="T4" fmla="*/ 15 w 447"/>
                                  <a:gd name="T5" fmla="*/ 0 h 1523"/>
                                  <a:gd name="T6" fmla="*/ 5 w 447"/>
                                  <a:gd name="T7" fmla="*/ 105 h 1523"/>
                                  <a:gd name="T8" fmla="*/ 0 w 447"/>
                                  <a:gd name="T9" fmla="*/ 209 h 1523"/>
                                  <a:gd name="T10" fmla="*/ 0 w 447"/>
                                  <a:gd name="T11" fmla="*/ 314 h 1523"/>
                                  <a:gd name="T12" fmla="*/ 5 w 447"/>
                                  <a:gd name="T13" fmla="*/ 414 h 1523"/>
                                  <a:gd name="T14" fmla="*/ 15 w 447"/>
                                  <a:gd name="T15" fmla="*/ 514 h 1523"/>
                                  <a:gd name="T16" fmla="*/ 25 w 447"/>
                                  <a:gd name="T17" fmla="*/ 614 h 1523"/>
                                  <a:gd name="T18" fmla="*/ 41 w 447"/>
                                  <a:gd name="T19" fmla="*/ 714 h 1523"/>
                                  <a:gd name="T20" fmla="*/ 61 w 447"/>
                                  <a:gd name="T21" fmla="*/ 809 h 1523"/>
                                  <a:gd name="T22" fmla="*/ 86 w 447"/>
                                  <a:gd name="T23" fmla="*/ 904 h 1523"/>
                                  <a:gd name="T24" fmla="*/ 116 w 447"/>
                                  <a:gd name="T25" fmla="*/ 994 h 1523"/>
                                  <a:gd name="T26" fmla="*/ 146 w 447"/>
                                  <a:gd name="T27" fmla="*/ 1088 h 1523"/>
                                  <a:gd name="T28" fmla="*/ 181 w 447"/>
                                  <a:gd name="T29" fmla="*/ 1178 h 1523"/>
                                  <a:gd name="T30" fmla="*/ 221 w 447"/>
                                  <a:gd name="T31" fmla="*/ 1268 h 1523"/>
                                  <a:gd name="T32" fmla="*/ 266 w 447"/>
                                  <a:gd name="T33" fmla="*/ 1353 h 1523"/>
                                  <a:gd name="T34" fmla="*/ 316 w 447"/>
                                  <a:gd name="T35" fmla="*/ 1438 h 1523"/>
                                  <a:gd name="T36" fmla="*/ 367 w 447"/>
                                  <a:gd name="T37" fmla="*/ 1523 h 1523"/>
                                  <a:gd name="T38" fmla="*/ 447 w 447"/>
                                  <a:gd name="T39" fmla="*/ 1523 h 1523"/>
                                  <a:gd name="T40" fmla="*/ 447 w 447"/>
                                  <a:gd name="T41" fmla="*/ 1523 h 1523"/>
                                  <a:gd name="T42" fmla="*/ 392 w 447"/>
                                  <a:gd name="T43" fmla="*/ 1418 h 1523"/>
                                  <a:gd name="T44" fmla="*/ 336 w 447"/>
                                  <a:gd name="T45" fmla="*/ 1313 h 1523"/>
                                  <a:gd name="T46" fmla="*/ 286 w 447"/>
                                  <a:gd name="T47" fmla="*/ 1213 h 1523"/>
                                  <a:gd name="T48" fmla="*/ 246 w 447"/>
                                  <a:gd name="T49" fmla="*/ 1113 h 1523"/>
                                  <a:gd name="T50" fmla="*/ 206 w 447"/>
                                  <a:gd name="T51" fmla="*/ 1014 h 1523"/>
                                  <a:gd name="T52" fmla="*/ 171 w 447"/>
                                  <a:gd name="T53" fmla="*/ 914 h 1523"/>
                                  <a:gd name="T54" fmla="*/ 141 w 447"/>
                                  <a:gd name="T55" fmla="*/ 819 h 1523"/>
                                  <a:gd name="T56" fmla="*/ 116 w 447"/>
                                  <a:gd name="T57" fmla="*/ 724 h 1523"/>
                                  <a:gd name="T58" fmla="*/ 96 w 447"/>
                                  <a:gd name="T59" fmla="*/ 629 h 1523"/>
                                  <a:gd name="T60" fmla="*/ 81 w 447"/>
                                  <a:gd name="T61" fmla="*/ 534 h 1523"/>
                                  <a:gd name="T62" fmla="*/ 71 w 447"/>
                                  <a:gd name="T63" fmla="*/ 444 h 1523"/>
                                  <a:gd name="T64" fmla="*/ 66 w 447"/>
                                  <a:gd name="T65" fmla="*/ 349 h 1523"/>
                                  <a:gd name="T66" fmla="*/ 66 w 447"/>
                                  <a:gd name="T67" fmla="*/ 259 h 1523"/>
                                  <a:gd name="T68" fmla="*/ 66 w 447"/>
                                  <a:gd name="T69" fmla="*/ 174 h 1523"/>
                                  <a:gd name="T70" fmla="*/ 76 w 447"/>
                                  <a:gd name="T71" fmla="*/ 85 h 1523"/>
                                  <a:gd name="T72" fmla="*/ 91 w 447"/>
                                  <a:gd name="T73" fmla="*/ 0 h 1523"/>
                                  <a:gd name="T74" fmla="*/ 91 w 447"/>
                                  <a:gd name="T75" fmla="*/ 0 h 15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447" h="1523">
                                    <a:moveTo>
                                      <a:pt x="91" y="0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5" y="105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5" y="414"/>
                                    </a:lnTo>
                                    <a:lnTo>
                                      <a:pt x="15" y="514"/>
                                    </a:lnTo>
                                    <a:lnTo>
                                      <a:pt x="25" y="614"/>
                                    </a:lnTo>
                                    <a:lnTo>
                                      <a:pt x="41" y="714"/>
                                    </a:lnTo>
                                    <a:lnTo>
                                      <a:pt x="61" y="809"/>
                                    </a:lnTo>
                                    <a:lnTo>
                                      <a:pt x="86" y="904"/>
                                    </a:lnTo>
                                    <a:lnTo>
                                      <a:pt x="116" y="994"/>
                                    </a:lnTo>
                                    <a:lnTo>
                                      <a:pt x="146" y="1088"/>
                                    </a:lnTo>
                                    <a:lnTo>
                                      <a:pt x="181" y="1178"/>
                                    </a:lnTo>
                                    <a:lnTo>
                                      <a:pt x="221" y="1268"/>
                                    </a:lnTo>
                                    <a:lnTo>
                                      <a:pt x="266" y="1353"/>
                                    </a:lnTo>
                                    <a:lnTo>
                                      <a:pt x="316" y="1438"/>
                                    </a:lnTo>
                                    <a:lnTo>
                                      <a:pt x="367" y="1523"/>
                                    </a:lnTo>
                                    <a:lnTo>
                                      <a:pt x="447" y="1523"/>
                                    </a:lnTo>
                                    <a:lnTo>
                                      <a:pt x="392" y="1418"/>
                                    </a:lnTo>
                                    <a:lnTo>
                                      <a:pt x="336" y="1313"/>
                                    </a:lnTo>
                                    <a:lnTo>
                                      <a:pt x="286" y="1213"/>
                                    </a:lnTo>
                                    <a:lnTo>
                                      <a:pt x="246" y="1113"/>
                                    </a:lnTo>
                                    <a:lnTo>
                                      <a:pt x="206" y="1014"/>
                                    </a:lnTo>
                                    <a:lnTo>
                                      <a:pt x="171" y="914"/>
                                    </a:lnTo>
                                    <a:lnTo>
                                      <a:pt x="141" y="819"/>
                                    </a:lnTo>
                                    <a:lnTo>
                                      <a:pt x="116" y="724"/>
                                    </a:lnTo>
                                    <a:lnTo>
                                      <a:pt x="96" y="629"/>
                                    </a:lnTo>
                                    <a:lnTo>
                                      <a:pt x="81" y="534"/>
                                    </a:lnTo>
                                    <a:lnTo>
                                      <a:pt x="71" y="444"/>
                                    </a:lnTo>
                                    <a:lnTo>
                                      <a:pt x="66" y="349"/>
                                    </a:lnTo>
                                    <a:lnTo>
                                      <a:pt x="66" y="259"/>
                                    </a:lnTo>
                                    <a:lnTo>
                                      <a:pt x="66" y="174"/>
                                    </a:lnTo>
                                    <a:lnTo>
                                      <a:pt x="76" y="85"/>
                                    </a:lnTo>
                                    <a:lnTo>
                                      <a:pt x="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84" name="Group 56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76" y="7340"/>
                                <a:ext cx="1764" cy="2412"/>
                                <a:chOff x="2076" y="7340"/>
                                <a:chExt cx="1764" cy="2412"/>
                              </a:xfrm>
                            </wpg:grpSpPr>
                            <wps:wsp>
                              <wps:cNvPr id="285" name="Freeform 5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83" y="8680"/>
                                  <a:ext cx="607" cy="1072"/>
                                </a:xfrm>
                                <a:custGeom>
                                  <a:avLst/>
                                  <a:gdLst>
                                    <a:gd name="T0" fmla="*/ 577 w 1465"/>
                                    <a:gd name="T1" fmla="*/ 664 h 2003"/>
                                    <a:gd name="T2" fmla="*/ 411 w 1465"/>
                                    <a:gd name="T3" fmla="*/ 505 h 2003"/>
                                    <a:gd name="T4" fmla="*/ 296 w 1465"/>
                                    <a:gd name="T5" fmla="*/ 400 h 2003"/>
                                    <a:gd name="T6" fmla="*/ 206 w 1465"/>
                                    <a:gd name="T7" fmla="*/ 300 h 2003"/>
                                    <a:gd name="T8" fmla="*/ 95 w 1465"/>
                                    <a:gd name="T9" fmla="*/ 155 h 2003"/>
                                    <a:gd name="T10" fmla="*/ 0 w 1465"/>
                                    <a:gd name="T11" fmla="*/ 0 h 2003"/>
                                    <a:gd name="T12" fmla="*/ 5 w 1465"/>
                                    <a:gd name="T13" fmla="*/ 230 h 2003"/>
                                    <a:gd name="T14" fmla="*/ 30 w 1465"/>
                                    <a:gd name="T15" fmla="*/ 510 h 2003"/>
                                    <a:gd name="T16" fmla="*/ 55 w 1465"/>
                                    <a:gd name="T17" fmla="*/ 659 h 2003"/>
                                    <a:gd name="T18" fmla="*/ 75 w 1465"/>
                                    <a:gd name="T19" fmla="*/ 724 h 2003"/>
                                    <a:gd name="T20" fmla="*/ 130 w 1465"/>
                                    <a:gd name="T21" fmla="*/ 859 h 2003"/>
                                    <a:gd name="T22" fmla="*/ 211 w 1465"/>
                                    <a:gd name="T23" fmla="*/ 974 h 2003"/>
                                    <a:gd name="T24" fmla="*/ 311 w 1465"/>
                                    <a:gd name="T25" fmla="*/ 1074 h 2003"/>
                                    <a:gd name="T26" fmla="*/ 431 w 1465"/>
                                    <a:gd name="T27" fmla="*/ 1154 h 2003"/>
                                    <a:gd name="T28" fmla="*/ 476 w 1465"/>
                                    <a:gd name="T29" fmla="*/ 1174 h 2003"/>
                                    <a:gd name="T30" fmla="*/ 587 w 1465"/>
                                    <a:gd name="T31" fmla="*/ 1239 h 2003"/>
                                    <a:gd name="T32" fmla="*/ 707 w 1465"/>
                                    <a:gd name="T33" fmla="*/ 1334 h 2003"/>
                                    <a:gd name="T34" fmla="*/ 918 w 1465"/>
                                    <a:gd name="T35" fmla="*/ 1524 h 2003"/>
                                    <a:gd name="T36" fmla="*/ 1179 w 1465"/>
                                    <a:gd name="T37" fmla="*/ 1773 h 2003"/>
                                    <a:gd name="T38" fmla="*/ 1254 w 1465"/>
                                    <a:gd name="T39" fmla="*/ 1838 h 2003"/>
                                    <a:gd name="T40" fmla="*/ 1399 w 1465"/>
                                    <a:gd name="T41" fmla="*/ 1953 h 2003"/>
                                    <a:gd name="T42" fmla="*/ 1465 w 1465"/>
                                    <a:gd name="T43" fmla="*/ 2003 h 2003"/>
                                    <a:gd name="T44" fmla="*/ 1334 w 1465"/>
                                    <a:gd name="T45" fmla="*/ 1738 h 2003"/>
                                    <a:gd name="T46" fmla="*/ 1194 w 1465"/>
                                    <a:gd name="T47" fmla="*/ 1519 h 2003"/>
                                    <a:gd name="T48" fmla="*/ 1144 w 1465"/>
                                    <a:gd name="T49" fmla="*/ 1454 h 2003"/>
                                    <a:gd name="T50" fmla="*/ 1033 w 1465"/>
                                    <a:gd name="T51" fmla="*/ 1324 h 2003"/>
                                    <a:gd name="T52" fmla="*/ 968 w 1465"/>
                                    <a:gd name="T53" fmla="*/ 1264 h 2003"/>
                                    <a:gd name="T54" fmla="*/ 792 w 1465"/>
                                    <a:gd name="T55" fmla="*/ 1084 h 2003"/>
                                    <a:gd name="T56" fmla="*/ 757 w 1465"/>
                                    <a:gd name="T57" fmla="*/ 1029 h 2003"/>
                                    <a:gd name="T58" fmla="*/ 692 w 1465"/>
                                    <a:gd name="T59" fmla="*/ 904 h 2003"/>
                                    <a:gd name="T60" fmla="*/ 667 w 1465"/>
                                    <a:gd name="T61" fmla="*/ 834 h 2003"/>
                                    <a:gd name="T62" fmla="*/ 637 w 1465"/>
                                    <a:gd name="T63" fmla="*/ 749 h 2003"/>
                                    <a:gd name="T64" fmla="*/ 577 w 1465"/>
                                    <a:gd name="T65" fmla="*/ 664 h 20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465" h="2003">
                                      <a:moveTo>
                                        <a:pt x="577" y="664"/>
                                      </a:moveTo>
                                      <a:lnTo>
                                        <a:pt x="577" y="664"/>
                                      </a:lnTo>
                                      <a:lnTo>
                                        <a:pt x="517" y="605"/>
                                      </a:lnTo>
                                      <a:lnTo>
                                        <a:pt x="411" y="505"/>
                                      </a:lnTo>
                                      <a:lnTo>
                                        <a:pt x="296" y="400"/>
                                      </a:lnTo>
                                      <a:lnTo>
                                        <a:pt x="206" y="300"/>
                                      </a:lnTo>
                                      <a:lnTo>
                                        <a:pt x="150" y="230"/>
                                      </a:lnTo>
                                      <a:lnTo>
                                        <a:pt x="95" y="155"/>
                                      </a:lnTo>
                                      <a:lnTo>
                                        <a:pt x="45" y="8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" y="230"/>
                                      </a:lnTo>
                                      <a:lnTo>
                                        <a:pt x="20" y="425"/>
                                      </a:lnTo>
                                      <a:lnTo>
                                        <a:pt x="30" y="510"/>
                                      </a:lnTo>
                                      <a:lnTo>
                                        <a:pt x="40" y="590"/>
                                      </a:lnTo>
                                      <a:lnTo>
                                        <a:pt x="55" y="659"/>
                                      </a:lnTo>
                                      <a:lnTo>
                                        <a:pt x="75" y="724"/>
                                      </a:lnTo>
                                      <a:lnTo>
                                        <a:pt x="100" y="794"/>
                                      </a:lnTo>
                                      <a:lnTo>
                                        <a:pt x="130" y="859"/>
                                      </a:lnTo>
                                      <a:lnTo>
                                        <a:pt x="166" y="919"/>
                                      </a:lnTo>
                                      <a:lnTo>
                                        <a:pt x="211" y="974"/>
                                      </a:lnTo>
                                      <a:lnTo>
                                        <a:pt x="256" y="1024"/>
                                      </a:lnTo>
                                      <a:lnTo>
                                        <a:pt x="311" y="1074"/>
                                      </a:lnTo>
                                      <a:lnTo>
                                        <a:pt x="366" y="1114"/>
                                      </a:lnTo>
                                      <a:lnTo>
                                        <a:pt x="431" y="1154"/>
                                      </a:lnTo>
                                      <a:lnTo>
                                        <a:pt x="476" y="1174"/>
                                      </a:lnTo>
                                      <a:lnTo>
                                        <a:pt x="532" y="1204"/>
                                      </a:lnTo>
                                      <a:lnTo>
                                        <a:pt x="587" y="1239"/>
                                      </a:lnTo>
                                      <a:lnTo>
                                        <a:pt x="647" y="1284"/>
                                      </a:lnTo>
                                      <a:lnTo>
                                        <a:pt x="707" y="1334"/>
                                      </a:lnTo>
                                      <a:lnTo>
                                        <a:pt x="777" y="1389"/>
                                      </a:lnTo>
                                      <a:lnTo>
                                        <a:pt x="918" y="1524"/>
                                      </a:lnTo>
                                      <a:lnTo>
                                        <a:pt x="1179" y="1773"/>
                                      </a:lnTo>
                                      <a:lnTo>
                                        <a:pt x="1254" y="1838"/>
                                      </a:lnTo>
                                      <a:lnTo>
                                        <a:pt x="1329" y="1898"/>
                                      </a:lnTo>
                                      <a:lnTo>
                                        <a:pt x="1399" y="1953"/>
                                      </a:lnTo>
                                      <a:lnTo>
                                        <a:pt x="1465" y="2003"/>
                                      </a:lnTo>
                                      <a:lnTo>
                                        <a:pt x="1399" y="1868"/>
                                      </a:lnTo>
                                      <a:lnTo>
                                        <a:pt x="1334" y="1738"/>
                                      </a:lnTo>
                                      <a:lnTo>
                                        <a:pt x="1264" y="1623"/>
                                      </a:lnTo>
                                      <a:lnTo>
                                        <a:pt x="1194" y="1519"/>
                                      </a:lnTo>
                                      <a:lnTo>
                                        <a:pt x="1144" y="1454"/>
                                      </a:lnTo>
                                      <a:lnTo>
                                        <a:pt x="1088" y="1389"/>
                                      </a:lnTo>
                                      <a:lnTo>
                                        <a:pt x="1033" y="1324"/>
                                      </a:lnTo>
                                      <a:lnTo>
                                        <a:pt x="968" y="1264"/>
                                      </a:lnTo>
                                      <a:lnTo>
                                        <a:pt x="853" y="1149"/>
                                      </a:lnTo>
                                      <a:lnTo>
                                        <a:pt x="792" y="1084"/>
                                      </a:lnTo>
                                      <a:lnTo>
                                        <a:pt x="757" y="1029"/>
                                      </a:lnTo>
                                      <a:lnTo>
                                        <a:pt x="722" y="969"/>
                                      </a:lnTo>
                                      <a:lnTo>
                                        <a:pt x="692" y="904"/>
                                      </a:lnTo>
                                      <a:lnTo>
                                        <a:pt x="667" y="834"/>
                                      </a:lnTo>
                                      <a:lnTo>
                                        <a:pt x="657" y="789"/>
                                      </a:lnTo>
                                      <a:lnTo>
                                        <a:pt x="637" y="749"/>
                                      </a:lnTo>
                                      <a:lnTo>
                                        <a:pt x="612" y="704"/>
                                      </a:lnTo>
                                      <a:lnTo>
                                        <a:pt x="577" y="6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" name="Freeform 5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6" y="7644"/>
                                  <a:ext cx="1764" cy="1036"/>
                                </a:xfrm>
                                <a:custGeom>
                                  <a:avLst/>
                                  <a:gdLst>
                                    <a:gd name="T0" fmla="*/ 211 w 2006"/>
                                    <a:gd name="T1" fmla="*/ 534 h 1178"/>
                                    <a:gd name="T2" fmla="*/ 306 w 2006"/>
                                    <a:gd name="T3" fmla="*/ 479 h 1178"/>
                                    <a:gd name="T4" fmla="*/ 311 w 2006"/>
                                    <a:gd name="T5" fmla="*/ 484 h 1178"/>
                                    <a:gd name="T6" fmla="*/ 231 w 2006"/>
                                    <a:gd name="T7" fmla="*/ 534 h 1178"/>
                                    <a:gd name="T8" fmla="*/ 181 w 2006"/>
                                    <a:gd name="T9" fmla="*/ 604 h 1178"/>
                                    <a:gd name="T10" fmla="*/ 165 w 2006"/>
                                    <a:gd name="T11" fmla="*/ 649 h 1178"/>
                                    <a:gd name="T12" fmla="*/ 171 w 2006"/>
                                    <a:gd name="T13" fmla="*/ 694 h 1178"/>
                                    <a:gd name="T14" fmla="*/ 211 w 2006"/>
                                    <a:gd name="T15" fmla="*/ 744 h 1178"/>
                                    <a:gd name="T16" fmla="*/ 296 w 2006"/>
                                    <a:gd name="T17" fmla="*/ 759 h 1178"/>
                                    <a:gd name="T18" fmla="*/ 371 w 2006"/>
                                    <a:gd name="T19" fmla="*/ 754 h 1178"/>
                                    <a:gd name="T20" fmla="*/ 366 w 2006"/>
                                    <a:gd name="T21" fmla="*/ 864 h 1178"/>
                                    <a:gd name="T22" fmla="*/ 386 w 2006"/>
                                    <a:gd name="T23" fmla="*/ 914 h 1178"/>
                                    <a:gd name="T24" fmla="*/ 451 w 2006"/>
                                    <a:gd name="T25" fmla="*/ 939 h 1178"/>
                                    <a:gd name="T26" fmla="*/ 512 w 2006"/>
                                    <a:gd name="T27" fmla="*/ 919 h 1178"/>
                                    <a:gd name="T28" fmla="*/ 572 w 2006"/>
                                    <a:gd name="T29" fmla="*/ 869 h 1178"/>
                                    <a:gd name="T30" fmla="*/ 662 w 2006"/>
                                    <a:gd name="T31" fmla="*/ 749 h 1178"/>
                                    <a:gd name="T32" fmla="*/ 642 w 2006"/>
                                    <a:gd name="T33" fmla="*/ 809 h 1178"/>
                                    <a:gd name="T34" fmla="*/ 602 w 2006"/>
                                    <a:gd name="T35" fmla="*/ 964 h 1178"/>
                                    <a:gd name="T36" fmla="*/ 607 w 2006"/>
                                    <a:gd name="T37" fmla="*/ 1013 h 1178"/>
                                    <a:gd name="T38" fmla="*/ 667 w 2006"/>
                                    <a:gd name="T39" fmla="*/ 1073 h 1178"/>
                                    <a:gd name="T40" fmla="*/ 712 w 2006"/>
                                    <a:gd name="T41" fmla="*/ 1088 h 1178"/>
                                    <a:gd name="T42" fmla="*/ 772 w 2006"/>
                                    <a:gd name="T43" fmla="*/ 1078 h 1178"/>
                                    <a:gd name="T44" fmla="*/ 858 w 2006"/>
                                    <a:gd name="T45" fmla="*/ 1018 h 1178"/>
                                    <a:gd name="T46" fmla="*/ 958 w 2006"/>
                                    <a:gd name="T47" fmla="*/ 1143 h 1178"/>
                                    <a:gd name="T48" fmla="*/ 1038 w 2006"/>
                                    <a:gd name="T49" fmla="*/ 1178 h 1178"/>
                                    <a:gd name="T50" fmla="*/ 1154 w 2006"/>
                                    <a:gd name="T51" fmla="*/ 1148 h 1178"/>
                                    <a:gd name="T52" fmla="*/ 1219 w 2006"/>
                                    <a:gd name="T53" fmla="*/ 1078 h 1178"/>
                                    <a:gd name="T54" fmla="*/ 1269 w 2006"/>
                                    <a:gd name="T55" fmla="*/ 969 h 1178"/>
                                    <a:gd name="T56" fmla="*/ 1309 w 2006"/>
                                    <a:gd name="T57" fmla="*/ 734 h 1178"/>
                                    <a:gd name="T58" fmla="*/ 1344 w 2006"/>
                                    <a:gd name="T59" fmla="*/ 709 h 1178"/>
                                    <a:gd name="T60" fmla="*/ 1480 w 2006"/>
                                    <a:gd name="T61" fmla="*/ 864 h 1178"/>
                                    <a:gd name="T62" fmla="*/ 1565 w 2006"/>
                                    <a:gd name="T63" fmla="*/ 909 h 1178"/>
                                    <a:gd name="T64" fmla="*/ 1655 w 2006"/>
                                    <a:gd name="T65" fmla="*/ 919 h 1178"/>
                                    <a:gd name="T66" fmla="*/ 1755 w 2006"/>
                                    <a:gd name="T67" fmla="*/ 864 h 1178"/>
                                    <a:gd name="T68" fmla="*/ 1795 w 2006"/>
                                    <a:gd name="T69" fmla="*/ 789 h 1178"/>
                                    <a:gd name="T70" fmla="*/ 1795 w 2006"/>
                                    <a:gd name="T71" fmla="*/ 639 h 1178"/>
                                    <a:gd name="T72" fmla="*/ 1906 w 2006"/>
                                    <a:gd name="T73" fmla="*/ 624 h 1178"/>
                                    <a:gd name="T74" fmla="*/ 1976 w 2006"/>
                                    <a:gd name="T75" fmla="*/ 574 h 1178"/>
                                    <a:gd name="T76" fmla="*/ 2006 w 2006"/>
                                    <a:gd name="T77" fmla="*/ 509 h 1178"/>
                                    <a:gd name="T78" fmla="*/ 1996 w 2006"/>
                                    <a:gd name="T79" fmla="*/ 439 h 1178"/>
                                    <a:gd name="T80" fmla="*/ 1916 w 2006"/>
                                    <a:gd name="T81" fmla="*/ 354 h 1178"/>
                                    <a:gd name="T82" fmla="*/ 1821 w 2006"/>
                                    <a:gd name="T83" fmla="*/ 329 h 1178"/>
                                    <a:gd name="T84" fmla="*/ 1610 w 2006"/>
                                    <a:gd name="T85" fmla="*/ 324 h 1178"/>
                                    <a:gd name="T86" fmla="*/ 381 w 2006"/>
                                    <a:gd name="T87" fmla="*/ 0 h 1178"/>
                                    <a:gd name="T88" fmla="*/ 181 w 2006"/>
                                    <a:gd name="T89" fmla="*/ 15 h 1178"/>
                                    <a:gd name="T90" fmla="*/ 90 w 2006"/>
                                    <a:gd name="T91" fmla="*/ 45 h 1178"/>
                                    <a:gd name="T92" fmla="*/ 30 w 2006"/>
                                    <a:gd name="T93" fmla="*/ 89 h 1178"/>
                                    <a:gd name="T94" fmla="*/ 0 w 2006"/>
                                    <a:gd name="T95" fmla="*/ 169 h 1178"/>
                                    <a:gd name="T96" fmla="*/ 20 w 2006"/>
                                    <a:gd name="T97" fmla="*/ 229 h 1178"/>
                                    <a:gd name="T98" fmla="*/ 110 w 2006"/>
                                    <a:gd name="T99" fmla="*/ 299 h 1178"/>
                                    <a:gd name="T100" fmla="*/ 45 w 2006"/>
                                    <a:gd name="T101" fmla="*/ 344 h 1178"/>
                                    <a:gd name="T102" fmla="*/ 15 w 2006"/>
                                    <a:gd name="T103" fmla="*/ 404 h 1178"/>
                                    <a:gd name="T104" fmla="*/ 25 w 2006"/>
                                    <a:gd name="T105" fmla="*/ 484 h 1178"/>
                                    <a:gd name="T106" fmla="*/ 65 w 2006"/>
                                    <a:gd name="T107" fmla="*/ 529 h 1178"/>
                                    <a:gd name="T108" fmla="*/ 165 w 2006"/>
                                    <a:gd name="T109" fmla="*/ 544 h 11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006" h="1178">
                                      <a:moveTo>
                                        <a:pt x="165" y="544"/>
                                      </a:moveTo>
                                      <a:lnTo>
                                        <a:pt x="165" y="544"/>
                                      </a:lnTo>
                                      <a:lnTo>
                                        <a:pt x="211" y="534"/>
                                      </a:lnTo>
                                      <a:lnTo>
                                        <a:pt x="261" y="514"/>
                                      </a:lnTo>
                                      <a:lnTo>
                                        <a:pt x="306" y="479"/>
                                      </a:lnTo>
                                      <a:lnTo>
                                        <a:pt x="371" y="444"/>
                                      </a:lnTo>
                                      <a:lnTo>
                                        <a:pt x="311" y="484"/>
                                      </a:lnTo>
                                      <a:lnTo>
                                        <a:pt x="261" y="514"/>
                                      </a:lnTo>
                                      <a:lnTo>
                                        <a:pt x="231" y="534"/>
                                      </a:lnTo>
                                      <a:lnTo>
                                        <a:pt x="211" y="559"/>
                                      </a:lnTo>
                                      <a:lnTo>
                                        <a:pt x="196" y="584"/>
                                      </a:lnTo>
                                      <a:lnTo>
                                        <a:pt x="181" y="604"/>
                                      </a:lnTo>
                                      <a:lnTo>
                                        <a:pt x="171" y="629"/>
                                      </a:lnTo>
                                      <a:lnTo>
                                        <a:pt x="165" y="649"/>
                                      </a:lnTo>
                                      <a:lnTo>
                                        <a:pt x="165" y="674"/>
                                      </a:lnTo>
                                      <a:lnTo>
                                        <a:pt x="171" y="694"/>
                                      </a:lnTo>
                                      <a:lnTo>
                                        <a:pt x="181" y="714"/>
                                      </a:lnTo>
                                      <a:lnTo>
                                        <a:pt x="196" y="734"/>
                                      </a:lnTo>
                                      <a:lnTo>
                                        <a:pt x="211" y="744"/>
                                      </a:lnTo>
                                      <a:lnTo>
                                        <a:pt x="236" y="754"/>
                                      </a:lnTo>
                                      <a:lnTo>
                                        <a:pt x="261" y="759"/>
                                      </a:lnTo>
                                      <a:lnTo>
                                        <a:pt x="296" y="759"/>
                                      </a:lnTo>
                                      <a:lnTo>
                                        <a:pt x="331" y="759"/>
                                      </a:lnTo>
                                      <a:lnTo>
                                        <a:pt x="371" y="754"/>
                                      </a:lnTo>
                                      <a:lnTo>
                                        <a:pt x="361" y="794"/>
                                      </a:lnTo>
                                      <a:lnTo>
                                        <a:pt x="361" y="829"/>
                                      </a:lnTo>
                                      <a:lnTo>
                                        <a:pt x="366" y="864"/>
                                      </a:lnTo>
                                      <a:lnTo>
                                        <a:pt x="376" y="894"/>
                                      </a:lnTo>
                                      <a:lnTo>
                                        <a:pt x="386" y="914"/>
                                      </a:lnTo>
                                      <a:lnTo>
                                        <a:pt x="406" y="929"/>
                                      </a:lnTo>
                                      <a:lnTo>
                                        <a:pt x="426" y="939"/>
                                      </a:lnTo>
                                      <a:lnTo>
                                        <a:pt x="451" y="939"/>
                                      </a:lnTo>
                                      <a:lnTo>
                                        <a:pt x="481" y="934"/>
                                      </a:lnTo>
                                      <a:lnTo>
                                        <a:pt x="512" y="919"/>
                                      </a:lnTo>
                                      <a:lnTo>
                                        <a:pt x="542" y="899"/>
                                      </a:lnTo>
                                      <a:lnTo>
                                        <a:pt x="572" y="869"/>
                                      </a:lnTo>
                                      <a:lnTo>
                                        <a:pt x="602" y="834"/>
                                      </a:lnTo>
                                      <a:lnTo>
                                        <a:pt x="632" y="794"/>
                                      </a:lnTo>
                                      <a:lnTo>
                                        <a:pt x="662" y="749"/>
                                      </a:lnTo>
                                      <a:lnTo>
                                        <a:pt x="687" y="694"/>
                                      </a:lnTo>
                                      <a:lnTo>
                                        <a:pt x="642" y="809"/>
                                      </a:lnTo>
                                      <a:lnTo>
                                        <a:pt x="612" y="899"/>
                                      </a:lnTo>
                                      <a:lnTo>
                                        <a:pt x="607" y="934"/>
                                      </a:lnTo>
                                      <a:lnTo>
                                        <a:pt x="602" y="964"/>
                                      </a:lnTo>
                                      <a:lnTo>
                                        <a:pt x="602" y="994"/>
                                      </a:lnTo>
                                      <a:lnTo>
                                        <a:pt x="607" y="1013"/>
                                      </a:lnTo>
                                      <a:lnTo>
                                        <a:pt x="622" y="1038"/>
                                      </a:lnTo>
                                      <a:lnTo>
                                        <a:pt x="642" y="1058"/>
                                      </a:lnTo>
                                      <a:lnTo>
                                        <a:pt x="667" y="1073"/>
                                      </a:lnTo>
                                      <a:lnTo>
                                        <a:pt x="692" y="1083"/>
                                      </a:lnTo>
                                      <a:lnTo>
                                        <a:pt x="712" y="1088"/>
                                      </a:lnTo>
                                      <a:lnTo>
                                        <a:pt x="732" y="1088"/>
                                      </a:lnTo>
                                      <a:lnTo>
                                        <a:pt x="752" y="1083"/>
                                      </a:lnTo>
                                      <a:lnTo>
                                        <a:pt x="772" y="1078"/>
                                      </a:lnTo>
                                      <a:lnTo>
                                        <a:pt x="817" y="1053"/>
                                      </a:lnTo>
                                      <a:lnTo>
                                        <a:pt x="858" y="1018"/>
                                      </a:lnTo>
                                      <a:lnTo>
                                        <a:pt x="888" y="1068"/>
                                      </a:lnTo>
                                      <a:lnTo>
                                        <a:pt x="923" y="1113"/>
                                      </a:lnTo>
                                      <a:lnTo>
                                        <a:pt x="958" y="1143"/>
                                      </a:lnTo>
                                      <a:lnTo>
                                        <a:pt x="998" y="1163"/>
                                      </a:lnTo>
                                      <a:lnTo>
                                        <a:pt x="1038" y="1178"/>
                                      </a:lnTo>
                                      <a:lnTo>
                                        <a:pt x="1078" y="1178"/>
                                      </a:lnTo>
                                      <a:lnTo>
                                        <a:pt x="1113" y="1168"/>
                                      </a:lnTo>
                                      <a:lnTo>
                                        <a:pt x="1154" y="1148"/>
                                      </a:lnTo>
                                      <a:lnTo>
                                        <a:pt x="1189" y="1113"/>
                                      </a:lnTo>
                                      <a:lnTo>
                                        <a:pt x="1219" y="1078"/>
                                      </a:lnTo>
                                      <a:lnTo>
                                        <a:pt x="1249" y="1028"/>
                                      </a:lnTo>
                                      <a:lnTo>
                                        <a:pt x="1269" y="969"/>
                                      </a:lnTo>
                                      <a:lnTo>
                                        <a:pt x="1289" y="899"/>
                                      </a:lnTo>
                                      <a:lnTo>
                                        <a:pt x="1304" y="819"/>
                                      </a:lnTo>
                                      <a:lnTo>
                                        <a:pt x="1309" y="734"/>
                                      </a:lnTo>
                                      <a:lnTo>
                                        <a:pt x="1309" y="639"/>
                                      </a:lnTo>
                                      <a:lnTo>
                                        <a:pt x="1344" y="709"/>
                                      </a:lnTo>
                                      <a:lnTo>
                                        <a:pt x="1384" y="769"/>
                                      </a:lnTo>
                                      <a:lnTo>
                                        <a:pt x="1429" y="824"/>
                                      </a:lnTo>
                                      <a:lnTo>
                                        <a:pt x="1480" y="864"/>
                                      </a:lnTo>
                                      <a:lnTo>
                                        <a:pt x="1525" y="889"/>
                                      </a:lnTo>
                                      <a:lnTo>
                                        <a:pt x="1565" y="909"/>
                                      </a:lnTo>
                                      <a:lnTo>
                                        <a:pt x="1610" y="919"/>
                                      </a:lnTo>
                                      <a:lnTo>
                                        <a:pt x="1655" y="919"/>
                                      </a:lnTo>
                                      <a:lnTo>
                                        <a:pt x="1695" y="909"/>
                                      </a:lnTo>
                                      <a:lnTo>
                                        <a:pt x="1725" y="889"/>
                                      </a:lnTo>
                                      <a:lnTo>
                                        <a:pt x="1755" y="864"/>
                                      </a:lnTo>
                                      <a:lnTo>
                                        <a:pt x="1780" y="834"/>
                                      </a:lnTo>
                                      <a:lnTo>
                                        <a:pt x="1795" y="789"/>
                                      </a:lnTo>
                                      <a:lnTo>
                                        <a:pt x="1806" y="744"/>
                                      </a:lnTo>
                                      <a:lnTo>
                                        <a:pt x="1806" y="694"/>
                                      </a:lnTo>
                                      <a:lnTo>
                                        <a:pt x="1795" y="639"/>
                                      </a:lnTo>
                                      <a:lnTo>
                                        <a:pt x="1856" y="639"/>
                                      </a:lnTo>
                                      <a:lnTo>
                                        <a:pt x="1906" y="624"/>
                                      </a:lnTo>
                                      <a:lnTo>
                                        <a:pt x="1946" y="604"/>
                                      </a:lnTo>
                                      <a:lnTo>
                                        <a:pt x="1961" y="589"/>
                                      </a:lnTo>
                                      <a:lnTo>
                                        <a:pt x="1976" y="574"/>
                                      </a:lnTo>
                                      <a:lnTo>
                                        <a:pt x="1996" y="539"/>
                                      </a:lnTo>
                                      <a:lnTo>
                                        <a:pt x="2006" y="509"/>
                                      </a:lnTo>
                                      <a:lnTo>
                                        <a:pt x="2006" y="474"/>
                                      </a:lnTo>
                                      <a:lnTo>
                                        <a:pt x="1996" y="439"/>
                                      </a:lnTo>
                                      <a:lnTo>
                                        <a:pt x="1976" y="404"/>
                                      </a:lnTo>
                                      <a:lnTo>
                                        <a:pt x="1951" y="374"/>
                                      </a:lnTo>
                                      <a:lnTo>
                                        <a:pt x="1916" y="354"/>
                                      </a:lnTo>
                                      <a:lnTo>
                                        <a:pt x="1876" y="339"/>
                                      </a:lnTo>
                                      <a:lnTo>
                                        <a:pt x="1821" y="329"/>
                                      </a:lnTo>
                                      <a:lnTo>
                                        <a:pt x="1755" y="324"/>
                                      </a:lnTo>
                                      <a:lnTo>
                                        <a:pt x="1685" y="319"/>
                                      </a:lnTo>
                                      <a:lnTo>
                                        <a:pt x="1610" y="324"/>
                                      </a:lnTo>
                                      <a:lnTo>
                                        <a:pt x="456" y="10"/>
                                      </a:lnTo>
                                      <a:lnTo>
                                        <a:pt x="381" y="0"/>
                                      </a:lnTo>
                                      <a:lnTo>
                                        <a:pt x="306" y="0"/>
                                      </a:lnTo>
                                      <a:lnTo>
                                        <a:pt x="241" y="5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30" y="25"/>
                                      </a:lnTo>
                                      <a:lnTo>
                                        <a:pt x="90" y="45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30" y="89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5" y="199"/>
                                      </a:lnTo>
                                      <a:lnTo>
                                        <a:pt x="20" y="229"/>
                                      </a:lnTo>
                                      <a:lnTo>
                                        <a:pt x="40" y="254"/>
                                      </a:lnTo>
                                      <a:lnTo>
                                        <a:pt x="70" y="279"/>
                                      </a:lnTo>
                                      <a:lnTo>
                                        <a:pt x="110" y="299"/>
                                      </a:lnTo>
                                      <a:lnTo>
                                        <a:pt x="75" y="319"/>
                                      </a:lnTo>
                                      <a:lnTo>
                                        <a:pt x="45" y="344"/>
                                      </a:lnTo>
                                      <a:lnTo>
                                        <a:pt x="30" y="374"/>
                                      </a:lnTo>
                                      <a:lnTo>
                                        <a:pt x="15" y="404"/>
                                      </a:lnTo>
                                      <a:lnTo>
                                        <a:pt x="10" y="434"/>
                                      </a:lnTo>
                                      <a:lnTo>
                                        <a:pt x="15" y="459"/>
                                      </a:lnTo>
                                      <a:lnTo>
                                        <a:pt x="25" y="484"/>
                                      </a:lnTo>
                                      <a:lnTo>
                                        <a:pt x="40" y="509"/>
                                      </a:lnTo>
                                      <a:lnTo>
                                        <a:pt x="65" y="529"/>
                                      </a:lnTo>
                                      <a:lnTo>
                                        <a:pt x="90" y="539"/>
                                      </a:lnTo>
                                      <a:lnTo>
                                        <a:pt x="125" y="544"/>
                                      </a:lnTo>
                                      <a:lnTo>
                                        <a:pt x="165" y="5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" name="Freeform 5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1" y="7340"/>
                                  <a:ext cx="1213" cy="861"/>
                                </a:xfrm>
                                <a:custGeom>
                                  <a:avLst/>
                                  <a:gdLst>
                                    <a:gd name="T0" fmla="*/ 1379 w 1379"/>
                                    <a:gd name="T1" fmla="*/ 599 h 979"/>
                                    <a:gd name="T2" fmla="*/ 1334 w 1379"/>
                                    <a:gd name="T3" fmla="*/ 494 h 979"/>
                                    <a:gd name="T4" fmla="*/ 1244 w 1379"/>
                                    <a:gd name="T5" fmla="*/ 415 h 979"/>
                                    <a:gd name="T6" fmla="*/ 1098 w 1379"/>
                                    <a:gd name="T7" fmla="*/ 340 h 979"/>
                                    <a:gd name="T8" fmla="*/ 1169 w 1379"/>
                                    <a:gd name="T9" fmla="*/ 260 h 979"/>
                                    <a:gd name="T10" fmla="*/ 1179 w 1379"/>
                                    <a:gd name="T11" fmla="*/ 205 h 979"/>
                                    <a:gd name="T12" fmla="*/ 1144 w 1379"/>
                                    <a:gd name="T13" fmla="*/ 140 h 979"/>
                                    <a:gd name="T14" fmla="*/ 1103 w 1379"/>
                                    <a:gd name="T15" fmla="*/ 110 h 979"/>
                                    <a:gd name="T16" fmla="*/ 1043 w 1379"/>
                                    <a:gd name="T17" fmla="*/ 95 h 979"/>
                                    <a:gd name="T18" fmla="*/ 938 w 1379"/>
                                    <a:gd name="T19" fmla="*/ 110 h 979"/>
                                    <a:gd name="T20" fmla="*/ 898 w 1379"/>
                                    <a:gd name="T21" fmla="*/ 95 h 979"/>
                                    <a:gd name="T22" fmla="*/ 863 w 1379"/>
                                    <a:gd name="T23" fmla="*/ 25 h 979"/>
                                    <a:gd name="T24" fmla="*/ 818 w 1379"/>
                                    <a:gd name="T25" fmla="*/ 5 h 979"/>
                                    <a:gd name="T26" fmla="*/ 757 w 1379"/>
                                    <a:gd name="T27" fmla="*/ 0 h 979"/>
                                    <a:gd name="T28" fmla="*/ 677 w 1379"/>
                                    <a:gd name="T29" fmla="*/ 25 h 979"/>
                                    <a:gd name="T30" fmla="*/ 637 w 1379"/>
                                    <a:gd name="T31" fmla="*/ 60 h 979"/>
                                    <a:gd name="T32" fmla="*/ 622 w 1379"/>
                                    <a:gd name="T33" fmla="*/ 140 h 979"/>
                                    <a:gd name="T34" fmla="*/ 507 w 1379"/>
                                    <a:gd name="T35" fmla="*/ 60 h 979"/>
                                    <a:gd name="T36" fmla="*/ 396 w 1379"/>
                                    <a:gd name="T37" fmla="*/ 15 h 979"/>
                                    <a:gd name="T38" fmla="*/ 271 w 1379"/>
                                    <a:gd name="T39" fmla="*/ 20 h 979"/>
                                    <a:gd name="T40" fmla="*/ 211 w 1379"/>
                                    <a:gd name="T41" fmla="*/ 50 h 979"/>
                                    <a:gd name="T42" fmla="*/ 186 w 1379"/>
                                    <a:gd name="T43" fmla="*/ 120 h 979"/>
                                    <a:gd name="T44" fmla="*/ 216 w 1379"/>
                                    <a:gd name="T45" fmla="*/ 175 h 979"/>
                                    <a:gd name="T46" fmla="*/ 286 w 1379"/>
                                    <a:gd name="T47" fmla="*/ 220 h 979"/>
                                    <a:gd name="T48" fmla="*/ 120 w 1379"/>
                                    <a:gd name="T49" fmla="*/ 275 h 979"/>
                                    <a:gd name="T50" fmla="*/ 45 w 1379"/>
                                    <a:gd name="T51" fmla="*/ 335 h 979"/>
                                    <a:gd name="T52" fmla="*/ 0 w 1379"/>
                                    <a:gd name="T53" fmla="*/ 419 h 979"/>
                                    <a:gd name="T54" fmla="*/ 10 w 1379"/>
                                    <a:gd name="T55" fmla="*/ 469 h 979"/>
                                    <a:gd name="T56" fmla="*/ 55 w 1379"/>
                                    <a:gd name="T57" fmla="*/ 504 h 979"/>
                                    <a:gd name="T58" fmla="*/ 181 w 1379"/>
                                    <a:gd name="T59" fmla="*/ 499 h 979"/>
                                    <a:gd name="T60" fmla="*/ 186 w 1379"/>
                                    <a:gd name="T61" fmla="*/ 514 h 979"/>
                                    <a:gd name="T62" fmla="*/ 95 w 1379"/>
                                    <a:gd name="T63" fmla="*/ 634 h 979"/>
                                    <a:gd name="T64" fmla="*/ 90 w 1379"/>
                                    <a:gd name="T65" fmla="*/ 704 h 979"/>
                                    <a:gd name="T66" fmla="*/ 115 w 1379"/>
                                    <a:gd name="T67" fmla="*/ 759 h 979"/>
                                    <a:gd name="T68" fmla="*/ 191 w 1379"/>
                                    <a:gd name="T69" fmla="*/ 794 h 979"/>
                                    <a:gd name="T70" fmla="*/ 256 w 1379"/>
                                    <a:gd name="T71" fmla="*/ 769 h 979"/>
                                    <a:gd name="T72" fmla="*/ 346 w 1379"/>
                                    <a:gd name="T73" fmla="*/ 674 h 979"/>
                                    <a:gd name="T74" fmla="*/ 311 w 1379"/>
                                    <a:gd name="T75" fmla="*/ 764 h 979"/>
                                    <a:gd name="T76" fmla="*/ 306 w 1379"/>
                                    <a:gd name="T77" fmla="*/ 849 h 979"/>
                                    <a:gd name="T78" fmla="*/ 356 w 1379"/>
                                    <a:gd name="T79" fmla="*/ 934 h 979"/>
                                    <a:gd name="T80" fmla="*/ 416 w 1379"/>
                                    <a:gd name="T81" fmla="*/ 949 h 979"/>
                                    <a:gd name="T82" fmla="*/ 507 w 1379"/>
                                    <a:gd name="T83" fmla="*/ 909 h 979"/>
                                    <a:gd name="T84" fmla="*/ 562 w 1379"/>
                                    <a:gd name="T85" fmla="*/ 829 h 979"/>
                                    <a:gd name="T86" fmla="*/ 597 w 1379"/>
                                    <a:gd name="T87" fmla="*/ 714 h 979"/>
                                    <a:gd name="T88" fmla="*/ 632 w 1379"/>
                                    <a:gd name="T89" fmla="*/ 869 h 979"/>
                                    <a:gd name="T90" fmla="*/ 682 w 1379"/>
                                    <a:gd name="T91" fmla="*/ 934 h 979"/>
                                    <a:gd name="T92" fmla="*/ 762 w 1379"/>
                                    <a:gd name="T93" fmla="*/ 979 h 979"/>
                                    <a:gd name="T94" fmla="*/ 813 w 1379"/>
                                    <a:gd name="T95" fmla="*/ 969 h 979"/>
                                    <a:gd name="T96" fmla="*/ 848 w 1379"/>
                                    <a:gd name="T97" fmla="*/ 929 h 979"/>
                                    <a:gd name="T98" fmla="*/ 843 w 1379"/>
                                    <a:gd name="T99" fmla="*/ 814 h 979"/>
                                    <a:gd name="T100" fmla="*/ 873 w 1379"/>
                                    <a:gd name="T101" fmla="*/ 819 h 979"/>
                                    <a:gd name="T102" fmla="*/ 1028 w 1379"/>
                                    <a:gd name="T103" fmla="*/ 914 h 979"/>
                                    <a:gd name="T104" fmla="*/ 1108 w 1379"/>
                                    <a:gd name="T105" fmla="*/ 929 h 979"/>
                                    <a:gd name="T106" fmla="*/ 1169 w 1379"/>
                                    <a:gd name="T107" fmla="*/ 904 h 979"/>
                                    <a:gd name="T108" fmla="*/ 1204 w 1379"/>
                                    <a:gd name="T109" fmla="*/ 819 h 979"/>
                                    <a:gd name="T110" fmla="*/ 1179 w 1379"/>
                                    <a:gd name="T111" fmla="*/ 739 h 979"/>
                                    <a:gd name="T112" fmla="*/ 1053 w 1379"/>
                                    <a:gd name="T113" fmla="*/ 609 h 979"/>
                                    <a:gd name="T114" fmla="*/ 1159 w 1379"/>
                                    <a:gd name="T115" fmla="*/ 664 h 979"/>
                                    <a:gd name="T116" fmla="*/ 1259 w 1379"/>
                                    <a:gd name="T117" fmla="*/ 684 h 979"/>
                                    <a:gd name="T118" fmla="*/ 1354 w 1379"/>
                                    <a:gd name="T119" fmla="*/ 654 h 9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379" h="979">
                                      <a:moveTo>
                                        <a:pt x="1369" y="629"/>
                                      </a:moveTo>
                                      <a:lnTo>
                                        <a:pt x="1369" y="629"/>
                                      </a:lnTo>
                                      <a:lnTo>
                                        <a:pt x="1379" y="599"/>
                                      </a:lnTo>
                                      <a:lnTo>
                                        <a:pt x="1374" y="569"/>
                                      </a:lnTo>
                                      <a:lnTo>
                                        <a:pt x="1359" y="534"/>
                                      </a:lnTo>
                                      <a:lnTo>
                                        <a:pt x="1334" y="494"/>
                                      </a:lnTo>
                                      <a:lnTo>
                                        <a:pt x="1294" y="454"/>
                                      </a:lnTo>
                                      <a:lnTo>
                                        <a:pt x="1244" y="415"/>
                                      </a:lnTo>
                                      <a:lnTo>
                                        <a:pt x="1179" y="375"/>
                                      </a:lnTo>
                                      <a:lnTo>
                                        <a:pt x="1098" y="340"/>
                                      </a:lnTo>
                                      <a:lnTo>
                                        <a:pt x="1128" y="310"/>
                                      </a:lnTo>
                                      <a:lnTo>
                                        <a:pt x="1154" y="285"/>
                                      </a:lnTo>
                                      <a:lnTo>
                                        <a:pt x="1169" y="260"/>
                                      </a:lnTo>
                                      <a:lnTo>
                                        <a:pt x="1174" y="230"/>
                                      </a:lnTo>
                                      <a:lnTo>
                                        <a:pt x="1179" y="205"/>
                                      </a:lnTo>
                                      <a:lnTo>
                                        <a:pt x="1174" y="180"/>
                                      </a:lnTo>
                                      <a:lnTo>
                                        <a:pt x="1164" y="160"/>
                                      </a:lnTo>
                                      <a:lnTo>
                                        <a:pt x="1144" y="140"/>
                                      </a:lnTo>
                                      <a:lnTo>
                                        <a:pt x="1123" y="120"/>
                                      </a:lnTo>
                                      <a:lnTo>
                                        <a:pt x="1103" y="110"/>
                                      </a:lnTo>
                                      <a:lnTo>
                                        <a:pt x="1073" y="100"/>
                                      </a:lnTo>
                                      <a:lnTo>
                                        <a:pt x="1043" y="95"/>
                                      </a:lnTo>
                                      <a:lnTo>
                                        <a:pt x="1008" y="95"/>
                                      </a:lnTo>
                                      <a:lnTo>
                                        <a:pt x="973" y="100"/>
                                      </a:lnTo>
                                      <a:lnTo>
                                        <a:pt x="938" y="110"/>
                                      </a:lnTo>
                                      <a:lnTo>
                                        <a:pt x="903" y="125"/>
                                      </a:lnTo>
                                      <a:lnTo>
                                        <a:pt x="898" y="95"/>
                                      </a:lnTo>
                                      <a:lnTo>
                                        <a:pt x="893" y="65"/>
                                      </a:lnTo>
                                      <a:lnTo>
                                        <a:pt x="883" y="45"/>
                                      </a:lnTo>
                                      <a:lnTo>
                                        <a:pt x="863" y="25"/>
                                      </a:lnTo>
                                      <a:lnTo>
                                        <a:pt x="838" y="15"/>
                                      </a:lnTo>
                                      <a:lnTo>
                                        <a:pt x="818" y="5"/>
                                      </a:lnTo>
                                      <a:lnTo>
                                        <a:pt x="787" y="0"/>
                                      </a:lnTo>
                                      <a:lnTo>
                                        <a:pt x="757" y="0"/>
                                      </a:lnTo>
                                      <a:lnTo>
                                        <a:pt x="727" y="5"/>
                                      </a:lnTo>
                                      <a:lnTo>
                                        <a:pt x="702" y="15"/>
                                      </a:lnTo>
                                      <a:lnTo>
                                        <a:pt x="677" y="25"/>
                                      </a:lnTo>
                                      <a:lnTo>
                                        <a:pt x="657" y="40"/>
                                      </a:lnTo>
                                      <a:lnTo>
                                        <a:pt x="637" y="60"/>
                                      </a:lnTo>
                                      <a:lnTo>
                                        <a:pt x="627" y="85"/>
                                      </a:lnTo>
                                      <a:lnTo>
                                        <a:pt x="622" y="110"/>
                                      </a:lnTo>
                                      <a:lnTo>
                                        <a:pt x="622" y="140"/>
                                      </a:lnTo>
                                      <a:lnTo>
                                        <a:pt x="567" y="95"/>
                                      </a:lnTo>
                                      <a:lnTo>
                                        <a:pt x="507" y="60"/>
                                      </a:lnTo>
                                      <a:lnTo>
                                        <a:pt x="451" y="30"/>
                                      </a:lnTo>
                                      <a:lnTo>
                                        <a:pt x="396" y="15"/>
                                      </a:lnTo>
                                      <a:lnTo>
                                        <a:pt x="351" y="10"/>
                                      </a:lnTo>
                                      <a:lnTo>
                                        <a:pt x="306" y="10"/>
                                      </a:lnTo>
                                      <a:lnTo>
                                        <a:pt x="271" y="20"/>
                                      </a:lnTo>
                                      <a:lnTo>
                                        <a:pt x="236" y="30"/>
                                      </a:lnTo>
                                      <a:lnTo>
                                        <a:pt x="211" y="50"/>
                                      </a:lnTo>
                                      <a:lnTo>
                                        <a:pt x="191" y="70"/>
                                      </a:lnTo>
                                      <a:lnTo>
                                        <a:pt x="181" y="95"/>
                                      </a:lnTo>
                                      <a:lnTo>
                                        <a:pt x="186" y="120"/>
                                      </a:lnTo>
                                      <a:lnTo>
                                        <a:pt x="196" y="150"/>
                                      </a:lnTo>
                                      <a:lnTo>
                                        <a:pt x="216" y="175"/>
                                      </a:lnTo>
                                      <a:lnTo>
                                        <a:pt x="246" y="200"/>
                                      </a:lnTo>
                                      <a:lnTo>
                                        <a:pt x="286" y="220"/>
                                      </a:lnTo>
                                      <a:lnTo>
                                        <a:pt x="226" y="235"/>
                                      </a:lnTo>
                                      <a:lnTo>
                                        <a:pt x="171" y="250"/>
                                      </a:lnTo>
                                      <a:lnTo>
                                        <a:pt x="120" y="275"/>
                                      </a:lnTo>
                                      <a:lnTo>
                                        <a:pt x="80" y="305"/>
                                      </a:lnTo>
                                      <a:lnTo>
                                        <a:pt x="45" y="335"/>
                                      </a:lnTo>
                                      <a:lnTo>
                                        <a:pt x="25" y="365"/>
                                      </a:lnTo>
                                      <a:lnTo>
                                        <a:pt x="10" y="390"/>
                                      </a:lnTo>
                                      <a:lnTo>
                                        <a:pt x="0" y="419"/>
                                      </a:lnTo>
                                      <a:lnTo>
                                        <a:pt x="0" y="449"/>
                                      </a:lnTo>
                                      <a:lnTo>
                                        <a:pt x="10" y="469"/>
                                      </a:lnTo>
                                      <a:lnTo>
                                        <a:pt x="30" y="489"/>
                                      </a:lnTo>
                                      <a:lnTo>
                                        <a:pt x="55" y="504"/>
                                      </a:lnTo>
                                      <a:lnTo>
                                        <a:pt x="90" y="509"/>
                                      </a:lnTo>
                                      <a:lnTo>
                                        <a:pt x="130" y="509"/>
                                      </a:lnTo>
                                      <a:lnTo>
                                        <a:pt x="181" y="499"/>
                                      </a:lnTo>
                                      <a:lnTo>
                                        <a:pt x="236" y="479"/>
                                      </a:lnTo>
                                      <a:lnTo>
                                        <a:pt x="186" y="514"/>
                                      </a:lnTo>
                                      <a:lnTo>
                                        <a:pt x="145" y="554"/>
                                      </a:lnTo>
                                      <a:lnTo>
                                        <a:pt x="115" y="589"/>
                                      </a:lnTo>
                                      <a:lnTo>
                                        <a:pt x="95" y="634"/>
                                      </a:lnTo>
                                      <a:lnTo>
                                        <a:pt x="90" y="669"/>
                                      </a:lnTo>
                                      <a:lnTo>
                                        <a:pt x="90" y="704"/>
                                      </a:lnTo>
                                      <a:lnTo>
                                        <a:pt x="95" y="734"/>
                                      </a:lnTo>
                                      <a:lnTo>
                                        <a:pt x="115" y="759"/>
                                      </a:lnTo>
                                      <a:lnTo>
                                        <a:pt x="135" y="779"/>
                                      </a:lnTo>
                                      <a:lnTo>
                                        <a:pt x="161" y="789"/>
                                      </a:lnTo>
                                      <a:lnTo>
                                        <a:pt x="191" y="794"/>
                                      </a:lnTo>
                                      <a:lnTo>
                                        <a:pt x="221" y="784"/>
                                      </a:lnTo>
                                      <a:lnTo>
                                        <a:pt x="256" y="769"/>
                                      </a:lnTo>
                                      <a:lnTo>
                                        <a:pt x="286" y="744"/>
                                      </a:lnTo>
                                      <a:lnTo>
                                        <a:pt x="316" y="714"/>
                                      </a:lnTo>
                                      <a:lnTo>
                                        <a:pt x="346" y="674"/>
                                      </a:lnTo>
                                      <a:lnTo>
                                        <a:pt x="321" y="719"/>
                                      </a:lnTo>
                                      <a:lnTo>
                                        <a:pt x="311" y="764"/>
                                      </a:lnTo>
                                      <a:lnTo>
                                        <a:pt x="301" y="809"/>
                                      </a:lnTo>
                                      <a:lnTo>
                                        <a:pt x="306" y="849"/>
                                      </a:lnTo>
                                      <a:lnTo>
                                        <a:pt x="316" y="884"/>
                                      </a:lnTo>
                                      <a:lnTo>
                                        <a:pt x="331" y="914"/>
                                      </a:lnTo>
                                      <a:lnTo>
                                        <a:pt x="356" y="934"/>
                                      </a:lnTo>
                                      <a:lnTo>
                                        <a:pt x="381" y="944"/>
                                      </a:lnTo>
                                      <a:lnTo>
                                        <a:pt x="416" y="949"/>
                                      </a:lnTo>
                                      <a:lnTo>
                                        <a:pt x="446" y="944"/>
                                      </a:lnTo>
                                      <a:lnTo>
                                        <a:pt x="476" y="934"/>
                                      </a:lnTo>
                                      <a:lnTo>
                                        <a:pt x="507" y="909"/>
                                      </a:lnTo>
                                      <a:lnTo>
                                        <a:pt x="542" y="874"/>
                                      </a:lnTo>
                                      <a:lnTo>
                                        <a:pt x="562" y="829"/>
                                      </a:lnTo>
                                      <a:lnTo>
                                        <a:pt x="582" y="774"/>
                                      </a:lnTo>
                                      <a:lnTo>
                                        <a:pt x="597" y="714"/>
                                      </a:lnTo>
                                      <a:lnTo>
                                        <a:pt x="602" y="769"/>
                                      </a:lnTo>
                                      <a:lnTo>
                                        <a:pt x="612" y="819"/>
                                      </a:lnTo>
                                      <a:lnTo>
                                        <a:pt x="632" y="869"/>
                                      </a:lnTo>
                                      <a:lnTo>
                                        <a:pt x="657" y="909"/>
                                      </a:lnTo>
                                      <a:lnTo>
                                        <a:pt x="682" y="934"/>
                                      </a:lnTo>
                                      <a:lnTo>
                                        <a:pt x="707" y="959"/>
                                      </a:lnTo>
                                      <a:lnTo>
                                        <a:pt x="737" y="969"/>
                                      </a:lnTo>
                                      <a:lnTo>
                                        <a:pt x="762" y="979"/>
                                      </a:lnTo>
                                      <a:lnTo>
                                        <a:pt x="792" y="979"/>
                                      </a:lnTo>
                                      <a:lnTo>
                                        <a:pt x="813" y="969"/>
                                      </a:lnTo>
                                      <a:lnTo>
                                        <a:pt x="833" y="954"/>
                                      </a:lnTo>
                                      <a:lnTo>
                                        <a:pt x="848" y="929"/>
                                      </a:lnTo>
                                      <a:lnTo>
                                        <a:pt x="853" y="899"/>
                                      </a:lnTo>
                                      <a:lnTo>
                                        <a:pt x="853" y="859"/>
                                      </a:lnTo>
                                      <a:lnTo>
                                        <a:pt x="843" y="814"/>
                                      </a:lnTo>
                                      <a:lnTo>
                                        <a:pt x="823" y="764"/>
                                      </a:lnTo>
                                      <a:lnTo>
                                        <a:pt x="873" y="819"/>
                                      </a:lnTo>
                                      <a:lnTo>
                                        <a:pt x="923" y="864"/>
                                      </a:lnTo>
                                      <a:lnTo>
                                        <a:pt x="973" y="894"/>
                                      </a:lnTo>
                                      <a:lnTo>
                                        <a:pt x="1028" y="914"/>
                                      </a:lnTo>
                                      <a:lnTo>
                                        <a:pt x="1068" y="924"/>
                                      </a:lnTo>
                                      <a:lnTo>
                                        <a:pt x="1108" y="929"/>
                                      </a:lnTo>
                                      <a:lnTo>
                                        <a:pt x="1139" y="919"/>
                                      </a:lnTo>
                                      <a:lnTo>
                                        <a:pt x="1169" y="904"/>
                                      </a:lnTo>
                                      <a:lnTo>
                                        <a:pt x="1189" y="879"/>
                                      </a:lnTo>
                                      <a:lnTo>
                                        <a:pt x="1204" y="854"/>
                                      </a:lnTo>
                                      <a:lnTo>
                                        <a:pt x="1204" y="819"/>
                                      </a:lnTo>
                                      <a:lnTo>
                                        <a:pt x="1194" y="784"/>
                                      </a:lnTo>
                                      <a:lnTo>
                                        <a:pt x="1179" y="739"/>
                                      </a:lnTo>
                                      <a:lnTo>
                                        <a:pt x="1149" y="694"/>
                                      </a:lnTo>
                                      <a:lnTo>
                                        <a:pt x="1103" y="654"/>
                                      </a:lnTo>
                                      <a:lnTo>
                                        <a:pt x="1053" y="609"/>
                                      </a:lnTo>
                                      <a:lnTo>
                                        <a:pt x="1108" y="644"/>
                                      </a:lnTo>
                                      <a:lnTo>
                                        <a:pt x="1159" y="664"/>
                                      </a:lnTo>
                                      <a:lnTo>
                                        <a:pt x="1209" y="679"/>
                                      </a:lnTo>
                                      <a:lnTo>
                                        <a:pt x="1259" y="684"/>
                                      </a:lnTo>
                                      <a:lnTo>
                                        <a:pt x="1299" y="684"/>
                                      </a:lnTo>
                                      <a:lnTo>
                                        <a:pt x="1329" y="674"/>
                                      </a:lnTo>
                                      <a:lnTo>
                                        <a:pt x="1354" y="654"/>
                                      </a:lnTo>
                                      <a:lnTo>
                                        <a:pt x="1369" y="6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Freeform 5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94" y="7520"/>
                                  <a:ext cx="371" cy="303"/>
                                </a:xfrm>
                                <a:custGeom>
                                  <a:avLst/>
                                  <a:gdLst>
                                    <a:gd name="T0" fmla="*/ 16 w 422"/>
                                    <a:gd name="T1" fmla="*/ 105 h 344"/>
                                    <a:gd name="T2" fmla="*/ 31 w 422"/>
                                    <a:gd name="T3" fmla="*/ 125 h 344"/>
                                    <a:gd name="T4" fmla="*/ 61 w 422"/>
                                    <a:gd name="T5" fmla="*/ 140 h 344"/>
                                    <a:gd name="T6" fmla="*/ 26 w 422"/>
                                    <a:gd name="T7" fmla="*/ 165 h 344"/>
                                    <a:gd name="T8" fmla="*/ 6 w 422"/>
                                    <a:gd name="T9" fmla="*/ 195 h 344"/>
                                    <a:gd name="T10" fmla="*/ 0 w 422"/>
                                    <a:gd name="T11" fmla="*/ 210 h 344"/>
                                    <a:gd name="T12" fmla="*/ 6 w 422"/>
                                    <a:gd name="T13" fmla="*/ 234 h 344"/>
                                    <a:gd name="T14" fmla="*/ 11 w 422"/>
                                    <a:gd name="T15" fmla="*/ 249 h 344"/>
                                    <a:gd name="T16" fmla="*/ 36 w 422"/>
                                    <a:gd name="T17" fmla="*/ 269 h 344"/>
                                    <a:gd name="T18" fmla="*/ 61 w 422"/>
                                    <a:gd name="T19" fmla="*/ 274 h 344"/>
                                    <a:gd name="T20" fmla="*/ 81 w 422"/>
                                    <a:gd name="T21" fmla="*/ 274 h 344"/>
                                    <a:gd name="T22" fmla="*/ 111 w 422"/>
                                    <a:gd name="T23" fmla="*/ 264 h 344"/>
                                    <a:gd name="T24" fmla="*/ 131 w 422"/>
                                    <a:gd name="T25" fmla="*/ 249 h 344"/>
                                    <a:gd name="T26" fmla="*/ 126 w 422"/>
                                    <a:gd name="T27" fmla="*/ 289 h 344"/>
                                    <a:gd name="T28" fmla="*/ 136 w 422"/>
                                    <a:gd name="T29" fmla="*/ 319 h 344"/>
                                    <a:gd name="T30" fmla="*/ 151 w 422"/>
                                    <a:gd name="T31" fmla="*/ 334 h 344"/>
                                    <a:gd name="T32" fmla="*/ 171 w 422"/>
                                    <a:gd name="T33" fmla="*/ 344 h 344"/>
                                    <a:gd name="T34" fmla="*/ 186 w 422"/>
                                    <a:gd name="T35" fmla="*/ 339 h 344"/>
                                    <a:gd name="T36" fmla="*/ 211 w 422"/>
                                    <a:gd name="T37" fmla="*/ 319 h 344"/>
                                    <a:gd name="T38" fmla="*/ 216 w 422"/>
                                    <a:gd name="T39" fmla="*/ 304 h 344"/>
                                    <a:gd name="T40" fmla="*/ 221 w 422"/>
                                    <a:gd name="T41" fmla="*/ 269 h 344"/>
                                    <a:gd name="T42" fmla="*/ 221 w 422"/>
                                    <a:gd name="T43" fmla="*/ 249 h 344"/>
                                    <a:gd name="T44" fmla="*/ 256 w 422"/>
                                    <a:gd name="T45" fmla="*/ 294 h 344"/>
                                    <a:gd name="T46" fmla="*/ 271 w 422"/>
                                    <a:gd name="T47" fmla="*/ 304 h 344"/>
                                    <a:gd name="T48" fmla="*/ 321 w 422"/>
                                    <a:gd name="T49" fmla="*/ 304 h 344"/>
                                    <a:gd name="T50" fmla="*/ 342 w 422"/>
                                    <a:gd name="T51" fmla="*/ 289 h 344"/>
                                    <a:gd name="T52" fmla="*/ 357 w 422"/>
                                    <a:gd name="T53" fmla="*/ 264 h 344"/>
                                    <a:gd name="T54" fmla="*/ 357 w 422"/>
                                    <a:gd name="T55" fmla="*/ 234 h 344"/>
                                    <a:gd name="T56" fmla="*/ 347 w 422"/>
                                    <a:gd name="T57" fmla="*/ 200 h 344"/>
                                    <a:gd name="T58" fmla="*/ 392 w 422"/>
                                    <a:gd name="T59" fmla="*/ 200 h 344"/>
                                    <a:gd name="T60" fmla="*/ 402 w 422"/>
                                    <a:gd name="T61" fmla="*/ 195 h 344"/>
                                    <a:gd name="T62" fmla="*/ 422 w 422"/>
                                    <a:gd name="T63" fmla="*/ 160 h 344"/>
                                    <a:gd name="T64" fmla="*/ 417 w 422"/>
                                    <a:gd name="T65" fmla="*/ 135 h 344"/>
                                    <a:gd name="T66" fmla="*/ 402 w 422"/>
                                    <a:gd name="T67" fmla="*/ 120 h 344"/>
                                    <a:gd name="T68" fmla="*/ 377 w 422"/>
                                    <a:gd name="T69" fmla="*/ 110 h 344"/>
                                    <a:gd name="T70" fmla="*/ 347 w 422"/>
                                    <a:gd name="T71" fmla="*/ 110 h 344"/>
                                    <a:gd name="T72" fmla="*/ 357 w 422"/>
                                    <a:gd name="T73" fmla="*/ 80 h 344"/>
                                    <a:gd name="T74" fmla="*/ 352 w 422"/>
                                    <a:gd name="T75" fmla="*/ 55 h 344"/>
                                    <a:gd name="T76" fmla="*/ 342 w 422"/>
                                    <a:gd name="T77" fmla="*/ 35 h 344"/>
                                    <a:gd name="T78" fmla="*/ 316 w 422"/>
                                    <a:gd name="T79" fmla="*/ 20 h 344"/>
                                    <a:gd name="T80" fmla="*/ 266 w 422"/>
                                    <a:gd name="T81" fmla="*/ 25 h 344"/>
                                    <a:gd name="T82" fmla="*/ 256 w 422"/>
                                    <a:gd name="T83" fmla="*/ 35 h 344"/>
                                    <a:gd name="T84" fmla="*/ 226 w 422"/>
                                    <a:gd name="T85" fmla="*/ 80 h 344"/>
                                    <a:gd name="T86" fmla="*/ 226 w 422"/>
                                    <a:gd name="T87" fmla="*/ 45 h 344"/>
                                    <a:gd name="T88" fmla="*/ 211 w 422"/>
                                    <a:gd name="T89" fmla="*/ 20 h 344"/>
                                    <a:gd name="T90" fmla="*/ 196 w 422"/>
                                    <a:gd name="T91" fmla="*/ 5 h 344"/>
                                    <a:gd name="T92" fmla="*/ 171 w 422"/>
                                    <a:gd name="T93" fmla="*/ 0 h 344"/>
                                    <a:gd name="T94" fmla="*/ 136 w 422"/>
                                    <a:gd name="T95" fmla="*/ 20 h 344"/>
                                    <a:gd name="T96" fmla="*/ 126 w 422"/>
                                    <a:gd name="T97" fmla="*/ 35 h 344"/>
                                    <a:gd name="T98" fmla="*/ 121 w 422"/>
                                    <a:gd name="T99" fmla="*/ 80 h 344"/>
                                    <a:gd name="T100" fmla="*/ 86 w 422"/>
                                    <a:gd name="T101" fmla="*/ 60 h 344"/>
                                    <a:gd name="T102" fmla="*/ 51 w 422"/>
                                    <a:gd name="T103" fmla="*/ 50 h 344"/>
                                    <a:gd name="T104" fmla="*/ 31 w 422"/>
                                    <a:gd name="T105" fmla="*/ 55 h 344"/>
                                    <a:gd name="T106" fmla="*/ 16 w 422"/>
                                    <a:gd name="T107" fmla="*/ 70 h 344"/>
                                    <a:gd name="T108" fmla="*/ 11 w 422"/>
                                    <a:gd name="T109" fmla="*/ 85 h 344"/>
                                    <a:gd name="T110" fmla="*/ 16 w 422"/>
                                    <a:gd name="T111" fmla="*/ 105 h 3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22" h="344">
                                      <a:moveTo>
                                        <a:pt x="16" y="105"/>
                                      </a:moveTo>
                                      <a:lnTo>
                                        <a:pt x="16" y="105"/>
                                      </a:lnTo>
                                      <a:lnTo>
                                        <a:pt x="21" y="115"/>
                                      </a:lnTo>
                                      <a:lnTo>
                                        <a:pt x="31" y="125"/>
                                      </a:lnTo>
                                      <a:lnTo>
                                        <a:pt x="61" y="140"/>
                                      </a:lnTo>
                                      <a:lnTo>
                                        <a:pt x="41" y="150"/>
                                      </a:lnTo>
                                      <a:lnTo>
                                        <a:pt x="26" y="165"/>
                                      </a:lnTo>
                                      <a:lnTo>
                                        <a:pt x="11" y="180"/>
                                      </a:lnTo>
                                      <a:lnTo>
                                        <a:pt x="6" y="195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6" y="234"/>
                                      </a:lnTo>
                                      <a:lnTo>
                                        <a:pt x="11" y="249"/>
                                      </a:lnTo>
                                      <a:lnTo>
                                        <a:pt x="21" y="259"/>
                                      </a:lnTo>
                                      <a:lnTo>
                                        <a:pt x="36" y="269"/>
                                      </a:lnTo>
                                      <a:lnTo>
                                        <a:pt x="46" y="274"/>
                                      </a:lnTo>
                                      <a:lnTo>
                                        <a:pt x="61" y="274"/>
                                      </a:lnTo>
                                      <a:lnTo>
                                        <a:pt x="81" y="274"/>
                                      </a:lnTo>
                                      <a:lnTo>
                                        <a:pt x="96" y="269"/>
                                      </a:lnTo>
                                      <a:lnTo>
                                        <a:pt x="111" y="264"/>
                                      </a:lnTo>
                                      <a:lnTo>
                                        <a:pt x="131" y="249"/>
                                      </a:lnTo>
                                      <a:lnTo>
                                        <a:pt x="126" y="269"/>
                                      </a:lnTo>
                                      <a:lnTo>
                                        <a:pt x="126" y="289"/>
                                      </a:lnTo>
                                      <a:lnTo>
                                        <a:pt x="131" y="304"/>
                                      </a:lnTo>
                                      <a:lnTo>
                                        <a:pt x="136" y="319"/>
                                      </a:lnTo>
                                      <a:lnTo>
                                        <a:pt x="151" y="334"/>
                                      </a:lnTo>
                                      <a:lnTo>
                                        <a:pt x="161" y="339"/>
                                      </a:lnTo>
                                      <a:lnTo>
                                        <a:pt x="171" y="344"/>
                                      </a:lnTo>
                                      <a:lnTo>
                                        <a:pt x="186" y="339"/>
                                      </a:lnTo>
                                      <a:lnTo>
                                        <a:pt x="196" y="339"/>
                                      </a:lnTo>
                                      <a:lnTo>
                                        <a:pt x="211" y="319"/>
                                      </a:lnTo>
                                      <a:lnTo>
                                        <a:pt x="216" y="304"/>
                                      </a:lnTo>
                                      <a:lnTo>
                                        <a:pt x="221" y="289"/>
                                      </a:lnTo>
                                      <a:lnTo>
                                        <a:pt x="221" y="269"/>
                                      </a:lnTo>
                                      <a:lnTo>
                                        <a:pt x="221" y="249"/>
                                      </a:lnTo>
                                      <a:lnTo>
                                        <a:pt x="241" y="284"/>
                                      </a:lnTo>
                                      <a:lnTo>
                                        <a:pt x="256" y="294"/>
                                      </a:lnTo>
                                      <a:lnTo>
                                        <a:pt x="271" y="304"/>
                                      </a:lnTo>
                                      <a:lnTo>
                                        <a:pt x="296" y="309"/>
                                      </a:lnTo>
                                      <a:lnTo>
                                        <a:pt x="321" y="304"/>
                                      </a:lnTo>
                                      <a:lnTo>
                                        <a:pt x="342" y="289"/>
                                      </a:lnTo>
                                      <a:lnTo>
                                        <a:pt x="357" y="264"/>
                                      </a:lnTo>
                                      <a:lnTo>
                                        <a:pt x="357" y="249"/>
                                      </a:lnTo>
                                      <a:lnTo>
                                        <a:pt x="357" y="234"/>
                                      </a:lnTo>
                                      <a:lnTo>
                                        <a:pt x="347" y="200"/>
                                      </a:lnTo>
                                      <a:lnTo>
                                        <a:pt x="377" y="205"/>
                                      </a:lnTo>
                                      <a:lnTo>
                                        <a:pt x="392" y="200"/>
                                      </a:lnTo>
                                      <a:lnTo>
                                        <a:pt x="402" y="195"/>
                                      </a:lnTo>
                                      <a:lnTo>
                                        <a:pt x="417" y="180"/>
                                      </a:lnTo>
                                      <a:lnTo>
                                        <a:pt x="422" y="160"/>
                                      </a:lnTo>
                                      <a:lnTo>
                                        <a:pt x="417" y="135"/>
                                      </a:lnTo>
                                      <a:lnTo>
                                        <a:pt x="402" y="120"/>
                                      </a:lnTo>
                                      <a:lnTo>
                                        <a:pt x="392" y="115"/>
                                      </a:lnTo>
                                      <a:lnTo>
                                        <a:pt x="377" y="110"/>
                                      </a:lnTo>
                                      <a:lnTo>
                                        <a:pt x="347" y="110"/>
                                      </a:lnTo>
                                      <a:lnTo>
                                        <a:pt x="352" y="95"/>
                                      </a:lnTo>
                                      <a:lnTo>
                                        <a:pt x="357" y="80"/>
                                      </a:lnTo>
                                      <a:lnTo>
                                        <a:pt x="357" y="65"/>
                                      </a:lnTo>
                                      <a:lnTo>
                                        <a:pt x="352" y="55"/>
                                      </a:lnTo>
                                      <a:lnTo>
                                        <a:pt x="342" y="35"/>
                                      </a:lnTo>
                                      <a:lnTo>
                                        <a:pt x="316" y="20"/>
                                      </a:lnTo>
                                      <a:lnTo>
                                        <a:pt x="291" y="20"/>
                                      </a:lnTo>
                                      <a:lnTo>
                                        <a:pt x="266" y="25"/>
                                      </a:lnTo>
                                      <a:lnTo>
                                        <a:pt x="256" y="35"/>
                                      </a:lnTo>
                                      <a:lnTo>
                                        <a:pt x="246" y="45"/>
                                      </a:lnTo>
                                      <a:lnTo>
                                        <a:pt x="226" y="80"/>
                                      </a:lnTo>
                                      <a:lnTo>
                                        <a:pt x="226" y="45"/>
                                      </a:lnTo>
                                      <a:lnTo>
                                        <a:pt x="221" y="30"/>
                                      </a:lnTo>
                                      <a:lnTo>
                                        <a:pt x="211" y="20"/>
                                      </a:lnTo>
                                      <a:lnTo>
                                        <a:pt x="196" y="5"/>
                                      </a:lnTo>
                                      <a:lnTo>
                                        <a:pt x="171" y="0"/>
                                      </a:lnTo>
                                      <a:lnTo>
                                        <a:pt x="151" y="5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26" y="35"/>
                                      </a:lnTo>
                                      <a:lnTo>
                                        <a:pt x="121" y="45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86" y="6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51" y="50"/>
                                      </a:lnTo>
                                      <a:lnTo>
                                        <a:pt x="31" y="55"/>
                                      </a:lnTo>
                                      <a:lnTo>
                                        <a:pt x="21" y="60"/>
                                      </a:lnTo>
                                      <a:lnTo>
                                        <a:pt x="16" y="70"/>
                                      </a:lnTo>
                                      <a:lnTo>
                                        <a:pt x="11" y="85"/>
                                      </a:lnTo>
                                      <a:lnTo>
                                        <a:pt x="16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Freeform 5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93" y="8835"/>
                                  <a:ext cx="393" cy="917"/>
                                </a:xfrm>
                                <a:custGeom>
                                  <a:avLst/>
                                  <a:gdLst>
                                    <a:gd name="T0" fmla="*/ 191 w 1234"/>
                                    <a:gd name="T1" fmla="*/ 1029 h 1668"/>
                                    <a:gd name="T2" fmla="*/ 106 w 1234"/>
                                    <a:gd name="T3" fmla="*/ 1079 h 1668"/>
                                    <a:gd name="T4" fmla="*/ 45 w 1234"/>
                                    <a:gd name="T5" fmla="*/ 1149 h 1668"/>
                                    <a:gd name="T6" fmla="*/ 25 w 1234"/>
                                    <a:gd name="T7" fmla="*/ 1189 h 1668"/>
                                    <a:gd name="T8" fmla="*/ 5 w 1234"/>
                                    <a:gd name="T9" fmla="*/ 1273 h 1668"/>
                                    <a:gd name="T10" fmla="*/ 0 w 1234"/>
                                    <a:gd name="T11" fmla="*/ 1318 h 1668"/>
                                    <a:gd name="T12" fmla="*/ 15 w 1234"/>
                                    <a:gd name="T13" fmla="*/ 1413 h 1668"/>
                                    <a:gd name="T14" fmla="*/ 50 w 1234"/>
                                    <a:gd name="T15" fmla="*/ 1508 h 1668"/>
                                    <a:gd name="T16" fmla="*/ 80 w 1234"/>
                                    <a:gd name="T17" fmla="*/ 1553 h 1668"/>
                                    <a:gd name="T18" fmla="*/ 151 w 1234"/>
                                    <a:gd name="T19" fmla="*/ 1633 h 1668"/>
                                    <a:gd name="T20" fmla="*/ 191 w 1234"/>
                                    <a:gd name="T21" fmla="*/ 1668 h 1668"/>
                                    <a:gd name="T22" fmla="*/ 216 w 1234"/>
                                    <a:gd name="T23" fmla="*/ 1573 h 1668"/>
                                    <a:gd name="T24" fmla="*/ 256 w 1234"/>
                                    <a:gd name="T25" fmla="*/ 1483 h 1668"/>
                                    <a:gd name="T26" fmla="*/ 311 w 1234"/>
                                    <a:gd name="T27" fmla="*/ 1393 h 1668"/>
                                    <a:gd name="T28" fmla="*/ 381 w 1234"/>
                                    <a:gd name="T29" fmla="*/ 1303 h 1668"/>
                                    <a:gd name="T30" fmla="*/ 462 w 1234"/>
                                    <a:gd name="T31" fmla="*/ 1223 h 1668"/>
                                    <a:gd name="T32" fmla="*/ 677 w 1234"/>
                                    <a:gd name="T33" fmla="*/ 1054 h 1668"/>
                                    <a:gd name="T34" fmla="*/ 808 w 1234"/>
                                    <a:gd name="T35" fmla="*/ 964 h 1668"/>
                                    <a:gd name="T36" fmla="*/ 958 w 1234"/>
                                    <a:gd name="T37" fmla="*/ 844 h 1668"/>
                                    <a:gd name="T38" fmla="*/ 1068 w 1234"/>
                                    <a:gd name="T39" fmla="*/ 714 h 1668"/>
                                    <a:gd name="T40" fmla="*/ 1104 w 1234"/>
                                    <a:gd name="T41" fmla="*/ 644 h 1668"/>
                                    <a:gd name="T42" fmla="*/ 1129 w 1234"/>
                                    <a:gd name="T43" fmla="*/ 574 h 1668"/>
                                    <a:gd name="T44" fmla="*/ 1144 w 1234"/>
                                    <a:gd name="T45" fmla="*/ 504 h 1668"/>
                                    <a:gd name="T46" fmla="*/ 1144 w 1234"/>
                                    <a:gd name="T47" fmla="*/ 434 h 1668"/>
                                    <a:gd name="T48" fmla="*/ 1139 w 1234"/>
                                    <a:gd name="T49" fmla="*/ 394 h 1668"/>
                                    <a:gd name="T50" fmla="*/ 1149 w 1234"/>
                                    <a:gd name="T51" fmla="*/ 299 h 1668"/>
                                    <a:gd name="T52" fmla="*/ 1189 w 1234"/>
                                    <a:gd name="T53" fmla="*/ 130 h 1668"/>
                                    <a:gd name="T54" fmla="*/ 1234 w 1234"/>
                                    <a:gd name="T55" fmla="*/ 0 h 1668"/>
                                    <a:gd name="T56" fmla="*/ 1084 w 1234"/>
                                    <a:gd name="T57" fmla="*/ 120 h 1668"/>
                                    <a:gd name="T58" fmla="*/ 968 w 1234"/>
                                    <a:gd name="T59" fmla="*/ 230 h 1668"/>
                                    <a:gd name="T60" fmla="*/ 878 w 1234"/>
                                    <a:gd name="T61" fmla="*/ 334 h 1668"/>
                                    <a:gd name="T62" fmla="*/ 823 w 1234"/>
                                    <a:gd name="T63" fmla="*/ 434 h 1668"/>
                                    <a:gd name="T64" fmla="*/ 768 w 1234"/>
                                    <a:gd name="T65" fmla="*/ 534 h 1668"/>
                                    <a:gd name="T66" fmla="*/ 652 w 1234"/>
                                    <a:gd name="T67" fmla="*/ 704 h 1668"/>
                                    <a:gd name="T68" fmla="*/ 587 w 1234"/>
                                    <a:gd name="T69" fmla="*/ 774 h 1668"/>
                                    <a:gd name="T70" fmla="*/ 507 w 1234"/>
                                    <a:gd name="T71" fmla="*/ 849 h 1668"/>
                                    <a:gd name="T72" fmla="*/ 411 w 1234"/>
                                    <a:gd name="T73" fmla="*/ 914 h 1668"/>
                                    <a:gd name="T74" fmla="*/ 191 w 1234"/>
                                    <a:gd name="T75" fmla="*/ 1029 h 16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1234" h="1668">
                                      <a:moveTo>
                                        <a:pt x="191" y="1029"/>
                                      </a:moveTo>
                                      <a:lnTo>
                                        <a:pt x="191" y="1029"/>
                                      </a:lnTo>
                                      <a:lnTo>
                                        <a:pt x="146" y="1049"/>
                                      </a:lnTo>
                                      <a:lnTo>
                                        <a:pt x="106" y="1079"/>
                                      </a:lnTo>
                                      <a:lnTo>
                                        <a:pt x="75" y="1109"/>
                                      </a:lnTo>
                                      <a:lnTo>
                                        <a:pt x="45" y="1149"/>
                                      </a:lnTo>
                                      <a:lnTo>
                                        <a:pt x="25" y="1189"/>
                                      </a:lnTo>
                                      <a:lnTo>
                                        <a:pt x="10" y="1228"/>
                                      </a:lnTo>
                                      <a:lnTo>
                                        <a:pt x="5" y="1273"/>
                                      </a:lnTo>
                                      <a:lnTo>
                                        <a:pt x="0" y="1318"/>
                                      </a:lnTo>
                                      <a:lnTo>
                                        <a:pt x="5" y="1368"/>
                                      </a:lnTo>
                                      <a:lnTo>
                                        <a:pt x="15" y="1413"/>
                                      </a:lnTo>
                                      <a:lnTo>
                                        <a:pt x="30" y="1463"/>
                                      </a:lnTo>
                                      <a:lnTo>
                                        <a:pt x="50" y="1508"/>
                                      </a:lnTo>
                                      <a:lnTo>
                                        <a:pt x="80" y="1553"/>
                                      </a:lnTo>
                                      <a:lnTo>
                                        <a:pt x="111" y="1593"/>
                                      </a:lnTo>
                                      <a:lnTo>
                                        <a:pt x="151" y="1633"/>
                                      </a:lnTo>
                                      <a:lnTo>
                                        <a:pt x="191" y="1668"/>
                                      </a:lnTo>
                                      <a:lnTo>
                                        <a:pt x="201" y="1623"/>
                                      </a:lnTo>
                                      <a:lnTo>
                                        <a:pt x="216" y="1573"/>
                                      </a:lnTo>
                                      <a:lnTo>
                                        <a:pt x="236" y="1528"/>
                                      </a:lnTo>
                                      <a:lnTo>
                                        <a:pt x="256" y="1483"/>
                                      </a:lnTo>
                                      <a:lnTo>
                                        <a:pt x="281" y="1438"/>
                                      </a:lnTo>
                                      <a:lnTo>
                                        <a:pt x="311" y="1393"/>
                                      </a:lnTo>
                                      <a:lnTo>
                                        <a:pt x="346" y="1348"/>
                                      </a:lnTo>
                                      <a:lnTo>
                                        <a:pt x="381" y="1303"/>
                                      </a:lnTo>
                                      <a:lnTo>
                                        <a:pt x="462" y="1223"/>
                                      </a:lnTo>
                                      <a:lnTo>
                                        <a:pt x="562" y="1139"/>
                                      </a:lnTo>
                                      <a:lnTo>
                                        <a:pt x="677" y="1054"/>
                                      </a:lnTo>
                                      <a:lnTo>
                                        <a:pt x="808" y="964"/>
                                      </a:lnTo>
                                      <a:lnTo>
                                        <a:pt x="888" y="904"/>
                                      </a:lnTo>
                                      <a:lnTo>
                                        <a:pt x="958" y="844"/>
                                      </a:lnTo>
                                      <a:lnTo>
                                        <a:pt x="1018" y="779"/>
                                      </a:lnTo>
                                      <a:lnTo>
                                        <a:pt x="1068" y="714"/>
                                      </a:lnTo>
                                      <a:lnTo>
                                        <a:pt x="1104" y="644"/>
                                      </a:lnTo>
                                      <a:lnTo>
                                        <a:pt x="1119" y="609"/>
                                      </a:lnTo>
                                      <a:lnTo>
                                        <a:pt x="1129" y="574"/>
                                      </a:lnTo>
                                      <a:lnTo>
                                        <a:pt x="1139" y="539"/>
                                      </a:lnTo>
                                      <a:lnTo>
                                        <a:pt x="1144" y="504"/>
                                      </a:lnTo>
                                      <a:lnTo>
                                        <a:pt x="1144" y="469"/>
                                      </a:lnTo>
                                      <a:lnTo>
                                        <a:pt x="1144" y="434"/>
                                      </a:lnTo>
                                      <a:lnTo>
                                        <a:pt x="1139" y="394"/>
                                      </a:lnTo>
                                      <a:lnTo>
                                        <a:pt x="1144" y="349"/>
                                      </a:lnTo>
                                      <a:lnTo>
                                        <a:pt x="1149" y="299"/>
                                      </a:lnTo>
                                      <a:lnTo>
                                        <a:pt x="1159" y="245"/>
                                      </a:lnTo>
                                      <a:lnTo>
                                        <a:pt x="1189" y="130"/>
                                      </a:lnTo>
                                      <a:lnTo>
                                        <a:pt x="1234" y="0"/>
                                      </a:lnTo>
                                      <a:lnTo>
                                        <a:pt x="1159" y="60"/>
                                      </a:lnTo>
                                      <a:lnTo>
                                        <a:pt x="1084" y="120"/>
                                      </a:lnTo>
                                      <a:lnTo>
                                        <a:pt x="1023" y="175"/>
                                      </a:lnTo>
                                      <a:lnTo>
                                        <a:pt x="968" y="230"/>
                                      </a:lnTo>
                                      <a:lnTo>
                                        <a:pt x="918" y="284"/>
                                      </a:lnTo>
                                      <a:lnTo>
                                        <a:pt x="878" y="334"/>
                                      </a:lnTo>
                                      <a:lnTo>
                                        <a:pt x="848" y="384"/>
                                      </a:lnTo>
                                      <a:lnTo>
                                        <a:pt x="823" y="434"/>
                                      </a:lnTo>
                                      <a:lnTo>
                                        <a:pt x="768" y="534"/>
                                      </a:lnTo>
                                      <a:lnTo>
                                        <a:pt x="712" y="624"/>
                                      </a:lnTo>
                                      <a:lnTo>
                                        <a:pt x="652" y="704"/>
                                      </a:lnTo>
                                      <a:lnTo>
                                        <a:pt x="587" y="774"/>
                                      </a:lnTo>
                                      <a:lnTo>
                                        <a:pt x="547" y="814"/>
                                      </a:lnTo>
                                      <a:lnTo>
                                        <a:pt x="507" y="849"/>
                                      </a:lnTo>
                                      <a:lnTo>
                                        <a:pt x="457" y="884"/>
                                      </a:lnTo>
                                      <a:lnTo>
                                        <a:pt x="411" y="914"/>
                                      </a:lnTo>
                                      <a:lnTo>
                                        <a:pt x="306" y="974"/>
                                      </a:lnTo>
                                      <a:lnTo>
                                        <a:pt x="191" y="10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90" name="Group 378"/>
                        <wpg:cNvGrpSpPr>
                          <a:grpSpLocks/>
                        </wpg:cNvGrpSpPr>
                        <wpg:grpSpPr bwMode="auto">
                          <a:xfrm rot="1015963">
                            <a:off x="12609" y="9060"/>
                            <a:ext cx="1807" cy="2506"/>
                            <a:chOff x="2076" y="7305"/>
                            <a:chExt cx="1764" cy="2447"/>
                          </a:xfrm>
                        </wpg:grpSpPr>
                        <wps:wsp>
                          <wps:cNvPr id="291" name="Freeform 379"/>
                          <wps:cNvSpPr>
                            <a:spLocks/>
                          </wps:cNvSpPr>
                          <wps:spPr bwMode="auto">
                            <a:xfrm>
                              <a:off x="2212" y="7305"/>
                              <a:ext cx="1527" cy="1068"/>
                            </a:xfrm>
                            <a:custGeom>
                              <a:avLst/>
                              <a:gdLst>
                                <a:gd name="T0" fmla="*/ 96 w 1736"/>
                                <a:gd name="T1" fmla="*/ 844 h 1214"/>
                                <a:gd name="T2" fmla="*/ 156 w 1736"/>
                                <a:gd name="T3" fmla="*/ 879 h 1214"/>
                                <a:gd name="T4" fmla="*/ 251 w 1736"/>
                                <a:gd name="T5" fmla="*/ 864 h 1214"/>
                                <a:gd name="T6" fmla="*/ 347 w 1736"/>
                                <a:gd name="T7" fmla="*/ 779 h 1214"/>
                                <a:gd name="T8" fmla="*/ 281 w 1736"/>
                                <a:gd name="T9" fmla="*/ 934 h 1214"/>
                                <a:gd name="T10" fmla="*/ 296 w 1736"/>
                                <a:gd name="T11" fmla="*/ 1014 h 1214"/>
                                <a:gd name="T12" fmla="*/ 372 w 1736"/>
                                <a:gd name="T13" fmla="*/ 1054 h 1214"/>
                                <a:gd name="T14" fmla="*/ 442 w 1736"/>
                                <a:gd name="T15" fmla="*/ 1079 h 1214"/>
                                <a:gd name="T16" fmla="*/ 482 w 1736"/>
                                <a:gd name="T17" fmla="*/ 1129 h 1214"/>
                                <a:gd name="T18" fmla="*/ 557 w 1736"/>
                                <a:gd name="T19" fmla="*/ 1134 h 1214"/>
                                <a:gd name="T20" fmla="*/ 612 w 1736"/>
                                <a:gd name="T21" fmla="*/ 1089 h 1214"/>
                                <a:gd name="T22" fmla="*/ 662 w 1736"/>
                                <a:gd name="T23" fmla="*/ 939 h 1214"/>
                                <a:gd name="T24" fmla="*/ 683 w 1736"/>
                                <a:gd name="T25" fmla="*/ 1119 h 1214"/>
                                <a:gd name="T26" fmla="*/ 728 w 1736"/>
                                <a:gd name="T27" fmla="*/ 1189 h 1214"/>
                                <a:gd name="T28" fmla="*/ 813 w 1736"/>
                                <a:gd name="T29" fmla="*/ 1214 h 1214"/>
                                <a:gd name="T30" fmla="*/ 918 w 1736"/>
                                <a:gd name="T31" fmla="*/ 1144 h 1214"/>
                                <a:gd name="T32" fmla="*/ 1034 w 1736"/>
                                <a:gd name="T33" fmla="*/ 1194 h 1214"/>
                                <a:gd name="T34" fmla="*/ 1084 w 1736"/>
                                <a:gd name="T35" fmla="*/ 1169 h 1214"/>
                                <a:gd name="T36" fmla="*/ 1094 w 1736"/>
                                <a:gd name="T37" fmla="*/ 994 h 1214"/>
                                <a:gd name="T38" fmla="*/ 1154 w 1736"/>
                                <a:gd name="T39" fmla="*/ 1124 h 1214"/>
                                <a:gd name="T40" fmla="*/ 1234 w 1736"/>
                                <a:gd name="T41" fmla="*/ 1194 h 1214"/>
                                <a:gd name="T42" fmla="*/ 1320 w 1736"/>
                                <a:gd name="T43" fmla="*/ 1199 h 1214"/>
                                <a:gd name="T44" fmla="*/ 1390 w 1736"/>
                                <a:gd name="T45" fmla="*/ 1154 h 1214"/>
                                <a:gd name="T46" fmla="*/ 1435 w 1736"/>
                                <a:gd name="T47" fmla="*/ 1014 h 1214"/>
                                <a:gd name="T48" fmla="*/ 1570 w 1736"/>
                                <a:gd name="T49" fmla="*/ 939 h 1214"/>
                                <a:gd name="T50" fmla="*/ 1605 w 1736"/>
                                <a:gd name="T51" fmla="*/ 859 h 1214"/>
                                <a:gd name="T52" fmla="*/ 1550 w 1736"/>
                                <a:gd name="T53" fmla="*/ 769 h 1214"/>
                                <a:gd name="T54" fmla="*/ 1395 w 1736"/>
                                <a:gd name="T55" fmla="*/ 669 h 1214"/>
                                <a:gd name="T56" fmla="*/ 1610 w 1736"/>
                                <a:gd name="T57" fmla="*/ 744 h 1214"/>
                                <a:gd name="T58" fmla="*/ 1696 w 1736"/>
                                <a:gd name="T59" fmla="*/ 729 h 1214"/>
                                <a:gd name="T60" fmla="*/ 1736 w 1736"/>
                                <a:gd name="T61" fmla="*/ 664 h 1214"/>
                                <a:gd name="T62" fmla="*/ 1681 w 1736"/>
                                <a:gd name="T63" fmla="*/ 539 h 1214"/>
                                <a:gd name="T64" fmla="*/ 1711 w 1736"/>
                                <a:gd name="T65" fmla="*/ 405 h 1214"/>
                                <a:gd name="T66" fmla="*/ 1676 w 1736"/>
                                <a:gd name="T67" fmla="*/ 330 h 1214"/>
                                <a:gd name="T68" fmla="*/ 1575 w 1736"/>
                                <a:gd name="T69" fmla="*/ 320 h 1214"/>
                                <a:gd name="T70" fmla="*/ 1445 w 1736"/>
                                <a:gd name="T71" fmla="*/ 345 h 1214"/>
                                <a:gd name="T72" fmla="*/ 1535 w 1736"/>
                                <a:gd name="T73" fmla="*/ 250 h 1214"/>
                                <a:gd name="T74" fmla="*/ 1540 w 1736"/>
                                <a:gd name="T75" fmla="*/ 185 h 1214"/>
                                <a:gd name="T76" fmla="*/ 1485 w 1736"/>
                                <a:gd name="T77" fmla="*/ 125 h 1214"/>
                                <a:gd name="T78" fmla="*/ 1365 w 1736"/>
                                <a:gd name="T79" fmla="*/ 110 h 1214"/>
                                <a:gd name="T80" fmla="*/ 1325 w 1736"/>
                                <a:gd name="T81" fmla="*/ 20 h 1214"/>
                                <a:gd name="T82" fmla="*/ 1249 w 1736"/>
                                <a:gd name="T83" fmla="*/ 0 h 1214"/>
                                <a:gd name="T84" fmla="*/ 1184 w 1736"/>
                                <a:gd name="T85" fmla="*/ 30 h 1214"/>
                                <a:gd name="T86" fmla="*/ 1084 w 1736"/>
                                <a:gd name="T87" fmla="*/ 165 h 1214"/>
                                <a:gd name="T88" fmla="*/ 923 w 1736"/>
                                <a:gd name="T89" fmla="*/ 55 h 1214"/>
                                <a:gd name="T90" fmla="*/ 778 w 1736"/>
                                <a:gd name="T91" fmla="*/ 20 h 1214"/>
                                <a:gd name="T92" fmla="*/ 652 w 1736"/>
                                <a:gd name="T93" fmla="*/ 55 h 1214"/>
                                <a:gd name="T94" fmla="*/ 547 w 1736"/>
                                <a:gd name="T95" fmla="*/ 160 h 1214"/>
                                <a:gd name="T96" fmla="*/ 437 w 1736"/>
                                <a:gd name="T97" fmla="*/ 70 h 1214"/>
                                <a:gd name="T98" fmla="*/ 331 w 1736"/>
                                <a:gd name="T99" fmla="*/ 35 h 1214"/>
                                <a:gd name="T100" fmla="*/ 246 w 1736"/>
                                <a:gd name="T101" fmla="*/ 50 h 1214"/>
                                <a:gd name="T102" fmla="*/ 196 w 1736"/>
                                <a:gd name="T103" fmla="*/ 100 h 1214"/>
                                <a:gd name="T104" fmla="*/ 211 w 1736"/>
                                <a:gd name="T105" fmla="*/ 185 h 1214"/>
                                <a:gd name="T106" fmla="*/ 106 w 1736"/>
                                <a:gd name="T107" fmla="*/ 250 h 1214"/>
                                <a:gd name="T108" fmla="*/ 81 w 1736"/>
                                <a:gd name="T109" fmla="*/ 330 h 1214"/>
                                <a:gd name="T110" fmla="*/ 121 w 1736"/>
                                <a:gd name="T111" fmla="*/ 385 h 1214"/>
                                <a:gd name="T112" fmla="*/ 301 w 1736"/>
                                <a:gd name="T113" fmla="*/ 450 h 1214"/>
                                <a:gd name="T114" fmla="*/ 126 w 1736"/>
                                <a:gd name="T115" fmla="*/ 445 h 1214"/>
                                <a:gd name="T116" fmla="*/ 21 w 1736"/>
                                <a:gd name="T117" fmla="*/ 489 h 1214"/>
                                <a:gd name="T118" fmla="*/ 0 w 1736"/>
                                <a:gd name="T119" fmla="*/ 549 h 1214"/>
                                <a:gd name="T120" fmla="*/ 36 w 1736"/>
                                <a:gd name="T121" fmla="*/ 624 h 1214"/>
                                <a:gd name="T122" fmla="*/ 76 w 1736"/>
                                <a:gd name="T123" fmla="*/ 704 h 1214"/>
                                <a:gd name="T124" fmla="*/ 76 w 1736"/>
                                <a:gd name="T125" fmla="*/ 794 h 1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736" h="1214">
                                  <a:moveTo>
                                    <a:pt x="76" y="794"/>
                                  </a:moveTo>
                                  <a:lnTo>
                                    <a:pt x="76" y="794"/>
                                  </a:lnTo>
                                  <a:lnTo>
                                    <a:pt x="81" y="819"/>
                                  </a:lnTo>
                                  <a:lnTo>
                                    <a:pt x="96" y="844"/>
                                  </a:lnTo>
                                  <a:lnTo>
                                    <a:pt x="111" y="859"/>
                                  </a:lnTo>
                                  <a:lnTo>
                                    <a:pt x="126" y="869"/>
                                  </a:lnTo>
                                  <a:lnTo>
                                    <a:pt x="156" y="879"/>
                                  </a:lnTo>
                                  <a:lnTo>
                                    <a:pt x="186" y="879"/>
                                  </a:lnTo>
                                  <a:lnTo>
                                    <a:pt x="221" y="874"/>
                                  </a:lnTo>
                                  <a:lnTo>
                                    <a:pt x="251" y="864"/>
                                  </a:lnTo>
                                  <a:lnTo>
                                    <a:pt x="276" y="849"/>
                                  </a:lnTo>
                                  <a:lnTo>
                                    <a:pt x="301" y="829"/>
                                  </a:lnTo>
                                  <a:lnTo>
                                    <a:pt x="347" y="779"/>
                                  </a:lnTo>
                                  <a:lnTo>
                                    <a:pt x="316" y="834"/>
                                  </a:lnTo>
                                  <a:lnTo>
                                    <a:pt x="291" y="889"/>
                                  </a:lnTo>
                                  <a:lnTo>
                                    <a:pt x="281" y="934"/>
                                  </a:lnTo>
                                  <a:lnTo>
                                    <a:pt x="281" y="974"/>
                                  </a:lnTo>
                                  <a:lnTo>
                                    <a:pt x="286" y="994"/>
                                  </a:lnTo>
                                  <a:lnTo>
                                    <a:pt x="296" y="1014"/>
                                  </a:lnTo>
                                  <a:lnTo>
                                    <a:pt x="311" y="1029"/>
                                  </a:lnTo>
                                  <a:lnTo>
                                    <a:pt x="326" y="1039"/>
                                  </a:lnTo>
                                  <a:lnTo>
                                    <a:pt x="347" y="1049"/>
                                  </a:lnTo>
                                  <a:lnTo>
                                    <a:pt x="372" y="1054"/>
                                  </a:lnTo>
                                  <a:lnTo>
                                    <a:pt x="402" y="1054"/>
                                  </a:lnTo>
                                  <a:lnTo>
                                    <a:pt x="432" y="1054"/>
                                  </a:lnTo>
                                  <a:lnTo>
                                    <a:pt x="442" y="1079"/>
                                  </a:lnTo>
                                  <a:lnTo>
                                    <a:pt x="452" y="1099"/>
                                  </a:lnTo>
                                  <a:lnTo>
                                    <a:pt x="467" y="1114"/>
                                  </a:lnTo>
                                  <a:lnTo>
                                    <a:pt x="482" y="1129"/>
                                  </a:lnTo>
                                  <a:lnTo>
                                    <a:pt x="502" y="1134"/>
                                  </a:lnTo>
                                  <a:lnTo>
                                    <a:pt x="517" y="1139"/>
                                  </a:lnTo>
                                  <a:lnTo>
                                    <a:pt x="537" y="1139"/>
                                  </a:lnTo>
                                  <a:lnTo>
                                    <a:pt x="557" y="1134"/>
                                  </a:lnTo>
                                  <a:lnTo>
                                    <a:pt x="577" y="1124"/>
                                  </a:lnTo>
                                  <a:lnTo>
                                    <a:pt x="597" y="1109"/>
                                  </a:lnTo>
                                  <a:lnTo>
                                    <a:pt x="612" y="1089"/>
                                  </a:lnTo>
                                  <a:lnTo>
                                    <a:pt x="627" y="1069"/>
                                  </a:lnTo>
                                  <a:lnTo>
                                    <a:pt x="642" y="1039"/>
                                  </a:lnTo>
                                  <a:lnTo>
                                    <a:pt x="652" y="1009"/>
                                  </a:lnTo>
                                  <a:lnTo>
                                    <a:pt x="662" y="939"/>
                                  </a:lnTo>
                                  <a:lnTo>
                                    <a:pt x="662" y="1024"/>
                                  </a:lnTo>
                                  <a:lnTo>
                                    <a:pt x="678" y="1094"/>
                                  </a:lnTo>
                                  <a:lnTo>
                                    <a:pt x="683" y="1119"/>
                                  </a:lnTo>
                                  <a:lnTo>
                                    <a:pt x="698" y="1149"/>
                                  </a:lnTo>
                                  <a:lnTo>
                                    <a:pt x="713" y="1169"/>
                                  </a:lnTo>
                                  <a:lnTo>
                                    <a:pt x="728" y="1189"/>
                                  </a:lnTo>
                                  <a:lnTo>
                                    <a:pt x="748" y="1204"/>
                                  </a:lnTo>
                                  <a:lnTo>
                                    <a:pt x="768" y="1214"/>
                                  </a:lnTo>
                                  <a:lnTo>
                                    <a:pt x="793" y="1214"/>
                                  </a:lnTo>
                                  <a:lnTo>
                                    <a:pt x="813" y="1214"/>
                                  </a:lnTo>
                                  <a:lnTo>
                                    <a:pt x="838" y="1204"/>
                                  </a:lnTo>
                                  <a:lnTo>
                                    <a:pt x="863" y="1189"/>
                                  </a:lnTo>
                                  <a:lnTo>
                                    <a:pt x="893" y="1169"/>
                                  </a:lnTo>
                                  <a:lnTo>
                                    <a:pt x="918" y="1144"/>
                                  </a:lnTo>
                                  <a:lnTo>
                                    <a:pt x="973" y="1174"/>
                                  </a:lnTo>
                                  <a:lnTo>
                                    <a:pt x="1014" y="1189"/>
                                  </a:lnTo>
                                  <a:lnTo>
                                    <a:pt x="1034" y="1194"/>
                                  </a:lnTo>
                                  <a:lnTo>
                                    <a:pt x="1049" y="1194"/>
                                  </a:lnTo>
                                  <a:lnTo>
                                    <a:pt x="1064" y="1189"/>
                                  </a:lnTo>
                                  <a:lnTo>
                                    <a:pt x="1074" y="1184"/>
                                  </a:lnTo>
                                  <a:lnTo>
                                    <a:pt x="1084" y="1169"/>
                                  </a:lnTo>
                                  <a:lnTo>
                                    <a:pt x="1094" y="1154"/>
                                  </a:lnTo>
                                  <a:lnTo>
                                    <a:pt x="1104" y="1119"/>
                                  </a:lnTo>
                                  <a:lnTo>
                                    <a:pt x="1104" y="1064"/>
                                  </a:lnTo>
                                  <a:lnTo>
                                    <a:pt x="1094" y="994"/>
                                  </a:lnTo>
                                  <a:lnTo>
                                    <a:pt x="1109" y="1044"/>
                                  </a:lnTo>
                                  <a:lnTo>
                                    <a:pt x="1129" y="1089"/>
                                  </a:lnTo>
                                  <a:lnTo>
                                    <a:pt x="1154" y="1124"/>
                                  </a:lnTo>
                                  <a:lnTo>
                                    <a:pt x="1179" y="1154"/>
                                  </a:lnTo>
                                  <a:lnTo>
                                    <a:pt x="1204" y="1179"/>
                                  </a:lnTo>
                                  <a:lnTo>
                                    <a:pt x="1234" y="1194"/>
                                  </a:lnTo>
                                  <a:lnTo>
                                    <a:pt x="1264" y="1204"/>
                                  </a:lnTo>
                                  <a:lnTo>
                                    <a:pt x="1294" y="1204"/>
                                  </a:lnTo>
                                  <a:lnTo>
                                    <a:pt x="1320" y="1199"/>
                                  </a:lnTo>
                                  <a:lnTo>
                                    <a:pt x="1345" y="1189"/>
                                  </a:lnTo>
                                  <a:lnTo>
                                    <a:pt x="1370" y="1174"/>
                                  </a:lnTo>
                                  <a:lnTo>
                                    <a:pt x="1390" y="1154"/>
                                  </a:lnTo>
                                  <a:lnTo>
                                    <a:pt x="1410" y="1124"/>
                                  </a:lnTo>
                                  <a:lnTo>
                                    <a:pt x="1425" y="1094"/>
                                  </a:lnTo>
                                  <a:lnTo>
                                    <a:pt x="1430" y="1054"/>
                                  </a:lnTo>
                                  <a:lnTo>
                                    <a:pt x="1435" y="1014"/>
                                  </a:lnTo>
                                  <a:lnTo>
                                    <a:pt x="1515" y="979"/>
                                  </a:lnTo>
                                  <a:lnTo>
                                    <a:pt x="1545" y="959"/>
                                  </a:lnTo>
                                  <a:lnTo>
                                    <a:pt x="1570" y="939"/>
                                  </a:lnTo>
                                  <a:lnTo>
                                    <a:pt x="1585" y="919"/>
                                  </a:lnTo>
                                  <a:lnTo>
                                    <a:pt x="1600" y="899"/>
                                  </a:lnTo>
                                  <a:lnTo>
                                    <a:pt x="1605" y="879"/>
                                  </a:lnTo>
                                  <a:lnTo>
                                    <a:pt x="1605" y="859"/>
                                  </a:lnTo>
                                  <a:lnTo>
                                    <a:pt x="1600" y="839"/>
                                  </a:lnTo>
                                  <a:lnTo>
                                    <a:pt x="1590" y="814"/>
                                  </a:lnTo>
                                  <a:lnTo>
                                    <a:pt x="1570" y="789"/>
                                  </a:lnTo>
                                  <a:lnTo>
                                    <a:pt x="1550" y="769"/>
                                  </a:lnTo>
                                  <a:lnTo>
                                    <a:pt x="1520" y="744"/>
                                  </a:lnTo>
                                  <a:lnTo>
                                    <a:pt x="1485" y="719"/>
                                  </a:lnTo>
                                  <a:lnTo>
                                    <a:pt x="1395" y="669"/>
                                  </a:lnTo>
                                  <a:lnTo>
                                    <a:pt x="1495" y="709"/>
                                  </a:lnTo>
                                  <a:lnTo>
                                    <a:pt x="1535" y="724"/>
                                  </a:lnTo>
                                  <a:lnTo>
                                    <a:pt x="1575" y="734"/>
                                  </a:lnTo>
                                  <a:lnTo>
                                    <a:pt x="1610" y="744"/>
                                  </a:lnTo>
                                  <a:lnTo>
                                    <a:pt x="1640" y="744"/>
                                  </a:lnTo>
                                  <a:lnTo>
                                    <a:pt x="1671" y="739"/>
                                  </a:lnTo>
                                  <a:lnTo>
                                    <a:pt x="1696" y="729"/>
                                  </a:lnTo>
                                  <a:lnTo>
                                    <a:pt x="1711" y="719"/>
                                  </a:lnTo>
                                  <a:lnTo>
                                    <a:pt x="1726" y="704"/>
                                  </a:lnTo>
                                  <a:lnTo>
                                    <a:pt x="1731" y="684"/>
                                  </a:lnTo>
                                  <a:lnTo>
                                    <a:pt x="1736" y="664"/>
                                  </a:lnTo>
                                  <a:lnTo>
                                    <a:pt x="1731" y="634"/>
                                  </a:lnTo>
                                  <a:lnTo>
                                    <a:pt x="1721" y="609"/>
                                  </a:lnTo>
                                  <a:lnTo>
                                    <a:pt x="1706" y="574"/>
                                  </a:lnTo>
                                  <a:lnTo>
                                    <a:pt x="1681" y="539"/>
                                  </a:lnTo>
                                  <a:lnTo>
                                    <a:pt x="1706" y="464"/>
                                  </a:lnTo>
                                  <a:lnTo>
                                    <a:pt x="1711" y="430"/>
                                  </a:lnTo>
                                  <a:lnTo>
                                    <a:pt x="1711" y="405"/>
                                  </a:lnTo>
                                  <a:lnTo>
                                    <a:pt x="1711" y="380"/>
                                  </a:lnTo>
                                  <a:lnTo>
                                    <a:pt x="1701" y="360"/>
                                  </a:lnTo>
                                  <a:lnTo>
                                    <a:pt x="1691" y="345"/>
                                  </a:lnTo>
                                  <a:lnTo>
                                    <a:pt x="1676" y="330"/>
                                  </a:lnTo>
                                  <a:lnTo>
                                    <a:pt x="1656" y="325"/>
                                  </a:lnTo>
                                  <a:lnTo>
                                    <a:pt x="1635" y="320"/>
                                  </a:lnTo>
                                  <a:lnTo>
                                    <a:pt x="1605" y="320"/>
                                  </a:lnTo>
                                  <a:lnTo>
                                    <a:pt x="1575" y="320"/>
                                  </a:lnTo>
                                  <a:lnTo>
                                    <a:pt x="1500" y="340"/>
                                  </a:lnTo>
                                  <a:lnTo>
                                    <a:pt x="1405" y="370"/>
                                  </a:lnTo>
                                  <a:lnTo>
                                    <a:pt x="1445" y="345"/>
                                  </a:lnTo>
                                  <a:lnTo>
                                    <a:pt x="1475" y="320"/>
                                  </a:lnTo>
                                  <a:lnTo>
                                    <a:pt x="1500" y="295"/>
                                  </a:lnTo>
                                  <a:lnTo>
                                    <a:pt x="1520" y="275"/>
                                  </a:lnTo>
                                  <a:lnTo>
                                    <a:pt x="1535" y="250"/>
                                  </a:lnTo>
                                  <a:lnTo>
                                    <a:pt x="1540" y="225"/>
                                  </a:lnTo>
                                  <a:lnTo>
                                    <a:pt x="1545" y="205"/>
                                  </a:lnTo>
                                  <a:lnTo>
                                    <a:pt x="1540" y="185"/>
                                  </a:lnTo>
                                  <a:lnTo>
                                    <a:pt x="1535" y="165"/>
                                  </a:lnTo>
                                  <a:lnTo>
                                    <a:pt x="1520" y="150"/>
                                  </a:lnTo>
                                  <a:lnTo>
                                    <a:pt x="1505" y="135"/>
                                  </a:lnTo>
                                  <a:lnTo>
                                    <a:pt x="1485" y="125"/>
                                  </a:lnTo>
                                  <a:lnTo>
                                    <a:pt x="1460" y="115"/>
                                  </a:lnTo>
                                  <a:lnTo>
                                    <a:pt x="1435" y="115"/>
                                  </a:lnTo>
                                  <a:lnTo>
                                    <a:pt x="1365" y="110"/>
                                  </a:lnTo>
                                  <a:lnTo>
                                    <a:pt x="1360" y="85"/>
                                  </a:lnTo>
                                  <a:lnTo>
                                    <a:pt x="1350" y="60"/>
                                  </a:lnTo>
                                  <a:lnTo>
                                    <a:pt x="1335" y="40"/>
                                  </a:lnTo>
                                  <a:lnTo>
                                    <a:pt x="1325" y="20"/>
                                  </a:lnTo>
                                  <a:lnTo>
                                    <a:pt x="1309" y="10"/>
                                  </a:lnTo>
                                  <a:lnTo>
                                    <a:pt x="1289" y="0"/>
                                  </a:lnTo>
                                  <a:lnTo>
                                    <a:pt x="1269" y="0"/>
                                  </a:lnTo>
                                  <a:lnTo>
                                    <a:pt x="1249" y="0"/>
                                  </a:lnTo>
                                  <a:lnTo>
                                    <a:pt x="1224" y="5"/>
                                  </a:lnTo>
                                  <a:lnTo>
                                    <a:pt x="1204" y="15"/>
                                  </a:lnTo>
                                  <a:lnTo>
                                    <a:pt x="1184" y="30"/>
                                  </a:lnTo>
                                  <a:lnTo>
                                    <a:pt x="1159" y="50"/>
                                  </a:lnTo>
                                  <a:lnTo>
                                    <a:pt x="1139" y="70"/>
                                  </a:lnTo>
                                  <a:lnTo>
                                    <a:pt x="1119" y="95"/>
                                  </a:lnTo>
                                  <a:lnTo>
                                    <a:pt x="1084" y="165"/>
                                  </a:lnTo>
                                  <a:lnTo>
                                    <a:pt x="999" y="100"/>
                                  </a:lnTo>
                                  <a:lnTo>
                                    <a:pt x="958" y="75"/>
                                  </a:lnTo>
                                  <a:lnTo>
                                    <a:pt x="923" y="55"/>
                                  </a:lnTo>
                                  <a:lnTo>
                                    <a:pt x="883" y="40"/>
                                  </a:lnTo>
                                  <a:lnTo>
                                    <a:pt x="848" y="30"/>
                                  </a:lnTo>
                                  <a:lnTo>
                                    <a:pt x="813" y="20"/>
                                  </a:lnTo>
                                  <a:lnTo>
                                    <a:pt x="778" y="20"/>
                                  </a:lnTo>
                                  <a:lnTo>
                                    <a:pt x="748" y="20"/>
                                  </a:lnTo>
                                  <a:lnTo>
                                    <a:pt x="713" y="30"/>
                                  </a:lnTo>
                                  <a:lnTo>
                                    <a:pt x="683" y="40"/>
                                  </a:lnTo>
                                  <a:lnTo>
                                    <a:pt x="652" y="55"/>
                                  </a:lnTo>
                                  <a:lnTo>
                                    <a:pt x="627" y="75"/>
                                  </a:lnTo>
                                  <a:lnTo>
                                    <a:pt x="597" y="100"/>
                                  </a:lnTo>
                                  <a:lnTo>
                                    <a:pt x="572" y="125"/>
                                  </a:lnTo>
                                  <a:lnTo>
                                    <a:pt x="547" y="160"/>
                                  </a:lnTo>
                                  <a:lnTo>
                                    <a:pt x="512" y="125"/>
                                  </a:lnTo>
                                  <a:lnTo>
                                    <a:pt x="472" y="95"/>
                                  </a:lnTo>
                                  <a:lnTo>
                                    <a:pt x="437" y="70"/>
                                  </a:lnTo>
                                  <a:lnTo>
                                    <a:pt x="397" y="50"/>
                                  </a:lnTo>
                                  <a:lnTo>
                                    <a:pt x="362" y="40"/>
                                  </a:lnTo>
                                  <a:lnTo>
                                    <a:pt x="331" y="35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71" y="45"/>
                                  </a:lnTo>
                                  <a:lnTo>
                                    <a:pt x="246" y="50"/>
                                  </a:lnTo>
                                  <a:lnTo>
                                    <a:pt x="226" y="65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196" y="100"/>
                                  </a:lnTo>
                                  <a:lnTo>
                                    <a:pt x="191" y="120"/>
                                  </a:lnTo>
                                  <a:lnTo>
                                    <a:pt x="191" y="140"/>
                                  </a:lnTo>
                                  <a:lnTo>
                                    <a:pt x="196" y="160"/>
                                  </a:lnTo>
                                  <a:lnTo>
                                    <a:pt x="211" y="185"/>
                                  </a:lnTo>
                                  <a:lnTo>
                                    <a:pt x="146" y="215"/>
                                  </a:lnTo>
                                  <a:lnTo>
                                    <a:pt x="121" y="235"/>
                                  </a:lnTo>
                                  <a:lnTo>
                                    <a:pt x="106" y="250"/>
                                  </a:lnTo>
                                  <a:lnTo>
                                    <a:pt x="91" y="270"/>
                                  </a:lnTo>
                                  <a:lnTo>
                                    <a:pt x="86" y="290"/>
                                  </a:lnTo>
                                  <a:lnTo>
                                    <a:pt x="81" y="310"/>
                                  </a:lnTo>
                                  <a:lnTo>
                                    <a:pt x="81" y="330"/>
                                  </a:lnTo>
                                  <a:lnTo>
                                    <a:pt x="91" y="350"/>
                                  </a:lnTo>
                                  <a:lnTo>
                                    <a:pt x="106" y="365"/>
                                  </a:lnTo>
                                  <a:lnTo>
                                    <a:pt x="121" y="385"/>
                                  </a:lnTo>
                                  <a:lnTo>
                                    <a:pt x="146" y="400"/>
                                  </a:lnTo>
                                  <a:lnTo>
                                    <a:pt x="176" y="415"/>
                                  </a:lnTo>
                                  <a:lnTo>
                                    <a:pt x="216" y="425"/>
                                  </a:lnTo>
                                  <a:lnTo>
                                    <a:pt x="301" y="450"/>
                                  </a:lnTo>
                                  <a:lnTo>
                                    <a:pt x="206" y="440"/>
                                  </a:lnTo>
                                  <a:lnTo>
                                    <a:pt x="161" y="440"/>
                                  </a:lnTo>
                                  <a:lnTo>
                                    <a:pt x="126" y="445"/>
                                  </a:lnTo>
                                  <a:lnTo>
                                    <a:pt x="91" y="450"/>
                                  </a:lnTo>
                                  <a:lnTo>
                                    <a:pt x="66" y="459"/>
                                  </a:lnTo>
                                  <a:lnTo>
                                    <a:pt x="41" y="474"/>
                                  </a:lnTo>
                                  <a:lnTo>
                                    <a:pt x="21" y="489"/>
                                  </a:lnTo>
                                  <a:lnTo>
                                    <a:pt x="10" y="509"/>
                                  </a:lnTo>
                                  <a:lnTo>
                                    <a:pt x="5" y="529"/>
                                  </a:lnTo>
                                  <a:lnTo>
                                    <a:pt x="0" y="549"/>
                                  </a:lnTo>
                                  <a:lnTo>
                                    <a:pt x="10" y="574"/>
                                  </a:lnTo>
                                  <a:lnTo>
                                    <a:pt x="21" y="599"/>
                                  </a:lnTo>
                                  <a:lnTo>
                                    <a:pt x="36" y="624"/>
                                  </a:lnTo>
                                  <a:lnTo>
                                    <a:pt x="61" y="649"/>
                                  </a:lnTo>
                                  <a:lnTo>
                                    <a:pt x="86" y="674"/>
                                  </a:lnTo>
                                  <a:lnTo>
                                    <a:pt x="76" y="704"/>
                                  </a:lnTo>
                                  <a:lnTo>
                                    <a:pt x="71" y="734"/>
                                  </a:lnTo>
                                  <a:lnTo>
                                    <a:pt x="71" y="764"/>
                                  </a:lnTo>
                                  <a:lnTo>
                                    <a:pt x="76" y="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92" name="Group 380"/>
                          <wpg:cNvGrpSpPr>
                            <a:grpSpLocks/>
                          </wpg:cNvGrpSpPr>
                          <wpg:grpSpPr bwMode="auto">
                            <a:xfrm>
                              <a:off x="2076" y="7340"/>
                              <a:ext cx="1764" cy="2412"/>
                              <a:chOff x="2076" y="7340"/>
                              <a:chExt cx="1764" cy="2412"/>
                            </a:xfrm>
                          </wpg:grpSpPr>
                          <wps:wsp>
                            <wps:cNvPr id="293" name="Freeform 381"/>
                            <wps:cNvSpPr>
                              <a:spLocks/>
                            </wps:cNvSpPr>
                            <wps:spPr bwMode="auto">
                              <a:xfrm>
                                <a:off x="2768" y="8412"/>
                                <a:ext cx="393" cy="1340"/>
                              </a:xfrm>
                              <a:custGeom>
                                <a:avLst/>
                                <a:gdLst>
                                  <a:gd name="T0" fmla="*/ 91 w 447"/>
                                  <a:gd name="T1" fmla="*/ 0 h 1523"/>
                                  <a:gd name="T2" fmla="*/ 15 w 447"/>
                                  <a:gd name="T3" fmla="*/ 0 h 1523"/>
                                  <a:gd name="T4" fmla="*/ 15 w 447"/>
                                  <a:gd name="T5" fmla="*/ 0 h 1523"/>
                                  <a:gd name="T6" fmla="*/ 5 w 447"/>
                                  <a:gd name="T7" fmla="*/ 105 h 1523"/>
                                  <a:gd name="T8" fmla="*/ 0 w 447"/>
                                  <a:gd name="T9" fmla="*/ 209 h 1523"/>
                                  <a:gd name="T10" fmla="*/ 0 w 447"/>
                                  <a:gd name="T11" fmla="*/ 314 h 1523"/>
                                  <a:gd name="T12" fmla="*/ 5 w 447"/>
                                  <a:gd name="T13" fmla="*/ 414 h 1523"/>
                                  <a:gd name="T14" fmla="*/ 15 w 447"/>
                                  <a:gd name="T15" fmla="*/ 514 h 1523"/>
                                  <a:gd name="T16" fmla="*/ 25 w 447"/>
                                  <a:gd name="T17" fmla="*/ 614 h 1523"/>
                                  <a:gd name="T18" fmla="*/ 41 w 447"/>
                                  <a:gd name="T19" fmla="*/ 714 h 1523"/>
                                  <a:gd name="T20" fmla="*/ 61 w 447"/>
                                  <a:gd name="T21" fmla="*/ 809 h 1523"/>
                                  <a:gd name="T22" fmla="*/ 86 w 447"/>
                                  <a:gd name="T23" fmla="*/ 904 h 1523"/>
                                  <a:gd name="T24" fmla="*/ 116 w 447"/>
                                  <a:gd name="T25" fmla="*/ 994 h 1523"/>
                                  <a:gd name="T26" fmla="*/ 146 w 447"/>
                                  <a:gd name="T27" fmla="*/ 1088 h 1523"/>
                                  <a:gd name="T28" fmla="*/ 181 w 447"/>
                                  <a:gd name="T29" fmla="*/ 1178 h 1523"/>
                                  <a:gd name="T30" fmla="*/ 221 w 447"/>
                                  <a:gd name="T31" fmla="*/ 1268 h 1523"/>
                                  <a:gd name="T32" fmla="*/ 266 w 447"/>
                                  <a:gd name="T33" fmla="*/ 1353 h 1523"/>
                                  <a:gd name="T34" fmla="*/ 316 w 447"/>
                                  <a:gd name="T35" fmla="*/ 1438 h 1523"/>
                                  <a:gd name="T36" fmla="*/ 367 w 447"/>
                                  <a:gd name="T37" fmla="*/ 1523 h 1523"/>
                                  <a:gd name="T38" fmla="*/ 447 w 447"/>
                                  <a:gd name="T39" fmla="*/ 1523 h 1523"/>
                                  <a:gd name="T40" fmla="*/ 447 w 447"/>
                                  <a:gd name="T41" fmla="*/ 1523 h 1523"/>
                                  <a:gd name="T42" fmla="*/ 392 w 447"/>
                                  <a:gd name="T43" fmla="*/ 1418 h 1523"/>
                                  <a:gd name="T44" fmla="*/ 336 w 447"/>
                                  <a:gd name="T45" fmla="*/ 1313 h 1523"/>
                                  <a:gd name="T46" fmla="*/ 286 w 447"/>
                                  <a:gd name="T47" fmla="*/ 1213 h 1523"/>
                                  <a:gd name="T48" fmla="*/ 246 w 447"/>
                                  <a:gd name="T49" fmla="*/ 1113 h 1523"/>
                                  <a:gd name="T50" fmla="*/ 206 w 447"/>
                                  <a:gd name="T51" fmla="*/ 1014 h 1523"/>
                                  <a:gd name="T52" fmla="*/ 171 w 447"/>
                                  <a:gd name="T53" fmla="*/ 914 h 1523"/>
                                  <a:gd name="T54" fmla="*/ 141 w 447"/>
                                  <a:gd name="T55" fmla="*/ 819 h 1523"/>
                                  <a:gd name="T56" fmla="*/ 116 w 447"/>
                                  <a:gd name="T57" fmla="*/ 724 h 1523"/>
                                  <a:gd name="T58" fmla="*/ 96 w 447"/>
                                  <a:gd name="T59" fmla="*/ 629 h 1523"/>
                                  <a:gd name="T60" fmla="*/ 81 w 447"/>
                                  <a:gd name="T61" fmla="*/ 534 h 1523"/>
                                  <a:gd name="T62" fmla="*/ 71 w 447"/>
                                  <a:gd name="T63" fmla="*/ 444 h 1523"/>
                                  <a:gd name="T64" fmla="*/ 66 w 447"/>
                                  <a:gd name="T65" fmla="*/ 349 h 1523"/>
                                  <a:gd name="T66" fmla="*/ 66 w 447"/>
                                  <a:gd name="T67" fmla="*/ 259 h 1523"/>
                                  <a:gd name="T68" fmla="*/ 66 w 447"/>
                                  <a:gd name="T69" fmla="*/ 174 h 1523"/>
                                  <a:gd name="T70" fmla="*/ 76 w 447"/>
                                  <a:gd name="T71" fmla="*/ 85 h 1523"/>
                                  <a:gd name="T72" fmla="*/ 91 w 447"/>
                                  <a:gd name="T73" fmla="*/ 0 h 1523"/>
                                  <a:gd name="T74" fmla="*/ 91 w 447"/>
                                  <a:gd name="T75" fmla="*/ 0 h 15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447" h="1523">
                                    <a:moveTo>
                                      <a:pt x="91" y="0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5" y="105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5" y="414"/>
                                    </a:lnTo>
                                    <a:lnTo>
                                      <a:pt x="15" y="514"/>
                                    </a:lnTo>
                                    <a:lnTo>
                                      <a:pt x="25" y="614"/>
                                    </a:lnTo>
                                    <a:lnTo>
                                      <a:pt x="41" y="714"/>
                                    </a:lnTo>
                                    <a:lnTo>
                                      <a:pt x="61" y="809"/>
                                    </a:lnTo>
                                    <a:lnTo>
                                      <a:pt x="86" y="904"/>
                                    </a:lnTo>
                                    <a:lnTo>
                                      <a:pt x="116" y="994"/>
                                    </a:lnTo>
                                    <a:lnTo>
                                      <a:pt x="146" y="1088"/>
                                    </a:lnTo>
                                    <a:lnTo>
                                      <a:pt x="181" y="1178"/>
                                    </a:lnTo>
                                    <a:lnTo>
                                      <a:pt x="221" y="1268"/>
                                    </a:lnTo>
                                    <a:lnTo>
                                      <a:pt x="266" y="1353"/>
                                    </a:lnTo>
                                    <a:lnTo>
                                      <a:pt x="316" y="1438"/>
                                    </a:lnTo>
                                    <a:lnTo>
                                      <a:pt x="367" y="1523"/>
                                    </a:lnTo>
                                    <a:lnTo>
                                      <a:pt x="447" y="1523"/>
                                    </a:lnTo>
                                    <a:lnTo>
                                      <a:pt x="392" y="1418"/>
                                    </a:lnTo>
                                    <a:lnTo>
                                      <a:pt x="336" y="1313"/>
                                    </a:lnTo>
                                    <a:lnTo>
                                      <a:pt x="286" y="1213"/>
                                    </a:lnTo>
                                    <a:lnTo>
                                      <a:pt x="246" y="1113"/>
                                    </a:lnTo>
                                    <a:lnTo>
                                      <a:pt x="206" y="1014"/>
                                    </a:lnTo>
                                    <a:lnTo>
                                      <a:pt x="171" y="914"/>
                                    </a:lnTo>
                                    <a:lnTo>
                                      <a:pt x="141" y="819"/>
                                    </a:lnTo>
                                    <a:lnTo>
                                      <a:pt x="116" y="724"/>
                                    </a:lnTo>
                                    <a:lnTo>
                                      <a:pt x="96" y="629"/>
                                    </a:lnTo>
                                    <a:lnTo>
                                      <a:pt x="81" y="534"/>
                                    </a:lnTo>
                                    <a:lnTo>
                                      <a:pt x="71" y="444"/>
                                    </a:lnTo>
                                    <a:lnTo>
                                      <a:pt x="66" y="349"/>
                                    </a:lnTo>
                                    <a:lnTo>
                                      <a:pt x="66" y="259"/>
                                    </a:lnTo>
                                    <a:lnTo>
                                      <a:pt x="66" y="174"/>
                                    </a:lnTo>
                                    <a:lnTo>
                                      <a:pt x="76" y="85"/>
                                    </a:lnTo>
                                    <a:lnTo>
                                      <a:pt x="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94" name="Group 3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76" y="7340"/>
                                <a:ext cx="1764" cy="2412"/>
                                <a:chOff x="2076" y="7340"/>
                                <a:chExt cx="1764" cy="2412"/>
                              </a:xfrm>
                            </wpg:grpSpPr>
                            <wps:wsp>
                              <wps:cNvPr id="295" name="Freeform 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83" y="8680"/>
                                  <a:ext cx="607" cy="1072"/>
                                </a:xfrm>
                                <a:custGeom>
                                  <a:avLst/>
                                  <a:gdLst>
                                    <a:gd name="T0" fmla="*/ 577 w 1465"/>
                                    <a:gd name="T1" fmla="*/ 664 h 2003"/>
                                    <a:gd name="T2" fmla="*/ 411 w 1465"/>
                                    <a:gd name="T3" fmla="*/ 505 h 2003"/>
                                    <a:gd name="T4" fmla="*/ 296 w 1465"/>
                                    <a:gd name="T5" fmla="*/ 400 h 2003"/>
                                    <a:gd name="T6" fmla="*/ 206 w 1465"/>
                                    <a:gd name="T7" fmla="*/ 300 h 2003"/>
                                    <a:gd name="T8" fmla="*/ 95 w 1465"/>
                                    <a:gd name="T9" fmla="*/ 155 h 2003"/>
                                    <a:gd name="T10" fmla="*/ 0 w 1465"/>
                                    <a:gd name="T11" fmla="*/ 0 h 2003"/>
                                    <a:gd name="T12" fmla="*/ 5 w 1465"/>
                                    <a:gd name="T13" fmla="*/ 230 h 2003"/>
                                    <a:gd name="T14" fmla="*/ 30 w 1465"/>
                                    <a:gd name="T15" fmla="*/ 510 h 2003"/>
                                    <a:gd name="T16" fmla="*/ 55 w 1465"/>
                                    <a:gd name="T17" fmla="*/ 659 h 2003"/>
                                    <a:gd name="T18" fmla="*/ 75 w 1465"/>
                                    <a:gd name="T19" fmla="*/ 724 h 2003"/>
                                    <a:gd name="T20" fmla="*/ 130 w 1465"/>
                                    <a:gd name="T21" fmla="*/ 859 h 2003"/>
                                    <a:gd name="T22" fmla="*/ 211 w 1465"/>
                                    <a:gd name="T23" fmla="*/ 974 h 2003"/>
                                    <a:gd name="T24" fmla="*/ 311 w 1465"/>
                                    <a:gd name="T25" fmla="*/ 1074 h 2003"/>
                                    <a:gd name="T26" fmla="*/ 431 w 1465"/>
                                    <a:gd name="T27" fmla="*/ 1154 h 2003"/>
                                    <a:gd name="T28" fmla="*/ 476 w 1465"/>
                                    <a:gd name="T29" fmla="*/ 1174 h 2003"/>
                                    <a:gd name="T30" fmla="*/ 587 w 1465"/>
                                    <a:gd name="T31" fmla="*/ 1239 h 2003"/>
                                    <a:gd name="T32" fmla="*/ 707 w 1465"/>
                                    <a:gd name="T33" fmla="*/ 1334 h 2003"/>
                                    <a:gd name="T34" fmla="*/ 918 w 1465"/>
                                    <a:gd name="T35" fmla="*/ 1524 h 2003"/>
                                    <a:gd name="T36" fmla="*/ 1179 w 1465"/>
                                    <a:gd name="T37" fmla="*/ 1773 h 2003"/>
                                    <a:gd name="T38" fmla="*/ 1254 w 1465"/>
                                    <a:gd name="T39" fmla="*/ 1838 h 2003"/>
                                    <a:gd name="T40" fmla="*/ 1399 w 1465"/>
                                    <a:gd name="T41" fmla="*/ 1953 h 2003"/>
                                    <a:gd name="T42" fmla="*/ 1465 w 1465"/>
                                    <a:gd name="T43" fmla="*/ 2003 h 2003"/>
                                    <a:gd name="T44" fmla="*/ 1334 w 1465"/>
                                    <a:gd name="T45" fmla="*/ 1738 h 2003"/>
                                    <a:gd name="T46" fmla="*/ 1194 w 1465"/>
                                    <a:gd name="T47" fmla="*/ 1519 h 2003"/>
                                    <a:gd name="T48" fmla="*/ 1144 w 1465"/>
                                    <a:gd name="T49" fmla="*/ 1454 h 2003"/>
                                    <a:gd name="T50" fmla="*/ 1033 w 1465"/>
                                    <a:gd name="T51" fmla="*/ 1324 h 2003"/>
                                    <a:gd name="T52" fmla="*/ 968 w 1465"/>
                                    <a:gd name="T53" fmla="*/ 1264 h 2003"/>
                                    <a:gd name="T54" fmla="*/ 792 w 1465"/>
                                    <a:gd name="T55" fmla="*/ 1084 h 2003"/>
                                    <a:gd name="T56" fmla="*/ 757 w 1465"/>
                                    <a:gd name="T57" fmla="*/ 1029 h 2003"/>
                                    <a:gd name="T58" fmla="*/ 692 w 1465"/>
                                    <a:gd name="T59" fmla="*/ 904 h 2003"/>
                                    <a:gd name="T60" fmla="*/ 667 w 1465"/>
                                    <a:gd name="T61" fmla="*/ 834 h 2003"/>
                                    <a:gd name="T62" fmla="*/ 637 w 1465"/>
                                    <a:gd name="T63" fmla="*/ 749 h 2003"/>
                                    <a:gd name="T64" fmla="*/ 577 w 1465"/>
                                    <a:gd name="T65" fmla="*/ 664 h 20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465" h="2003">
                                      <a:moveTo>
                                        <a:pt x="577" y="664"/>
                                      </a:moveTo>
                                      <a:lnTo>
                                        <a:pt x="577" y="664"/>
                                      </a:lnTo>
                                      <a:lnTo>
                                        <a:pt x="517" y="605"/>
                                      </a:lnTo>
                                      <a:lnTo>
                                        <a:pt x="411" y="505"/>
                                      </a:lnTo>
                                      <a:lnTo>
                                        <a:pt x="296" y="400"/>
                                      </a:lnTo>
                                      <a:lnTo>
                                        <a:pt x="206" y="300"/>
                                      </a:lnTo>
                                      <a:lnTo>
                                        <a:pt x="150" y="230"/>
                                      </a:lnTo>
                                      <a:lnTo>
                                        <a:pt x="95" y="155"/>
                                      </a:lnTo>
                                      <a:lnTo>
                                        <a:pt x="45" y="8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" y="230"/>
                                      </a:lnTo>
                                      <a:lnTo>
                                        <a:pt x="20" y="425"/>
                                      </a:lnTo>
                                      <a:lnTo>
                                        <a:pt x="30" y="510"/>
                                      </a:lnTo>
                                      <a:lnTo>
                                        <a:pt x="40" y="590"/>
                                      </a:lnTo>
                                      <a:lnTo>
                                        <a:pt x="55" y="659"/>
                                      </a:lnTo>
                                      <a:lnTo>
                                        <a:pt x="75" y="724"/>
                                      </a:lnTo>
                                      <a:lnTo>
                                        <a:pt x="100" y="794"/>
                                      </a:lnTo>
                                      <a:lnTo>
                                        <a:pt x="130" y="859"/>
                                      </a:lnTo>
                                      <a:lnTo>
                                        <a:pt x="166" y="919"/>
                                      </a:lnTo>
                                      <a:lnTo>
                                        <a:pt x="211" y="974"/>
                                      </a:lnTo>
                                      <a:lnTo>
                                        <a:pt x="256" y="1024"/>
                                      </a:lnTo>
                                      <a:lnTo>
                                        <a:pt x="311" y="1074"/>
                                      </a:lnTo>
                                      <a:lnTo>
                                        <a:pt x="366" y="1114"/>
                                      </a:lnTo>
                                      <a:lnTo>
                                        <a:pt x="431" y="1154"/>
                                      </a:lnTo>
                                      <a:lnTo>
                                        <a:pt x="476" y="1174"/>
                                      </a:lnTo>
                                      <a:lnTo>
                                        <a:pt x="532" y="1204"/>
                                      </a:lnTo>
                                      <a:lnTo>
                                        <a:pt x="587" y="1239"/>
                                      </a:lnTo>
                                      <a:lnTo>
                                        <a:pt x="647" y="1284"/>
                                      </a:lnTo>
                                      <a:lnTo>
                                        <a:pt x="707" y="1334"/>
                                      </a:lnTo>
                                      <a:lnTo>
                                        <a:pt x="777" y="1389"/>
                                      </a:lnTo>
                                      <a:lnTo>
                                        <a:pt x="918" y="1524"/>
                                      </a:lnTo>
                                      <a:lnTo>
                                        <a:pt x="1179" y="1773"/>
                                      </a:lnTo>
                                      <a:lnTo>
                                        <a:pt x="1254" y="1838"/>
                                      </a:lnTo>
                                      <a:lnTo>
                                        <a:pt x="1329" y="1898"/>
                                      </a:lnTo>
                                      <a:lnTo>
                                        <a:pt x="1399" y="1953"/>
                                      </a:lnTo>
                                      <a:lnTo>
                                        <a:pt x="1465" y="2003"/>
                                      </a:lnTo>
                                      <a:lnTo>
                                        <a:pt x="1399" y="1868"/>
                                      </a:lnTo>
                                      <a:lnTo>
                                        <a:pt x="1334" y="1738"/>
                                      </a:lnTo>
                                      <a:lnTo>
                                        <a:pt x="1264" y="1623"/>
                                      </a:lnTo>
                                      <a:lnTo>
                                        <a:pt x="1194" y="1519"/>
                                      </a:lnTo>
                                      <a:lnTo>
                                        <a:pt x="1144" y="1454"/>
                                      </a:lnTo>
                                      <a:lnTo>
                                        <a:pt x="1088" y="1389"/>
                                      </a:lnTo>
                                      <a:lnTo>
                                        <a:pt x="1033" y="1324"/>
                                      </a:lnTo>
                                      <a:lnTo>
                                        <a:pt x="968" y="1264"/>
                                      </a:lnTo>
                                      <a:lnTo>
                                        <a:pt x="853" y="1149"/>
                                      </a:lnTo>
                                      <a:lnTo>
                                        <a:pt x="792" y="1084"/>
                                      </a:lnTo>
                                      <a:lnTo>
                                        <a:pt x="757" y="1029"/>
                                      </a:lnTo>
                                      <a:lnTo>
                                        <a:pt x="722" y="969"/>
                                      </a:lnTo>
                                      <a:lnTo>
                                        <a:pt x="692" y="904"/>
                                      </a:lnTo>
                                      <a:lnTo>
                                        <a:pt x="667" y="834"/>
                                      </a:lnTo>
                                      <a:lnTo>
                                        <a:pt x="657" y="789"/>
                                      </a:lnTo>
                                      <a:lnTo>
                                        <a:pt x="637" y="749"/>
                                      </a:lnTo>
                                      <a:lnTo>
                                        <a:pt x="612" y="704"/>
                                      </a:lnTo>
                                      <a:lnTo>
                                        <a:pt x="577" y="6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Freeform 3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6" y="7644"/>
                                  <a:ext cx="1764" cy="1036"/>
                                </a:xfrm>
                                <a:custGeom>
                                  <a:avLst/>
                                  <a:gdLst>
                                    <a:gd name="T0" fmla="*/ 211 w 2006"/>
                                    <a:gd name="T1" fmla="*/ 534 h 1178"/>
                                    <a:gd name="T2" fmla="*/ 306 w 2006"/>
                                    <a:gd name="T3" fmla="*/ 479 h 1178"/>
                                    <a:gd name="T4" fmla="*/ 311 w 2006"/>
                                    <a:gd name="T5" fmla="*/ 484 h 1178"/>
                                    <a:gd name="T6" fmla="*/ 231 w 2006"/>
                                    <a:gd name="T7" fmla="*/ 534 h 1178"/>
                                    <a:gd name="T8" fmla="*/ 181 w 2006"/>
                                    <a:gd name="T9" fmla="*/ 604 h 1178"/>
                                    <a:gd name="T10" fmla="*/ 165 w 2006"/>
                                    <a:gd name="T11" fmla="*/ 649 h 1178"/>
                                    <a:gd name="T12" fmla="*/ 171 w 2006"/>
                                    <a:gd name="T13" fmla="*/ 694 h 1178"/>
                                    <a:gd name="T14" fmla="*/ 211 w 2006"/>
                                    <a:gd name="T15" fmla="*/ 744 h 1178"/>
                                    <a:gd name="T16" fmla="*/ 296 w 2006"/>
                                    <a:gd name="T17" fmla="*/ 759 h 1178"/>
                                    <a:gd name="T18" fmla="*/ 371 w 2006"/>
                                    <a:gd name="T19" fmla="*/ 754 h 1178"/>
                                    <a:gd name="T20" fmla="*/ 366 w 2006"/>
                                    <a:gd name="T21" fmla="*/ 864 h 1178"/>
                                    <a:gd name="T22" fmla="*/ 386 w 2006"/>
                                    <a:gd name="T23" fmla="*/ 914 h 1178"/>
                                    <a:gd name="T24" fmla="*/ 451 w 2006"/>
                                    <a:gd name="T25" fmla="*/ 939 h 1178"/>
                                    <a:gd name="T26" fmla="*/ 512 w 2006"/>
                                    <a:gd name="T27" fmla="*/ 919 h 1178"/>
                                    <a:gd name="T28" fmla="*/ 572 w 2006"/>
                                    <a:gd name="T29" fmla="*/ 869 h 1178"/>
                                    <a:gd name="T30" fmla="*/ 662 w 2006"/>
                                    <a:gd name="T31" fmla="*/ 749 h 1178"/>
                                    <a:gd name="T32" fmla="*/ 642 w 2006"/>
                                    <a:gd name="T33" fmla="*/ 809 h 1178"/>
                                    <a:gd name="T34" fmla="*/ 602 w 2006"/>
                                    <a:gd name="T35" fmla="*/ 964 h 1178"/>
                                    <a:gd name="T36" fmla="*/ 607 w 2006"/>
                                    <a:gd name="T37" fmla="*/ 1013 h 1178"/>
                                    <a:gd name="T38" fmla="*/ 667 w 2006"/>
                                    <a:gd name="T39" fmla="*/ 1073 h 1178"/>
                                    <a:gd name="T40" fmla="*/ 712 w 2006"/>
                                    <a:gd name="T41" fmla="*/ 1088 h 1178"/>
                                    <a:gd name="T42" fmla="*/ 772 w 2006"/>
                                    <a:gd name="T43" fmla="*/ 1078 h 1178"/>
                                    <a:gd name="T44" fmla="*/ 858 w 2006"/>
                                    <a:gd name="T45" fmla="*/ 1018 h 1178"/>
                                    <a:gd name="T46" fmla="*/ 958 w 2006"/>
                                    <a:gd name="T47" fmla="*/ 1143 h 1178"/>
                                    <a:gd name="T48" fmla="*/ 1038 w 2006"/>
                                    <a:gd name="T49" fmla="*/ 1178 h 1178"/>
                                    <a:gd name="T50" fmla="*/ 1154 w 2006"/>
                                    <a:gd name="T51" fmla="*/ 1148 h 1178"/>
                                    <a:gd name="T52" fmla="*/ 1219 w 2006"/>
                                    <a:gd name="T53" fmla="*/ 1078 h 1178"/>
                                    <a:gd name="T54" fmla="*/ 1269 w 2006"/>
                                    <a:gd name="T55" fmla="*/ 969 h 1178"/>
                                    <a:gd name="T56" fmla="*/ 1309 w 2006"/>
                                    <a:gd name="T57" fmla="*/ 734 h 1178"/>
                                    <a:gd name="T58" fmla="*/ 1344 w 2006"/>
                                    <a:gd name="T59" fmla="*/ 709 h 1178"/>
                                    <a:gd name="T60" fmla="*/ 1480 w 2006"/>
                                    <a:gd name="T61" fmla="*/ 864 h 1178"/>
                                    <a:gd name="T62" fmla="*/ 1565 w 2006"/>
                                    <a:gd name="T63" fmla="*/ 909 h 1178"/>
                                    <a:gd name="T64" fmla="*/ 1655 w 2006"/>
                                    <a:gd name="T65" fmla="*/ 919 h 1178"/>
                                    <a:gd name="T66" fmla="*/ 1755 w 2006"/>
                                    <a:gd name="T67" fmla="*/ 864 h 1178"/>
                                    <a:gd name="T68" fmla="*/ 1795 w 2006"/>
                                    <a:gd name="T69" fmla="*/ 789 h 1178"/>
                                    <a:gd name="T70" fmla="*/ 1795 w 2006"/>
                                    <a:gd name="T71" fmla="*/ 639 h 1178"/>
                                    <a:gd name="T72" fmla="*/ 1906 w 2006"/>
                                    <a:gd name="T73" fmla="*/ 624 h 1178"/>
                                    <a:gd name="T74" fmla="*/ 1976 w 2006"/>
                                    <a:gd name="T75" fmla="*/ 574 h 1178"/>
                                    <a:gd name="T76" fmla="*/ 2006 w 2006"/>
                                    <a:gd name="T77" fmla="*/ 509 h 1178"/>
                                    <a:gd name="T78" fmla="*/ 1996 w 2006"/>
                                    <a:gd name="T79" fmla="*/ 439 h 1178"/>
                                    <a:gd name="T80" fmla="*/ 1916 w 2006"/>
                                    <a:gd name="T81" fmla="*/ 354 h 1178"/>
                                    <a:gd name="T82" fmla="*/ 1821 w 2006"/>
                                    <a:gd name="T83" fmla="*/ 329 h 1178"/>
                                    <a:gd name="T84" fmla="*/ 1610 w 2006"/>
                                    <a:gd name="T85" fmla="*/ 324 h 1178"/>
                                    <a:gd name="T86" fmla="*/ 381 w 2006"/>
                                    <a:gd name="T87" fmla="*/ 0 h 1178"/>
                                    <a:gd name="T88" fmla="*/ 181 w 2006"/>
                                    <a:gd name="T89" fmla="*/ 15 h 1178"/>
                                    <a:gd name="T90" fmla="*/ 90 w 2006"/>
                                    <a:gd name="T91" fmla="*/ 45 h 1178"/>
                                    <a:gd name="T92" fmla="*/ 30 w 2006"/>
                                    <a:gd name="T93" fmla="*/ 89 h 1178"/>
                                    <a:gd name="T94" fmla="*/ 0 w 2006"/>
                                    <a:gd name="T95" fmla="*/ 169 h 1178"/>
                                    <a:gd name="T96" fmla="*/ 20 w 2006"/>
                                    <a:gd name="T97" fmla="*/ 229 h 1178"/>
                                    <a:gd name="T98" fmla="*/ 110 w 2006"/>
                                    <a:gd name="T99" fmla="*/ 299 h 1178"/>
                                    <a:gd name="T100" fmla="*/ 45 w 2006"/>
                                    <a:gd name="T101" fmla="*/ 344 h 1178"/>
                                    <a:gd name="T102" fmla="*/ 15 w 2006"/>
                                    <a:gd name="T103" fmla="*/ 404 h 1178"/>
                                    <a:gd name="T104" fmla="*/ 25 w 2006"/>
                                    <a:gd name="T105" fmla="*/ 484 h 1178"/>
                                    <a:gd name="T106" fmla="*/ 65 w 2006"/>
                                    <a:gd name="T107" fmla="*/ 529 h 1178"/>
                                    <a:gd name="T108" fmla="*/ 165 w 2006"/>
                                    <a:gd name="T109" fmla="*/ 544 h 11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006" h="1178">
                                      <a:moveTo>
                                        <a:pt x="165" y="544"/>
                                      </a:moveTo>
                                      <a:lnTo>
                                        <a:pt x="165" y="544"/>
                                      </a:lnTo>
                                      <a:lnTo>
                                        <a:pt x="211" y="534"/>
                                      </a:lnTo>
                                      <a:lnTo>
                                        <a:pt x="261" y="514"/>
                                      </a:lnTo>
                                      <a:lnTo>
                                        <a:pt x="306" y="479"/>
                                      </a:lnTo>
                                      <a:lnTo>
                                        <a:pt x="371" y="444"/>
                                      </a:lnTo>
                                      <a:lnTo>
                                        <a:pt x="311" y="484"/>
                                      </a:lnTo>
                                      <a:lnTo>
                                        <a:pt x="261" y="514"/>
                                      </a:lnTo>
                                      <a:lnTo>
                                        <a:pt x="231" y="534"/>
                                      </a:lnTo>
                                      <a:lnTo>
                                        <a:pt x="211" y="559"/>
                                      </a:lnTo>
                                      <a:lnTo>
                                        <a:pt x="196" y="584"/>
                                      </a:lnTo>
                                      <a:lnTo>
                                        <a:pt x="181" y="604"/>
                                      </a:lnTo>
                                      <a:lnTo>
                                        <a:pt x="171" y="629"/>
                                      </a:lnTo>
                                      <a:lnTo>
                                        <a:pt x="165" y="649"/>
                                      </a:lnTo>
                                      <a:lnTo>
                                        <a:pt x="165" y="674"/>
                                      </a:lnTo>
                                      <a:lnTo>
                                        <a:pt x="171" y="694"/>
                                      </a:lnTo>
                                      <a:lnTo>
                                        <a:pt x="181" y="714"/>
                                      </a:lnTo>
                                      <a:lnTo>
                                        <a:pt x="196" y="734"/>
                                      </a:lnTo>
                                      <a:lnTo>
                                        <a:pt x="211" y="744"/>
                                      </a:lnTo>
                                      <a:lnTo>
                                        <a:pt x="236" y="754"/>
                                      </a:lnTo>
                                      <a:lnTo>
                                        <a:pt x="261" y="759"/>
                                      </a:lnTo>
                                      <a:lnTo>
                                        <a:pt x="296" y="759"/>
                                      </a:lnTo>
                                      <a:lnTo>
                                        <a:pt x="331" y="759"/>
                                      </a:lnTo>
                                      <a:lnTo>
                                        <a:pt x="371" y="754"/>
                                      </a:lnTo>
                                      <a:lnTo>
                                        <a:pt x="361" y="794"/>
                                      </a:lnTo>
                                      <a:lnTo>
                                        <a:pt x="361" y="829"/>
                                      </a:lnTo>
                                      <a:lnTo>
                                        <a:pt x="366" y="864"/>
                                      </a:lnTo>
                                      <a:lnTo>
                                        <a:pt x="376" y="894"/>
                                      </a:lnTo>
                                      <a:lnTo>
                                        <a:pt x="386" y="914"/>
                                      </a:lnTo>
                                      <a:lnTo>
                                        <a:pt x="406" y="929"/>
                                      </a:lnTo>
                                      <a:lnTo>
                                        <a:pt x="426" y="939"/>
                                      </a:lnTo>
                                      <a:lnTo>
                                        <a:pt x="451" y="939"/>
                                      </a:lnTo>
                                      <a:lnTo>
                                        <a:pt x="481" y="934"/>
                                      </a:lnTo>
                                      <a:lnTo>
                                        <a:pt x="512" y="919"/>
                                      </a:lnTo>
                                      <a:lnTo>
                                        <a:pt x="542" y="899"/>
                                      </a:lnTo>
                                      <a:lnTo>
                                        <a:pt x="572" y="869"/>
                                      </a:lnTo>
                                      <a:lnTo>
                                        <a:pt x="602" y="834"/>
                                      </a:lnTo>
                                      <a:lnTo>
                                        <a:pt x="632" y="794"/>
                                      </a:lnTo>
                                      <a:lnTo>
                                        <a:pt x="662" y="749"/>
                                      </a:lnTo>
                                      <a:lnTo>
                                        <a:pt x="687" y="694"/>
                                      </a:lnTo>
                                      <a:lnTo>
                                        <a:pt x="642" y="809"/>
                                      </a:lnTo>
                                      <a:lnTo>
                                        <a:pt x="612" y="899"/>
                                      </a:lnTo>
                                      <a:lnTo>
                                        <a:pt x="607" y="934"/>
                                      </a:lnTo>
                                      <a:lnTo>
                                        <a:pt x="602" y="964"/>
                                      </a:lnTo>
                                      <a:lnTo>
                                        <a:pt x="602" y="994"/>
                                      </a:lnTo>
                                      <a:lnTo>
                                        <a:pt x="607" y="1013"/>
                                      </a:lnTo>
                                      <a:lnTo>
                                        <a:pt x="622" y="1038"/>
                                      </a:lnTo>
                                      <a:lnTo>
                                        <a:pt x="642" y="1058"/>
                                      </a:lnTo>
                                      <a:lnTo>
                                        <a:pt x="667" y="1073"/>
                                      </a:lnTo>
                                      <a:lnTo>
                                        <a:pt x="692" y="1083"/>
                                      </a:lnTo>
                                      <a:lnTo>
                                        <a:pt x="712" y="1088"/>
                                      </a:lnTo>
                                      <a:lnTo>
                                        <a:pt x="732" y="1088"/>
                                      </a:lnTo>
                                      <a:lnTo>
                                        <a:pt x="752" y="1083"/>
                                      </a:lnTo>
                                      <a:lnTo>
                                        <a:pt x="772" y="1078"/>
                                      </a:lnTo>
                                      <a:lnTo>
                                        <a:pt x="817" y="1053"/>
                                      </a:lnTo>
                                      <a:lnTo>
                                        <a:pt x="858" y="1018"/>
                                      </a:lnTo>
                                      <a:lnTo>
                                        <a:pt x="888" y="1068"/>
                                      </a:lnTo>
                                      <a:lnTo>
                                        <a:pt x="923" y="1113"/>
                                      </a:lnTo>
                                      <a:lnTo>
                                        <a:pt x="958" y="1143"/>
                                      </a:lnTo>
                                      <a:lnTo>
                                        <a:pt x="998" y="1163"/>
                                      </a:lnTo>
                                      <a:lnTo>
                                        <a:pt x="1038" y="1178"/>
                                      </a:lnTo>
                                      <a:lnTo>
                                        <a:pt x="1078" y="1178"/>
                                      </a:lnTo>
                                      <a:lnTo>
                                        <a:pt x="1113" y="1168"/>
                                      </a:lnTo>
                                      <a:lnTo>
                                        <a:pt x="1154" y="1148"/>
                                      </a:lnTo>
                                      <a:lnTo>
                                        <a:pt x="1189" y="1113"/>
                                      </a:lnTo>
                                      <a:lnTo>
                                        <a:pt x="1219" y="1078"/>
                                      </a:lnTo>
                                      <a:lnTo>
                                        <a:pt x="1249" y="1028"/>
                                      </a:lnTo>
                                      <a:lnTo>
                                        <a:pt x="1269" y="969"/>
                                      </a:lnTo>
                                      <a:lnTo>
                                        <a:pt x="1289" y="899"/>
                                      </a:lnTo>
                                      <a:lnTo>
                                        <a:pt x="1304" y="819"/>
                                      </a:lnTo>
                                      <a:lnTo>
                                        <a:pt x="1309" y="734"/>
                                      </a:lnTo>
                                      <a:lnTo>
                                        <a:pt x="1309" y="639"/>
                                      </a:lnTo>
                                      <a:lnTo>
                                        <a:pt x="1344" y="709"/>
                                      </a:lnTo>
                                      <a:lnTo>
                                        <a:pt x="1384" y="769"/>
                                      </a:lnTo>
                                      <a:lnTo>
                                        <a:pt x="1429" y="824"/>
                                      </a:lnTo>
                                      <a:lnTo>
                                        <a:pt x="1480" y="864"/>
                                      </a:lnTo>
                                      <a:lnTo>
                                        <a:pt x="1525" y="889"/>
                                      </a:lnTo>
                                      <a:lnTo>
                                        <a:pt x="1565" y="909"/>
                                      </a:lnTo>
                                      <a:lnTo>
                                        <a:pt x="1610" y="919"/>
                                      </a:lnTo>
                                      <a:lnTo>
                                        <a:pt x="1655" y="919"/>
                                      </a:lnTo>
                                      <a:lnTo>
                                        <a:pt x="1695" y="909"/>
                                      </a:lnTo>
                                      <a:lnTo>
                                        <a:pt x="1725" y="889"/>
                                      </a:lnTo>
                                      <a:lnTo>
                                        <a:pt x="1755" y="864"/>
                                      </a:lnTo>
                                      <a:lnTo>
                                        <a:pt x="1780" y="834"/>
                                      </a:lnTo>
                                      <a:lnTo>
                                        <a:pt x="1795" y="789"/>
                                      </a:lnTo>
                                      <a:lnTo>
                                        <a:pt x="1806" y="744"/>
                                      </a:lnTo>
                                      <a:lnTo>
                                        <a:pt x="1806" y="694"/>
                                      </a:lnTo>
                                      <a:lnTo>
                                        <a:pt x="1795" y="639"/>
                                      </a:lnTo>
                                      <a:lnTo>
                                        <a:pt x="1856" y="639"/>
                                      </a:lnTo>
                                      <a:lnTo>
                                        <a:pt x="1906" y="624"/>
                                      </a:lnTo>
                                      <a:lnTo>
                                        <a:pt x="1946" y="604"/>
                                      </a:lnTo>
                                      <a:lnTo>
                                        <a:pt x="1961" y="589"/>
                                      </a:lnTo>
                                      <a:lnTo>
                                        <a:pt x="1976" y="574"/>
                                      </a:lnTo>
                                      <a:lnTo>
                                        <a:pt x="1996" y="539"/>
                                      </a:lnTo>
                                      <a:lnTo>
                                        <a:pt x="2006" y="509"/>
                                      </a:lnTo>
                                      <a:lnTo>
                                        <a:pt x="2006" y="474"/>
                                      </a:lnTo>
                                      <a:lnTo>
                                        <a:pt x="1996" y="439"/>
                                      </a:lnTo>
                                      <a:lnTo>
                                        <a:pt x="1976" y="404"/>
                                      </a:lnTo>
                                      <a:lnTo>
                                        <a:pt x="1951" y="374"/>
                                      </a:lnTo>
                                      <a:lnTo>
                                        <a:pt x="1916" y="354"/>
                                      </a:lnTo>
                                      <a:lnTo>
                                        <a:pt x="1876" y="339"/>
                                      </a:lnTo>
                                      <a:lnTo>
                                        <a:pt x="1821" y="329"/>
                                      </a:lnTo>
                                      <a:lnTo>
                                        <a:pt x="1755" y="324"/>
                                      </a:lnTo>
                                      <a:lnTo>
                                        <a:pt x="1685" y="319"/>
                                      </a:lnTo>
                                      <a:lnTo>
                                        <a:pt x="1610" y="324"/>
                                      </a:lnTo>
                                      <a:lnTo>
                                        <a:pt x="456" y="10"/>
                                      </a:lnTo>
                                      <a:lnTo>
                                        <a:pt x="381" y="0"/>
                                      </a:lnTo>
                                      <a:lnTo>
                                        <a:pt x="306" y="0"/>
                                      </a:lnTo>
                                      <a:lnTo>
                                        <a:pt x="241" y="5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30" y="25"/>
                                      </a:lnTo>
                                      <a:lnTo>
                                        <a:pt x="90" y="45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30" y="89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5" y="199"/>
                                      </a:lnTo>
                                      <a:lnTo>
                                        <a:pt x="20" y="229"/>
                                      </a:lnTo>
                                      <a:lnTo>
                                        <a:pt x="40" y="254"/>
                                      </a:lnTo>
                                      <a:lnTo>
                                        <a:pt x="70" y="279"/>
                                      </a:lnTo>
                                      <a:lnTo>
                                        <a:pt x="110" y="299"/>
                                      </a:lnTo>
                                      <a:lnTo>
                                        <a:pt x="75" y="319"/>
                                      </a:lnTo>
                                      <a:lnTo>
                                        <a:pt x="45" y="344"/>
                                      </a:lnTo>
                                      <a:lnTo>
                                        <a:pt x="30" y="374"/>
                                      </a:lnTo>
                                      <a:lnTo>
                                        <a:pt x="15" y="404"/>
                                      </a:lnTo>
                                      <a:lnTo>
                                        <a:pt x="10" y="434"/>
                                      </a:lnTo>
                                      <a:lnTo>
                                        <a:pt x="15" y="459"/>
                                      </a:lnTo>
                                      <a:lnTo>
                                        <a:pt x="25" y="484"/>
                                      </a:lnTo>
                                      <a:lnTo>
                                        <a:pt x="40" y="509"/>
                                      </a:lnTo>
                                      <a:lnTo>
                                        <a:pt x="65" y="529"/>
                                      </a:lnTo>
                                      <a:lnTo>
                                        <a:pt x="90" y="539"/>
                                      </a:lnTo>
                                      <a:lnTo>
                                        <a:pt x="125" y="544"/>
                                      </a:lnTo>
                                      <a:lnTo>
                                        <a:pt x="165" y="5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1" y="7340"/>
                                  <a:ext cx="1213" cy="861"/>
                                </a:xfrm>
                                <a:custGeom>
                                  <a:avLst/>
                                  <a:gdLst>
                                    <a:gd name="T0" fmla="*/ 1379 w 1379"/>
                                    <a:gd name="T1" fmla="*/ 599 h 979"/>
                                    <a:gd name="T2" fmla="*/ 1334 w 1379"/>
                                    <a:gd name="T3" fmla="*/ 494 h 979"/>
                                    <a:gd name="T4" fmla="*/ 1244 w 1379"/>
                                    <a:gd name="T5" fmla="*/ 415 h 979"/>
                                    <a:gd name="T6" fmla="*/ 1098 w 1379"/>
                                    <a:gd name="T7" fmla="*/ 340 h 979"/>
                                    <a:gd name="T8" fmla="*/ 1169 w 1379"/>
                                    <a:gd name="T9" fmla="*/ 260 h 979"/>
                                    <a:gd name="T10" fmla="*/ 1179 w 1379"/>
                                    <a:gd name="T11" fmla="*/ 205 h 979"/>
                                    <a:gd name="T12" fmla="*/ 1144 w 1379"/>
                                    <a:gd name="T13" fmla="*/ 140 h 979"/>
                                    <a:gd name="T14" fmla="*/ 1103 w 1379"/>
                                    <a:gd name="T15" fmla="*/ 110 h 979"/>
                                    <a:gd name="T16" fmla="*/ 1043 w 1379"/>
                                    <a:gd name="T17" fmla="*/ 95 h 979"/>
                                    <a:gd name="T18" fmla="*/ 938 w 1379"/>
                                    <a:gd name="T19" fmla="*/ 110 h 979"/>
                                    <a:gd name="T20" fmla="*/ 898 w 1379"/>
                                    <a:gd name="T21" fmla="*/ 95 h 979"/>
                                    <a:gd name="T22" fmla="*/ 863 w 1379"/>
                                    <a:gd name="T23" fmla="*/ 25 h 979"/>
                                    <a:gd name="T24" fmla="*/ 818 w 1379"/>
                                    <a:gd name="T25" fmla="*/ 5 h 979"/>
                                    <a:gd name="T26" fmla="*/ 757 w 1379"/>
                                    <a:gd name="T27" fmla="*/ 0 h 979"/>
                                    <a:gd name="T28" fmla="*/ 677 w 1379"/>
                                    <a:gd name="T29" fmla="*/ 25 h 979"/>
                                    <a:gd name="T30" fmla="*/ 637 w 1379"/>
                                    <a:gd name="T31" fmla="*/ 60 h 979"/>
                                    <a:gd name="T32" fmla="*/ 622 w 1379"/>
                                    <a:gd name="T33" fmla="*/ 140 h 979"/>
                                    <a:gd name="T34" fmla="*/ 507 w 1379"/>
                                    <a:gd name="T35" fmla="*/ 60 h 979"/>
                                    <a:gd name="T36" fmla="*/ 396 w 1379"/>
                                    <a:gd name="T37" fmla="*/ 15 h 979"/>
                                    <a:gd name="T38" fmla="*/ 271 w 1379"/>
                                    <a:gd name="T39" fmla="*/ 20 h 979"/>
                                    <a:gd name="T40" fmla="*/ 211 w 1379"/>
                                    <a:gd name="T41" fmla="*/ 50 h 979"/>
                                    <a:gd name="T42" fmla="*/ 186 w 1379"/>
                                    <a:gd name="T43" fmla="*/ 120 h 979"/>
                                    <a:gd name="T44" fmla="*/ 216 w 1379"/>
                                    <a:gd name="T45" fmla="*/ 175 h 979"/>
                                    <a:gd name="T46" fmla="*/ 286 w 1379"/>
                                    <a:gd name="T47" fmla="*/ 220 h 979"/>
                                    <a:gd name="T48" fmla="*/ 120 w 1379"/>
                                    <a:gd name="T49" fmla="*/ 275 h 979"/>
                                    <a:gd name="T50" fmla="*/ 45 w 1379"/>
                                    <a:gd name="T51" fmla="*/ 335 h 979"/>
                                    <a:gd name="T52" fmla="*/ 0 w 1379"/>
                                    <a:gd name="T53" fmla="*/ 419 h 979"/>
                                    <a:gd name="T54" fmla="*/ 10 w 1379"/>
                                    <a:gd name="T55" fmla="*/ 469 h 979"/>
                                    <a:gd name="T56" fmla="*/ 55 w 1379"/>
                                    <a:gd name="T57" fmla="*/ 504 h 979"/>
                                    <a:gd name="T58" fmla="*/ 181 w 1379"/>
                                    <a:gd name="T59" fmla="*/ 499 h 979"/>
                                    <a:gd name="T60" fmla="*/ 186 w 1379"/>
                                    <a:gd name="T61" fmla="*/ 514 h 979"/>
                                    <a:gd name="T62" fmla="*/ 95 w 1379"/>
                                    <a:gd name="T63" fmla="*/ 634 h 979"/>
                                    <a:gd name="T64" fmla="*/ 90 w 1379"/>
                                    <a:gd name="T65" fmla="*/ 704 h 979"/>
                                    <a:gd name="T66" fmla="*/ 115 w 1379"/>
                                    <a:gd name="T67" fmla="*/ 759 h 979"/>
                                    <a:gd name="T68" fmla="*/ 191 w 1379"/>
                                    <a:gd name="T69" fmla="*/ 794 h 979"/>
                                    <a:gd name="T70" fmla="*/ 256 w 1379"/>
                                    <a:gd name="T71" fmla="*/ 769 h 979"/>
                                    <a:gd name="T72" fmla="*/ 346 w 1379"/>
                                    <a:gd name="T73" fmla="*/ 674 h 979"/>
                                    <a:gd name="T74" fmla="*/ 311 w 1379"/>
                                    <a:gd name="T75" fmla="*/ 764 h 979"/>
                                    <a:gd name="T76" fmla="*/ 306 w 1379"/>
                                    <a:gd name="T77" fmla="*/ 849 h 979"/>
                                    <a:gd name="T78" fmla="*/ 356 w 1379"/>
                                    <a:gd name="T79" fmla="*/ 934 h 979"/>
                                    <a:gd name="T80" fmla="*/ 416 w 1379"/>
                                    <a:gd name="T81" fmla="*/ 949 h 979"/>
                                    <a:gd name="T82" fmla="*/ 507 w 1379"/>
                                    <a:gd name="T83" fmla="*/ 909 h 979"/>
                                    <a:gd name="T84" fmla="*/ 562 w 1379"/>
                                    <a:gd name="T85" fmla="*/ 829 h 979"/>
                                    <a:gd name="T86" fmla="*/ 597 w 1379"/>
                                    <a:gd name="T87" fmla="*/ 714 h 979"/>
                                    <a:gd name="T88" fmla="*/ 632 w 1379"/>
                                    <a:gd name="T89" fmla="*/ 869 h 979"/>
                                    <a:gd name="T90" fmla="*/ 682 w 1379"/>
                                    <a:gd name="T91" fmla="*/ 934 h 979"/>
                                    <a:gd name="T92" fmla="*/ 762 w 1379"/>
                                    <a:gd name="T93" fmla="*/ 979 h 979"/>
                                    <a:gd name="T94" fmla="*/ 813 w 1379"/>
                                    <a:gd name="T95" fmla="*/ 969 h 979"/>
                                    <a:gd name="T96" fmla="*/ 848 w 1379"/>
                                    <a:gd name="T97" fmla="*/ 929 h 979"/>
                                    <a:gd name="T98" fmla="*/ 843 w 1379"/>
                                    <a:gd name="T99" fmla="*/ 814 h 979"/>
                                    <a:gd name="T100" fmla="*/ 873 w 1379"/>
                                    <a:gd name="T101" fmla="*/ 819 h 979"/>
                                    <a:gd name="T102" fmla="*/ 1028 w 1379"/>
                                    <a:gd name="T103" fmla="*/ 914 h 979"/>
                                    <a:gd name="T104" fmla="*/ 1108 w 1379"/>
                                    <a:gd name="T105" fmla="*/ 929 h 979"/>
                                    <a:gd name="T106" fmla="*/ 1169 w 1379"/>
                                    <a:gd name="T107" fmla="*/ 904 h 979"/>
                                    <a:gd name="T108" fmla="*/ 1204 w 1379"/>
                                    <a:gd name="T109" fmla="*/ 819 h 979"/>
                                    <a:gd name="T110" fmla="*/ 1179 w 1379"/>
                                    <a:gd name="T111" fmla="*/ 739 h 979"/>
                                    <a:gd name="T112" fmla="*/ 1053 w 1379"/>
                                    <a:gd name="T113" fmla="*/ 609 h 979"/>
                                    <a:gd name="T114" fmla="*/ 1159 w 1379"/>
                                    <a:gd name="T115" fmla="*/ 664 h 979"/>
                                    <a:gd name="T116" fmla="*/ 1259 w 1379"/>
                                    <a:gd name="T117" fmla="*/ 684 h 979"/>
                                    <a:gd name="T118" fmla="*/ 1354 w 1379"/>
                                    <a:gd name="T119" fmla="*/ 654 h 9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379" h="979">
                                      <a:moveTo>
                                        <a:pt x="1369" y="629"/>
                                      </a:moveTo>
                                      <a:lnTo>
                                        <a:pt x="1369" y="629"/>
                                      </a:lnTo>
                                      <a:lnTo>
                                        <a:pt x="1379" y="599"/>
                                      </a:lnTo>
                                      <a:lnTo>
                                        <a:pt x="1374" y="569"/>
                                      </a:lnTo>
                                      <a:lnTo>
                                        <a:pt x="1359" y="534"/>
                                      </a:lnTo>
                                      <a:lnTo>
                                        <a:pt x="1334" y="494"/>
                                      </a:lnTo>
                                      <a:lnTo>
                                        <a:pt x="1294" y="454"/>
                                      </a:lnTo>
                                      <a:lnTo>
                                        <a:pt x="1244" y="415"/>
                                      </a:lnTo>
                                      <a:lnTo>
                                        <a:pt x="1179" y="375"/>
                                      </a:lnTo>
                                      <a:lnTo>
                                        <a:pt x="1098" y="340"/>
                                      </a:lnTo>
                                      <a:lnTo>
                                        <a:pt x="1128" y="310"/>
                                      </a:lnTo>
                                      <a:lnTo>
                                        <a:pt x="1154" y="285"/>
                                      </a:lnTo>
                                      <a:lnTo>
                                        <a:pt x="1169" y="260"/>
                                      </a:lnTo>
                                      <a:lnTo>
                                        <a:pt x="1174" y="230"/>
                                      </a:lnTo>
                                      <a:lnTo>
                                        <a:pt x="1179" y="205"/>
                                      </a:lnTo>
                                      <a:lnTo>
                                        <a:pt x="1174" y="180"/>
                                      </a:lnTo>
                                      <a:lnTo>
                                        <a:pt x="1164" y="160"/>
                                      </a:lnTo>
                                      <a:lnTo>
                                        <a:pt x="1144" y="140"/>
                                      </a:lnTo>
                                      <a:lnTo>
                                        <a:pt x="1123" y="120"/>
                                      </a:lnTo>
                                      <a:lnTo>
                                        <a:pt x="1103" y="110"/>
                                      </a:lnTo>
                                      <a:lnTo>
                                        <a:pt x="1073" y="100"/>
                                      </a:lnTo>
                                      <a:lnTo>
                                        <a:pt x="1043" y="95"/>
                                      </a:lnTo>
                                      <a:lnTo>
                                        <a:pt x="1008" y="95"/>
                                      </a:lnTo>
                                      <a:lnTo>
                                        <a:pt x="973" y="100"/>
                                      </a:lnTo>
                                      <a:lnTo>
                                        <a:pt x="938" y="110"/>
                                      </a:lnTo>
                                      <a:lnTo>
                                        <a:pt x="903" y="125"/>
                                      </a:lnTo>
                                      <a:lnTo>
                                        <a:pt x="898" y="95"/>
                                      </a:lnTo>
                                      <a:lnTo>
                                        <a:pt x="893" y="65"/>
                                      </a:lnTo>
                                      <a:lnTo>
                                        <a:pt x="883" y="45"/>
                                      </a:lnTo>
                                      <a:lnTo>
                                        <a:pt x="863" y="25"/>
                                      </a:lnTo>
                                      <a:lnTo>
                                        <a:pt x="838" y="15"/>
                                      </a:lnTo>
                                      <a:lnTo>
                                        <a:pt x="818" y="5"/>
                                      </a:lnTo>
                                      <a:lnTo>
                                        <a:pt x="787" y="0"/>
                                      </a:lnTo>
                                      <a:lnTo>
                                        <a:pt x="757" y="0"/>
                                      </a:lnTo>
                                      <a:lnTo>
                                        <a:pt x="727" y="5"/>
                                      </a:lnTo>
                                      <a:lnTo>
                                        <a:pt x="702" y="15"/>
                                      </a:lnTo>
                                      <a:lnTo>
                                        <a:pt x="677" y="25"/>
                                      </a:lnTo>
                                      <a:lnTo>
                                        <a:pt x="657" y="40"/>
                                      </a:lnTo>
                                      <a:lnTo>
                                        <a:pt x="637" y="60"/>
                                      </a:lnTo>
                                      <a:lnTo>
                                        <a:pt x="627" y="85"/>
                                      </a:lnTo>
                                      <a:lnTo>
                                        <a:pt x="622" y="110"/>
                                      </a:lnTo>
                                      <a:lnTo>
                                        <a:pt x="622" y="140"/>
                                      </a:lnTo>
                                      <a:lnTo>
                                        <a:pt x="567" y="95"/>
                                      </a:lnTo>
                                      <a:lnTo>
                                        <a:pt x="507" y="60"/>
                                      </a:lnTo>
                                      <a:lnTo>
                                        <a:pt x="451" y="30"/>
                                      </a:lnTo>
                                      <a:lnTo>
                                        <a:pt x="396" y="15"/>
                                      </a:lnTo>
                                      <a:lnTo>
                                        <a:pt x="351" y="10"/>
                                      </a:lnTo>
                                      <a:lnTo>
                                        <a:pt x="306" y="10"/>
                                      </a:lnTo>
                                      <a:lnTo>
                                        <a:pt x="271" y="20"/>
                                      </a:lnTo>
                                      <a:lnTo>
                                        <a:pt x="236" y="30"/>
                                      </a:lnTo>
                                      <a:lnTo>
                                        <a:pt x="211" y="50"/>
                                      </a:lnTo>
                                      <a:lnTo>
                                        <a:pt x="191" y="70"/>
                                      </a:lnTo>
                                      <a:lnTo>
                                        <a:pt x="181" y="95"/>
                                      </a:lnTo>
                                      <a:lnTo>
                                        <a:pt x="186" y="120"/>
                                      </a:lnTo>
                                      <a:lnTo>
                                        <a:pt x="196" y="150"/>
                                      </a:lnTo>
                                      <a:lnTo>
                                        <a:pt x="216" y="175"/>
                                      </a:lnTo>
                                      <a:lnTo>
                                        <a:pt x="246" y="200"/>
                                      </a:lnTo>
                                      <a:lnTo>
                                        <a:pt x="286" y="220"/>
                                      </a:lnTo>
                                      <a:lnTo>
                                        <a:pt x="226" y="235"/>
                                      </a:lnTo>
                                      <a:lnTo>
                                        <a:pt x="171" y="250"/>
                                      </a:lnTo>
                                      <a:lnTo>
                                        <a:pt x="120" y="275"/>
                                      </a:lnTo>
                                      <a:lnTo>
                                        <a:pt x="80" y="305"/>
                                      </a:lnTo>
                                      <a:lnTo>
                                        <a:pt x="45" y="335"/>
                                      </a:lnTo>
                                      <a:lnTo>
                                        <a:pt x="25" y="365"/>
                                      </a:lnTo>
                                      <a:lnTo>
                                        <a:pt x="10" y="390"/>
                                      </a:lnTo>
                                      <a:lnTo>
                                        <a:pt x="0" y="419"/>
                                      </a:lnTo>
                                      <a:lnTo>
                                        <a:pt x="0" y="449"/>
                                      </a:lnTo>
                                      <a:lnTo>
                                        <a:pt x="10" y="469"/>
                                      </a:lnTo>
                                      <a:lnTo>
                                        <a:pt x="30" y="489"/>
                                      </a:lnTo>
                                      <a:lnTo>
                                        <a:pt x="55" y="504"/>
                                      </a:lnTo>
                                      <a:lnTo>
                                        <a:pt x="90" y="509"/>
                                      </a:lnTo>
                                      <a:lnTo>
                                        <a:pt x="130" y="509"/>
                                      </a:lnTo>
                                      <a:lnTo>
                                        <a:pt x="181" y="499"/>
                                      </a:lnTo>
                                      <a:lnTo>
                                        <a:pt x="236" y="479"/>
                                      </a:lnTo>
                                      <a:lnTo>
                                        <a:pt x="186" y="514"/>
                                      </a:lnTo>
                                      <a:lnTo>
                                        <a:pt x="145" y="554"/>
                                      </a:lnTo>
                                      <a:lnTo>
                                        <a:pt x="115" y="589"/>
                                      </a:lnTo>
                                      <a:lnTo>
                                        <a:pt x="95" y="634"/>
                                      </a:lnTo>
                                      <a:lnTo>
                                        <a:pt x="90" y="669"/>
                                      </a:lnTo>
                                      <a:lnTo>
                                        <a:pt x="90" y="704"/>
                                      </a:lnTo>
                                      <a:lnTo>
                                        <a:pt x="95" y="734"/>
                                      </a:lnTo>
                                      <a:lnTo>
                                        <a:pt x="115" y="759"/>
                                      </a:lnTo>
                                      <a:lnTo>
                                        <a:pt x="135" y="779"/>
                                      </a:lnTo>
                                      <a:lnTo>
                                        <a:pt x="161" y="789"/>
                                      </a:lnTo>
                                      <a:lnTo>
                                        <a:pt x="191" y="794"/>
                                      </a:lnTo>
                                      <a:lnTo>
                                        <a:pt x="221" y="784"/>
                                      </a:lnTo>
                                      <a:lnTo>
                                        <a:pt x="256" y="769"/>
                                      </a:lnTo>
                                      <a:lnTo>
                                        <a:pt x="286" y="744"/>
                                      </a:lnTo>
                                      <a:lnTo>
                                        <a:pt x="316" y="714"/>
                                      </a:lnTo>
                                      <a:lnTo>
                                        <a:pt x="346" y="674"/>
                                      </a:lnTo>
                                      <a:lnTo>
                                        <a:pt x="321" y="719"/>
                                      </a:lnTo>
                                      <a:lnTo>
                                        <a:pt x="311" y="764"/>
                                      </a:lnTo>
                                      <a:lnTo>
                                        <a:pt x="301" y="809"/>
                                      </a:lnTo>
                                      <a:lnTo>
                                        <a:pt x="306" y="849"/>
                                      </a:lnTo>
                                      <a:lnTo>
                                        <a:pt x="316" y="884"/>
                                      </a:lnTo>
                                      <a:lnTo>
                                        <a:pt x="331" y="914"/>
                                      </a:lnTo>
                                      <a:lnTo>
                                        <a:pt x="356" y="934"/>
                                      </a:lnTo>
                                      <a:lnTo>
                                        <a:pt x="381" y="944"/>
                                      </a:lnTo>
                                      <a:lnTo>
                                        <a:pt x="416" y="949"/>
                                      </a:lnTo>
                                      <a:lnTo>
                                        <a:pt x="446" y="944"/>
                                      </a:lnTo>
                                      <a:lnTo>
                                        <a:pt x="476" y="934"/>
                                      </a:lnTo>
                                      <a:lnTo>
                                        <a:pt x="507" y="909"/>
                                      </a:lnTo>
                                      <a:lnTo>
                                        <a:pt x="542" y="874"/>
                                      </a:lnTo>
                                      <a:lnTo>
                                        <a:pt x="562" y="829"/>
                                      </a:lnTo>
                                      <a:lnTo>
                                        <a:pt x="582" y="774"/>
                                      </a:lnTo>
                                      <a:lnTo>
                                        <a:pt x="597" y="714"/>
                                      </a:lnTo>
                                      <a:lnTo>
                                        <a:pt x="602" y="769"/>
                                      </a:lnTo>
                                      <a:lnTo>
                                        <a:pt x="612" y="819"/>
                                      </a:lnTo>
                                      <a:lnTo>
                                        <a:pt x="632" y="869"/>
                                      </a:lnTo>
                                      <a:lnTo>
                                        <a:pt x="657" y="909"/>
                                      </a:lnTo>
                                      <a:lnTo>
                                        <a:pt x="682" y="934"/>
                                      </a:lnTo>
                                      <a:lnTo>
                                        <a:pt x="707" y="959"/>
                                      </a:lnTo>
                                      <a:lnTo>
                                        <a:pt x="737" y="969"/>
                                      </a:lnTo>
                                      <a:lnTo>
                                        <a:pt x="762" y="979"/>
                                      </a:lnTo>
                                      <a:lnTo>
                                        <a:pt x="792" y="979"/>
                                      </a:lnTo>
                                      <a:lnTo>
                                        <a:pt x="813" y="969"/>
                                      </a:lnTo>
                                      <a:lnTo>
                                        <a:pt x="833" y="954"/>
                                      </a:lnTo>
                                      <a:lnTo>
                                        <a:pt x="848" y="929"/>
                                      </a:lnTo>
                                      <a:lnTo>
                                        <a:pt x="853" y="899"/>
                                      </a:lnTo>
                                      <a:lnTo>
                                        <a:pt x="853" y="859"/>
                                      </a:lnTo>
                                      <a:lnTo>
                                        <a:pt x="843" y="814"/>
                                      </a:lnTo>
                                      <a:lnTo>
                                        <a:pt x="823" y="764"/>
                                      </a:lnTo>
                                      <a:lnTo>
                                        <a:pt x="873" y="819"/>
                                      </a:lnTo>
                                      <a:lnTo>
                                        <a:pt x="923" y="864"/>
                                      </a:lnTo>
                                      <a:lnTo>
                                        <a:pt x="973" y="894"/>
                                      </a:lnTo>
                                      <a:lnTo>
                                        <a:pt x="1028" y="914"/>
                                      </a:lnTo>
                                      <a:lnTo>
                                        <a:pt x="1068" y="924"/>
                                      </a:lnTo>
                                      <a:lnTo>
                                        <a:pt x="1108" y="929"/>
                                      </a:lnTo>
                                      <a:lnTo>
                                        <a:pt x="1139" y="919"/>
                                      </a:lnTo>
                                      <a:lnTo>
                                        <a:pt x="1169" y="904"/>
                                      </a:lnTo>
                                      <a:lnTo>
                                        <a:pt x="1189" y="879"/>
                                      </a:lnTo>
                                      <a:lnTo>
                                        <a:pt x="1204" y="854"/>
                                      </a:lnTo>
                                      <a:lnTo>
                                        <a:pt x="1204" y="819"/>
                                      </a:lnTo>
                                      <a:lnTo>
                                        <a:pt x="1194" y="784"/>
                                      </a:lnTo>
                                      <a:lnTo>
                                        <a:pt x="1179" y="739"/>
                                      </a:lnTo>
                                      <a:lnTo>
                                        <a:pt x="1149" y="694"/>
                                      </a:lnTo>
                                      <a:lnTo>
                                        <a:pt x="1103" y="654"/>
                                      </a:lnTo>
                                      <a:lnTo>
                                        <a:pt x="1053" y="609"/>
                                      </a:lnTo>
                                      <a:lnTo>
                                        <a:pt x="1108" y="644"/>
                                      </a:lnTo>
                                      <a:lnTo>
                                        <a:pt x="1159" y="664"/>
                                      </a:lnTo>
                                      <a:lnTo>
                                        <a:pt x="1209" y="679"/>
                                      </a:lnTo>
                                      <a:lnTo>
                                        <a:pt x="1259" y="684"/>
                                      </a:lnTo>
                                      <a:lnTo>
                                        <a:pt x="1299" y="684"/>
                                      </a:lnTo>
                                      <a:lnTo>
                                        <a:pt x="1329" y="674"/>
                                      </a:lnTo>
                                      <a:lnTo>
                                        <a:pt x="1354" y="654"/>
                                      </a:lnTo>
                                      <a:lnTo>
                                        <a:pt x="1369" y="6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" name="Freeform 3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94" y="7520"/>
                                  <a:ext cx="371" cy="303"/>
                                </a:xfrm>
                                <a:custGeom>
                                  <a:avLst/>
                                  <a:gdLst>
                                    <a:gd name="T0" fmla="*/ 16 w 422"/>
                                    <a:gd name="T1" fmla="*/ 105 h 344"/>
                                    <a:gd name="T2" fmla="*/ 31 w 422"/>
                                    <a:gd name="T3" fmla="*/ 125 h 344"/>
                                    <a:gd name="T4" fmla="*/ 61 w 422"/>
                                    <a:gd name="T5" fmla="*/ 140 h 344"/>
                                    <a:gd name="T6" fmla="*/ 26 w 422"/>
                                    <a:gd name="T7" fmla="*/ 165 h 344"/>
                                    <a:gd name="T8" fmla="*/ 6 w 422"/>
                                    <a:gd name="T9" fmla="*/ 195 h 344"/>
                                    <a:gd name="T10" fmla="*/ 0 w 422"/>
                                    <a:gd name="T11" fmla="*/ 210 h 344"/>
                                    <a:gd name="T12" fmla="*/ 6 w 422"/>
                                    <a:gd name="T13" fmla="*/ 234 h 344"/>
                                    <a:gd name="T14" fmla="*/ 11 w 422"/>
                                    <a:gd name="T15" fmla="*/ 249 h 344"/>
                                    <a:gd name="T16" fmla="*/ 36 w 422"/>
                                    <a:gd name="T17" fmla="*/ 269 h 344"/>
                                    <a:gd name="T18" fmla="*/ 61 w 422"/>
                                    <a:gd name="T19" fmla="*/ 274 h 344"/>
                                    <a:gd name="T20" fmla="*/ 81 w 422"/>
                                    <a:gd name="T21" fmla="*/ 274 h 344"/>
                                    <a:gd name="T22" fmla="*/ 111 w 422"/>
                                    <a:gd name="T23" fmla="*/ 264 h 344"/>
                                    <a:gd name="T24" fmla="*/ 131 w 422"/>
                                    <a:gd name="T25" fmla="*/ 249 h 344"/>
                                    <a:gd name="T26" fmla="*/ 126 w 422"/>
                                    <a:gd name="T27" fmla="*/ 289 h 344"/>
                                    <a:gd name="T28" fmla="*/ 136 w 422"/>
                                    <a:gd name="T29" fmla="*/ 319 h 344"/>
                                    <a:gd name="T30" fmla="*/ 151 w 422"/>
                                    <a:gd name="T31" fmla="*/ 334 h 344"/>
                                    <a:gd name="T32" fmla="*/ 171 w 422"/>
                                    <a:gd name="T33" fmla="*/ 344 h 344"/>
                                    <a:gd name="T34" fmla="*/ 186 w 422"/>
                                    <a:gd name="T35" fmla="*/ 339 h 344"/>
                                    <a:gd name="T36" fmla="*/ 211 w 422"/>
                                    <a:gd name="T37" fmla="*/ 319 h 344"/>
                                    <a:gd name="T38" fmla="*/ 216 w 422"/>
                                    <a:gd name="T39" fmla="*/ 304 h 344"/>
                                    <a:gd name="T40" fmla="*/ 221 w 422"/>
                                    <a:gd name="T41" fmla="*/ 269 h 344"/>
                                    <a:gd name="T42" fmla="*/ 221 w 422"/>
                                    <a:gd name="T43" fmla="*/ 249 h 344"/>
                                    <a:gd name="T44" fmla="*/ 256 w 422"/>
                                    <a:gd name="T45" fmla="*/ 294 h 344"/>
                                    <a:gd name="T46" fmla="*/ 271 w 422"/>
                                    <a:gd name="T47" fmla="*/ 304 h 344"/>
                                    <a:gd name="T48" fmla="*/ 321 w 422"/>
                                    <a:gd name="T49" fmla="*/ 304 h 344"/>
                                    <a:gd name="T50" fmla="*/ 342 w 422"/>
                                    <a:gd name="T51" fmla="*/ 289 h 344"/>
                                    <a:gd name="T52" fmla="*/ 357 w 422"/>
                                    <a:gd name="T53" fmla="*/ 264 h 344"/>
                                    <a:gd name="T54" fmla="*/ 357 w 422"/>
                                    <a:gd name="T55" fmla="*/ 234 h 344"/>
                                    <a:gd name="T56" fmla="*/ 347 w 422"/>
                                    <a:gd name="T57" fmla="*/ 200 h 344"/>
                                    <a:gd name="T58" fmla="*/ 392 w 422"/>
                                    <a:gd name="T59" fmla="*/ 200 h 344"/>
                                    <a:gd name="T60" fmla="*/ 402 w 422"/>
                                    <a:gd name="T61" fmla="*/ 195 h 344"/>
                                    <a:gd name="T62" fmla="*/ 422 w 422"/>
                                    <a:gd name="T63" fmla="*/ 160 h 344"/>
                                    <a:gd name="T64" fmla="*/ 417 w 422"/>
                                    <a:gd name="T65" fmla="*/ 135 h 344"/>
                                    <a:gd name="T66" fmla="*/ 402 w 422"/>
                                    <a:gd name="T67" fmla="*/ 120 h 344"/>
                                    <a:gd name="T68" fmla="*/ 377 w 422"/>
                                    <a:gd name="T69" fmla="*/ 110 h 344"/>
                                    <a:gd name="T70" fmla="*/ 347 w 422"/>
                                    <a:gd name="T71" fmla="*/ 110 h 344"/>
                                    <a:gd name="T72" fmla="*/ 357 w 422"/>
                                    <a:gd name="T73" fmla="*/ 80 h 344"/>
                                    <a:gd name="T74" fmla="*/ 352 w 422"/>
                                    <a:gd name="T75" fmla="*/ 55 h 344"/>
                                    <a:gd name="T76" fmla="*/ 342 w 422"/>
                                    <a:gd name="T77" fmla="*/ 35 h 344"/>
                                    <a:gd name="T78" fmla="*/ 316 w 422"/>
                                    <a:gd name="T79" fmla="*/ 20 h 344"/>
                                    <a:gd name="T80" fmla="*/ 266 w 422"/>
                                    <a:gd name="T81" fmla="*/ 25 h 344"/>
                                    <a:gd name="T82" fmla="*/ 256 w 422"/>
                                    <a:gd name="T83" fmla="*/ 35 h 344"/>
                                    <a:gd name="T84" fmla="*/ 226 w 422"/>
                                    <a:gd name="T85" fmla="*/ 80 h 344"/>
                                    <a:gd name="T86" fmla="*/ 226 w 422"/>
                                    <a:gd name="T87" fmla="*/ 45 h 344"/>
                                    <a:gd name="T88" fmla="*/ 211 w 422"/>
                                    <a:gd name="T89" fmla="*/ 20 h 344"/>
                                    <a:gd name="T90" fmla="*/ 196 w 422"/>
                                    <a:gd name="T91" fmla="*/ 5 h 344"/>
                                    <a:gd name="T92" fmla="*/ 171 w 422"/>
                                    <a:gd name="T93" fmla="*/ 0 h 344"/>
                                    <a:gd name="T94" fmla="*/ 136 w 422"/>
                                    <a:gd name="T95" fmla="*/ 20 h 344"/>
                                    <a:gd name="T96" fmla="*/ 126 w 422"/>
                                    <a:gd name="T97" fmla="*/ 35 h 344"/>
                                    <a:gd name="T98" fmla="*/ 121 w 422"/>
                                    <a:gd name="T99" fmla="*/ 80 h 344"/>
                                    <a:gd name="T100" fmla="*/ 86 w 422"/>
                                    <a:gd name="T101" fmla="*/ 60 h 344"/>
                                    <a:gd name="T102" fmla="*/ 51 w 422"/>
                                    <a:gd name="T103" fmla="*/ 50 h 344"/>
                                    <a:gd name="T104" fmla="*/ 31 w 422"/>
                                    <a:gd name="T105" fmla="*/ 55 h 344"/>
                                    <a:gd name="T106" fmla="*/ 16 w 422"/>
                                    <a:gd name="T107" fmla="*/ 70 h 344"/>
                                    <a:gd name="T108" fmla="*/ 11 w 422"/>
                                    <a:gd name="T109" fmla="*/ 85 h 344"/>
                                    <a:gd name="T110" fmla="*/ 16 w 422"/>
                                    <a:gd name="T111" fmla="*/ 105 h 3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22" h="344">
                                      <a:moveTo>
                                        <a:pt x="16" y="105"/>
                                      </a:moveTo>
                                      <a:lnTo>
                                        <a:pt x="16" y="105"/>
                                      </a:lnTo>
                                      <a:lnTo>
                                        <a:pt x="21" y="115"/>
                                      </a:lnTo>
                                      <a:lnTo>
                                        <a:pt x="31" y="125"/>
                                      </a:lnTo>
                                      <a:lnTo>
                                        <a:pt x="61" y="140"/>
                                      </a:lnTo>
                                      <a:lnTo>
                                        <a:pt x="41" y="150"/>
                                      </a:lnTo>
                                      <a:lnTo>
                                        <a:pt x="26" y="165"/>
                                      </a:lnTo>
                                      <a:lnTo>
                                        <a:pt x="11" y="180"/>
                                      </a:lnTo>
                                      <a:lnTo>
                                        <a:pt x="6" y="195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6" y="234"/>
                                      </a:lnTo>
                                      <a:lnTo>
                                        <a:pt x="11" y="249"/>
                                      </a:lnTo>
                                      <a:lnTo>
                                        <a:pt x="21" y="259"/>
                                      </a:lnTo>
                                      <a:lnTo>
                                        <a:pt x="36" y="269"/>
                                      </a:lnTo>
                                      <a:lnTo>
                                        <a:pt x="46" y="274"/>
                                      </a:lnTo>
                                      <a:lnTo>
                                        <a:pt x="61" y="274"/>
                                      </a:lnTo>
                                      <a:lnTo>
                                        <a:pt x="81" y="274"/>
                                      </a:lnTo>
                                      <a:lnTo>
                                        <a:pt x="96" y="269"/>
                                      </a:lnTo>
                                      <a:lnTo>
                                        <a:pt x="111" y="264"/>
                                      </a:lnTo>
                                      <a:lnTo>
                                        <a:pt x="131" y="249"/>
                                      </a:lnTo>
                                      <a:lnTo>
                                        <a:pt x="126" y="269"/>
                                      </a:lnTo>
                                      <a:lnTo>
                                        <a:pt x="126" y="289"/>
                                      </a:lnTo>
                                      <a:lnTo>
                                        <a:pt x="131" y="304"/>
                                      </a:lnTo>
                                      <a:lnTo>
                                        <a:pt x="136" y="319"/>
                                      </a:lnTo>
                                      <a:lnTo>
                                        <a:pt x="151" y="334"/>
                                      </a:lnTo>
                                      <a:lnTo>
                                        <a:pt x="161" y="339"/>
                                      </a:lnTo>
                                      <a:lnTo>
                                        <a:pt x="171" y="344"/>
                                      </a:lnTo>
                                      <a:lnTo>
                                        <a:pt x="186" y="339"/>
                                      </a:lnTo>
                                      <a:lnTo>
                                        <a:pt x="196" y="339"/>
                                      </a:lnTo>
                                      <a:lnTo>
                                        <a:pt x="211" y="319"/>
                                      </a:lnTo>
                                      <a:lnTo>
                                        <a:pt x="216" y="304"/>
                                      </a:lnTo>
                                      <a:lnTo>
                                        <a:pt x="221" y="289"/>
                                      </a:lnTo>
                                      <a:lnTo>
                                        <a:pt x="221" y="269"/>
                                      </a:lnTo>
                                      <a:lnTo>
                                        <a:pt x="221" y="249"/>
                                      </a:lnTo>
                                      <a:lnTo>
                                        <a:pt x="241" y="284"/>
                                      </a:lnTo>
                                      <a:lnTo>
                                        <a:pt x="256" y="294"/>
                                      </a:lnTo>
                                      <a:lnTo>
                                        <a:pt x="271" y="304"/>
                                      </a:lnTo>
                                      <a:lnTo>
                                        <a:pt x="296" y="309"/>
                                      </a:lnTo>
                                      <a:lnTo>
                                        <a:pt x="321" y="304"/>
                                      </a:lnTo>
                                      <a:lnTo>
                                        <a:pt x="342" y="289"/>
                                      </a:lnTo>
                                      <a:lnTo>
                                        <a:pt x="357" y="264"/>
                                      </a:lnTo>
                                      <a:lnTo>
                                        <a:pt x="357" y="249"/>
                                      </a:lnTo>
                                      <a:lnTo>
                                        <a:pt x="357" y="234"/>
                                      </a:lnTo>
                                      <a:lnTo>
                                        <a:pt x="347" y="200"/>
                                      </a:lnTo>
                                      <a:lnTo>
                                        <a:pt x="377" y="205"/>
                                      </a:lnTo>
                                      <a:lnTo>
                                        <a:pt x="392" y="200"/>
                                      </a:lnTo>
                                      <a:lnTo>
                                        <a:pt x="402" y="195"/>
                                      </a:lnTo>
                                      <a:lnTo>
                                        <a:pt x="417" y="180"/>
                                      </a:lnTo>
                                      <a:lnTo>
                                        <a:pt x="422" y="160"/>
                                      </a:lnTo>
                                      <a:lnTo>
                                        <a:pt x="417" y="135"/>
                                      </a:lnTo>
                                      <a:lnTo>
                                        <a:pt x="402" y="120"/>
                                      </a:lnTo>
                                      <a:lnTo>
                                        <a:pt x="392" y="115"/>
                                      </a:lnTo>
                                      <a:lnTo>
                                        <a:pt x="377" y="110"/>
                                      </a:lnTo>
                                      <a:lnTo>
                                        <a:pt x="347" y="110"/>
                                      </a:lnTo>
                                      <a:lnTo>
                                        <a:pt x="352" y="95"/>
                                      </a:lnTo>
                                      <a:lnTo>
                                        <a:pt x="357" y="80"/>
                                      </a:lnTo>
                                      <a:lnTo>
                                        <a:pt x="357" y="65"/>
                                      </a:lnTo>
                                      <a:lnTo>
                                        <a:pt x="352" y="55"/>
                                      </a:lnTo>
                                      <a:lnTo>
                                        <a:pt x="342" y="35"/>
                                      </a:lnTo>
                                      <a:lnTo>
                                        <a:pt x="316" y="20"/>
                                      </a:lnTo>
                                      <a:lnTo>
                                        <a:pt x="291" y="20"/>
                                      </a:lnTo>
                                      <a:lnTo>
                                        <a:pt x="266" y="25"/>
                                      </a:lnTo>
                                      <a:lnTo>
                                        <a:pt x="256" y="35"/>
                                      </a:lnTo>
                                      <a:lnTo>
                                        <a:pt x="246" y="45"/>
                                      </a:lnTo>
                                      <a:lnTo>
                                        <a:pt x="226" y="80"/>
                                      </a:lnTo>
                                      <a:lnTo>
                                        <a:pt x="226" y="45"/>
                                      </a:lnTo>
                                      <a:lnTo>
                                        <a:pt x="221" y="30"/>
                                      </a:lnTo>
                                      <a:lnTo>
                                        <a:pt x="211" y="20"/>
                                      </a:lnTo>
                                      <a:lnTo>
                                        <a:pt x="196" y="5"/>
                                      </a:lnTo>
                                      <a:lnTo>
                                        <a:pt x="171" y="0"/>
                                      </a:lnTo>
                                      <a:lnTo>
                                        <a:pt x="151" y="5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26" y="35"/>
                                      </a:lnTo>
                                      <a:lnTo>
                                        <a:pt x="121" y="45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86" y="6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51" y="50"/>
                                      </a:lnTo>
                                      <a:lnTo>
                                        <a:pt x="31" y="55"/>
                                      </a:lnTo>
                                      <a:lnTo>
                                        <a:pt x="21" y="60"/>
                                      </a:lnTo>
                                      <a:lnTo>
                                        <a:pt x="16" y="70"/>
                                      </a:lnTo>
                                      <a:lnTo>
                                        <a:pt x="11" y="85"/>
                                      </a:lnTo>
                                      <a:lnTo>
                                        <a:pt x="16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" name="Freeform 3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93" y="8835"/>
                                  <a:ext cx="393" cy="917"/>
                                </a:xfrm>
                                <a:custGeom>
                                  <a:avLst/>
                                  <a:gdLst>
                                    <a:gd name="T0" fmla="*/ 191 w 1234"/>
                                    <a:gd name="T1" fmla="*/ 1029 h 1668"/>
                                    <a:gd name="T2" fmla="*/ 106 w 1234"/>
                                    <a:gd name="T3" fmla="*/ 1079 h 1668"/>
                                    <a:gd name="T4" fmla="*/ 45 w 1234"/>
                                    <a:gd name="T5" fmla="*/ 1149 h 1668"/>
                                    <a:gd name="T6" fmla="*/ 25 w 1234"/>
                                    <a:gd name="T7" fmla="*/ 1189 h 1668"/>
                                    <a:gd name="T8" fmla="*/ 5 w 1234"/>
                                    <a:gd name="T9" fmla="*/ 1273 h 1668"/>
                                    <a:gd name="T10" fmla="*/ 0 w 1234"/>
                                    <a:gd name="T11" fmla="*/ 1318 h 1668"/>
                                    <a:gd name="T12" fmla="*/ 15 w 1234"/>
                                    <a:gd name="T13" fmla="*/ 1413 h 1668"/>
                                    <a:gd name="T14" fmla="*/ 50 w 1234"/>
                                    <a:gd name="T15" fmla="*/ 1508 h 1668"/>
                                    <a:gd name="T16" fmla="*/ 80 w 1234"/>
                                    <a:gd name="T17" fmla="*/ 1553 h 1668"/>
                                    <a:gd name="T18" fmla="*/ 151 w 1234"/>
                                    <a:gd name="T19" fmla="*/ 1633 h 1668"/>
                                    <a:gd name="T20" fmla="*/ 191 w 1234"/>
                                    <a:gd name="T21" fmla="*/ 1668 h 1668"/>
                                    <a:gd name="T22" fmla="*/ 216 w 1234"/>
                                    <a:gd name="T23" fmla="*/ 1573 h 1668"/>
                                    <a:gd name="T24" fmla="*/ 256 w 1234"/>
                                    <a:gd name="T25" fmla="*/ 1483 h 1668"/>
                                    <a:gd name="T26" fmla="*/ 311 w 1234"/>
                                    <a:gd name="T27" fmla="*/ 1393 h 1668"/>
                                    <a:gd name="T28" fmla="*/ 381 w 1234"/>
                                    <a:gd name="T29" fmla="*/ 1303 h 1668"/>
                                    <a:gd name="T30" fmla="*/ 462 w 1234"/>
                                    <a:gd name="T31" fmla="*/ 1223 h 1668"/>
                                    <a:gd name="T32" fmla="*/ 677 w 1234"/>
                                    <a:gd name="T33" fmla="*/ 1054 h 1668"/>
                                    <a:gd name="T34" fmla="*/ 808 w 1234"/>
                                    <a:gd name="T35" fmla="*/ 964 h 1668"/>
                                    <a:gd name="T36" fmla="*/ 958 w 1234"/>
                                    <a:gd name="T37" fmla="*/ 844 h 1668"/>
                                    <a:gd name="T38" fmla="*/ 1068 w 1234"/>
                                    <a:gd name="T39" fmla="*/ 714 h 1668"/>
                                    <a:gd name="T40" fmla="*/ 1104 w 1234"/>
                                    <a:gd name="T41" fmla="*/ 644 h 1668"/>
                                    <a:gd name="T42" fmla="*/ 1129 w 1234"/>
                                    <a:gd name="T43" fmla="*/ 574 h 1668"/>
                                    <a:gd name="T44" fmla="*/ 1144 w 1234"/>
                                    <a:gd name="T45" fmla="*/ 504 h 1668"/>
                                    <a:gd name="T46" fmla="*/ 1144 w 1234"/>
                                    <a:gd name="T47" fmla="*/ 434 h 1668"/>
                                    <a:gd name="T48" fmla="*/ 1139 w 1234"/>
                                    <a:gd name="T49" fmla="*/ 394 h 1668"/>
                                    <a:gd name="T50" fmla="*/ 1149 w 1234"/>
                                    <a:gd name="T51" fmla="*/ 299 h 1668"/>
                                    <a:gd name="T52" fmla="*/ 1189 w 1234"/>
                                    <a:gd name="T53" fmla="*/ 130 h 1668"/>
                                    <a:gd name="T54" fmla="*/ 1234 w 1234"/>
                                    <a:gd name="T55" fmla="*/ 0 h 1668"/>
                                    <a:gd name="T56" fmla="*/ 1084 w 1234"/>
                                    <a:gd name="T57" fmla="*/ 120 h 1668"/>
                                    <a:gd name="T58" fmla="*/ 968 w 1234"/>
                                    <a:gd name="T59" fmla="*/ 230 h 1668"/>
                                    <a:gd name="T60" fmla="*/ 878 w 1234"/>
                                    <a:gd name="T61" fmla="*/ 334 h 1668"/>
                                    <a:gd name="T62" fmla="*/ 823 w 1234"/>
                                    <a:gd name="T63" fmla="*/ 434 h 1668"/>
                                    <a:gd name="T64" fmla="*/ 768 w 1234"/>
                                    <a:gd name="T65" fmla="*/ 534 h 1668"/>
                                    <a:gd name="T66" fmla="*/ 652 w 1234"/>
                                    <a:gd name="T67" fmla="*/ 704 h 1668"/>
                                    <a:gd name="T68" fmla="*/ 587 w 1234"/>
                                    <a:gd name="T69" fmla="*/ 774 h 1668"/>
                                    <a:gd name="T70" fmla="*/ 507 w 1234"/>
                                    <a:gd name="T71" fmla="*/ 849 h 1668"/>
                                    <a:gd name="T72" fmla="*/ 411 w 1234"/>
                                    <a:gd name="T73" fmla="*/ 914 h 1668"/>
                                    <a:gd name="T74" fmla="*/ 191 w 1234"/>
                                    <a:gd name="T75" fmla="*/ 1029 h 16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1234" h="1668">
                                      <a:moveTo>
                                        <a:pt x="191" y="1029"/>
                                      </a:moveTo>
                                      <a:lnTo>
                                        <a:pt x="191" y="1029"/>
                                      </a:lnTo>
                                      <a:lnTo>
                                        <a:pt x="146" y="1049"/>
                                      </a:lnTo>
                                      <a:lnTo>
                                        <a:pt x="106" y="1079"/>
                                      </a:lnTo>
                                      <a:lnTo>
                                        <a:pt x="75" y="1109"/>
                                      </a:lnTo>
                                      <a:lnTo>
                                        <a:pt x="45" y="1149"/>
                                      </a:lnTo>
                                      <a:lnTo>
                                        <a:pt x="25" y="1189"/>
                                      </a:lnTo>
                                      <a:lnTo>
                                        <a:pt x="10" y="1228"/>
                                      </a:lnTo>
                                      <a:lnTo>
                                        <a:pt x="5" y="1273"/>
                                      </a:lnTo>
                                      <a:lnTo>
                                        <a:pt x="0" y="1318"/>
                                      </a:lnTo>
                                      <a:lnTo>
                                        <a:pt x="5" y="1368"/>
                                      </a:lnTo>
                                      <a:lnTo>
                                        <a:pt x="15" y="1413"/>
                                      </a:lnTo>
                                      <a:lnTo>
                                        <a:pt x="30" y="1463"/>
                                      </a:lnTo>
                                      <a:lnTo>
                                        <a:pt x="50" y="1508"/>
                                      </a:lnTo>
                                      <a:lnTo>
                                        <a:pt x="80" y="1553"/>
                                      </a:lnTo>
                                      <a:lnTo>
                                        <a:pt x="111" y="1593"/>
                                      </a:lnTo>
                                      <a:lnTo>
                                        <a:pt x="151" y="1633"/>
                                      </a:lnTo>
                                      <a:lnTo>
                                        <a:pt x="191" y="1668"/>
                                      </a:lnTo>
                                      <a:lnTo>
                                        <a:pt x="201" y="1623"/>
                                      </a:lnTo>
                                      <a:lnTo>
                                        <a:pt x="216" y="1573"/>
                                      </a:lnTo>
                                      <a:lnTo>
                                        <a:pt x="236" y="1528"/>
                                      </a:lnTo>
                                      <a:lnTo>
                                        <a:pt x="256" y="1483"/>
                                      </a:lnTo>
                                      <a:lnTo>
                                        <a:pt x="281" y="1438"/>
                                      </a:lnTo>
                                      <a:lnTo>
                                        <a:pt x="311" y="1393"/>
                                      </a:lnTo>
                                      <a:lnTo>
                                        <a:pt x="346" y="1348"/>
                                      </a:lnTo>
                                      <a:lnTo>
                                        <a:pt x="381" y="1303"/>
                                      </a:lnTo>
                                      <a:lnTo>
                                        <a:pt x="462" y="1223"/>
                                      </a:lnTo>
                                      <a:lnTo>
                                        <a:pt x="562" y="1139"/>
                                      </a:lnTo>
                                      <a:lnTo>
                                        <a:pt x="677" y="1054"/>
                                      </a:lnTo>
                                      <a:lnTo>
                                        <a:pt x="808" y="964"/>
                                      </a:lnTo>
                                      <a:lnTo>
                                        <a:pt x="888" y="904"/>
                                      </a:lnTo>
                                      <a:lnTo>
                                        <a:pt x="958" y="844"/>
                                      </a:lnTo>
                                      <a:lnTo>
                                        <a:pt x="1018" y="779"/>
                                      </a:lnTo>
                                      <a:lnTo>
                                        <a:pt x="1068" y="714"/>
                                      </a:lnTo>
                                      <a:lnTo>
                                        <a:pt x="1104" y="644"/>
                                      </a:lnTo>
                                      <a:lnTo>
                                        <a:pt x="1119" y="609"/>
                                      </a:lnTo>
                                      <a:lnTo>
                                        <a:pt x="1129" y="574"/>
                                      </a:lnTo>
                                      <a:lnTo>
                                        <a:pt x="1139" y="539"/>
                                      </a:lnTo>
                                      <a:lnTo>
                                        <a:pt x="1144" y="504"/>
                                      </a:lnTo>
                                      <a:lnTo>
                                        <a:pt x="1144" y="469"/>
                                      </a:lnTo>
                                      <a:lnTo>
                                        <a:pt x="1144" y="434"/>
                                      </a:lnTo>
                                      <a:lnTo>
                                        <a:pt x="1139" y="394"/>
                                      </a:lnTo>
                                      <a:lnTo>
                                        <a:pt x="1144" y="349"/>
                                      </a:lnTo>
                                      <a:lnTo>
                                        <a:pt x="1149" y="299"/>
                                      </a:lnTo>
                                      <a:lnTo>
                                        <a:pt x="1159" y="245"/>
                                      </a:lnTo>
                                      <a:lnTo>
                                        <a:pt x="1189" y="130"/>
                                      </a:lnTo>
                                      <a:lnTo>
                                        <a:pt x="1234" y="0"/>
                                      </a:lnTo>
                                      <a:lnTo>
                                        <a:pt x="1159" y="60"/>
                                      </a:lnTo>
                                      <a:lnTo>
                                        <a:pt x="1084" y="120"/>
                                      </a:lnTo>
                                      <a:lnTo>
                                        <a:pt x="1023" y="175"/>
                                      </a:lnTo>
                                      <a:lnTo>
                                        <a:pt x="968" y="230"/>
                                      </a:lnTo>
                                      <a:lnTo>
                                        <a:pt x="918" y="284"/>
                                      </a:lnTo>
                                      <a:lnTo>
                                        <a:pt x="878" y="334"/>
                                      </a:lnTo>
                                      <a:lnTo>
                                        <a:pt x="848" y="384"/>
                                      </a:lnTo>
                                      <a:lnTo>
                                        <a:pt x="823" y="434"/>
                                      </a:lnTo>
                                      <a:lnTo>
                                        <a:pt x="768" y="534"/>
                                      </a:lnTo>
                                      <a:lnTo>
                                        <a:pt x="712" y="624"/>
                                      </a:lnTo>
                                      <a:lnTo>
                                        <a:pt x="652" y="704"/>
                                      </a:lnTo>
                                      <a:lnTo>
                                        <a:pt x="587" y="774"/>
                                      </a:lnTo>
                                      <a:lnTo>
                                        <a:pt x="547" y="814"/>
                                      </a:lnTo>
                                      <a:lnTo>
                                        <a:pt x="507" y="849"/>
                                      </a:lnTo>
                                      <a:lnTo>
                                        <a:pt x="457" y="884"/>
                                      </a:lnTo>
                                      <a:lnTo>
                                        <a:pt x="411" y="914"/>
                                      </a:lnTo>
                                      <a:lnTo>
                                        <a:pt x="306" y="974"/>
                                      </a:lnTo>
                                      <a:lnTo>
                                        <a:pt x="191" y="10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300" name="Group 1506"/>
                        <wpg:cNvGrpSpPr>
                          <a:grpSpLocks/>
                        </wpg:cNvGrpSpPr>
                        <wpg:grpSpPr bwMode="auto">
                          <a:xfrm>
                            <a:off x="729" y="9009"/>
                            <a:ext cx="1602" cy="2548"/>
                            <a:chOff x="729" y="9009"/>
                            <a:chExt cx="1602" cy="2548"/>
                          </a:xfrm>
                        </wpg:grpSpPr>
                        <wpg:grpSp>
                          <wpg:cNvPr id="301" name="Group 1504"/>
                          <wpg:cNvGrpSpPr>
                            <a:grpSpLocks/>
                          </wpg:cNvGrpSpPr>
                          <wpg:grpSpPr bwMode="auto">
                            <a:xfrm>
                              <a:off x="729" y="9009"/>
                              <a:ext cx="1602" cy="2496"/>
                              <a:chOff x="729" y="9009"/>
                              <a:chExt cx="1602" cy="2496"/>
                            </a:xfrm>
                          </wpg:grpSpPr>
                          <wps:wsp>
                            <wps:cNvPr id="302" name="Freeform 572"/>
                            <wps:cNvSpPr>
                              <a:spLocks/>
                            </wps:cNvSpPr>
                            <wps:spPr bwMode="auto">
                              <a:xfrm rot="1067674">
                                <a:off x="955" y="9009"/>
                                <a:ext cx="1376" cy="1118"/>
                              </a:xfrm>
                              <a:custGeom>
                                <a:avLst/>
                                <a:gdLst>
                                  <a:gd name="T0" fmla="*/ 96 w 1736"/>
                                  <a:gd name="T1" fmla="*/ 844 h 1214"/>
                                  <a:gd name="T2" fmla="*/ 156 w 1736"/>
                                  <a:gd name="T3" fmla="*/ 879 h 1214"/>
                                  <a:gd name="T4" fmla="*/ 251 w 1736"/>
                                  <a:gd name="T5" fmla="*/ 864 h 1214"/>
                                  <a:gd name="T6" fmla="*/ 347 w 1736"/>
                                  <a:gd name="T7" fmla="*/ 779 h 1214"/>
                                  <a:gd name="T8" fmla="*/ 281 w 1736"/>
                                  <a:gd name="T9" fmla="*/ 934 h 1214"/>
                                  <a:gd name="T10" fmla="*/ 296 w 1736"/>
                                  <a:gd name="T11" fmla="*/ 1014 h 1214"/>
                                  <a:gd name="T12" fmla="*/ 372 w 1736"/>
                                  <a:gd name="T13" fmla="*/ 1054 h 1214"/>
                                  <a:gd name="T14" fmla="*/ 442 w 1736"/>
                                  <a:gd name="T15" fmla="*/ 1079 h 1214"/>
                                  <a:gd name="T16" fmla="*/ 482 w 1736"/>
                                  <a:gd name="T17" fmla="*/ 1129 h 1214"/>
                                  <a:gd name="T18" fmla="*/ 557 w 1736"/>
                                  <a:gd name="T19" fmla="*/ 1134 h 1214"/>
                                  <a:gd name="T20" fmla="*/ 612 w 1736"/>
                                  <a:gd name="T21" fmla="*/ 1089 h 1214"/>
                                  <a:gd name="T22" fmla="*/ 662 w 1736"/>
                                  <a:gd name="T23" fmla="*/ 939 h 1214"/>
                                  <a:gd name="T24" fmla="*/ 683 w 1736"/>
                                  <a:gd name="T25" fmla="*/ 1119 h 1214"/>
                                  <a:gd name="T26" fmla="*/ 728 w 1736"/>
                                  <a:gd name="T27" fmla="*/ 1189 h 1214"/>
                                  <a:gd name="T28" fmla="*/ 813 w 1736"/>
                                  <a:gd name="T29" fmla="*/ 1214 h 1214"/>
                                  <a:gd name="T30" fmla="*/ 918 w 1736"/>
                                  <a:gd name="T31" fmla="*/ 1144 h 1214"/>
                                  <a:gd name="T32" fmla="*/ 1034 w 1736"/>
                                  <a:gd name="T33" fmla="*/ 1194 h 1214"/>
                                  <a:gd name="T34" fmla="*/ 1084 w 1736"/>
                                  <a:gd name="T35" fmla="*/ 1169 h 1214"/>
                                  <a:gd name="T36" fmla="*/ 1094 w 1736"/>
                                  <a:gd name="T37" fmla="*/ 994 h 1214"/>
                                  <a:gd name="T38" fmla="*/ 1154 w 1736"/>
                                  <a:gd name="T39" fmla="*/ 1124 h 1214"/>
                                  <a:gd name="T40" fmla="*/ 1234 w 1736"/>
                                  <a:gd name="T41" fmla="*/ 1194 h 1214"/>
                                  <a:gd name="T42" fmla="*/ 1320 w 1736"/>
                                  <a:gd name="T43" fmla="*/ 1199 h 1214"/>
                                  <a:gd name="T44" fmla="*/ 1390 w 1736"/>
                                  <a:gd name="T45" fmla="*/ 1154 h 1214"/>
                                  <a:gd name="T46" fmla="*/ 1435 w 1736"/>
                                  <a:gd name="T47" fmla="*/ 1014 h 1214"/>
                                  <a:gd name="T48" fmla="*/ 1570 w 1736"/>
                                  <a:gd name="T49" fmla="*/ 939 h 1214"/>
                                  <a:gd name="T50" fmla="*/ 1605 w 1736"/>
                                  <a:gd name="T51" fmla="*/ 859 h 1214"/>
                                  <a:gd name="T52" fmla="*/ 1550 w 1736"/>
                                  <a:gd name="T53" fmla="*/ 769 h 1214"/>
                                  <a:gd name="T54" fmla="*/ 1395 w 1736"/>
                                  <a:gd name="T55" fmla="*/ 669 h 1214"/>
                                  <a:gd name="T56" fmla="*/ 1610 w 1736"/>
                                  <a:gd name="T57" fmla="*/ 744 h 1214"/>
                                  <a:gd name="T58" fmla="*/ 1696 w 1736"/>
                                  <a:gd name="T59" fmla="*/ 729 h 1214"/>
                                  <a:gd name="T60" fmla="*/ 1736 w 1736"/>
                                  <a:gd name="T61" fmla="*/ 664 h 1214"/>
                                  <a:gd name="T62" fmla="*/ 1681 w 1736"/>
                                  <a:gd name="T63" fmla="*/ 539 h 1214"/>
                                  <a:gd name="T64" fmla="*/ 1711 w 1736"/>
                                  <a:gd name="T65" fmla="*/ 405 h 1214"/>
                                  <a:gd name="T66" fmla="*/ 1676 w 1736"/>
                                  <a:gd name="T67" fmla="*/ 330 h 1214"/>
                                  <a:gd name="T68" fmla="*/ 1575 w 1736"/>
                                  <a:gd name="T69" fmla="*/ 320 h 1214"/>
                                  <a:gd name="T70" fmla="*/ 1445 w 1736"/>
                                  <a:gd name="T71" fmla="*/ 345 h 1214"/>
                                  <a:gd name="T72" fmla="*/ 1535 w 1736"/>
                                  <a:gd name="T73" fmla="*/ 250 h 1214"/>
                                  <a:gd name="T74" fmla="*/ 1540 w 1736"/>
                                  <a:gd name="T75" fmla="*/ 185 h 1214"/>
                                  <a:gd name="T76" fmla="*/ 1485 w 1736"/>
                                  <a:gd name="T77" fmla="*/ 125 h 1214"/>
                                  <a:gd name="T78" fmla="*/ 1365 w 1736"/>
                                  <a:gd name="T79" fmla="*/ 110 h 1214"/>
                                  <a:gd name="T80" fmla="*/ 1325 w 1736"/>
                                  <a:gd name="T81" fmla="*/ 20 h 1214"/>
                                  <a:gd name="T82" fmla="*/ 1249 w 1736"/>
                                  <a:gd name="T83" fmla="*/ 0 h 1214"/>
                                  <a:gd name="T84" fmla="*/ 1184 w 1736"/>
                                  <a:gd name="T85" fmla="*/ 30 h 1214"/>
                                  <a:gd name="T86" fmla="*/ 1084 w 1736"/>
                                  <a:gd name="T87" fmla="*/ 165 h 1214"/>
                                  <a:gd name="T88" fmla="*/ 923 w 1736"/>
                                  <a:gd name="T89" fmla="*/ 55 h 1214"/>
                                  <a:gd name="T90" fmla="*/ 778 w 1736"/>
                                  <a:gd name="T91" fmla="*/ 20 h 1214"/>
                                  <a:gd name="T92" fmla="*/ 652 w 1736"/>
                                  <a:gd name="T93" fmla="*/ 55 h 1214"/>
                                  <a:gd name="T94" fmla="*/ 547 w 1736"/>
                                  <a:gd name="T95" fmla="*/ 160 h 1214"/>
                                  <a:gd name="T96" fmla="*/ 437 w 1736"/>
                                  <a:gd name="T97" fmla="*/ 70 h 1214"/>
                                  <a:gd name="T98" fmla="*/ 331 w 1736"/>
                                  <a:gd name="T99" fmla="*/ 35 h 1214"/>
                                  <a:gd name="T100" fmla="*/ 246 w 1736"/>
                                  <a:gd name="T101" fmla="*/ 50 h 1214"/>
                                  <a:gd name="T102" fmla="*/ 196 w 1736"/>
                                  <a:gd name="T103" fmla="*/ 100 h 1214"/>
                                  <a:gd name="T104" fmla="*/ 211 w 1736"/>
                                  <a:gd name="T105" fmla="*/ 185 h 1214"/>
                                  <a:gd name="T106" fmla="*/ 106 w 1736"/>
                                  <a:gd name="T107" fmla="*/ 250 h 1214"/>
                                  <a:gd name="T108" fmla="*/ 81 w 1736"/>
                                  <a:gd name="T109" fmla="*/ 330 h 1214"/>
                                  <a:gd name="T110" fmla="*/ 121 w 1736"/>
                                  <a:gd name="T111" fmla="*/ 385 h 1214"/>
                                  <a:gd name="T112" fmla="*/ 301 w 1736"/>
                                  <a:gd name="T113" fmla="*/ 450 h 1214"/>
                                  <a:gd name="T114" fmla="*/ 126 w 1736"/>
                                  <a:gd name="T115" fmla="*/ 445 h 1214"/>
                                  <a:gd name="T116" fmla="*/ 21 w 1736"/>
                                  <a:gd name="T117" fmla="*/ 489 h 1214"/>
                                  <a:gd name="T118" fmla="*/ 0 w 1736"/>
                                  <a:gd name="T119" fmla="*/ 549 h 1214"/>
                                  <a:gd name="T120" fmla="*/ 36 w 1736"/>
                                  <a:gd name="T121" fmla="*/ 624 h 1214"/>
                                  <a:gd name="T122" fmla="*/ 76 w 1736"/>
                                  <a:gd name="T123" fmla="*/ 704 h 1214"/>
                                  <a:gd name="T124" fmla="*/ 76 w 1736"/>
                                  <a:gd name="T125" fmla="*/ 794 h 12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736" h="1214">
                                    <a:moveTo>
                                      <a:pt x="76" y="794"/>
                                    </a:moveTo>
                                    <a:lnTo>
                                      <a:pt x="76" y="794"/>
                                    </a:lnTo>
                                    <a:lnTo>
                                      <a:pt x="81" y="819"/>
                                    </a:lnTo>
                                    <a:lnTo>
                                      <a:pt x="96" y="844"/>
                                    </a:lnTo>
                                    <a:lnTo>
                                      <a:pt x="111" y="859"/>
                                    </a:lnTo>
                                    <a:lnTo>
                                      <a:pt x="126" y="869"/>
                                    </a:lnTo>
                                    <a:lnTo>
                                      <a:pt x="156" y="879"/>
                                    </a:lnTo>
                                    <a:lnTo>
                                      <a:pt x="186" y="879"/>
                                    </a:lnTo>
                                    <a:lnTo>
                                      <a:pt x="221" y="874"/>
                                    </a:lnTo>
                                    <a:lnTo>
                                      <a:pt x="251" y="864"/>
                                    </a:lnTo>
                                    <a:lnTo>
                                      <a:pt x="276" y="849"/>
                                    </a:lnTo>
                                    <a:lnTo>
                                      <a:pt x="301" y="829"/>
                                    </a:lnTo>
                                    <a:lnTo>
                                      <a:pt x="347" y="779"/>
                                    </a:lnTo>
                                    <a:lnTo>
                                      <a:pt x="316" y="834"/>
                                    </a:lnTo>
                                    <a:lnTo>
                                      <a:pt x="291" y="889"/>
                                    </a:lnTo>
                                    <a:lnTo>
                                      <a:pt x="281" y="934"/>
                                    </a:lnTo>
                                    <a:lnTo>
                                      <a:pt x="281" y="974"/>
                                    </a:lnTo>
                                    <a:lnTo>
                                      <a:pt x="286" y="994"/>
                                    </a:lnTo>
                                    <a:lnTo>
                                      <a:pt x="296" y="1014"/>
                                    </a:lnTo>
                                    <a:lnTo>
                                      <a:pt x="311" y="1029"/>
                                    </a:lnTo>
                                    <a:lnTo>
                                      <a:pt x="326" y="1039"/>
                                    </a:lnTo>
                                    <a:lnTo>
                                      <a:pt x="347" y="1049"/>
                                    </a:lnTo>
                                    <a:lnTo>
                                      <a:pt x="372" y="1054"/>
                                    </a:lnTo>
                                    <a:lnTo>
                                      <a:pt x="402" y="1054"/>
                                    </a:lnTo>
                                    <a:lnTo>
                                      <a:pt x="432" y="1054"/>
                                    </a:lnTo>
                                    <a:lnTo>
                                      <a:pt x="442" y="1079"/>
                                    </a:lnTo>
                                    <a:lnTo>
                                      <a:pt x="452" y="1099"/>
                                    </a:lnTo>
                                    <a:lnTo>
                                      <a:pt x="467" y="1114"/>
                                    </a:lnTo>
                                    <a:lnTo>
                                      <a:pt x="482" y="1129"/>
                                    </a:lnTo>
                                    <a:lnTo>
                                      <a:pt x="502" y="1134"/>
                                    </a:lnTo>
                                    <a:lnTo>
                                      <a:pt x="517" y="1139"/>
                                    </a:lnTo>
                                    <a:lnTo>
                                      <a:pt x="537" y="1139"/>
                                    </a:lnTo>
                                    <a:lnTo>
                                      <a:pt x="557" y="1134"/>
                                    </a:lnTo>
                                    <a:lnTo>
                                      <a:pt x="577" y="1124"/>
                                    </a:lnTo>
                                    <a:lnTo>
                                      <a:pt x="597" y="1109"/>
                                    </a:lnTo>
                                    <a:lnTo>
                                      <a:pt x="612" y="1089"/>
                                    </a:lnTo>
                                    <a:lnTo>
                                      <a:pt x="627" y="1069"/>
                                    </a:lnTo>
                                    <a:lnTo>
                                      <a:pt x="642" y="1039"/>
                                    </a:lnTo>
                                    <a:lnTo>
                                      <a:pt x="652" y="1009"/>
                                    </a:lnTo>
                                    <a:lnTo>
                                      <a:pt x="662" y="939"/>
                                    </a:lnTo>
                                    <a:lnTo>
                                      <a:pt x="662" y="1024"/>
                                    </a:lnTo>
                                    <a:lnTo>
                                      <a:pt x="678" y="1094"/>
                                    </a:lnTo>
                                    <a:lnTo>
                                      <a:pt x="683" y="1119"/>
                                    </a:lnTo>
                                    <a:lnTo>
                                      <a:pt x="698" y="1149"/>
                                    </a:lnTo>
                                    <a:lnTo>
                                      <a:pt x="713" y="1169"/>
                                    </a:lnTo>
                                    <a:lnTo>
                                      <a:pt x="728" y="1189"/>
                                    </a:lnTo>
                                    <a:lnTo>
                                      <a:pt x="748" y="1204"/>
                                    </a:lnTo>
                                    <a:lnTo>
                                      <a:pt x="768" y="1214"/>
                                    </a:lnTo>
                                    <a:lnTo>
                                      <a:pt x="793" y="1214"/>
                                    </a:lnTo>
                                    <a:lnTo>
                                      <a:pt x="813" y="1214"/>
                                    </a:lnTo>
                                    <a:lnTo>
                                      <a:pt x="838" y="1204"/>
                                    </a:lnTo>
                                    <a:lnTo>
                                      <a:pt x="863" y="1189"/>
                                    </a:lnTo>
                                    <a:lnTo>
                                      <a:pt x="893" y="1169"/>
                                    </a:lnTo>
                                    <a:lnTo>
                                      <a:pt x="918" y="1144"/>
                                    </a:lnTo>
                                    <a:lnTo>
                                      <a:pt x="973" y="1174"/>
                                    </a:lnTo>
                                    <a:lnTo>
                                      <a:pt x="1014" y="1189"/>
                                    </a:lnTo>
                                    <a:lnTo>
                                      <a:pt x="1034" y="1194"/>
                                    </a:lnTo>
                                    <a:lnTo>
                                      <a:pt x="1049" y="1194"/>
                                    </a:lnTo>
                                    <a:lnTo>
                                      <a:pt x="1064" y="1189"/>
                                    </a:lnTo>
                                    <a:lnTo>
                                      <a:pt x="1074" y="1184"/>
                                    </a:lnTo>
                                    <a:lnTo>
                                      <a:pt x="1084" y="1169"/>
                                    </a:lnTo>
                                    <a:lnTo>
                                      <a:pt x="1094" y="1154"/>
                                    </a:lnTo>
                                    <a:lnTo>
                                      <a:pt x="1104" y="1119"/>
                                    </a:lnTo>
                                    <a:lnTo>
                                      <a:pt x="1104" y="1064"/>
                                    </a:lnTo>
                                    <a:lnTo>
                                      <a:pt x="1094" y="994"/>
                                    </a:lnTo>
                                    <a:lnTo>
                                      <a:pt x="1109" y="1044"/>
                                    </a:lnTo>
                                    <a:lnTo>
                                      <a:pt x="1129" y="1089"/>
                                    </a:lnTo>
                                    <a:lnTo>
                                      <a:pt x="1154" y="1124"/>
                                    </a:lnTo>
                                    <a:lnTo>
                                      <a:pt x="1179" y="1154"/>
                                    </a:lnTo>
                                    <a:lnTo>
                                      <a:pt x="1204" y="1179"/>
                                    </a:lnTo>
                                    <a:lnTo>
                                      <a:pt x="1234" y="1194"/>
                                    </a:lnTo>
                                    <a:lnTo>
                                      <a:pt x="1264" y="1204"/>
                                    </a:lnTo>
                                    <a:lnTo>
                                      <a:pt x="1294" y="1204"/>
                                    </a:lnTo>
                                    <a:lnTo>
                                      <a:pt x="1320" y="1199"/>
                                    </a:lnTo>
                                    <a:lnTo>
                                      <a:pt x="1345" y="1189"/>
                                    </a:lnTo>
                                    <a:lnTo>
                                      <a:pt x="1370" y="1174"/>
                                    </a:lnTo>
                                    <a:lnTo>
                                      <a:pt x="1390" y="1154"/>
                                    </a:lnTo>
                                    <a:lnTo>
                                      <a:pt x="1410" y="1124"/>
                                    </a:lnTo>
                                    <a:lnTo>
                                      <a:pt x="1425" y="1094"/>
                                    </a:lnTo>
                                    <a:lnTo>
                                      <a:pt x="1430" y="1054"/>
                                    </a:lnTo>
                                    <a:lnTo>
                                      <a:pt x="1435" y="1014"/>
                                    </a:lnTo>
                                    <a:lnTo>
                                      <a:pt x="1515" y="979"/>
                                    </a:lnTo>
                                    <a:lnTo>
                                      <a:pt x="1545" y="959"/>
                                    </a:lnTo>
                                    <a:lnTo>
                                      <a:pt x="1570" y="939"/>
                                    </a:lnTo>
                                    <a:lnTo>
                                      <a:pt x="1585" y="919"/>
                                    </a:lnTo>
                                    <a:lnTo>
                                      <a:pt x="1600" y="899"/>
                                    </a:lnTo>
                                    <a:lnTo>
                                      <a:pt x="1605" y="879"/>
                                    </a:lnTo>
                                    <a:lnTo>
                                      <a:pt x="1605" y="859"/>
                                    </a:lnTo>
                                    <a:lnTo>
                                      <a:pt x="1600" y="839"/>
                                    </a:lnTo>
                                    <a:lnTo>
                                      <a:pt x="1590" y="814"/>
                                    </a:lnTo>
                                    <a:lnTo>
                                      <a:pt x="1570" y="789"/>
                                    </a:lnTo>
                                    <a:lnTo>
                                      <a:pt x="1550" y="769"/>
                                    </a:lnTo>
                                    <a:lnTo>
                                      <a:pt x="1520" y="744"/>
                                    </a:lnTo>
                                    <a:lnTo>
                                      <a:pt x="1485" y="719"/>
                                    </a:lnTo>
                                    <a:lnTo>
                                      <a:pt x="1395" y="669"/>
                                    </a:lnTo>
                                    <a:lnTo>
                                      <a:pt x="1495" y="709"/>
                                    </a:lnTo>
                                    <a:lnTo>
                                      <a:pt x="1535" y="724"/>
                                    </a:lnTo>
                                    <a:lnTo>
                                      <a:pt x="1575" y="734"/>
                                    </a:lnTo>
                                    <a:lnTo>
                                      <a:pt x="1610" y="744"/>
                                    </a:lnTo>
                                    <a:lnTo>
                                      <a:pt x="1640" y="744"/>
                                    </a:lnTo>
                                    <a:lnTo>
                                      <a:pt x="1671" y="739"/>
                                    </a:lnTo>
                                    <a:lnTo>
                                      <a:pt x="1696" y="729"/>
                                    </a:lnTo>
                                    <a:lnTo>
                                      <a:pt x="1711" y="719"/>
                                    </a:lnTo>
                                    <a:lnTo>
                                      <a:pt x="1726" y="704"/>
                                    </a:lnTo>
                                    <a:lnTo>
                                      <a:pt x="1731" y="684"/>
                                    </a:lnTo>
                                    <a:lnTo>
                                      <a:pt x="1736" y="664"/>
                                    </a:lnTo>
                                    <a:lnTo>
                                      <a:pt x="1731" y="634"/>
                                    </a:lnTo>
                                    <a:lnTo>
                                      <a:pt x="1721" y="609"/>
                                    </a:lnTo>
                                    <a:lnTo>
                                      <a:pt x="1706" y="574"/>
                                    </a:lnTo>
                                    <a:lnTo>
                                      <a:pt x="1681" y="539"/>
                                    </a:lnTo>
                                    <a:lnTo>
                                      <a:pt x="1706" y="464"/>
                                    </a:lnTo>
                                    <a:lnTo>
                                      <a:pt x="1711" y="430"/>
                                    </a:lnTo>
                                    <a:lnTo>
                                      <a:pt x="1711" y="405"/>
                                    </a:lnTo>
                                    <a:lnTo>
                                      <a:pt x="1711" y="380"/>
                                    </a:lnTo>
                                    <a:lnTo>
                                      <a:pt x="1701" y="360"/>
                                    </a:lnTo>
                                    <a:lnTo>
                                      <a:pt x="1691" y="345"/>
                                    </a:lnTo>
                                    <a:lnTo>
                                      <a:pt x="1676" y="330"/>
                                    </a:lnTo>
                                    <a:lnTo>
                                      <a:pt x="1656" y="325"/>
                                    </a:lnTo>
                                    <a:lnTo>
                                      <a:pt x="1635" y="320"/>
                                    </a:lnTo>
                                    <a:lnTo>
                                      <a:pt x="1605" y="320"/>
                                    </a:lnTo>
                                    <a:lnTo>
                                      <a:pt x="1575" y="320"/>
                                    </a:lnTo>
                                    <a:lnTo>
                                      <a:pt x="1500" y="340"/>
                                    </a:lnTo>
                                    <a:lnTo>
                                      <a:pt x="1405" y="370"/>
                                    </a:lnTo>
                                    <a:lnTo>
                                      <a:pt x="1445" y="345"/>
                                    </a:lnTo>
                                    <a:lnTo>
                                      <a:pt x="1475" y="320"/>
                                    </a:lnTo>
                                    <a:lnTo>
                                      <a:pt x="1500" y="295"/>
                                    </a:lnTo>
                                    <a:lnTo>
                                      <a:pt x="1520" y="275"/>
                                    </a:lnTo>
                                    <a:lnTo>
                                      <a:pt x="1535" y="250"/>
                                    </a:lnTo>
                                    <a:lnTo>
                                      <a:pt x="1540" y="225"/>
                                    </a:lnTo>
                                    <a:lnTo>
                                      <a:pt x="1545" y="205"/>
                                    </a:lnTo>
                                    <a:lnTo>
                                      <a:pt x="1540" y="185"/>
                                    </a:lnTo>
                                    <a:lnTo>
                                      <a:pt x="1535" y="165"/>
                                    </a:lnTo>
                                    <a:lnTo>
                                      <a:pt x="1520" y="150"/>
                                    </a:lnTo>
                                    <a:lnTo>
                                      <a:pt x="1505" y="135"/>
                                    </a:lnTo>
                                    <a:lnTo>
                                      <a:pt x="1485" y="125"/>
                                    </a:lnTo>
                                    <a:lnTo>
                                      <a:pt x="1460" y="115"/>
                                    </a:lnTo>
                                    <a:lnTo>
                                      <a:pt x="1435" y="115"/>
                                    </a:lnTo>
                                    <a:lnTo>
                                      <a:pt x="1365" y="110"/>
                                    </a:lnTo>
                                    <a:lnTo>
                                      <a:pt x="1360" y="85"/>
                                    </a:lnTo>
                                    <a:lnTo>
                                      <a:pt x="1350" y="60"/>
                                    </a:lnTo>
                                    <a:lnTo>
                                      <a:pt x="1335" y="40"/>
                                    </a:lnTo>
                                    <a:lnTo>
                                      <a:pt x="1325" y="20"/>
                                    </a:lnTo>
                                    <a:lnTo>
                                      <a:pt x="1309" y="10"/>
                                    </a:lnTo>
                                    <a:lnTo>
                                      <a:pt x="1289" y="0"/>
                                    </a:lnTo>
                                    <a:lnTo>
                                      <a:pt x="1269" y="0"/>
                                    </a:lnTo>
                                    <a:lnTo>
                                      <a:pt x="1249" y="0"/>
                                    </a:lnTo>
                                    <a:lnTo>
                                      <a:pt x="1224" y="5"/>
                                    </a:lnTo>
                                    <a:lnTo>
                                      <a:pt x="1204" y="15"/>
                                    </a:lnTo>
                                    <a:lnTo>
                                      <a:pt x="1184" y="30"/>
                                    </a:lnTo>
                                    <a:lnTo>
                                      <a:pt x="1159" y="50"/>
                                    </a:lnTo>
                                    <a:lnTo>
                                      <a:pt x="1139" y="70"/>
                                    </a:lnTo>
                                    <a:lnTo>
                                      <a:pt x="1119" y="95"/>
                                    </a:lnTo>
                                    <a:lnTo>
                                      <a:pt x="1084" y="165"/>
                                    </a:lnTo>
                                    <a:lnTo>
                                      <a:pt x="999" y="100"/>
                                    </a:lnTo>
                                    <a:lnTo>
                                      <a:pt x="958" y="75"/>
                                    </a:lnTo>
                                    <a:lnTo>
                                      <a:pt x="923" y="55"/>
                                    </a:lnTo>
                                    <a:lnTo>
                                      <a:pt x="883" y="40"/>
                                    </a:lnTo>
                                    <a:lnTo>
                                      <a:pt x="848" y="30"/>
                                    </a:lnTo>
                                    <a:lnTo>
                                      <a:pt x="813" y="20"/>
                                    </a:lnTo>
                                    <a:lnTo>
                                      <a:pt x="778" y="20"/>
                                    </a:lnTo>
                                    <a:lnTo>
                                      <a:pt x="748" y="20"/>
                                    </a:lnTo>
                                    <a:lnTo>
                                      <a:pt x="713" y="30"/>
                                    </a:lnTo>
                                    <a:lnTo>
                                      <a:pt x="683" y="40"/>
                                    </a:lnTo>
                                    <a:lnTo>
                                      <a:pt x="652" y="55"/>
                                    </a:lnTo>
                                    <a:lnTo>
                                      <a:pt x="627" y="75"/>
                                    </a:lnTo>
                                    <a:lnTo>
                                      <a:pt x="597" y="100"/>
                                    </a:lnTo>
                                    <a:lnTo>
                                      <a:pt x="572" y="125"/>
                                    </a:lnTo>
                                    <a:lnTo>
                                      <a:pt x="547" y="160"/>
                                    </a:lnTo>
                                    <a:lnTo>
                                      <a:pt x="512" y="125"/>
                                    </a:lnTo>
                                    <a:lnTo>
                                      <a:pt x="472" y="95"/>
                                    </a:lnTo>
                                    <a:lnTo>
                                      <a:pt x="437" y="70"/>
                                    </a:lnTo>
                                    <a:lnTo>
                                      <a:pt x="397" y="50"/>
                                    </a:lnTo>
                                    <a:lnTo>
                                      <a:pt x="362" y="40"/>
                                    </a:lnTo>
                                    <a:lnTo>
                                      <a:pt x="331" y="35"/>
                                    </a:lnTo>
                                    <a:lnTo>
                                      <a:pt x="296" y="35"/>
                                    </a:lnTo>
                                    <a:lnTo>
                                      <a:pt x="271" y="45"/>
                                    </a:lnTo>
                                    <a:lnTo>
                                      <a:pt x="246" y="50"/>
                                    </a:lnTo>
                                    <a:lnTo>
                                      <a:pt x="226" y="65"/>
                                    </a:lnTo>
                                    <a:lnTo>
                                      <a:pt x="211" y="80"/>
                                    </a:lnTo>
                                    <a:lnTo>
                                      <a:pt x="196" y="100"/>
                                    </a:lnTo>
                                    <a:lnTo>
                                      <a:pt x="191" y="120"/>
                                    </a:lnTo>
                                    <a:lnTo>
                                      <a:pt x="191" y="140"/>
                                    </a:lnTo>
                                    <a:lnTo>
                                      <a:pt x="196" y="160"/>
                                    </a:lnTo>
                                    <a:lnTo>
                                      <a:pt x="211" y="185"/>
                                    </a:lnTo>
                                    <a:lnTo>
                                      <a:pt x="146" y="215"/>
                                    </a:lnTo>
                                    <a:lnTo>
                                      <a:pt x="121" y="235"/>
                                    </a:lnTo>
                                    <a:lnTo>
                                      <a:pt x="106" y="250"/>
                                    </a:lnTo>
                                    <a:lnTo>
                                      <a:pt x="91" y="270"/>
                                    </a:lnTo>
                                    <a:lnTo>
                                      <a:pt x="86" y="290"/>
                                    </a:lnTo>
                                    <a:lnTo>
                                      <a:pt x="81" y="310"/>
                                    </a:lnTo>
                                    <a:lnTo>
                                      <a:pt x="81" y="330"/>
                                    </a:lnTo>
                                    <a:lnTo>
                                      <a:pt x="91" y="350"/>
                                    </a:lnTo>
                                    <a:lnTo>
                                      <a:pt x="106" y="365"/>
                                    </a:lnTo>
                                    <a:lnTo>
                                      <a:pt x="121" y="385"/>
                                    </a:lnTo>
                                    <a:lnTo>
                                      <a:pt x="146" y="400"/>
                                    </a:lnTo>
                                    <a:lnTo>
                                      <a:pt x="176" y="415"/>
                                    </a:lnTo>
                                    <a:lnTo>
                                      <a:pt x="216" y="425"/>
                                    </a:lnTo>
                                    <a:lnTo>
                                      <a:pt x="301" y="450"/>
                                    </a:lnTo>
                                    <a:lnTo>
                                      <a:pt x="206" y="440"/>
                                    </a:lnTo>
                                    <a:lnTo>
                                      <a:pt x="161" y="440"/>
                                    </a:lnTo>
                                    <a:lnTo>
                                      <a:pt x="126" y="445"/>
                                    </a:lnTo>
                                    <a:lnTo>
                                      <a:pt x="91" y="450"/>
                                    </a:lnTo>
                                    <a:lnTo>
                                      <a:pt x="66" y="459"/>
                                    </a:lnTo>
                                    <a:lnTo>
                                      <a:pt x="41" y="474"/>
                                    </a:lnTo>
                                    <a:lnTo>
                                      <a:pt x="21" y="489"/>
                                    </a:lnTo>
                                    <a:lnTo>
                                      <a:pt x="10" y="509"/>
                                    </a:lnTo>
                                    <a:lnTo>
                                      <a:pt x="5" y="529"/>
                                    </a:lnTo>
                                    <a:lnTo>
                                      <a:pt x="0" y="549"/>
                                    </a:lnTo>
                                    <a:lnTo>
                                      <a:pt x="10" y="574"/>
                                    </a:lnTo>
                                    <a:lnTo>
                                      <a:pt x="21" y="599"/>
                                    </a:lnTo>
                                    <a:lnTo>
                                      <a:pt x="36" y="624"/>
                                    </a:lnTo>
                                    <a:lnTo>
                                      <a:pt x="61" y="649"/>
                                    </a:lnTo>
                                    <a:lnTo>
                                      <a:pt x="86" y="674"/>
                                    </a:lnTo>
                                    <a:lnTo>
                                      <a:pt x="76" y="704"/>
                                    </a:lnTo>
                                    <a:lnTo>
                                      <a:pt x="71" y="734"/>
                                    </a:lnTo>
                                    <a:lnTo>
                                      <a:pt x="71" y="764"/>
                                    </a:lnTo>
                                    <a:lnTo>
                                      <a:pt x="76" y="7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3" name="Freeform 574"/>
                            <wps:cNvSpPr>
                              <a:spLocks/>
                            </wps:cNvSpPr>
                            <wps:spPr bwMode="auto">
                              <a:xfrm rot="1067674">
                                <a:off x="1059" y="10102"/>
                                <a:ext cx="354" cy="1403"/>
                              </a:xfrm>
                              <a:custGeom>
                                <a:avLst/>
                                <a:gdLst>
                                  <a:gd name="T0" fmla="*/ 91 w 447"/>
                                  <a:gd name="T1" fmla="*/ 0 h 1523"/>
                                  <a:gd name="T2" fmla="*/ 15 w 447"/>
                                  <a:gd name="T3" fmla="*/ 0 h 1523"/>
                                  <a:gd name="T4" fmla="*/ 15 w 447"/>
                                  <a:gd name="T5" fmla="*/ 0 h 1523"/>
                                  <a:gd name="T6" fmla="*/ 5 w 447"/>
                                  <a:gd name="T7" fmla="*/ 105 h 1523"/>
                                  <a:gd name="T8" fmla="*/ 0 w 447"/>
                                  <a:gd name="T9" fmla="*/ 209 h 1523"/>
                                  <a:gd name="T10" fmla="*/ 0 w 447"/>
                                  <a:gd name="T11" fmla="*/ 314 h 1523"/>
                                  <a:gd name="T12" fmla="*/ 5 w 447"/>
                                  <a:gd name="T13" fmla="*/ 414 h 1523"/>
                                  <a:gd name="T14" fmla="*/ 15 w 447"/>
                                  <a:gd name="T15" fmla="*/ 514 h 1523"/>
                                  <a:gd name="T16" fmla="*/ 25 w 447"/>
                                  <a:gd name="T17" fmla="*/ 614 h 1523"/>
                                  <a:gd name="T18" fmla="*/ 41 w 447"/>
                                  <a:gd name="T19" fmla="*/ 714 h 1523"/>
                                  <a:gd name="T20" fmla="*/ 61 w 447"/>
                                  <a:gd name="T21" fmla="*/ 809 h 1523"/>
                                  <a:gd name="T22" fmla="*/ 86 w 447"/>
                                  <a:gd name="T23" fmla="*/ 904 h 1523"/>
                                  <a:gd name="T24" fmla="*/ 116 w 447"/>
                                  <a:gd name="T25" fmla="*/ 994 h 1523"/>
                                  <a:gd name="T26" fmla="*/ 146 w 447"/>
                                  <a:gd name="T27" fmla="*/ 1088 h 1523"/>
                                  <a:gd name="T28" fmla="*/ 181 w 447"/>
                                  <a:gd name="T29" fmla="*/ 1178 h 1523"/>
                                  <a:gd name="T30" fmla="*/ 221 w 447"/>
                                  <a:gd name="T31" fmla="*/ 1268 h 1523"/>
                                  <a:gd name="T32" fmla="*/ 266 w 447"/>
                                  <a:gd name="T33" fmla="*/ 1353 h 1523"/>
                                  <a:gd name="T34" fmla="*/ 316 w 447"/>
                                  <a:gd name="T35" fmla="*/ 1438 h 1523"/>
                                  <a:gd name="T36" fmla="*/ 367 w 447"/>
                                  <a:gd name="T37" fmla="*/ 1523 h 1523"/>
                                  <a:gd name="T38" fmla="*/ 447 w 447"/>
                                  <a:gd name="T39" fmla="*/ 1523 h 1523"/>
                                  <a:gd name="T40" fmla="*/ 447 w 447"/>
                                  <a:gd name="T41" fmla="*/ 1523 h 1523"/>
                                  <a:gd name="T42" fmla="*/ 392 w 447"/>
                                  <a:gd name="T43" fmla="*/ 1418 h 1523"/>
                                  <a:gd name="T44" fmla="*/ 336 w 447"/>
                                  <a:gd name="T45" fmla="*/ 1313 h 1523"/>
                                  <a:gd name="T46" fmla="*/ 286 w 447"/>
                                  <a:gd name="T47" fmla="*/ 1213 h 1523"/>
                                  <a:gd name="T48" fmla="*/ 246 w 447"/>
                                  <a:gd name="T49" fmla="*/ 1113 h 1523"/>
                                  <a:gd name="T50" fmla="*/ 206 w 447"/>
                                  <a:gd name="T51" fmla="*/ 1014 h 1523"/>
                                  <a:gd name="T52" fmla="*/ 171 w 447"/>
                                  <a:gd name="T53" fmla="*/ 914 h 1523"/>
                                  <a:gd name="T54" fmla="*/ 141 w 447"/>
                                  <a:gd name="T55" fmla="*/ 819 h 1523"/>
                                  <a:gd name="T56" fmla="*/ 116 w 447"/>
                                  <a:gd name="T57" fmla="*/ 724 h 1523"/>
                                  <a:gd name="T58" fmla="*/ 96 w 447"/>
                                  <a:gd name="T59" fmla="*/ 629 h 1523"/>
                                  <a:gd name="T60" fmla="*/ 81 w 447"/>
                                  <a:gd name="T61" fmla="*/ 534 h 1523"/>
                                  <a:gd name="T62" fmla="*/ 71 w 447"/>
                                  <a:gd name="T63" fmla="*/ 444 h 1523"/>
                                  <a:gd name="T64" fmla="*/ 66 w 447"/>
                                  <a:gd name="T65" fmla="*/ 349 h 1523"/>
                                  <a:gd name="T66" fmla="*/ 66 w 447"/>
                                  <a:gd name="T67" fmla="*/ 259 h 1523"/>
                                  <a:gd name="T68" fmla="*/ 66 w 447"/>
                                  <a:gd name="T69" fmla="*/ 174 h 1523"/>
                                  <a:gd name="T70" fmla="*/ 76 w 447"/>
                                  <a:gd name="T71" fmla="*/ 85 h 1523"/>
                                  <a:gd name="T72" fmla="*/ 91 w 447"/>
                                  <a:gd name="T73" fmla="*/ 0 h 1523"/>
                                  <a:gd name="T74" fmla="*/ 91 w 447"/>
                                  <a:gd name="T75" fmla="*/ 0 h 15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447" h="1523">
                                    <a:moveTo>
                                      <a:pt x="91" y="0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5" y="105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5" y="414"/>
                                    </a:lnTo>
                                    <a:lnTo>
                                      <a:pt x="15" y="514"/>
                                    </a:lnTo>
                                    <a:lnTo>
                                      <a:pt x="25" y="614"/>
                                    </a:lnTo>
                                    <a:lnTo>
                                      <a:pt x="41" y="714"/>
                                    </a:lnTo>
                                    <a:lnTo>
                                      <a:pt x="61" y="809"/>
                                    </a:lnTo>
                                    <a:lnTo>
                                      <a:pt x="86" y="904"/>
                                    </a:lnTo>
                                    <a:lnTo>
                                      <a:pt x="116" y="994"/>
                                    </a:lnTo>
                                    <a:lnTo>
                                      <a:pt x="146" y="1088"/>
                                    </a:lnTo>
                                    <a:lnTo>
                                      <a:pt x="181" y="1178"/>
                                    </a:lnTo>
                                    <a:lnTo>
                                      <a:pt x="221" y="1268"/>
                                    </a:lnTo>
                                    <a:lnTo>
                                      <a:pt x="266" y="1353"/>
                                    </a:lnTo>
                                    <a:lnTo>
                                      <a:pt x="316" y="1438"/>
                                    </a:lnTo>
                                    <a:lnTo>
                                      <a:pt x="367" y="1523"/>
                                    </a:lnTo>
                                    <a:lnTo>
                                      <a:pt x="447" y="1523"/>
                                    </a:lnTo>
                                    <a:lnTo>
                                      <a:pt x="392" y="1418"/>
                                    </a:lnTo>
                                    <a:lnTo>
                                      <a:pt x="336" y="1313"/>
                                    </a:lnTo>
                                    <a:lnTo>
                                      <a:pt x="286" y="1213"/>
                                    </a:lnTo>
                                    <a:lnTo>
                                      <a:pt x="246" y="1113"/>
                                    </a:lnTo>
                                    <a:lnTo>
                                      <a:pt x="206" y="1014"/>
                                    </a:lnTo>
                                    <a:lnTo>
                                      <a:pt x="171" y="914"/>
                                    </a:lnTo>
                                    <a:lnTo>
                                      <a:pt x="141" y="819"/>
                                    </a:lnTo>
                                    <a:lnTo>
                                      <a:pt x="116" y="724"/>
                                    </a:lnTo>
                                    <a:lnTo>
                                      <a:pt x="96" y="629"/>
                                    </a:lnTo>
                                    <a:lnTo>
                                      <a:pt x="81" y="534"/>
                                    </a:lnTo>
                                    <a:lnTo>
                                      <a:pt x="71" y="444"/>
                                    </a:lnTo>
                                    <a:lnTo>
                                      <a:pt x="66" y="349"/>
                                    </a:lnTo>
                                    <a:lnTo>
                                      <a:pt x="66" y="259"/>
                                    </a:lnTo>
                                    <a:lnTo>
                                      <a:pt x="66" y="174"/>
                                    </a:lnTo>
                                    <a:lnTo>
                                      <a:pt x="76" y="85"/>
                                    </a:lnTo>
                                    <a:lnTo>
                                      <a:pt x="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4" name="Freeform 577"/>
                            <wps:cNvSpPr>
                              <a:spLocks/>
                            </wps:cNvSpPr>
                            <wps:spPr bwMode="auto">
                              <a:xfrm rot="1067674">
                                <a:off x="729" y="9343"/>
                                <a:ext cx="1590" cy="1085"/>
                              </a:xfrm>
                              <a:custGeom>
                                <a:avLst/>
                                <a:gdLst>
                                  <a:gd name="T0" fmla="*/ 211 w 2006"/>
                                  <a:gd name="T1" fmla="*/ 534 h 1178"/>
                                  <a:gd name="T2" fmla="*/ 306 w 2006"/>
                                  <a:gd name="T3" fmla="*/ 479 h 1178"/>
                                  <a:gd name="T4" fmla="*/ 311 w 2006"/>
                                  <a:gd name="T5" fmla="*/ 484 h 1178"/>
                                  <a:gd name="T6" fmla="*/ 231 w 2006"/>
                                  <a:gd name="T7" fmla="*/ 534 h 1178"/>
                                  <a:gd name="T8" fmla="*/ 181 w 2006"/>
                                  <a:gd name="T9" fmla="*/ 604 h 1178"/>
                                  <a:gd name="T10" fmla="*/ 165 w 2006"/>
                                  <a:gd name="T11" fmla="*/ 649 h 1178"/>
                                  <a:gd name="T12" fmla="*/ 171 w 2006"/>
                                  <a:gd name="T13" fmla="*/ 694 h 1178"/>
                                  <a:gd name="T14" fmla="*/ 211 w 2006"/>
                                  <a:gd name="T15" fmla="*/ 744 h 1178"/>
                                  <a:gd name="T16" fmla="*/ 296 w 2006"/>
                                  <a:gd name="T17" fmla="*/ 759 h 1178"/>
                                  <a:gd name="T18" fmla="*/ 371 w 2006"/>
                                  <a:gd name="T19" fmla="*/ 754 h 1178"/>
                                  <a:gd name="T20" fmla="*/ 366 w 2006"/>
                                  <a:gd name="T21" fmla="*/ 864 h 1178"/>
                                  <a:gd name="T22" fmla="*/ 386 w 2006"/>
                                  <a:gd name="T23" fmla="*/ 914 h 1178"/>
                                  <a:gd name="T24" fmla="*/ 451 w 2006"/>
                                  <a:gd name="T25" fmla="*/ 939 h 1178"/>
                                  <a:gd name="T26" fmla="*/ 512 w 2006"/>
                                  <a:gd name="T27" fmla="*/ 919 h 1178"/>
                                  <a:gd name="T28" fmla="*/ 572 w 2006"/>
                                  <a:gd name="T29" fmla="*/ 869 h 1178"/>
                                  <a:gd name="T30" fmla="*/ 662 w 2006"/>
                                  <a:gd name="T31" fmla="*/ 749 h 1178"/>
                                  <a:gd name="T32" fmla="*/ 642 w 2006"/>
                                  <a:gd name="T33" fmla="*/ 809 h 1178"/>
                                  <a:gd name="T34" fmla="*/ 602 w 2006"/>
                                  <a:gd name="T35" fmla="*/ 964 h 1178"/>
                                  <a:gd name="T36" fmla="*/ 607 w 2006"/>
                                  <a:gd name="T37" fmla="*/ 1013 h 1178"/>
                                  <a:gd name="T38" fmla="*/ 667 w 2006"/>
                                  <a:gd name="T39" fmla="*/ 1073 h 1178"/>
                                  <a:gd name="T40" fmla="*/ 712 w 2006"/>
                                  <a:gd name="T41" fmla="*/ 1088 h 1178"/>
                                  <a:gd name="T42" fmla="*/ 772 w 2006"/>
                                  <a:gd name="T43" fmla="*/ 1078 h 1178"/>
                                  <a:gd name="T44" fmla="*/ 858 w 2006"/>
                                  <a:gd name="T45" fmla="*/ 1018 h 1178"/>
                                  <a:gd name="T46" fmla="*/ 958 w 2006"/>
                                  <a:gd name="T47" fmla="*/ 1143 h 1178"/>
                                  <a:gd name="T48" fmla="*/ 1038 w 2006"/>
                                  <a:gd name="T49" fmla="*/ 1178 h 1178"/>
                                  <a:gd name="T50" fmla="*/ 1154 w 2006"/>
                                  <a:gd name="T51" fmla="*/ 1148 h 1178"/>
                                  <a:gd name="T52" fmla="*/ 1219 w 2006"/>
                                  <a:gd name="T53" fmla="*/ 1078 h 1178"/>
                                  <a:gd name="T54" fmla="*/ 1269 w 2006"/>
                                  <a:gd name="T55" fmla="*/ 969 h 1178"/>
                                  <a:gd name="T56" fmla="*/ 1309 w 2006"/>
                                  <a:gd name="T57" fmla="*/ 734 h 1178"/>
                                  <a:gd name="T58" fmla="*/ 1344 w 2006"/>
                                  <a:gd name="T59" fmla="*/ 709 h 1178"/>
                                  <a:gd name="T60" fmla="*/ 1480 w 2006"/>
                                  <a:gd name="T61" fmla="*/ 864 h 1178"/>
                                  <a:gd name="T62" fmla="*/ 1565 w 2006"/>
                                  <a:gd name="T63" fmla="*/ 909 h 1178"/>
                                  <a:gd name="T64" fmla="*/ 1655 w 2006"/>
                                  <a:gd name="T65" fmla="*/ 919 h 1178"/>
                                  <a:gd name="T66" fmla="*/ 1755 w 2006"/>
                                  <a:gd name="T67" fmla="*/ 864 h 1178"/>
                                  <a:gd name="T68" fmla="*/ 1795 w 2006"/>
                                  <a:gd name="T69" fmla="*/ 789 h 1178"/>
                                  <a:gd name="T70" fmla="*/ 1795 w 2006"/>
                                  <a:gd name="T71" fmla="*/ 639 h 1178"/>
                                  <a:gd name="T72" fmla="*/ 1906 w 2006"/>
                                  <a:gd name="T73" fmla="*/ 624 h 1178"/>
                                  <a:gd name="T74" fmla="*/ 1976 w 2006"/>
                                  <a:gd name="T75" fmla="*/ 574 h 1178"/>
                                  <a:gd name="T76" fmla="*/ 2006 w 2006"/>
                                  <a:gd name="T77" fmla="*/ 509 h 1178"/>
                                  <a:gd name="T78" fmla="*/ 1996 w 2006"/>
                                  <a:gd name="T79" fmla="*/ 439 h 1178"/>
                                  <a:gd name="T80" fmla="*/ 1916 w 2006"/>
                                  <a:gd name="T81" fmla="*/ 354 h 1178"/>
                                  <a:gd name="T82" fmla="*/ 1821 w 2006"/>
                                  <a:gd name="T83" fmla="*/ 329 h 1178"/>
                                  <a:gd name="T84" fmla="*/ 1610 w 2006"/>
                                  <a:gd name="T85" fmla="*/ 324 h 1178"/>
                                  <a:gd name="T86" fmla="*/ 381 w 2006"/>
                                  <a:gd name="T87" fmla="*/ 0 h 1178"/>
                                  <a:gd name="T88" fmla="*/ 181 w 2006"/>
                                  <a:gd name="T89" fmla="*/ 15 h 1178"/>
                                  <a:gd name="T90" fmla="*/ 90 w 2006"/>
                                  <a:gd name="T91" fmla="*/ 45 h 1178"/>
                                  <a:gd name="T92" fmla="*/ 30 w 2006"/>
                                  <a:gd name="T93" fmla="*/ 89 h 1178"/>
                                  <a:gd name="T94" fmla="*/ 0 w 2006"/>
                                  <a:gd name="T95" fmla="*/ 169 h 1178"/>
                                  <a:gd name="T96" fmla="*/ 20 w 2006"/>
                                  <a:gd name="T97" fmla="*/ 229 h 1178"/>
                                  <a:gd name="T98" fmla="*/ 110 w 2006"/>
                                  <a:gd name="T99" fmla="*/ 299 h 1178"/>
                                  <a:gd name="T100" fmla="*/ 45 w 2006"/>
                                  <a:gd name="T101" fmla="*/ 344 h 1178"/>
                                  <a:gd name="T102" fmla="*/ 15 w 2006"/>
                                  <a:gd name="T103" fmla="*/ 404 h 1178"/>
                                  <a:gd name="T104" fmla="*/ 25 w 2006"/>
                                  <a:gd name="T105" fmla="*/ 484 h 1178"/>
                                  <a:gd name="T106" fmla="*/ 65 w 2006"/>
                                  <a:gd name="T107" fmla="*/ 529 h 1178"/>
                                  <a:gd name="T108" fmla="*/ 165 w 2006"/>
                                  <a:gd name="T109" fmla="*/ 544 h 11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06" h="1178">
                                    <a:moveTo>
                                      <a:pt x="165" y="544"/>
                                    </a:moveTo>
                                    <a:lnTo>
                                      <a:pt x="165" y="544"/>
                                    </a:lnTo>
                                    <a:lnTo>
                                      <a:pt x="211" y="534"/>
                                    </a:lnTo>
                                    <a:lnTo>
                                      <a:pt x="261" y="514"/>
                                    </a:lnTo>
                                    <a:lnTo>
                                      <a:pt x="306" y="479"/>
                                    </a:lnTo>
                                    <a:lnTo>
                                      <a:pt x="371" y="444"/>
                                    </a:lnTo>
                                    <a:lnTo>
                                      <a:pt x="311" y="484"/>
                                    </a:lnTo>
                                    <a:lnTo>
                                      <a:pt x="261" y="514"/>
                                    </a:lnTo>
                                    <a:lnTo>
                                      <a:pt x="231" y="534"/>
                                    </a:lnTo>
                                    <a:lnTo>
                                      <a:pt x="211" y="559"/>
                                    </a:lnTo>
                                    <a:lnTo>
                                      <a:pt x="196" y="584"/>
                                    </a:lnTo>
                                    <a:lnTo>
                                      <a:pt x="181" y="604"/>
                                    </a:lnTo>
                                    <a:lnTo>
                                      <a:pt x="171" y="629"/>
                                    </a:lnTo>
                                    <a:lnTo>
                                      <a:pt x="165" y="649"/>
                                    </a:lnTo>
                                    <a:lnTo>
                                      <a:pt x="165" y="674"/>
                                    </a:lnTo>
                                    <a:lnTo>
                                      <a:pt x="171" y="694"/>
                                    </a:lnTo>
                                    <a:lnTo>
                                      <a:pt x="181" y="714"/>
                                    </a:lnTo>
                                    <a:lnTo>
                                      <a:pt x="196" y="734"/>
                                    </a:lnTo>
                                    <a:lnTo>
                                      <a:pt x="211" y="744"/>
                                    </a:lnTo>
                                    <a:lnTo>
                                      <a:pt x="236" y="754"/>
                                    </a:lnTo>
                                    <a:lnTo>
                                      <a:pt x="261" y="759"/>
                                    </a:lnTo>
                                    <a:lnTo>
                                      <a:pt x="296" y="759"/>
                                    </a:lnTo>
                                    <a:lnTo>
                                      <a:pt x="331" y="759"/>
                                    </a:lnTo>
                                    <a:lnTo>
                                      <a:pt x="371" y="754"/>
                                    </a:lnTo>
                                    <a:lnTo>
                                      <a:pt x="361" y="794"/>
                                    </a:lnTo>
                                    <a:lnTo>
                                      <a:pt x="361" y="829"/>
                                    </a:lnTo>
                                    <a:lnTo>
                                      <a:pt x="366" y="864"/>
                                    </a:lnTo>
                                    <a:lnTo>
                                      <a:pt x="376" y="894"/>
                                    </a:lnTo>
                                    <a:lnTo>
                                      <a:pt x="386" y="914"/>
                                    </a:lnTo>
                                    <a:lnTo>
                                      <a:pt x="406" y="929"/>
                                    </a:lnTo>
                                    <a:lnTo>
                                      <a:pt x="426" y="939"/>
                                    </a:lnTo>
                                    <a:lnTo>
                                      <a:pt x="451" y="939"/>
                                    </a:lnTo>
                                    <a:lnTo>
                                      <a:pt x="481" y="934"/>
                                    </a:lnTo>
                                    <a:lnTo>
                                      <a:pt x="512" y="919"/>
                                    </a:lnTo>
                                    <a:lnTo>
                                      <a:pt x="542" y="899"/>
                                    </a:lnTo>
                                    <a:lnTo>
                                      <a:pt x="572" y="869"/>
                                    </a:lnTo>
                                    <a:lnTo>
                                      <a:pt x="602" y="834"/>
                                    </a:lnTo>
                                    <a:lnTo>
                                      <a:pt x="632" y="794"/>
                                    </a:lnTo>
                                    <a:lnTo>
                                      <a:pt x="662" y="749"/>
                                    </a:lnTo>
                                    <a:lnTo>
                                      <a:pt x="687" y="694"/>
                                    </a:lnTo>
                                    <a:lnTo>
                                      <a:pt x="642" y="809"/>
                                    </a:lnTo>
                                    <a:lnTo>
                                      <a:pt x="612" y="899"/>
                                    </a:lnTo>
                                    <a:lnTo>
                                      <a:pt x="607" y="934"/>
                                    </a:lnTo>
                                    <a:lnTo>
                                      <a:pt x="602" y="964"/>
                                    </a:lnTo>
                                    <a:lnTo>
                                      <a:pt x="602" y="994"/>
                                    </a:lnTo>
                                    <a:lnTo>
                                      <a:pt x="607" y="1013"/>
                                    </a:lnTo>
                                    <a:lnTo>
                                      <a:pt x="622" y="1038"/>
                                    </a:lnTo>
                                    <a:lnTo>
                                      <a:pt x="642" y="1058"/>
                                    </a:lnTo>
                                    <a:lnTo>
                                      <a:pt x="667" y="1073"/>
                                    </a:lnTo>
                                    <a:lnTo>
                                      <a:pt x="692" y="1083"/>
                                    </a:lnTo>
                                    <a:lnTo>
                                      <a:pt x="712" y="1088"/>
                                    </a:lnTo>
                                    <a:lnTo>
                                      <a:pt x="732" y="1088"/>
                                    </a:lnTo>
                                    <a:lnTo>
                                      <a:pt x="752" y="1083"/>
                                    </a:lnTo>
                                    <a:lnTo>
                                      <a:pt x="772" y="1078"/>
                                    </a:lnTo>
                                    <a:lnTo>
                                      <a:pt x="817" y="1053"/>
                                    </a:lnTo>
                                    <a:lnTo>
                                      <a:pt x="858" y="1018"/>
                                    </a:lnTo>
                                    <a:lnTo>
                                      <a:pt x="888" y="1068"/>
                                    </a:lnTo>
                                    <a:lnTo>
                                      <a:pt x="923" y="1113"/>
                                    </a:lnTo>
                                    <a:lnTo>
                                      <a:pt x="958" y="1143"/>
                                    </a:lnTo>
                                    <a:lnTo>
                                      <a:pt x="998" y="1163"/>
                                    </a:lnTo>
                                    <a:lnTo>
                                      <a:pt x="1038" y="1178"/>
                                    </a:lnTo>
                                    <a:lnTo>
                                      <a:pt x="1078" y="1178"/>
                                    </a:lnTo>
                                    <a:lnTo>
                                      <a:pt x="1113" y="1168"/>
                                    </a:lnTo>
                                    <a:lnTo>
                                      <a:pt x="1154" y="1148"/>
                                    </a:lnTo>
                                    <a:lnTo>
                                      <a:pt x="1189" y="1113"/>
                                    </a:lnTo>
                                    <a:lnTo>
                                      <a:pt x="1219" y="1078"/>
                                    </a:lnTo>
                                    <a:lnTo>
                                      <a:pt x="1249" y="1028"/>
                                    </a:lnTo>
                                    <a:lnTo>
                                      <a:pt x="1269" y="969"/>
                                    </a:lnTo>
                                    <a:lnTo>
                                      <a:pt x="1289" y="899"/>
                                    </a:lnTo>
                                    <a:lnTo>
                                      <a:pt x="1304" y="819"/>
                                    </a:lnTo>
                                    <a:lnTo>
                                      <a:pt x="1309" y="734"/>
                                    </a:lnTo>
                                    <a:lnTo>
                                      <a:pt x="1309" y="639"/>
                                    </a:lnTo>
                                    <a:lnTo>
                                      <a:pt x="1344" y="709"/>
                                    </a:lnTo>
                                    <a:lnTo>
                                      <a:pt x="1384" y="769"/>
                                    </a:lnTo>
                                    <a:lnTo>
                                      <a:pt x="1429" y="824"/>
                                    </a:lnTo>
                                    <a:lnTo>
                                      <a:pt x="1480" y="864"/>
                                    </a:lnTo>
                                    <a:lnTo>
                                      <a:pt x="1525" y="889"/>
                                    </a:lnTo>
                                    <a:lnTo>
                                      <a:pt x="1565" y="909"/>
                                    </a:lnTo>
                                    <a:lnTo>
                                      <a:pt x="1610" y="919"/>
                                    </a:lnTo>
                                    <a:lnTo>
                                      <a:pt x="1655" y="919"/>
                                    </a:lnTo>
                                    <a:lnTo>
                                      <a:pt x="1695" y="909"/>
                                    </a:lnTo>
                                    <a:lnTo>
                                      <a:pt x="1725" y="889"/>
                                    </a:lnTo>
                                    <a:lnTo>
                                      <a:pt x="1755" y="864"/>
                                    </a:lnTo>
                                    <a:lnTo>
                                      <a:pt x="1780" y="834"/>
                                    </a:lnTo>
                                    <a:lnTo>
                                      <a:pt x="1795" y="789"/>
                                    </a:lnTo>
                                    <a:lnTo>
                                      <a:pt x="1806" y="744"/>
                                    </a:lnTo>
                                    <a:lnTo>
                                      <a:pt x="1806" y="694"/>
                                    </a:lnTo>
                                    <a:lnTo>
                                      <a:pt x="1795" y="639"/>
                                    </a:lnTo>
                                    <a:lnTo>
                                      <a:pt x="1856" y="639"/>
                                    </a:lnTo>
                                    <a:lnTo>
                                      <a:pt x="1906" y="624"/>
                                    </a:lnTo>
                                    <a:lnTo>
                                      <a:pt x="1946" y="604"/>
                                    </a:lnTo>
                                    <a:lnTo>
                                      <a:pt x="1961" y="589"/>
                                    </a:lnTo>
                                    <a:lnTo>
                                      <a:pt x="1976" y="574"/>
                                    </a:lnTo>
                                    <a:lnTo>
                                      <a:pt x="1996" y="539"/>
                                    </a:lnTo>
                                    <a:lnTo>
                                      <a:pt x="2006" y="509"/>
                                    </a:lnTo>
                                    <a:lnTo>
                                      <a:pt x="2006" y="474"/>
                                    </a:lnTo>
                                    <a:lnTo>
                                      <a:pt x="1996" y="439"/>
                                    </a:lnTo>
                                    <a:lnTo>
                                      <a:pt x="1976" y="404"/>
                                    </a:lnTo>
                                    <a:lnTo>
                                      <a:pt x="1951" y="374"/>
                                    </a:lnTo>
                                    <a:lnTo>
                                      <a:pt x="1916" y="354"/>
                                    </a:lnTo>
                                    <a:lnTo>
                                      <a:pt x="1876" y="339"/>
                                    </a:lnTo>
                                    <a:lnTo>
                                      <a:pt x="1821" y="329"/>
                                    </a:lnTo>
                                    <a:lnTo>
                                      <a:pt x="1755" y="324"/>
                                    </a:lnTo>
                                    <a:lnTo>
                                      <a:pt x="1685" y="319"/>
                                    </a:lnTo>
                                    <a:lnTo>
                                      <a:pt x="1610" y="324"/>
                                    </a:lnTo>
                                    <a:lnTo>
                                      <a:pt x="456" y="10"/>
                                    </a:lnTo>
                                    <a:lnTo>
                                      <a:pt x="381" y="0"/>
                                    </a:lnTo>
                                    <a:lnTo>
                                      <a:pt x="306" y="0"/>
                                    </a:lnTo>
                                    <a:lnTo>
                                      <a:pt x="241" y="5"/>
                                    </a:lnTo>
                                    <a:lnTo>
                                      <a:pt x="181" y="15"/>
                                    </a:lnTo>
                                    <a:lnTo>
                                      <a:pt x="130" y="25"/>
                                    </a:lnTo>
                                    <a:lnTo>
                                      <a:pt x="90" y="45"/>
                                    </a:lnTo>
                                    <a:lnTo>
                                      <a:pt x="55" y="65"/>
                                    </a:lnTo>
                                    <a:lnTo>
                                      <a:pt x="30" y="89"/>
                                    </a:lnTo>
                                    <a:lnTo>
                                      <a:pt x="10" y="114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5" y="199"/>
                                    </a:lnTo>
                                    <a:lnTo>
                                      <a:pt x="20" y="229"/>
                                    </a:lnTo>
                                    <a:lnTo>
                                      <a:pt x="40" y="254"/>
                                    </a:lnTo>
                                    <a:lnTo>
                                      <a:pt x="70" y="279"/>
                                    </a:lnTo>
                                    <a:lnTo>
                                      <a:pt x="110" y="299"/>
                                    </a:lnTo>
                                    <a:lnTo>
                                      <a:pt x="75" y="319"/>
                                    </a:lnTo>
                                    <a:lnTo>
                                      <a:pt x="45" y="344"/>
                                    </a:lnTo>
                                    <a:lnTo>
                                      <a:pt x="30" y="374"/>
                                    </a:lnTo>
                                    <a:lnTo>
                                      <a:pt x="15" y="404"/>
                                    </a:lnTo>
                                    <a:lnTo>
                                      <a:pt x="10" y="434"/>
                                    </a:lnTo>
                                    <a:lnTo>
                                      <a:pt x="15" y="459"/>
                                    </a:lnTo>
                                    <a:lnTo>
                                      <a:pt x="25" y="484"/>
                                    </a:lnTo>
                                    <a:lnTo>
                                      <a:pt x="40" y="509"/>
                                    </a:lnTo>
                                    <a:lnTo>
                                      <a:pt x="65" y="529"/>
                                    </a:lnTo>
                                    <a:lnTo>
                                      <a:pt x="90" y="539"/>
                                    </a:lnTo>
                                    <a:lnTo>
                                      <a:pt x="125" y="544"/>
                                    </a:lnTo>
                                    <a:lnTo>
                                      <a:pt x="165" y="5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5" name="Freeform 578"/>
                            <wps:cNvSpPr>
                              <a:spLocks/>
                            </wps:cNvSpPr>
                            <wps:spPr bwMode="auto">
                              <a:xfrm rot="1067674">
                                <a:off x="1120" y="9050"/>
                                <a:ext cx="1093" cy="901"/>
                              </a:xfrm>
                              <a:custGeom>
                                <a:avLst/>
                                <a:gdLst>
                                  <a:gd name="T0" fmla="*/ 1379 w 1379"/>
                                  <a:gd name="T1" fmla="*/ 599 h 979"/>
                                  <a:gd name="T2" fmla="*/ 1334 w 1379"/>
                                  <a:gd name="T3" fmla="*/ 494 h 979"/>
                                  <a:gd name="T4" fmla="*/ 1244 w 1379"/>
                                  <a:gd name="T5" fmla="*/ 415 h 979"/>
                                  <a:gd name="T6" fmla="*/ 1098 w 1379"/>
                                  <a:gd name="T7" fmla="*/ 340 h 979"/>
                                  <a:gd name="T8" fmla="*/ 1169 w 1379"/>
                                  <a:gd name="T9" fmla="*/ 260 h 979"/>
                                  <a:gd name="T10" fmla="*/ 1179 w 1379"/>
                                  <a:gd name="T11" fmla="*/ 205 h 979"/>
                                  <a:gd name="T12" fmla="*/ 1144 w 1379"/>
                                  <a:gd name="T13" fmla="*/ 140 h 979"/>
                                  <a:gd name="T14" fmla="*/ 1103 w 1379"/>
                                  <a:gd name="T15" fmla="*/ 110 h 979"/>
                                  <a:gd name="T16" fmla="*/ 1043 w 1379"/>
                                  <a:gd name="T17" fmla="*/ 95 h 979"/>
                                  <a:gd name="T18" fmla="*/ 938 w 1379"/>
                                  <a:gd name="T19" fmla="*/ 110 h 979"/>
                                  <a:gd name="T20" fmla="*/ 898 w 1379"/>
                                  <a:gd name="T21" fmla="*/ 95 h 979"/>
                                  <a:gd name="T22" fmla="*/ 863 w 1379"/>
                                  <a:gd name="T23" fmla="*/ 25 h 979"/>
                                  <a:gd name="T24" fmla="*/ 818 w 1379"/>
                                  <a:gd name="T25" fmla="*/ 5 h 979"/>
                                  <a:gd name="T26" fmla="*/ 757 w 1379"/>
                                  <a:gd name="T27" fmla="*/ 0 h 979"/>
                                  <a:gd name="T28" fmla="*/ 677 w 1379"/>
                                  <a:gd name="T29" fmla="*/ 25 h 979"/>
                                  <a:gd name="T30" fmla="*/ 637 w 1379"/>
                                  <a:gd name="T31" fmla="*/ 60 h 979"/>
                                  <a:gd name="T32" fmla="*/ 622 w 1379"/>
                                  <a:gd name="T33" fmla="*/ 140 h 979"/>
                                  <a:gd name="T34" fmla="*/ 507 w 1379"/>
                                  <a:gd name="T35" fmla="*/ 60 h 979"/>
                                  <a:gd name="T36" fmla="*/ 396 w 1379"/>
                                  <a:gd name="T37" fmla="*/ 15 h 979"/>
                                  <a:gd name="T38" fmla="*/ 271 w 1379"/>
                                  <a:gd name="T39" fmla="*/ 20 h 979"/>
                                  <a:gd name="T40" fmla="*/ 211 w 1379"/>
                                  <a:gd name="T41" fmla="*/ 50 h 979"/>
                                  <a:gd name="T42" fmla="*/ 186 w 1379"/>
                                  <a:gd name="T43" fmla="*/ 120 h 979"/>
                                  <a:gd name="T44" fmla="*/ 216 w 1379"/>
                                  <a:gd name="T45" fmla="*/ 175 h 979"/>
                                  <a:gd name="T46" fmla="*/ 286 w 1379"/>
                                  <a:gd name="T47" fmla="*/ 220 h 979"/>
                                  <a:gd name="T48" fmla="*/ 120 w 1379"/>
                                  <a:gd name="T49" fmla="*/ 275 h 979"/>
                                  <a:gd name="T50" fmla="*/ 45 w 1379"/>
                                  <a:gd name="T51" fmla="*/ 335 h 979"/>
                                  <a:gd name="T52" fmla="*/ 0 w 1379"/>
                                  <a:gd name="T53" fmla="*/ 419 h 979"/>
                                  <a:gd name="T54" fmla="*/ 10 w 1379"/>
                                  <a:gd name="T55" fmla="*/ 469 h 979"/>
                                  <a:gd name="T56" fmla="*/ 55 w 1379"/>
                                  <a:gd name="T57" fmla="*/ 504 h 979"/>
                                  <a:gd name="T58" fmla="*/ 181 w 1379"/>
                                  <a:gd name="T59" fmla="*/ 499 h 979"/>
                                  <a:gd name="T60" fmla="*/ 186 w 1379"/>
                                  <a:gd name="T61" fmla="*/ 514 h 979"/>
                                  <a:gd name="T62" fmla="*/ 95 w 1379"/>
                                  <a:gd name="T63" fmla="*/ 634 h 979"/>
                                  <a:gd name="T64" fmla="*/ 90 w 1379"/>
                                  <a:gd name="T65" fmla="*/ 704 h 979"/>
                                  <a:gd name="T66" fmla="*/ 115 w 1379"/>
                                  <a:gd name="T67" fmla="*/ 759 h 979"/>
                                  <a:gd name="T68" fmla="*/ 191 w 1379"/>
                                  <a:gd name="T69" fmla="*/ 794 h 979"/>
                                  <a:gd name="T70" fmla="*/ 256 w 1379"/>
                                  <a:gd name="T71" fmla="*/ 769 h 979"/>
                                  <a:gd name="T72" fmla="*/ 346 w 1379"/>
                                  <a:gd name="T73" fmla="*/ 674 h 979"/>
                                  <a:gd name="T74" fmla="*/ 311 w 1379"/>
                                  <a:gd name="T75" fmla="*/ 764 h 979"/>
                                  <a:gd name="T76" fmla="*/ 306 w 1379"/>
                                  <a:gd name="T77" fmla="*/ 849 h 979"/>
                                  <a:gd name="T78" fmla="*/ 356 w 1379"/>
                                  <a:gd name="T79" fmla="*/ 934 h 979"/>
                                  <a:gd name="T80" fmla="*/ 416 w 1379"/>
                                  <a:gd name="T81" fmla="*/ 949 h 979"/>
                                  <a:gd name="T82" fmla="*/ 507 w 1379"/>
                                  <a:gd name="T83" fmla="*/ 909 h 979"/>
                                  <a:gd name="T84" fmla="*/ 562 w 1379"/>
                                  <a:gd name="T85" fmla="*/ 829 h 979"/>
                                  <a:gd name="T86" fmla="*/ 597 w 1379"/>
                                  <a:gd name="T87" fmla="*/ 714 h 979"/>
                                  <a:gd name="T88" fmla="*/ 632 w 1379"/>
                                  <a:gd name="T89" fmla="*/ 869 h 979"/>
                                  <a:gd name="T90" fmla="*/ 682 w 1379"/>
                                  <a:gd name="T91" fmla="*/ 934 h 979"/>
                                  <a:gd name="T92" fmla="*/ 762 w 1379"/>
                                  <a:gd name="T93" fmla="*/ 979 h 979"/>
                                  <a:gd name="T94" fmla="*/ 813 w 1379"/>
                                  <a:gd name="T95" fmla="*/ 969 h 979"/>
                                  <a:gd name="T96" fmla="*/ 848 w 1379"/>
                                  <a:gd name="T97" fmla="*/ 929 h 979"/>
                                  <a:gd name="T98" fmla="*/ 843 w 1379"/>
                                  <a:gd name="T99" fmla="*/ 814 h 979"/>
                                  <a:gd name="T100" fmla="*/ 873 w 1379"/>
                                  <a:gd name="T101" fmla="*/ 819 h 979"/>
                                  <a:gd name="T102" fmla="*/ 1028 w 1379"/>
                                  <a:gd name="T103" fmla="*/ 914 h 979"/>
                                  <a:gd name="T104" fmla="*/ 1108 w 1379"/>
                                  <a:gd name="T105" fmla="*/ 929 h 979"/>
                                  <a:gd name="T106" fmla="*/ 1169 w 1379"/>
                                  <a:gd name="T107" fmla="*/ 904 h 979"/>
                                  <a:gd name="T108" fmla="*/ 1204 w 1379"/>
                                  <a:gd name="T109" fmla="*/ 819 h 979"/>
                                  <a:gd name="T110" fmla="*/ 1179 w 1379"/>
                                  <a:gd name="T111" fmla="*/ 739 h 979"/>
                                  <a:gd name="T112" fmla="*/ 1053 w 1379"/>
                                  <a:gd name="T113" fmla="*/ 609 h 979"/>
                                  <a:gd name="T114" fmla="*/ 1159 w 1379"/>
                                  <a:gd name="T115" fmla="*/ 664 h 979"/>
                                  <a:gd name="T116" fmla="*/ 1259 w 1379"/>
                                  <a:gd name="T117" fmla="*/ 684 h 979"/>
                                  <a:gd name="T118" fmla="*/ 1354 w 1379"/>
                                  <a:gd name="T119" fmla="*/ 654 h 9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379" h="979">
                                    <a:moveTo>
                                      <a:pt x="1369" y="629"/>
                                    </a:moveTo>
                                    <a:lnTo>
                                      <a:pt x="1369" y="629"/>
                                    </a:lnTo>
                                    <a:lnTo>
                                      <a:pt x="1379" y="599"/>
                                    </a:lnTo>
                                    <a:lnTo>
                                      <a:pt x="1374" y="569"/>
                                    </a:lnTo>
                                    <a:lnTo>
                                      <a:pt x="1359" y="534"/>
                                    </a:lnTo>
                                    <a:lnTo>
                                      <a:pt x="1334" y="494"/>
                                    </a:lnTo>
                                    <a:lnTo>
                                      <a:pt x="1294" y="454"/>
                                    </a:lnTo>
                                    <a:lnTo>
                                      <a:pt x="1244" y="415"/>
                                    </a:lnTo>
                                    <a:lnTo>
                                      <a:pt x="1179" y="375"/>
                                    </a:lnTo>
                                    <a:lnTo>
                                      <a:pt x="1098" y="340"/>
                                    </a:lnTo>
                                    <a:lnTo>
                                      <a:pt x="1128" y="310"/>
                                    </a:lnTo>
                                    <a:lnTo>
                                      <a:pt x="1154" y="285"/>
                                    </a:lnTo>
                                    <a:lnTo>
                                      <a:pt x="1169" y="260"/>
                                    </a:lnTo>
                                    <a:lnTo>
                                      <a:pt x="1174" y="230"/>
                                    </a:lnTo>
                                    <a:lnTo>
                                      <a:pt x="1179" y="205"/>
                                    </a:lnTo>
                                    <a:lnTo>
                                      <a:pt x="1174" y="180"/>
                                    </a:lnTo>
                                    <a:lnTo>
                                      <a:pt x="1164" y="160"/>
                                    </a:lnTo>
                                    <a:lnTo>
                                      <a:pt x="1144" y="140"/>
                                    </a:lnTo>
                                    <a:lnTo>
                                      <a:pt x="1123" y="120"/>
                                    </a:lnTo>
                                    <a:lnTo>
                                      <a:pt x="1103" y="110"/>
                                    </a:lnTo>
                                    <a:lnTo>
                                      <a:pt x="1073" y="100"/>
                                    </a:lnTo>
                                    <a:lnTo>
                                      <a:pt x="1043" y="95"/>
                                    </a:lnTo>
                                    <a:lnTo>
                                      <a:pt x="1008" y="95"/>
                                    </a:lnTo>
                                    <a:lnTo>
                                      <a:pt x="973" y="100"/>
                                    </a:lnTo>
                                    <a:lnTo>
                                      <a:pt x="938" y="110"/>
                                    </a:lnTo>
                                    <a:lnTo>
                                      <a:pt x="903" y="125"/>
                                    </a:lnTo>
                                    <a:lnTo>
                                      <a:pt x="898" y="95"/>
                                    </a:lnTo>
                                    <a:lnTo>
                                      <a:pt x="893" y="65"/>
                                    </a:lnTo>
                                    <a:lnTo>
                                      <a:pt x="883" y="45"/>
                                    </a:lnTo>
                                    <a:lnTo>
                                      <a:pt x="863" y="25"/>
                                    </a:lnTo>
                                    <a:lnTo>
                                      <a:pt x="838" y="15"/>
                                    </a:lnTo>
                                    <a:lnTo>
                                      <a:pt x="818" y="5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57" y="0"/>
                                    </a:lnTo>
                                    <a:lnTo>
                                      <a:pt x="727" y="5"/>
                                    </a:lnTo>
                                    <a:lnTo>
                                      <a:pt x="702" y="15"/>
                                    </a:lnTo>
                                    <a:lnTo>
                                      <a:pt x="677" y="25"/>
                                    </a:lnTo>
                                    <a:lnTo>
                                      <a:pt x="657" y="40"/>
                                    </a:lnTo>
                                    <a:lnTo>
                                      <a:pt x="637" y="60"/>
                                    </a:lnTo>
                                    <a:lnTo>
                                      <a:pt x="627" y="85"/>
                                    </a:lnTo>
                                    <a:lnTo>
                                      <a:pt x="622" y="110"/>
                                    </a:lnTo>
                                    <a:lnTo>
                                      <a:pt x="622" y="140"/>
                                    </a:lnTo>
                                    <a:lnTo>
                                      <a:pt x="567" y="95"/>
                                    </a:lnTo>
                                    <a:lnTo>
                                      <a:pt x="507" y="60"/>
                                    </a:lnTo>
                                    <a:lnTo>
                                      <a:pt x="451" y="30"/>
                                    </a:lnTo>
                                    <a:lnTo>
                                      <a:pt x="396" y="15"/>
                                    </a:lnTo>
                                    <a:lnTo>
                                      <a:pt x="351" y="10"/>
                                    </a:lnTo>
                                    <a:lnTo>
                                      <a:pt x="306" y="10"/>
                                    </a:lnTo>
                                    <a:lnTo>
                                      <a:pt x="271" y="20"/>
                                    </a:lnTo>
                                    <a:lnTo>
                                      <a:pt x="236" y="3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191" y="70"/>
                                    </a:lnTo>
                                    <a:lnTo>
                                      <a:pt x="181" y="95"/>
                                    </a:lnTo>
                                    <a:lnTo>
                                      <a:pt x="186" y="120"/>
                                    </a:lnTo>
                                    <a:lnTo>
                                      <a:pt x="196" y="150"/>
                                    </a:lnTo>
                                    <a:lnTo>
                                      <a:pt x="216" y="175"/>
                                    </a:lnTo>
                                    <a:lnTo>
                                      <a:pt x="246" y="200"/>
                                    </a:lnTo>
                                    <a:lnTo>
                                      <a:pt x="286" y="220"/>
                                    </a:lnTo>
                                    <a:lnTo>
                                      <a:pt x="226" y="235"/>
                                    </a:lnTo>
                                    <a:lnTo>
                                      <a:pt x="171" y="250"/>
                                    </a:lnTo>
                                    <a:lnTo>
                                      <a:pt x="120" y="275"/>
                                    </a:lnTo>
                                    <a:lnTo>
                                      <a:pt x="80" y="305"/>
                                    </a:lnTo>
                                    <a:lnTo>
                                      <a:pt x="45" y="335"/>
                                    </a:lnTo>
                                    <a:lnTo>
                                      <a:pt x="25" y="365"/>
                                    </a:lnTo>
                                    <a:lnTo>
                                      <a:pt x="10" y="390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0" y="449"/>
                                    </a:lnTo>
                                    <a:lnTo>
                                      <a:pt x="10" y="469"/>
                                    </a:lnTo>
                                    <a:lnTo>
                                      <a:pt x="30" y="489"/>
                                    </a:lnTo>
                                    <a:lnTo>
                                      <a:pt x="55" y="504"/>
                                    </a:lnTo>
                                    <a:lnTo>
                                      <a:pt x="90" y="509"/>
                                    </a:lnTo>
                                    <a:lnTo>
                                      <a:pt x="130" y="509"/>
                                    </a:lnTo>
                                    <a:lnTo>
                                      <a:pt x="181" y="499"/>
                                    </a:lnTo>
                                    <a:lnTo>
                                      <a:pt x="236" y="479"/>
                                    </a:lnTo>
                                    <a:lnTo>
                                      <a:pt x="186" y="514"/>
                                    </a:lnTo>
                                    <a:lnTo>
                                      <a:pt x="145" y="554"/>
                                    </a:lnTo>
                                    <a:lnTo>
                                      <a:pt x="115" y="589"/>
                                    </a:lnTo>
                                    <a:lnTo>
                                      <a:pt x="95" y="634"/>
                                    </a:lnTo>
                                    <a:lnTo>
                                      <a:pt x="90" y="669"/>
                                    </a:lnTo>
                                    <a:lnTo>
                                      <a:pt x="90" y="704"/>
                                    </a:lnTo>
                                    <a:lnTo>
                                      <a:pt x="95" y="734"/>
                                    </a:lnTo>
                                    <a:lnTo>
                                      <a:pt x="115" y="759"/>
                                    </a:lnTo>
                                    <a:lnTo>
                                      <a:pt x="135" y="779"/>
                                    </a:lnTo>
                                    <a:lnTo>
                                      <a:pt x="161" y="789"/>
                                    </a:lnTo>
                                    <a:lnTo>
                                      <a:pt x="191" y="794"/>
                                    </a:lnTo>
                                    <a:lnTo>
                                      <a:pt x="221" y="784"/>
                                    </a:lnTo>
                                    <a:lnTo>
                                      <a:pt x="256" y="769"/>
                                    </a:lnTo>
                                    <a:lnTo>
                                      <a:pt x="286" y="744"/>
                                    </a:lnTo>
                                    <a:lnTo>
                                      <a:pt x="316" y="714"/>
                                    </a:lnTo>
                                    <a:lnTo>
                                      <a:pt x="346" y="674"/>
                                    </a:lnTo>
                                    <a:lnTo>
                                      <a:pt x="321" y="719"/>
                                    </a:lnTo>
                                    <a:lnTo>
                                      <a:pt x="311" y="764"/>
                                    </a:lnTo>
                                    <a:lnTo>
                                      <a:pt x="301" y="809"/>
                                    </a:lnTo>
                                    <a:lnTo>
                                      <a:pt x="306" y="849"/>
                                    </a:lnTo>
                                    <a:lnTo>
                                      <a:pt x="316" y="884"/>
                                    </a:lnTo>
                                    <a:lnTo>
                                      <a:pt x="331" y="914"/>
                                    </a:lnTo>
                                    <a:lnTo>
                                      <a:pt x="356" y="934"/>
                                    </a:lnTo>
                                    <a:lnTo>
                                      <a:pt x="381" y="944"/>
                                    </a:lnTo>
                                    <a:lnTo>
                                      <a:pt x="416" y="949"/>
                                    </a:lnTo>
                                    <a:lnTo>
                                      <a:pt x="446" y="944"/>
                                    </a:lnTo>
                                    <a:lnTo>
                                      <a:pt x="476" y="934"/>
                                    </a:lnTo>
                                    <a:lnTo>
                                      <a:pt x="507" y="909"/>
                                    </a:lnTo>
                                    <a:lnTo>
                                      <a:pt x="542" y="874"/>
                                    </a:lnTo>
                                    <a:lnTo>
                                      <a:pt x="562" y="829"/>
                                    </a:lnTo>
                                    <a:lnTo>
                                      <a:pt x="582" y="774"/>
                                    </a:lnTo>
                                    <a:lnTo>
                                      <a:pt x="597" y="714"/>
                                    </a:lnTo>
                                    <a:lnTo>
                                      <a:pt x="602" y="769"/>
                                    </a:lnTo>
                                    <a:lnTo>
                                      <a:pt x="612" y="819"/>
                                    </a:lnTo>
                                    <a:lnTo>
                                      <a:pt x="632" y="869"/>
                                    </a:lnTo>
                                    <a:lnTo>
                                      <a:pt x="657" y="909"/>
                                    </a:lnTo>
                                    <a:lnTo>
                                      <a:pt x="682" y="934"/>
                                    </a:lnTo>
                                    <a:lnTo>
                                      <a:pt x="707" y="959"/>
                                    </a:lnTo>
                                    <a:lnTo>
                                      <a:pt x="737" y="969"/>
                                    </a:lnTo>
                                    <a:lnTo>
                                      <a:pt x="762" y="979"/>
                                    </a:lnTo>
                                    <a:lnTo>
                                      <a:pt x="792" y="979"/>
                                    </a:lnTo>
                                    <a:lnTo>
                                      <a:pt x="813" y="969"/>
                                    </a:lnTo>
                                    <a:lnTo>
                                      <a:pt x="833" y="954"/>
                                    </a:lnTo>
                                    <a:lnTo>
                                      <a:pt x="848" y="929"/>
                                    </a:lnTo>
                                    <a:lnTo>
                                      <a:pt x="853" y="899"/>
                                    </a:lnTo>
                                    <a:lnTo>
                                      <a:pt x="853" y="859"/>
                                    </a:lnTo>
                                    <a:lnTo>
                                      <a:pt x="843" y="814"/>
                                    </a:lnTo>
                                    <a:lnTo>
                                      <a:pt x="823" y="764"/>
                                    </a:lnTo>
                                    <a:lnTo>
                                      <a:pt x="873" y="819"/>
                                    </a:lnTo>
                                    <a:lnTo>
                                      <a:pt x="923" y="864"/>
                                    </a:lnTo>
                                    <a:lnTo>
                                      <a:pt x="973" y="894"/>
                                    </a:lnTo>
                                    <a:lnTo>
                                      <a:pt x="1028" y="914"/>
                                    </a:lnTo>
                                    <a:lnTo>
                                      <a:pt x="1068" y="924"/>
                                    </a:lnTo>
                                    <a:lnTo>
                                      <a:pt x="1108" y="929"/>
                                    </a:lnTo>
                                    <a:lnTo>
                                      <a:pt x="1139" y="919"/>
                                    </a:lnTo>
                                    <a:lnTo>
                                      <a:pt x="1169" y="904"/>
                                    </a:lnTo>
                                    <a:lnTo>
                                      <a:pt x="1189" y="879"/>
                                    </a:lnTo>
                                    <a:lnTo>
                                      <a:pt x="1204" y="854"/>
                                    </a:lnTo>
                                    <a:lnTo>
                                      <a:pt x="1204" y="819"/>
                                    </a:lnTo>
                                    <a:lnTo>
                                      <a:pt x="1194" y="784"/>
                                    </a:lnTo>
                                    <a:lnTo>
                                      <a:pt x="1179" y="739"/>
                                    </a:lnTo>
                                    <a:lnTo>
                                      <a:pt x="1149" y="694"/>
                                    </a:lnTo>
                                    <a:lnTo>
                                      <a:pt x="1103" y="654"/>
                                    </a:lnTo>
                                    <a:lnTo>
                                      <a:pt x="1053" y="609"/>
                                    </a:lnTo>
                                    <a:lnTo>
                                      <a:pt x="1108" y="644"/>
                                    </a:lnTo>
                                    <a:lnTo>
                                      <a:pt x="1159" y="664"/>
                                    </a:lnTo>
                                    <a:lnTo>
                                      <a:pt x="1209" y="679"/>
                                    </a:lnTo>
                                    <a:lnTo>
                                      <a:pt x="1259" y="684"/>
                                    </a:lnTo>
                                    <a:lnTo>
                                      <a:pt x="1299" y="684"/>
                                    </a:lnTo>
                                    <a:lnTo>
                                      <a:pt x="1329" y="674"/>
                                    </a:lnTo>
                                    <a:lnTo>
                                      <a:pt x="1354" y="654"/>
                                    </a:lnTo>
                                    <a:lnTo>
                                      <a:pt x="1369" y="6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06" name="Freeform 579"/>
                          <wps:cNvSpPr>
                            <a:spLocks/>
                          </wps:cNvSpPr>
                          <wps:spPr bwMode="auto">
                            <a:xfrm rot="1067674">
                              <a:off x="1532" y="9243"/>
                              <a:ext cx="335" cy="318"/>
                            </a:xfrm>
                            <a:custGeom>
                              <a:avLst/>
                              <a:gdLst>
                                <a:gd name="T0" fmla="*/ 16 w 422"/>
                                <a:gd name="T1" fmla="*/ 105 h 344"/>
                                <a:gd name="T2" fmla="*/ 31 w 422"/>
                                <a:gd name="T3" fmla="*/ 125 h 344"/>
                                <a:gd name="T4" fmla="*/ 61 w 422"/>
                                <a:gd name="T5" fmla="*/ 140 h 344"/>
                                <a:gd name="T6" fmla="*/ 26 w 422"/>
                                <a:gd name="T7" fmla="*/ 165 h 344"/>
                                <a:gd name="T8" fmla="*/ 6 w 422"/>
                                <a:gd name="T9" fmla="*/ 195 h 344"/>
                                <a:gd name="T10" fmla="*/ 0 w 422"/>
                                <a:gd name="T11" fmla="*/ 210 h 344"/>
                                <a:gd name="T12" fmla="*/ 6 w 422"/>
                                <a:gd name="T13" fmla="*/ 234 h 344"/>
                                <a:gd name="T14" fmla="*/ 11 w 422"/>
                                <a:gd name="T15" fmla="*/ 249 h 344"/>
                                <a:gd name="T16" fmla="*/ 36 w 422"/>
                                <a:gd name="T17" fmla="*/ 269 h 344"/>
                                <a:gd name="T18" fmla="*/ 61 w 422"/>
                                <a:gd name="T19" fmla="*/ 274 h 344"/>
                                <a:gd name="T20" fmla="*/ 81 w 422"/>
                                <a:gd name="T21" fmla="*/ 274 h 344"/>
                                <a:gd name="T22" fmla="*/ 111 w 422"/>
                                <a:gd name="T23" fmla="*/ 264 h 344"/>
                                <a:gd name="T24" fmla="*/ 131 w 422"/>
                                <a:gd name="T25" fmla="*/ 249 h 344"/>
                                <a:gd name="T26" fmla="*/ 126 w 422"/>
                                <a:gd name="T27" fmla="*/ 289 h 344"/>
                                <a:gd name="T28" fmla="*/ 136 w 422"/>
                                <a:gd name="T29" fmla="*/ 319 h 344"/>
                                <a:gd name="T30" fmla="*/ 151 w 422"/>
                                <a:gd name="T31" fmla="*/ 334 h 344"/>
                                <a:gd name="T32" fmla="*/ 171 w 422"/>
                                <a:gd name="T33" fmla="*/ 344 h 344"/>
                                <a:gd name="T34" fmla="*/ 186 w 422"/>
                                <a:gd name="T35" fmla="*/ 339 h 344"/>
                                <a:gd name="T36" fmla="*/ 211 w 422"/>
                                <a:gd name="T37" fmla="*/ 319 h 344"/>
                                <a:gd name="T38" fmla="*/ 216 w 422"/>
                                <a:gd name="T39" fmla="*/ 304 h 344"/>
                                <a:gd name="T40" fmla="*/ 221 w 422"/>
                                <a:gd name="T41" fmla="*/ 269 h 344"/>
                                <a:gd name="T42" fmla="*/ 221 w 422"/>
                                <a:gd name="T43" fmla="*/ 249 h 344"/>
                                <a:gd name="T44" fmla="*/ 256 w 422"/>
                                <a:gd name="T45" fmla="*/ 294 h 344"/>
                                <a:gd name="T46" fmla="*/ 271 w 422"/>
                                <a:gd name="T47" fmla="*/ 304 h 344"/>
                                <a:gd name="T48" fmla="*/ 321 w 422"/>
                                <a:gd name="T49" fmla="*/ 304 h 344"/>
                                <a:gd name="T50" fmla="*/ 342 w 422"/>
                                <a:gd name="T51" fmla="*/ 289 h 344"/>
                                <a:gd name="T52" fmla="*/ 357 w 422"/>
                                <a:gd name="T53" fmla="*/ 264 h 344"/>
                                <a:gd name="T54" fmla="*/ 357 w 422"/>
                                <a:gd name="T55" fmla="*/ 234 h 344"/>
                                <a:gd name="T56" fmla="*/ 347 w 422"/>
                                <a:gd name="T57" fmla="*/ 200 h 344"/>
                                <a:gd name="T58" fmla="*/ 392 w 422"/>
                                <a:gd name="T59" fmla="*/ 200 h 344"/>
                                <a:gd name="T60" fmla="*/ 402 w 422"/>
                                <a:gd name="T61" fmla="*/ 195 h 344"/>
                                <a:gd name="T62" fmla="*/ 422 w 422"/>
                                <a:gd name="T63" fmla="*/ 160 h 344"/>
                                <a:gd name="T64" fmla="*/ 417 w 422"/>
                                <a:gd name="T65" fmla="*/ 135 h 344"/>
                                <a:gd name="T66" fmla="*/ 402 w 422"/>
                                <a:gd name="T67" fmla="*/ 120 h 344"/>
                                <a:gd name="T68" fmla="*/ 377 w 422"/>
                                <a:gd name="T69" fmla="*/ 110 h 344"/>
                                <a:gd name="T70" fmla="*/ 347 w 422"/>
                                <a:gd name="T71" fmla="*/ 110 h 344"/>
                                <a:gd name="T72" fmla="*/ 357 w 422"/>
                                <a:gd name="T73" fmla="*/ 80 h 344"/>
                                <a:gd name="T74" fmla="*/ 352 w 422"/>
                                <a:gd name="T75" fmla="*/ 55 h 344"/>
                                <a:gd name="T76" fmla="*/ 342 w 422"/>
                                <a:gd name="T77" fmla="*/ 35 h 344"/>
                                <a:gd name="T78" fmla="*/ 316 w 422"/>
                                <a:gd name="T79" fmla="*/ 20 h 344"/>
                                <a:gd name="T80" fmla="*/ 266 w 422"/>
                                <a:gd name="T81" fmla="*/ 25 h 344"/>
                                <a:gd name="T82" fmla="*/ 256 w 422"/>
                                <a:gd name="T83" fmla="*/ 35 h 344"/>
                                <a:gd name="T84" fmla="*/ 226 w 422"/>
                                <a:gd name="T85" fmla="*/ 80 h 344"/>
                                <a:gd name="T86" fmla="*/ 226 w 422"/>
                                <a:gd name="T87" fmla="*/ 45 h 344"/>
                                <a:gd name="T88" fmla="*/ 211 w 422"/>
                                <a:gd name="T89" fmla="*/ 20 h 344"/>
                                <a:gd name="T90" fmla="*/ 196 w 422"/>
                                <a:gd name="T91" fmla="*/ 5 h 344"/>
                                <a:gd name="T92" fmla="*/ 171 w 422"/>
                                <a:gd name="T93" fmla="*/ 0 h 344"/>
                                <a:gd name="T94" fmla="*/ 136 w 422"/>
                                <a:gd name="T95" fmla="*/ 20 h 344"/>
                                <a:gd name="T96" fmla="*/ 126 w 422"/>
                                <a:gd name="T97" fmla="*/ 35 h 344"/>
                                <a:gd name="T98" fmla="*/ 121 w 422"/>
                                <a:gd name="T99" fmla="*/ 80 h 344"/>
                                <a:gd name="T100" fmla="*/ 86 w 422"/>
                                <a:gd name="T101" fmla="*/ 60 h 344"/>
                                <a:gd name="T102" fmla="*/ 51 w 422"/>
                                <a:gd name="T103" fmla="*/ 50 h 344"/>
                                <a:gd name="T104" fmla="*/ 31 w 422"/>
                                <a:gd name="T105" fmla="*/ 55 h 344"/>
                                <a:gd name="T106" fmla="*/ 16 w 422"/>
                                <a:gd name="T107" fmla="*/ 70 h 344"/>
                                <a:gd name="T108" fmla="*/ 11 w 422"/>
                                <a:gd name="T109" fmla="*/ 85 h 344"/>
                                <a:gd name="T110" fmla="*/ 16 w 422"/>
                                <a:gd name="T111" fmla="*/ 105 h 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22" h="344">
                                  <a:moveTo>
                                    <a:pt x="16" y="105"/>
                                  </a:moveTo>
                                  <a:lnTo>
                                    <a:pt x="16" y="105"/>
                                  </a:lnTo>
                                  <a:lnTo>
                                    <a:pt x="21" y="115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61" y="140"/>
                                  </a:lnTo>
                                  <a:lnTo>
                                    <a:pt x="41" y="150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6" y="195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6" y="234"/>
                                  </a:lnTo>
                                  <a:lnTo>
                                    <a:pt x="11" y="249"/>
                                  </a:lnTo>
                                  <a:lnTo>
                                    <a:pt x="21" y="259"/>
                                  </a:lnTo>
                                  <a:lnTo>
                                    <a:pt x="36" y="269"/>
                                  </a:lnTo>
                                  <a:lnTo>
                                    <a:pt x="46" y="274"/>
                                  </a:lnTo>
                                  <a:lnTo>
                                    <a:pt x="61" y="274"/>
                                  </a:lnTo>
                                  <a:lnTo>
                                    <a:pt x="81" y="274"/>
                                  </a:lnTo>
                                  <a:lnTo>
                                    <a:pt x="96" y="269"/>
                                  </a:lnTo>
                                  <a:lnTo>
                                    <a:pt x="111" y="264"/>
                                  </a:lnTo>
                                  <a:lnTo>
                                    <a:pt x="131" y="249"/>
                                  </a:lnTo>
                                  <a:lnTo>
                                    <a:pt x="126" y="269"/>
                                  </a:lnTo>
                                  <a:lnTo>
                                    <a:pt x="126" y="289"/>
                                  </a:lnTo>
                                  <a:lnTo>
                                    <a:pt x="131" y="304"/>
                                  </a:lnTo>
                                  <a:lnTo>
                                    <a:pt x="136" y="319"/>
                                  </a:lnTo>
                                  <a:lnTo>
                                    <a:pt x="151" y="334"/>
                                  </a:lnTo>
                                  <a:lnTo>
                                    <a:pt x="161" y="339"/>
                                  </a:lnTo>
                                  <a:lnTo>
                                    <a:pt x="171" y="344"/>
                                  </a:lnTo>
                                  <a:lnTo>
                                    <a:pt x="186" y="339"/>
                                  </a:lnTo>
                                  <a:lnTo>
                                    <a:pt x="196" y="339"/>
                                  </a:lnTo>
                                  <a:lnTo>
                                    <a:pt x="211" y="319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1" y="289"/>
                                  </a:lnTo>
                                  <a:lnTo>
                                    <a:pt x="221" y="269"/>
                                  </a:lnTo>
                                  <a:lnTo>
                                    <a:pt x="221" y="249"/>
                                  </a:lnTo>
                                  <a:lnTo>
                                    <a:pt x="241" y="284"/>
                                  </a:lnTo>
                                  <a:lnTo>
                                    <a:pt x="256" y="294"/>
                                  </a:lnTo>
                                  <a:lnTo>
                                    <a:pt x="271" y="304"/>
                                  </a:lnTo>
                                  <a:lnTo>
                                    <a:pt x="296" y="309"/>
                                  </a:lnTo>
                                  <a:lnTo>
                                    <a:pt x="321" y="304"/>
                                  </a:lnTo>
                                  <a:lnTo>
                                    <a:pt x="342" y="289"/>
                                  </a:lnTo>
                                  <a:lnTo>
                                    <a:pt x="357" y="264"/>
                                  </a:lnTo>
                                  <a:lnTo>
                                    <a:pt x="357" y="249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47" y="200"/>
                                  </a:lnTo>
                                  <a:lnTo>
                                    <a:pt x="377" y="205"/>
                                  </a:lnTo>
                                  <a:lnTo>
                                    <a:pt x="392" y="200"/>
                                  </a:lnTo>
                                  <a:lnTo>
                                    <a:pt x="402" y="195"/>
                                  </a:lnTo>
                                  <a:lnTo>
                                    <a:pt x="417" y="180"/>
                                  </a:lnTo>
                                  <a:lnTo>
                                    <a:pt x="422" y="160"/>
                                  </a:lnTo>
                                  <a:lnTo>
                                    <a:pt x="417" y="135"/>
                                  </a:lnTo>
                                  <a:lnTo>
                                    <a:pt x="402" y="120"/>
                                  </a:lnTo>
                                  <a:lnTo>
                                    <a:pt x="392" y="115"/>
                                  </a:lnTo>
                                  <a:lnTo>
                                    <a:pt x="377" y="110"/>
                                  </a:lnTo>
                                  <a:lnTo>
                                    <a:pt x="347" y="110"/>
                                  </a:lnTo>
                                  <a:lnTo>
                                    <a:pt x="352" y="95"/>
                                  </a:lnTo>
                                  <a:lnTo>
                                    <a:pt x="357" y="80"/>
                                  </a:lnTo>
                                  <a:lnTo>
                                    <a:pt x="357" y="65"/>
                                  </a:lnTo>
                                  <a:lnTo>
                                    <a:pt x="352" y="55"/>
                                  </a:lnTo>
                                  <a:lnTo>
                                    <a:pt x="342" y="35"/>
                                  </a:lnTo>
                                  <a:lnTo>
                                    <a:pt x="316" y="20"/>
                                  </a:lnTo>
                                  <a:lnTo>
                                    <a:pt x="291" y="20"/>
                                  </a:lnTo>
                                  <a:lnTo>
                                    <a:pt x="266" y="25"/>
                                  </a:lnTo>
                                  <a:lnTo>
                                    <a:pt x="256" y="35"/>
                                  </a:lnTo>
                                  <a:lnTo>
                                    <a:pt x="246" y="45"/>
                                  </a:lnTo>
                                  <a:lnTo>
                                    <a:pt x="226" y="80"/>
                                  </a:lnTo>
                                  <a:lnTo>
                                    <a:pt x="226" y="45"/>
                                  </a:lnTo>
                                  <a:lnTo>
                                    <a:pt x="221" y="30"/>
                                  </a:lnTo>
                                  <a:lnTo>
                                    <a:pt x="211" y="20"/>
                                  </a:lnTo>
                                  <a:lnTo>
                                    <a:pt x="196" y="5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51" y="5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126" y="35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21" y="80"/>
                                  </a:lnTo>
                                  <a:lnTo>
                                    <a:pt x="86" y="60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580"/>
                          <wps:cNvSpPr>
                            <a:spLocks/>
                          </wps:cNvSpPr>
                          <wps:spPr bwMode="auto">
                            <a:xfrm rot="1067674">
                              <a:off x="1185" y="10597"/>
                              <a:ext cx="354" cy="960"/>
                            </a:xfrm>
                            <a:custGeom>
                              <a:avLst/>
                              <a:gdLst>
                                <a:gd name="T0" fmla="*/ 191 w 1234"/>
                                <a:gd name="T1" fmla="*/ 1029 h 1668"/>
                                <a:gd name="T2" fmla="*/ 106 w 1234"/>
                                <a:gd name="T3" fmla="*/ 1079 h 1668"/>
                                <a:gd name="T4" fmla="*/ 45 w 1234"/>
                                <a:gd name="T5" fmla="*/ 1149 h 1668"/>
                                <a:gd name="T6" fmla="*/ 25 w 1234"/>
                                <a:gd name="T7" fmla="*/ 1189 h 1668"/>
                                <a:gd name="T8" fmla="*/ 5 w 1234"/>
                                <a:gd name="T9" fmla="*/ 1273 h 1668"/>
                                <a:gd name="T10" fmla="*/ 0 w 1234"/>
                                <a:gd name="T11" fmla="*/ 1318 h 1668"/>
                                <a:gd name="T12" fmla="*/ 15 w 1234"/>
                                <a:gd name="T13" fmla="*/ 1413 h 1668"/>
                                <a:gd name="T14" fmla="*/ 50 w 1234"/>
                                <a:gd name="T15" fmla="*/ 1508 h 1668"/>
                                <a:gd name="T16" fmla="*/ 80 w 1234"/>
                                <a:gd name="T17" fmla="*/ 1553 h 1668"/>
                                <a:gd name="T18" fmla="*/ 151 w 1234"/>
                                <a:gd name="T19" fmla="*/ 1633 h 1668"/>
                                <a:gd name="T20" fmla="*/ 191 w 1234"/>
                                <a:gd name="T21" fmla="*/ 1668 h 1668"/>
                                <a:gd name="T22" fmla="*/ 216 w 1234"/>
                                <a:gd name="T23" fmla="*/ 1573 h 1668"/>
                                <a:gd name="T24" fmla="*/ 256 w 1234"/>
                                <a:gd name="T25" fmla="*/ 1483 h 1668"/>
                                <a:gd name="T26" fmla="*/ 311 w 1234"/>
                                <a:gd name="T27" fmla="*/ 1393 h 1668"/>
                                <a:gd name="T28" fmla="*/ 381 w 1234"/>
                                <a:gd name="T29" fmla="*/ 1303 h 1668"/>
                                <a:gd name="T30" fmla="*/ 462 w 1234"/>
                                <a:gd name="T31" fmla="*/ 1223 h 1668"/>
                                <a:gd name="T32" fmla="*/ 677 w 1234"/>
                                <a:gd name="T33" fmla="*/ 1054 h 1668"/>
                                <a:gd name="T34" fmla="*/ 808 w 1234"/>
                                <a:gd name="T35" fmla="*/ 964 h 1668"/>
                                <a:gd name="T36" fmla="*/ 958 w 1234"/>
                                <a:gd name="T37" fmla="*/ 844 h 1668"/>
                                <a:gd name="T38" fmla="*/ 1068 w 1234"/>
                                <a:gd name="T39" fmla="*/ 714 h 1668"/>
                                <a:gd name="T40" fmla="*/ 1104 w 1234"/>
                                <a:gd name="T41" fmla="*/ 644 h 1668"/>
                                <a:gd name="T42" fmla="*/ 1129 w 1234"/>
                                <a:gd name="T43" fmla="*/ 574 h 1668"/>
                                <a:gd name="T44" fmla="*/ 1144 w 1234"/>
                                <a:gd name="T45" fmla="*/ 504 h 1668"/>
                                <a:gd name="T46" fmla="*/ 1144 w 1234"/>
                                <a:gd name="T47" fmla="*/ 434 h 1668"/>
                                <a:gd name="T48" fmla="*/ 1139 w 1234"/>
                                <a:gd name="T49" fmla="*/ 394 h 1668"/>
                                <a:gd name="T50" fmla="*/ 1149 w 1234"/>
                                <a:gd name="T51" fmla="*/ 299 h 1668"/>
                                <a:gd name="T52" fmla="*/ 1189 w 1234"/>
                                <a:gd name="T53" fmla="*/ 130 h 1668"/>
                                <a:gd name="T54" fmla="*/ 1234 w 1234"/>
                                <a:gd name="T55" fmla="*/ 0 h 1668"/>
                                <a:gd name="T56" fmla="*/ 1084 w 1234"/>
                                <a:gd name="T57" fmla="*/ 120 h 1668"/>
                                <a:gd name="T58" fmla="*/ 968 w 1234"/>
                                <a:gd name="T59" fmla="*/ 230 h 1668"/>
                                <a:gd name="T60" fmla="*/ 878 w 1234"/>
                                <a:gd name="T61" fmla="*/ 334 h 1668"/>
                                <a:gd name="T62" fmla="*/ 823 w 1234"/>
                                <a:gd name="T63" fmla="*/ 434 h 1668"/>
                                <a:gd name="T64" fmla="*/ 768 w 1234"/>
                                <a:gd name="T65" fmla="*/ 534 h 1668"/>
                                <a:gd name="T66" fmla="*/ 652 w 1234"/>
                                <a:gd name="T67" fmla="*/ 704 h 1668"/>
                                <a:gd name="T68" fmla="*/ 587 w 1234"/>
                                <a:gd name="T69" fmla="*/ 774 h 1668"/>
                                <a:gd name="T70" fmla="*/ 507 w 1234"/>
                                <a:gd name="T71" fmla="*/ 849 h 1668"/>
                                <a:gd name="T72" fmla="*/ 411 w 1234"/>
                                <a:gd name="T73" fmla="*/ 914 h 1668"/>
                                <a:gd name="T74" fmla="*/ 191 w 1234"/>
                                <a:gd name="T75" fmla="*/ 1029 h 1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234" h="1668">
                                  <a:moveTo>
                                    <a:pt x="191" y="1029"/>
                                  </a:moveTo>
                                  <a:lnTo>
                                    <a:pt x="191" y="1029"/>
                                  </a:lnTo>
                                  <a:lnTo>
                                    <a:pt x="146" y="1049"/>
                                  </a:lnTo>
                                  <a:lnTo>
                                    <a:pt x="106" y="1079"/>
                                  </a:lnTo>
                                  <a:lnTo>
                                    <a:pt x="75" y="1109"/>
                                  </a:lnTo>
                                  <a:lnTo>
                                    <a:pt x="45" y="1149"/>
                                  </a:lnTo>
                                  <a:lnTo>
                                    <a:pt x="25" y="1189"/>
                                  </a:lnTo>
                                  <a:lnTo>
                                    <a:pt x="10" y="1228"/>
                                  </a:lnTo>
                                  <a:lnTo>
                                    <a:pt x="5" y="1273"/>
                                  </a:lnTo>
                                  <a:lnTo>
                                    <a:pt x="0" y="1318"/>
                                  </a:lnTo>
                                  <a:lnTo>
                                    <a:pt x="5" y="1368"/>
                                  </a:lnTo>
                                  <a:lnTo>
                                    <a:pt x="15" y="1413"/>
                                  </a:lnTo>
                                  <a:lnTo>
                                    <a:pt x="30" y="1463"/>
                                  </a:lnTo>
                                  <a:lnTo>
                                    <a:pt x="50" y="1508"/>
                                  </a:lnTo>
                                  <a:lnTo>
                                    <a:pt x="80" y="1553"/>
                                  </a:lnTo>
                                  <a:lnTo>
                                    <a:pt x="111" y="1593"/>
                                  </a:lnTo>
                                  <a:lnTo>
                                    <a:pt x="151" y="1633"/>
                                  </a:lnTo>
                                  <a:lnTo>
                                    <a:pt x="191" y="1668"/>
                                  </a:lnTo>
                                  <a:lnTo>
                                    <a:pt x="201" y="1623"/>
                                  </a:lnTo>
                                  <a:lnTo>
                                    <a:pt x="216" y="1573"/>
                                  </a:lnTo>
                                  <a:lnTo>
                                    <a:pt x="236" y="1528"/>
                                  </a:lnTo>
                                  <a:lnTo>
                                    <a:pt x="256" y="1483"/>
                                  </a:lnTo>
                                  <a:lnTo>
                                    <a:pt x="281" y="1438"/>
                                  </a:lnTo>
                                  <a:lnTo>
                                    <a:pt x="311" y="1393"/>
                                  </a:lnTo>
                                  <a:lnTo>
                                    <a:pt x="346" y="1348"/>
                                  </a:lnTo>
                                  <a:lnTo>
                                    <a:pt x="381" y="1303"/>
                                  </a:lnTo>
                                  <a:lnTo>
                                    <a:pt x="462" y="1223"/>
                                  </a:lnTo>
                                  <a:lnTo>
                                    <a:pt x="562" y="1139"/>
                                  </a:lnTo>
                                  <a:lnTo>
                                    <a:pt x="677" y="1054"/>
                                  </a:lnTo>
                                  <a:lnTo>
                                    <a:pt x="808" y="964"/>
                                  </a:lnTo>
                                  <a:lnTo>
                                    <a:pt x="888" y="904"/>
                                  </a:lnTo>
                                  <a:lnTo>
                                    <a:pt x="958" y="844"/>
                                  </a:lnTo>
                                  <a:lnTo>
                                    <a:pt x="1018" y="779"/>
                                  </a:lnTo>
                                  <a:lnTo>
                                    <a:pt x="1068" y="714"/>
                                  </a:lnTo>
                                  <a:lnTo>
                                    <a:pt x="1104" y="644"/>
                                  </a:lnTo>
                                  <a:lnTo>
                                    <a:pt x="1119" y="609"/>
                                  </a:lnTo>
                                  <a:lnTo>
                                    <a:pt x="1129" y="574"/>
                                  </a:lnTo>
                                  <a:lnTo>
                                    <a:pt x="1139" y="539"/>
                                  </a:lnTo>
                                  <a:lnTo>
                                    <a:pt x="1144" y="504"/>
                                  </a:lnTo>
                                  <a:lnTo>
                                    <a:pt x="1144" y="469"/>
                                  </a:lnTo>
                                  <a:lnTo>
                                    <a:pt x="1144" y="434"/>
                                  </a:lnTo>
                                  <a:lnTo>
                                    <a:pt x="1139" y="394"/>
                                  </a:lnTo>
                                  <a:lnTo>
                                    <a:pt x="1144" y="349"/>
                                  </a:lnTo>
                                  <a:lnTo>
                                    <a:pt x="1149" y="299"/>
                                  </a:lnTo>
                                  <a:lnTo>
                                    <a:pt x="1159" y="245"/>
                                  </a:lnTo>
                                  <a:lnTo>
                                    <a:pt x="1189" y="13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159" y="60"/>
                                  </a:lnTo>
                                  <a:lnTo>
                                    <a:pt x="1084" y="120"/>
                                  </a:lnTo>
                                  <a:lnTo>
                                    <a:pt x="1023" y="175"/>
                                  </a:lnTo>
                                  <a:lnTo>
                                    <a:pt x="968" y="230"/>
                                  </a:lnTo>
                                  <a:lnTo>
                                    <a:pt x="918" y="284"/>
                                  </a:lnTo>
                                  <a:lnTo>
                                    <a:pt x="878" y="334"/>
                                  </a:lnTo>
                                  <a:lnTo>
                                    <a:pt x="848" y="384"/>
                                  </a:lnTo>
                                  <a:lnTo>
                                    <a:pt x="823" y="434"/>
                                  </a:lnTo>
                                  <a:lnTo>
                                    <a:pt x="768" y="534"/>
                                  </a:lnTo>
                                  <a:lnTo>
                                    <a:pt x="712" y="624"/>
                                  </a:lnTo>
                                  <a:lnTo>
                                    <a:pt x="652" y="704"/>
                                  </a:lnTo>
                                  <a:lnTo>
                                    <a:pt x="587" y="774"/>
                                  </a:lnTo>
                                  <a:lnTo>
                                    <a:pt x="547" y="814"/>
                                  </a:lnTo>
                                  <a:lnTo>
                                    <a:pt x="507" y="849"/>
                                  </a:lnTo>
                                  <a:lnTo>
                                    <a:pt x="457" y="884"/>
                                  </a:lnTo>
                                  <a:lnTo>
                                    <a:pt x="411" y="914"/>
                                  </a:lnTo>
                                  <a:lnTo>
                                    <a:pt x="306" y="974"/>
                                  </a:lnTo>
                                  <a:lnTo>
                                    <a:pt x="191" y="10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8" o:spid="_x0000_s1026" style="position:absolute;margin-left:-39pt;margin-top:21.65pt;width:725.8pt;height:473.9pt;z-index:251657216;mso-position-horizontal-relative:margin;mso-position-vertical-relative:margin" coordorigin="703,2171" coordsize="14516,9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">
                <v:group id="Group 330" o:spid="_x0000_s1027" style="position:absolute;left:9047;top:2743;width:2832;height:2112;flip:x" coordorigin="9991,2749" coordsize="4674,2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eeYLwwAAANsAAAAP&#10;AAAAAAAAAAAAAAAAAKoCAABkcnMvZG93bnJldi54bWxQSwUGAAAAAAQABAD6AAAAmgMAAAAA&#10;">
                  <v:shape id="Freeform 331" o:spid="_x0000_s1028" style="position:absolute;left:9991;top:3026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tXo8EA&#10;AADbAAAADwAAAGRycy9kb3ducmV2LnhtbESPQYvCMBSE7wv+h/AEL4umq6xKNYosiF519+Lt0Tyb&#10;avNSkmjrvzeCsMdh5pthluvO1uJOPlSOFXyNMhDEhdMVlwr+frfDOYgQkTXWjknBgwKsV72PJeba&#10;tXyg+zGWIpVwyFGBibHJpQyFIYth5Bri5J2dtxiT9KXUHttUbms5zrKptFhxWjDY0I+h4nq8WQWz&#10;arc1p9D62ect0+fvdnKR3USpQb/bLEBE6uJ/+E3vdeLG8PqSf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7V6PBAAAA2wAAAA8AAAAAAAAAAAAAAAAAmAIAAGRycy9kb3du&#10;cmV2LnhtbFBLBQYAAAAABAAEAPUAAACG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</v:shape>
                  <v:shape id="Freeform 332" o:spid="_x0000_s1029" style="position:absolute;left:9991;top:3518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yOMMA&#10;AADbAAAADwAAAGRycy9kb3ducmV2LnhtbESPzWrDMBCE74W8g9hALyWRE9OkuJZDCIT2mp9Lbou1&#10;sdxaKyMpsfv2VSHQ4zDzzTDlZrSduJMPrWMFi3kGgrh2uuVGwfm0n72BCBFZY+eYFPxQgE01eSqx&#10;0G7gA92PsRGphEOBCkyMfSFlqA1ZDHPXEyfv6rzFmKRvpPY4pHLbyWWWraTFltOCwZ52hurv480q&#10;WLcfe3MJg1+/3DJ9fR3yLznmSj1Px+07iEhj/A8/6E+duBz+vqQfI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fyOMMAAADb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</v:shape>
                  <v:shape id="Freeform 333" o:spid="_x0000_s1030" style="position:absolute;left:9991;top:4202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5qTMMA&#10;AADbAAAADwAAAGRycy9kb3ducmV2LnhtbESPzWrDMBCE74W8g9hALyWR2zQ/OFZCKYT2WieX3BZr&#10;bTmxVkZSYvftq0Khx2Hmm2GK/Wg7cScfWscKnucZCOLK6ZYbBafjYbYBESKyxs4xKfimAPvd5KHA&#10;XLuBv+hexkakEg45KjAx9rmUoTJkMcxdT5y82nmLMUnfSO1xSOW2ky9ZtpIWW04LBnt6N1Rdy5tV&#10;sG4/DuYcBr9+umW6Xg6LixwXSj1Ox7ctiEhj/A//0Z86ca/w+yX9A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5qTMMAAADb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</v:shape>
                  <v:shape id="Freeform 334" o:spid="_x0000_s1031" style="position:absolute;left:9991;top:356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w6MQA&#10;AADbAAAADwAAAGRycy9kb3ducmV2LnhtbESP0WrCQBRE3wv+w3KFvtWNQmObugkiChYftLYfcJu9&#10;TUKzd8PuxsS/7wpCH4eZOcOsitG04kLON5YVzGcJCOLS6oYrBV+fu6cXED4ga2wtk4IreSjyycMK&#10;M20H/qDLOVQiQthnqKAOocuk9GVNBv3MdsTR+7HOYIjSVVI7HCLctHKRJKk02HBcqLGjTU3l77k3&#10;Cl77Lp0H7Zb9+8nq7+2hPx13pNTjdFy/gQg0hv/wvb3XCpbPcPsSf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XMOjEAAAA2w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</v:shape>
                  <v:shape id="Freeform 335" o:spid="_x0000_s1032" style="position:absolute;left:11457;top:3731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Wun8MA&#10;AADbAAAADwAAAGRycy9kb3ducmV2LnhtbESP3YrCMBSE74V9h3AW9k5TvahuNYosK7h44c/6AMfm&#10;2Babk5KkWt/eCIKXw8x8w8wWnanFlZyvLCsYDhIQxLnVFRcKjv+r/gSED8gaa8uk4E4eFvOP3gwz&#10;bW+8p+shFCJC2GeooAyhyaT0eUkG/cA2xNE7W2cwROkKqR3eItzUcpQkqTRYcVwosaGfkvLLoTUK&#10;vtsmHQbtxu3fzurT76bdbVek1Ndnt5yCCNSFd/jVXmsF4xSeX+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Wun8MAAADb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</v:shape>
                  <v:shape id="Freeform 336" o:spid="_x0000_s1033" style="position:absolute;left:12964;top:399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LBMQA&#10;AADbAAAADwAAAGRycy9kb3ducmV2LnhtbESPwWrDMBBE74H+g9hCb7GcHuzUiRJKaaAlhyRuP2Br&#10;bWxTa2UkOXb/vgoEchxm5g2z3k6mExdyvrWsYJGkIIgrq1uuFXx/7eZLED4ga+wsk4I/8rDdPMzW&#10;WGg78okuZahFhLAvUEETQl9I6auGDPrE9sTRO1tnMETpaqkdjhFuOvmcppk02HJcaLCnt4aq33Iw&#10;Cl6GPlsE7fLh82j1z/t+OB52pNTT4/S6AhFoCvfwrf2hFeQ5XL/EH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JCwTEAAAA2w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</v:shape>
                </v:group>
                <v:shape id="Freeform 337" o:spid="_x0000_s1034" style="position:absolute;left:703;top:3628;width:14516;height:8021;visibility:visible;mso-wrap-style:square;v-text-anchor:top" coordsize="14841,10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E0MAA&#10;AADbAAAADwAAAGRycy9kb3ducmV2LnhtbERPy4rCMBTdC/5DuMLsNFVQh46xiCAz+AB15gMuzbUN&#10;Nje1ydT692YhuDyc9yLrbCVaarxxrGA8SkAQ504bLhT8/W6GnyB8QNZYOSYFD/KQLfu9Baba3flE&#10;7TkUIoawT1FBGUKdSunzkiz6kauJI3dxjcUQYVNI3eA9httKTpJkJi0ajg0l1rQuKb+e/60C3t/M&#10;8XDo6pWZ7sz3bD2fbsNOqY9Bt/oCEagLb/HL/aMVzOPY+CX+AL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mE0MAAAADbAAAADwAAAAAAAAAAAAAAAACYAgAAZHJzL2Rvd25y&#10;ZXYueG1sUEsFBgAAAAAEAAQA9QAAAIUDAAAAAA==&#10;" path="m14163,r,l13695,27r-235,53l13230,133r-492,160l12269,480r-563,240l11120,934r-446,133l10233,1174r-914,186l8827,1440r-493,54l7842,1547r-443,19l7330,1573r-422,l6486,1573r-422,-26l5642,1467,5244,1333,4845,1174,4469,1040,4075,907,3771,827,3466,773,2833,720,2177,667r-330,l1543,693r-323,27l915,800,609,880,305,987,,1120r66,9794l14841,10989,14820,r-657,xe" strokeweight="1pt">
                  <v:path arrowok="t" o:connecttype="custom" o:connectlocs="13853,0;13853,0;13395,20;13165,58;12940,97;12940,97;12459,214;12000,350;12000,350;11450,526;10876,682;10876,682;10440,779;10009,857;9115,993;9115,993;8634,1051;8151,1090;7670,1129;7237,1143;7169,1148;6757,1148;6344,1148;5931,1129;5518,1071;5518,1071;5129,973;4739,857;4371,759;3986,662;3986,662;3688,604;3390,564;2771,526;2771,526;2129,487;1807,487;1509,506;1193,526;895,584;596,642;298,720;298,720;0,818;65,7966;14516,8021;14495,0;14495,0;13853,0;13853,0" o:connectangles="0,0,0,0,0,0,0,0,0,0,0,0,0,0,0,0,0,0,0,0,0,0,0,0,0,0,0,0,0,0,0,0,0,0,0,0,0,0,0,0,0,0,0,0,0,0,0,0,0,0"/>
                </v:shape>
                <v:group id="Group 348" o:spid="_x0000_s1035" style="position:absolute;left:6534;top:6690;width:1429;height:1465;rotation:3502428fd;flip:x" coordorigin="2076,7305" coordsize="1764,2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ouVvFAAAA2wAA&#10;AA8AAAAAAAAAAAAAAAAAqgIAAGRycy9kb3ducmV2LnhtbFBLBQYAAAAABAAEAPoAAACcAwAAAAA=&#10;">
                  <v:shape id="Freeform 349" o:spid="_x0000_s1036" style="position:absolute;left:2212;top:7305;width:1527;height:1068;visibility:visible;mso-wrap-style:square;v-text-anchor:top" coordsize="1736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ZqsAA&#10;AADbAAAADwAAAGRycy9kb3ducmV2LnhtbERPTYvCMBC9L/gfwgje1lQPUqpRRFBWPWlF8DY2Y1ts&#10;Jt0kav335rCwx8f7ni0604gnOV9bVjAaJiCIC6trLhWc8vV3CsIHZI2NZVLwJg+Lee9rhpm2Lz7Q&#10;8xhKEUPYZ6igCqHNpPRFRQb90LbEkbtZZzBE6EqpHb5iuGnkOEkm0mDNsaHCllYVFffjwyi46E2y&#10;P/+eztdJnoZ9u8zddpcrNeh3yymIQF34F/+5f7SCNK6PX+IP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reZqsAAAADbAAAADwAAAAAAAAAAAAAAAACYAgAAZHJzL2Rvd25y&#10;ZXYueG1sUEsFBgAAAAAEAAQA9QAAAIUDAAAAAA==&#10;" path="m76,794r,l81,819r15,25l111,859r15,10l156,879r30,l221,874r30,-10l276,849r25,-20l347,779r-31,55l291,889r-10,45l281,974r5,20l296,1014r15,15l326,1039r21,10l372,1054r30,l432,1054r10,25l452,1099r15,15l482,1129r20,5l517,1139r20,l557,1134r20,-10l597,1109r15,-20l627,1069r15,-30l652,1009r10,-70l662,1024r16,70l683,1119r15,30l713,1169r15,20l748,1204r20,10l793,1214r20,l838,1204r25,-15l893,1169r25,-25l973,1174r41,15l1034,1194r15,l1064,1189r10,-5l1084,1169r10,-15l1104,1119r,-55l1094,994r15,50l1129,1089r25,35l1179,1154r25,25l1234,1194r30,10l1294,1204r26,-5l1345,1189r25,-15l1390,1154r20,-30l1425,1094r5,-40l1435,1014r80,-35l1545,959r25,-20l1585,919r15,-20l1605,879r,-20l1600,839r-10,-25l1570,789r-20,-20l1520,744r-35,-25l1395,669r100,40l1535,724r40,10l1610,744r30,l1671,739r25,-10l1711,719r15,-15l1731,684r5,-20l1731,634r-10,-25l1706,574r-25,-35l1706,464r5,-34l1711,405r,-25l1701,360r-10,-15l1676,330r-20,-5l1635,320r-30,l1575,320r-75,20l1405,370r40,-25l1475,320r25,-25l1520,275r15,-25l1540,225r5,-20l1540,185r-5,-20l1520,150r-15,-15l1485,125r-25,-10l1435,115r-70,-5l1360,85,1350,60,1335,40,1325,20,1309,10,1289,r-20,l1249,r-25,5l1204,15r-20,15l1159,50r-20,20l1119,95r-35,70l999,100,958,75,923,55,883,40,848,30,813,20r-35,l748,20,713,30,683,40,652,55,627,75r-30,25l572,125r-25,35l512,125,472,95,437,70,397,50,362,40,331,35r-35,l271,45r-25,5l226,65,211,80r-15,20l191,120r,20l196,160r15,25l146,215r-25,20l106,250,91,270r-5,20l81,310r,20l91,350r15,15l121,385r25,15l176,415r40,10l301,450,206,440r-45,l126,445r-35,5l66,459,41,474,21,489,10,509,5,529,,549r10,25l21,599r15,25l61,649r25,25l76,704r-5,30l71,764r5,30xe" strokeweight="1pt">
                    <v:path arrowok="t" o:connecttype="custom" o:connectlocs="84,742;137,773;221,760;305,685;247,822;260,892;327,927;389,949;424,993;490,998;538,958;582,826;601,984;640,1046;715,1068;807,1006;910,1050;953,1028;962,874;1015,989;1085,1050;1161,1055;1223,1015;1262,892;1381,826;1412,756;1363,677;1227,589;1416,655;1492,641;1527,584;1479,474;1505,356;1474,290;1385,282;1271,304;1350,220;1355,163;1306,110;1201,97;1165,18;1099,0;1041,26;953,145;812,48;684,18;574,48;481,141;384,62;291,31;216,44;172,88;186,163;93,220;71,290;106,339;265,396;111,391;18,430;0,483;32,549;67,619;67,699" o:connectangles="0,0,0,0,0,0,0,0,0,0,0,0,0,0,0,0,0,0,0,0,0,0,0,0,0,0,0,0,0,0,0,0,0,0,0,0,0,0,0,0,0,0,0,0,0,0,0,0,0,0,0,0,0,0,0,0,0,0,0,0,0,0,0"/>
                  </v:shape>
                  <v:group id="Group 350" o:spid="_x0000_s1037" style="position:absolute;left:2076;top:7340;width:1764;height:2412" coordorigin="2076,7340" coordsize="1764,2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<v:shape id="Freeform 351" o:spid="_x0000_s1038" style="position:absolute;left:2768;top:8412;width:393;height:1340;visibility:visible;mso-wrap-style:square;v-text-anchor:top" coordsize="44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jQo8MA&#10;AADbAAAADwAAAGRycy9kb3ducmV2LnhtbESP3WoCMRSE7wu+QzhC72pWC0W2RtGqqBe98OcBDslx&#10;E7o52W6irm9vCkIvh5n5hpnMOl+LK7XRBVYwHBQgiHUwjisFp+P6bQwiJmSDdWBScKcIs2nvZYKl&#10;CTfe0/WQKpEhHEtUYFNqSimjtuQxDkJDnL1zaD2mLNtKmhZvGe5rOSqKD+nRcV6w2NCXJf1zuHgF&#10;8qLdd7Uz7+e4Wbjf4crq9XKv1Gu/m3+CSNSl//CzvTUKxiP4+5J/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jQo8MAAADbAAAADwAAAAAAAAAAAAAAAACYAgAAZHJzL2Rv&#10;d25yZXYueG1sUEsFBgAAAAAEAAQA9QAAAIgDAAAAAA==&#10;" path="m91,l15,,5,105,,209,,314,5,414,15,514,25,614,41,714r20,95l86,904r30,90l146,1088r35,90l221,1268r45,85l316,1438r51,85l447,1523,392,1418,336,1313,286,1213,246,1113r-40,-99l171,914,141,819,116,724,96,629,81,534,71,444,66,349r,-90l66,174,76,85,91,xe" strokeweight="1pt">
                      <v:path arrowok="t" o:connecttype="custom" o:connectlocs="80,0;13,0;13,0;4,92;0,184;0,276;4,364;13,452;22,540;36,628;54,712;76,795;102,875;128,957;159,1036;194,1116;234,1190;278,1265;323,1340;393,1340;393,1340;345,1248;295,1155;251,1067;216,979;181,892;150,804;124,721;102,637;84,553;71,470;62,391;58,307;58,228;58,153;67,75;80,0;80,0" o:connectangles="0,0,0,0,0,0,0,0,0,0,0,0,0,0,0,0,0,0,0,0,0,0,0,0,0,0,0,0,0,0,0,0,0,0,0,0,0,0"/>
                    </v:shape>
                    <v:group id="Group 352" o:spid="_x0000_s1039" style="position:absolute;left:2076;top:7340;width:1764;height:2412" coordorigin="2076,7340" coordsize="1764,2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  <v:shape id="Freeform 353" o:spid="_x0000_s1040" style="position:absolute;left:2483;top:8680;width:607;height:1072;visibility:visible;mso-wrap-style:square;v-text-anchor:top" coordsize="1465,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cYcMA&#10;AADbAAAADwAAAGRycy9kb3ducmV2LnhtbESPQWvCQBSE74L/YXlCb7ppKUWiqzQWpb21KtjjI/ua&#10;BLNv4+5T47/vFgoeh5n5hpkve9eqC4XYeDbwOMlAEZfeNlwZ2O/W4ymoKMgWW89k4EYRlovhYI65&#10;9Vf+ostWKpUgHHM0UIt0udaxrMlhnPiOOHk/PjiUJEOlbcBrgrtWP2XZi3bYcFqosaNVTeVxe3YG&#10;Dn5TfGRSuM8iyOl2XL99d/3OmIdR/zoDJdTLPfzffrcGps/w9yX9AL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TcYcMAAADbAAAADwAAAAAAAAAAAAAAAACYAgAAZHJzL2Rv&#10;d25yZXYueG1sUEsFBgAAAAAEAAQA9QAAAIgDAAAAAA==&#10;" path="m577,664r,l517,605,411,505,296,400,206,300,150,230,95,155,45,80,,,5,230,20,425r10,85l40,590r15,69l75,724r25,70l130,859r36,60l211,974r45,50l311,1074r55,40l431,1154r45,20l532,1204r55,35l647,1284r60,50l777,1389r141,135l1179,1773r75,65l1329,1898r70,55l1465,2003r-66,-135l1334,1738r-70,-115l1194,1519r-50,-65l1088,1389r-55,-65l968,1264,853,1149r-61,-65l757,1029,722,969,692,904,667,834,657,789,637,749,612,704,577,664xe" strokeweight="1pt">
                        <v:path arrowok="t" o:connecttype="custom" o:connectlocs="239,355;170,270;123,214;85,161;39,83;0,0;2,123;12,273;23,353;31,387;54,460;87,521;129,575;179,618;197,628;243,663;293,714;380,816;489,949;520,984;580,1045;607,1072;553,930;495,813;474,778;428,709;401,676;328,580;314,551;287,484;276,446;264,401;239,355" o:connectangles="0,0,0,0,0,0,0,0,0,0,0,0,0,0,0,0,0,0,0,0,0,0,0,0,0,0,0,0,0,0,0,0,0"/>
                      </v:shape>
                      <v:shape id="Freeform 354" o:spid="_x0000_s1041" style="position:absolute;left:2076;top:7644;width:1764;height:1036;visibility:visible;mso-wrap-style:square;v-text-anchor:top" coordsize="2006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0f0cMA&#10;AADbAAAADwAAAGRycy9kb3ducmV2LnhtbESPT4vCMBTE7wt+h/AEb2uqUNGuUUQR/ywIdj3s8dG8&#10;bYvNS2mird/eCMIeh5n5DTNfdqYSd2pcaVnBaBiBIM6sLjlXcPnZfk5BOI+ssbJMCh7kYLnofcwx&#10;0bblM91Tn4sAYZeggsL7OpHSZQUZdENbEwfvzzYGfZBNLnWDbYCbSo6jaCINlhwWCqxpXVB2TW9G&#10;AZ7So92s6Xs/6+yvri5xe9jFSg363eoLhKfO/4ff7b1WMI3h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0f0cMAAADbAAAADwAAAAAAAAAAAAAAAACYAgAAZHJzL2Rv&#10;d25yZXYueG1sUEsFBgAAAAAEAAQA9QAAAIgDAAAAAA==&#10;" path="m165,544r,l211,534r50,-20l306,479r65,-35l311,484r-50,30l231,534r-20,25l196,584r-15,20l171,629r-6,20l165,674r6,20l181,714r15,20l211,744r25,10l261,759r35,l331,759r40,-5l361,794r,35l366,864r10,30l386,914r20,15l426,939r25,l481,934r31,-15l542,899r30,-30l602,834r30,-40l662,749r25,-55l642,809r-30,90l607,934r-5,30l602,994r5,19l622,1038r20,20l667,1073r25,10l712,1088r20,l752,1083r20,-5l817,1053r41,-35l888,1068r35,45l958,1143r40,20l1038,1178r40,l1113,1168r41,-20l1189,1113r30,-35l1249,1028r20,-59l1289,899r15,-80l1309,734r,-95l1344,709r40,60l1429,824r51,40l1525,889r40,20l1610,919r45,l1695,909r30,-20l1755,864r25,-30l1795,789r11,-45l1806,694r-11,-55l1856,639r50,-15l1946,604r15,-15l1976,574r20,-35l2006,509r,-35l1996,439r-20,-35l1951,374r-35,-20l1876,339r-55,-10l1755,324r-70,-5l1610,324,456,10,381,,306,,241,5,181,15,130,25,90,45,55,65,30,89,10,114,,144r,25l5,199r15,30l40,254r30,25l110,299,75,319,45,344,30,374,15,404r-5,30l15,459r10,25l40,509r25,20l90,539r35,5l165,544xe" strokeweight="1pt">
                        <v:path arrowok="t" o:connecttype="custom" o:connectlocs="186,470;269,421;273,426;203,470;159,531;145,571;150,610;186,654;260,668;326,663;322,760;339,804;397,826;450,808;503,764;582,659;565,711;529,848;534,891;587,944;626,957;679,948;754,895;842,1005;913,1036;1015,1010;1072,948;1116,852;1151,646;1182,624;1301,760;1376,799;1455,808;1543,760;1578,694;1578,562;1676,549;1738,505;1764,448;1755,386;1685,311;1601,289;1416,285;335,0;159,13;79,40;26,78;0,149;18,201;97,263;40,303;13,355;22,426;57,465;145,478" o:connectangles="0,0,0,0,0,0,0,0,0,0,0,0,0,0,0,0,0,0,0,0,0,0,0,0,0,0,0,0,0,0,0,0,0,0,0,0,0,0,0,0,0,0,0,0,0,0,0,0,0,0,0,0,0,0,0"/>
                      </v:shape>
                      <v:shape id="Freeform 355" o:spid="_x0000_s1042" style="position:absolute;left:2371;top:7340;width:1213;height:861;visibility:visible;mso-wrap-style:square;v-text-anchor:top" coordsize="1379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PEhsEA&#10;AADbAAAADwAAAGRycy9kb3ducmV2LnhtbESPT4vCMBTE74LfIbyFvWm6IirVWIqgeNrFf/dH87Yp&#10;27zUJtb67TeC4HGYmd8wq6y3teio9ZVjBV/jBARx4XTFpYLzaTtagPABWWPtmBQ8yEO2Hg5WmGp3&#10;5wN1x1CKCGGfogITQpNK6QtDFv3YNcTR+3WtxRBlW0rd4j3CbS0nSTKTFiuOCwYb2hgq/o43qyBc&#10;8vluygfZXB6m/znRtei+r0p9fvT5EkSgPrzDr/ZeK1jM4Pkl/g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DxIbBAAAA2wAAAA8AAAAAAAAAAAAAAAAAmAIAAGRycy9kb3du&#10;cmV2LnhtbFBLBQYAAAAABAAEAPUAAACGAwAAAAA=&#10;" path="m1369,629r,l1379,599r-5,-30l1359,534r-25,-40l1294,454r-50,-39l1179,375r-81,-35l1128,310r26,-25l1169,260r5,-30l1179,205r-5,-25l1164,160r-20,-20l1123,120r-20,-10l1073,100r-30,-5l1008,95r-35,5l938,110r-35,15l898,95,893,65,883,45,863,25,838,15,818,5,787,,757,,727,5,702,15,677,25,657,40,637,60,627,85r-5,25l622,140,567,95,507,60,451,30,396,15,351,10r-45,l271,20,236,30,211,50,191,70,181,95r5,25l196,150r20,25l246,200r40,20l226,235r-55,15l120,275,80,305,45,335,25,365,10,390,,419r,30l10,469r20,20l55,504r35,5l130,509r51,-10l236,479r-50,35l145,554r-30,35l95,634r-5,35l90,704r5,30l115,759r20,20l161,789r30,5l221,784r35,-15l286,744r30,-30l346,674r-25,45l311,764r-10,45l306,849r10,35l331,914r25,20l381,944r35,5l446,944r30,-10l507,909r35,-35l562,829r20,-55l597,714r5,55l612,819r20,50l657,909r25,25l707,959r30,10l762,979r30,l813,969r20,-15l848,929r5,-30l853,859,843,814,823,764r50,55l923,864r50,30l1028,914r40,10l1108,929r31,-10l1169,904r20,-25l1204,854r,-35l1194,784r-15,-45l1149,694r-46,-40l1053,609r55,35l1159,664r50,15l1259,684r40,l1329,674r25,-20l1369,629xe" strokeweight="1pt">
                        <v:path arrowok="t" o:connecttype="custom" o:connectlocs="1213,527;1173,434;1094,365;966,299;1028,229;1037,180;1006,123;970,97;917,84;825,97;790,84;759,22;720,4;666,0;596,22;560,53;547,123;446,53;348,13;238,18;186,44;164,106;190,154;252,193;106,242;40,295;0,368;9,412;48,443;159,439;164,452;84,558;79,619;101,668;168,698;225,676;304,593;274,672;269,747;313,821;366,835;446,799;494,729;525,628;556,764;600,821;670,861;715,852;746,817;742,716;768,720;904,804;975,817;1028,795;1059,720;1037,650;926,536;1019,584;1107,602;1191,575" o:connectangles="0,0,0,0,0,0,0,0,0,0,0,0,0,0,0,0,0,0,0,0,0,0,0,0,0,0,0,0,0,0,0,0,0,0,0,0,0,0,0,0,0,0,0,0,0,0,0,0,0,0,0,0,0,0,0,0,0,0,0,0"/>
                      </v:shape>
                      <v:shape id="Freeform 356" o:spid="_x0000_s1043" style="position:absolute;left:2794;top:7520;width:371;height:303;visibility:visible;mso-wrap-style:square;v-text-anchor:top" coordsize="422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jacQA&#10;AADbAAAADwAAAGRycy9kb3ducmV2LnhtbESPQWvCQBSE74L/YXlCb2Zjq1aiq9hSS0Ev2tLzc/eZ&#10;BLNv0+zWpP++Kwgeh5n5hlmsOluJCzW+dKxglKQgiLUzJecKvj43wxkIH5ANVo5JwR95WC37vQVm&#10;xrW8p8sh5CJC2GeooAihzqT0uiCLPnE1cfROrrEYomxyaRpsI9xW8jFNp9JiyXGhwJpeC9Lnw69V&#10;cHzavZH8+baTcddu9fZlh+m7Vuph0K3nIAJ14R6+tT+MgtkzXL/E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z42nEAAAA2wAAAA8AAAAAAAAAAAAAAAAAmAIAAGRycy9k&#10;b3ducmV2LnhtbFBLBQYAAAAABAAEAPUAAACJAwAAAAA=&#10;" path="m16,105r,l21,115r10,10l61,140,41,150,26,165,11,180,6,195,,210r,9l6,234r5,15l21,259r15,10l46,274r15,l81,274r15,-5l111,264r20,-15l126,269r,20l131,304r5,15l151,334r10,5l171,344r15,-5l196,339r15,-20l216,304r5,-15l221,269r,-20l241,284r15,10l271,304r25,5l321,304r21,-15l357,264r,-15l357,234,347,200r30,5l392,200r10,-5l417,180r5,-20l417,135,402,120r-10,-5l377,110r-30,l352,95r5,-15l357,65,352,55,342,35,316,20r-25,l266,25,256,35,246,45,226,80r,-35l221,30,211,20,196,5,171,,151,5,136,20,126,35r-5,10l121,80,86,60,66,55,51,50,31,55,21,60,16,70,11,85r5,20xe" strokeweight="1pt">
                        <v:path arrowok="t" o:connecttype="custom" o:connectlocs="14,92;27,110;54,123;23,145;5,172;0,185;5,206;10,219;32,237;54,241;71,241;98,233;115,219;111,255;120,281;133,294;150,303;164,299;186,281;190,268;194,237;194,219;225,259;238,268;282,268;301,255;314,233;314,206;305,176;345,176;353,172;371,141;367,119;353,106;331,97;305,97;314,70;309,48;301,31;278,18;234,22;225,31;199,70;199,40;186,18;172,4;150,0;120,18;111,31;106,70;76,53;45,44;27,48;14,62;10,75;14,92" o:connectangles="0,0,0,0,0,0,0,0,0,0,0,0,0,0,0,0,0,0,0,0,0,0,0,0,0,0,0,0,0,0,0,0,0,0,0,0,0,0,0,0,0,0,0,0,0,0,0,0,0,0,0,0,0,0,0,0"/>
                      </v:shape>
                      <v:shape id="Freeform 357" o:spid="_x0000_s1044" style="position:absolute;left:2993;top:8835;width:393;height:917;visibility:visible;mso-wrap-style:square;v-text-anchor:top" coordsize="1234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0y8MA&#10;AADbAAAADwAAAGRycy9kb3ducmV2LnhtbERPy2rCQBTdC/2H4RbcSDNpBbGpk1BSCuJGtEK3t5mb&#10;h83cSTOjiX69sxC6PJz3KhtNK87Uu8aygucoBkFcWN1wpeDw9fm0BOE8ssbWMim4kIMsfZisMNF2&#10;4B2d974SIYRdggpq77tESlfUZNBFtiMOXGl7gz7AvpK6xyGEm1a+xPFCGmw4NNTYUV5T8bs/GQX5&#10;h5xf80Pzahbb4ef4V56O35uZUtPH8f0NhKfR/4vv7rVWsAxjw5fwA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u0y8MAAADbAAAADwAAAAAAAAAAAAAAAACYAgAAZHJzL2Rv&#10;d25yZXYueG1sUEsFBgAAAAAEAAQA9QAAAIgDAAAAAA==&#10;" path="m191,1029r,l146,1049r-40,30l75,1109r-30,40l25,1189r-15,39l5,1273,,1318r5,50l15,1413r15,50l50,1508r30,45l111,1593r40,40l191,1668r10,-45l216,1573r20,-45l256,1483r25,-45l311,1393r35,-45l381,1303r81,-80l562,1139r115,-85l808,964r80,-60l958,844r60,-65l1068,714r36,-70l1119,609r10,-35l1139,539r5,-35l1144,469r,-35l1139,394r5,-45l1149,299r10,-54l1189,130,1234,r-75,60l1084,120r-61,55l968,230r-50,54l878,334r-30,50l823,434,768,534r-56,90l652,704r-65,70l547,814r-40,35l457,884r-46,30l306,974r-115,55xe" strokeweight="1pt">
                        <v:path arrowok="t" o:connecttype="custom" o:connectlocs="61,566;34,593;14,632;8,654;2,700;0,725;5,777;16,829;25,854;48,898;61,917;69,865;82,815;99,766;121,716;147,672;216,579;257,530;305,464;340,393;352,354;360,316;364,277;364,239;363,217;366,164;379,71;393,0;345,66;308,126;280,184;262,239;245,294;208,387;187,426;161,467;131,502;61,566" o:connectangles="0,0,0,0,0,0,0,0,0,0,0,0,0,0,0,0,0,0,0,0,0,0,0,0,0,0,0,0,0,0,0,0,0,0,0,0,0,0"/>
                      </v:shape>
                    </v:group>
                  </v:group>
                </v:group>
                <v:group id="Group 358" o:spid="_x0000_s1045" style="position:absolute;left:13458;top:10045;width:1265;height:1754;rotation:4067798fd" coordorigin="2076,7305" coordsize="1764,2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wkpJxgAAANsA&#10;AAAPAAAAAAAAAAAAAAAAAKoCAABkcnMvZG93bnJldi54bWxQSwUGAAAAAAQABAD6AAAAnQMAAAAA&#10;">
                  <v:shape id="Freeform 359" o:spid="_x0000_s1046" style="position:absolute;left:2212;top:7305;width:1527;height:1068;visibility:visible;mso-wrap-style:square;v-text-anchor:top" coordsize="1736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4Pd8AA&#10;AADbAAAADwAAAGRycy9kb3ducmV2LnhtbERPTYvCMBC9C/6HMII3Td2DuNUoIiirntaK4G1sxrbY&#10;TGoStf57c1jY4+N9zxatqcWTnK8sKxgNExDEudUVFwqO2XowAeEDssbaMil4k4fFvNuZYarti3/p&#10;eQiFiCHsU1RQhtCkUvq8JIN+aBviyF2tMxgidIXUDl8x3NTyK0nG0mDFsaHEhlYl5bfDwyg4602y&#10;P92Pp8s4m4R9s8zcdpcp1e+1yymIQG34F/+5f7SC77g+fok/QM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24Pd8AAAADbAAAADwAAAAAAAAAAAAAAAACYAgAAZHJzL2Rvd25y&#10;ZXYueG1sUEsFBgAAAAAEAAQA9QAAAIUDAAAAAA==&#10;" path="m76,794r,l81,819r15,25l111,859r15,10l156,879r30,l221,874r30,-10l276,849r25,-20l347,779r-31,55l291,889r-10,45l281,974r5,20l296,1014r15,15l326,1039r21,10l372,1054r30,l432,1054r10,25l452,1099r15,15l482,1129r20,5l517,1139r20,l557,1134r20,-10l597,1109r15,-20l627,1069r15,-30l652,1009r10,-70l662,1024r16,70l683,1119r15,30l713,1169r15,20l748,1204r20,10l793,1214r20,l838,1204r25,-15l893,1169r25,-25l973,1174r41,15l1034,1194r15,l1064,1189r10,-5l1084,1169r10,-15l1104,1119r,-55l1094,994r15,50l1129,1089r25,35l1179,1154r25,25l1234,1194r30,10l1294,1204r26,-5l1345,1189r25,-15l1390,1154r20,-30l1425,1094r5,-40l1435,1014r80,-35l1545,959r25,-20l1585,919r15,-20l1605,879r,-20l1600,839r-10,-25l1570,789r-20,-20l1520,744r-35,-25l1395,669r100,40l1535,724r40,10l1610,744r30,l1671,739r25,-10l1711,719r15,-15l1731,684r5,-20l1731,634r-10,-25l1706,574r-25,-35l1706,464r5,-34l1711,405r,-25l1701,360r-10,-15l1676,330r-20,-5l1635,320r-30,l1575,320r-75,20l1405,370r40,-25l1475,320r25,-25l1520,275r15,-25l1540,225r5,-20l1540,185r-5,-20l1520,150r-15,-15l1485,125r-25,-10l1435,115r-70,-5l1360,85,1350,60,1335,40,1325,20,1309,10,1289,r-20,l1249,r-25,5l1204,15r-20,15l1159,50r-20,20l1119,95r-35,70l999,100,958,75,923,55,883,40,848,30,813,20r-35,l748,20,713,30,683,40,652,55,627,75r-30,25l572,125r-25,35l512,125,472,95,437,70,397,50,362,40,331,35r-35,l271,45r-25,5l226,65,211,80r-15,20l191,120r,20l196,160r15,25l146,215r-25,20l106,250,91,270r-5,20l81,310r,20l91,350r15,15l121,385r25,15l176,415r40,10l301,450,206,440r-45,l126,445r-35,5l66,459,41,474,21,489,10,509,5,529,,549r10,25l21,599r15,25l61,649r25,25l76,704r-5,30l71,764r5,30xe" strokeweight="1pt">
                    <v:path arrowok="t" o:connecttype="custom" o:connectlocs="84,742;137,773;221,760;305,685;247,822;260,892;327,927;389,949;424,993;490,998;538,958;582,826;601,984;640,1046;715,1068;807,1006;910,1050;953,1028;962,874;1015,989;1085,1050;1161,1055;1223,1015;1262,892;1381,826;1412,756;1363,677;1227,589;1416,655;1492,641;1527,584;1479,474;1505,356;1474,290;1385,282;1271,304;1350,220;1355,163;1306,110;1201,97;1165,18;1099,0;1041,26;953,145;812,48;684,18;574,48;481,141;384,62;291,31;216,44;172,88;186,163;93,220;71,290;106,339;265,396;111,391;18,430;0,483;32,549;67,619;67,699" o:connectangles="0,0,0,0,0,0,0,0,0,0,0,0,0,0,0,0,0,0,0,0,0,0,0,0,0,0,0,0,0,0,0,0,0,0,0,0,0,0,0,0,0,0,0,0,0,0,0,0,0,0,0,0,0,0,0,0,0,0,0,0,0,0,0"/>
                  </v:shape>
                  <v:group id="Group 360" o:spid="_x0000_s1047" style="position:absolute;left:2076;top:7340;width:1764;height:2412" coordorigin="2076,7340" coordsize="1764,2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shape id="Freeform 361" o:spid="_x0000_s1048" style="position:absolute;left:2768;top:8412;width:393;height:1340;visibility:visible;mso-wrap-style:square;v-text-anchor:top" coordsize="44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FGfsMA&#10;AADbAAAADwAAAGRycy9kb3ducmV2LnhtbESP3WoCMRSE7wu+QziCdzWrQmlXo2hVbC964c8DHJLj&#10;Jrg52W6irm/fFAq9HGbmG2a26HwtbtRGF1jBaFiAINbBOK4UnI7b51cQMSEbrAOTggdFWMx7TzMs&#10;Tbjznm6HVIkM4ViiAptSU0oZtSWPcRga4uydQ+sxZdlW0rR4z3Bfy3FRvEiPjvOCxYbeLenL4eoV&#10;yKt2X9WnmZzjbuW+Rxurt+u9UoN+t5yCSNSl//Bf+8MoeBvD75f8A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FGfsMAAADbAAAADwAAAAAAAAAAAAAAAACYAgAAZHJzL2Rv&#10;d25yZXYueG1sUEsFBgAAAAAEAAQA9QAAAIgDAAAAAA==&#10;" path="m91,l15,,5,105,,209,,314,5,414,15,514,25,614,41,714r20,95l86,904r30,90l146,1088r35,90l221,1268r45,85l316,1438r51,85l447,1523,392,1418,336,1313,286,1213,246,1113r-40,-99l171,914,141,819,116,724,96,629,81,534,71,444,66,349r,-90l66,174,76,85,91,xe" strokeweight="1pt">
                      <v:path arrowok="t" o:connecttype="custom" o:connectlocs="80,0;13,0;13,0;4,92;0,184;0,276;4,364;13,452;22,540;36,628;54,712;76,795;102,875;128,957;159,1036;194,1116;234,1190;278,1265;323,1340;393,1340;393,1340;345,1248;295,1155;251,1067;216,979;181,892;150,804;124,721;102,637;84,553;71,470;62,391;58,307;58,228;58,153;67,75;80,0;80,0" o:connectangles="0,0,0,0,0,0,0,0,0,0,0,0,0,0,0,0,0,0,0,0,0,0,0,0,0,0,0,0,0,0,0,0,0,0,0,0,0,0"/>
                    </v:shape>
                    <v:group id="Group 362" o:spid="_x0000_s1049" style="position:absolute;left:2076;top:7340;width:1764;height:2412" coordorigin="2076,7340" coordsize="1764,2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  <v:shape id="Freeform 363" o:spid="_x0000_s1050" style="position:absolute;left:2483;top:8680;width:607;height:1072;visibility:visible;mso-wrap-style:square;v-text-anchor:top" coordsize="1465,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1KvMQA&#10;AADbAAAADwAAAGRycy9kb3ducmV2LnhtbESPQUvDQBSE74X+h+UJ3uxGEWljt8VUKvbWpoIeH9ln&#10;Epp9G3efbfrv3YLQ4zAz3zDz5eA6daQQW88G7icZKOLK25ZrAx/79d0UVBRki51nMnCmCMvFeDTH&#10;3PoT7+hYSq0ShGOOBhqRPtc6Vg05jBPfEyfv2weHkmSotQ14SnDX6Ycse9IOW04LDfa0aqg6lL/O&#10;wKd/KzaZFG5bBPk5H9avX/2wN+b2Znh5BiU0yDX83363BmaPcPmSfoB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SrzEAAAA2wAAAA8AAAAAAAAAAAAAAAAAmAIAAGRycy9k&#10;b3ducmV2LnhtbFBLBQYAAAAABAAEAPUAAACJAwAAAAA=&#10;" path="m577,664r,l517,605,411,505,296,400,206,300,150,230,95,155,45,80,,,5,230,20,425r10,85l40,590r15,69l75,724r25,70l130,859r36,60l211,974r45,50l311,1074r55,40l431,1154r45,20l532,1204r55,35l647,1284r60,50l777,1389r141,135l1179,1773r75,65l1329,1898r70,55l1465,2003r-66,-135l1334,1738r-70,-115l1194,1519r-50,-65l1088,1389r-55,-65l968,1264,853,1149r-61,-65l757,1029,722,969,692,904,667,834,657,789,637,749,612,704,577,664xe" strokeweight="1pt">
                        <v:path arrowok="t" o:connecttype="custom" o:connectlocs="239,355;170,270;123,214;85,161;39,83;0,0;2,123;12,273;23,353;31,387;54,460;87,521;129,575;179,618;197,628;243,663;293,714;380,816;489,949;520,984;580,1045;607,1072;553,930;495,813;474,778;428,709;401,676;328,580;314,551;287,484;276,446;264,401;239,355" o:connectangles="0,0,0,0,0,0,0,0,0,0,0,0,0,0,0,0,0,0,0,0,0,0,0,0,0,0,0,0,0,0,0,0,0"/>
                      </v:shape>
                      <v:shape id="Freeform 364" o:spid="_x0000_s1051" style="position:absolute;left:2076;top:7644;width:1764;height:1036;visibility:visible;mso-wrap-style:square;v-text-anchor:top" coordsize="2006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SJDMQA&#10;AADbAAAADwAAAGRycy9kb3ducmV2LnhtbESPQWvCQBSE7wX/w/KE3symhRQTXaWklFoLgtGDx0f2&#10;mQSzb0N2m6T/visUehxm5htmvZ1MKwbqXWNZwVMUgyAurW64UnA+vS+WIJxH1thaJgU/5GC7mT2s&#10;MdN25CMNha9EgLDLUEHtfZdJ6cqaDLrIdsTBu9reoA+yr6TucQxw08rnOH6RBhsOCzV2lNdU3opv&#10;owAPxd6+5fS1Syd70e05GT8/EqUe59PrCoSnyf+H/9o7rSBN4P4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0iQzEAAAA2wAAAA8AAAAAAAAAAAAAAAAAmAIAAGRycy9k&#10;b3ducmV2LnhtbFBLBQYAAAAABAAEAPUAAACJAwAAAAA=&#10;" path="m165,544r,l211,534r50,-20l306,479r65,-35l311,484r-50,30l231,534r-20,25l196,584r-15,20l171,629r-6,20l165,674r6,20l181,714r15,20l211,744r25,10l261,759r35,l331,759r40,-5l361,794r,35l366,864r10,30l386,914r20,15l426,939r25,l481,934r31,-15l542,899r30,-30l602,834r30,-40l662,749r25,-55l642,809r-30,90l607,934r-5,30l602,994r5,19l622,1038r20,20l667,1073r25,10l712,1088r20,l752,1083r20,-5l817,1053r41,-35l888,1068r35,45l958,1143r40,20l1038,1178r40,l1113,1168r41,-20l1189,1113r30,-35l1249,1028r20,-59l1289,899r15,-80l1309,734r,-95l1344,709r40,60l1429,824r51,40l1525,889r40,20l1610,919r45,l1695,909r30,-20l1755,864r25,-30l1795,789r11,-45l1806,694r-11,-55l1856,639r50,-15l1946,604r15,-15l1976,574r20,-35l2006,509r,-35l1996,439r-20,-35l1951,374r-35,-20l1876,339r-55,-10l1755,324r-70,-5l1610,324,456,10,381,,306,,241,5,181,15,130,25,90,45,55,65,30,89,10,114,,144r,25l5,199r15,30l40,254r30,25l110,299,75,319,45,344,30,374,15,404r-5,30l15,459r10,25l40,509r25,20l90,539r35,5l165,544xe" strokeweight="1pt">
                        <v:path arrowok="t" o:connecttype="custom" o:connectlocs="186,470;269,421;273,426;203,470;159,531;145,571;150,610;186,654;260,668;326,663;322,760;339,804;397,826;450,808;503,764;582,659;565,711;529,848;534,891;587,944;626,957;679,948;754,895;842,1005;913,1036;1015,1010;1072,948;1116,852;1151,646;1182,624;1301,760;1376,799;1455,808;1543,760;1578,694;1578,562;1676,549;1738,505;1764,448;1755,386;1685,311;1601,289;1416,285;335,0;159,13;79,40;26,78;0,149;18,201;97,263;40,303;13,355;22,426;57,465;145,478" o:connectangles="0,0,0,0,0,0,0,0,0,0,0,0,0,0,0,0,0,0,0,0,0,0,0,0,0,0,0,0,0,0,0,0,0,0,0,0,0,0,0,0,0,0,0,0,0,0,0,0,0,0,0,0,0,0,0"/>
                      </v:shape>
                      <v:shape id="Freeform 365" o:spid="_x0000_s1052" style="position:absolute;left:2371;top:7340;width:1213;height:861;visibility:visible;mso-wrap-style:square;v-text-anchor:top" coordsize="1379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pSW8EA&#10;AADbAAAADwAAAGRycy9kb3ducmV2LnhtbESPW4vCMBSE3wX/QzjCvmmqLF6qUURQ9mnF2/uhOTbF&#10;5qQ2sdZ/v1kQfBxm5htmsWptKRqqfeFYwXCQgCDOnC44V3A+bftTED4gaywdk4IXeVgtu50Fpto9&#10;+UDNMeQiQtinqMCEUKVS+syQRT9wFXH0rq62GKKsc6lrfEa4LeUoScbSYsFxwWBFG0PZ7fiwCsJl&#10;Pdl980FWl5dp9ye6Z83vXamvXruegwjUhk/43f7RCmZj+P8Sf4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aUlvBAAAA2wAAAA8AAAAAAAAAAAAAAAAAmAIAAGRycy9kb3du&#10;cmV2LnhtbFBLBQYAAAAABAAEAPUAAACGAwAAAAA=&#10;" path="m1369,629r,l1379,599r-5,-30l1359,534r-25,-40l1294,454r-50,-39l1179,375r-81,-35l1128,310r26,-25l1169,260r5,-30l1179,205r-5,-25l1164,160r-20,-20l1123,120r-20,-10l1073,100r-30,-5l1008,95r-35,5l938,110r-35,15l898,95,893,65,883,45,863,25,838,15,818,5,787,,757,,727,5,702,15,677,25,657,40,637,60,627,85r-5,25l622,140,567,95,507,60,451,30,396,15,351,10r-45,l271,20,236,30,211,50,191,70,181,95r5,25l196,150r20,25l246,200r40,20l226,235r-55,15l120,275,80,305,45,335,25,365,10,390,,419r,30l10,469r20,20l55,504r35,5l130,509r51,-10l236,479r-50,35l145,554r-30,35l95,634r-5,35l90,704r5,30l115,759r20,20l161,789r30,5l221,784r35,-15l286,744r30,-30l346,674r-25,45l311,764r-10,45l306,849r10,35l331,914r25,20l381,944r35,5l446,944r30,-10l507,909r35,-35l562,829r20,-55l597,714r5,55l612,819r20,50l657,909r25,25l707,959r30,10l762,979r30,l813,969r20,-15l848,929r5,-30l853,859,843,814,823,764r50,55l923,864r50,30l1028,914r40,10l1108,929r31,-10l1169,904r20,-25l1204,854r,-35l1194,784r-15,-45l1149,694r-46,-40l1053,609r55,35l1159,664r50,15l1259,684r40,l1329,674r25,-20l1369,629xe" strokeweight="1pt">
                        <v:path arrowok="t" o:connecttype="custom" o:connectlocs="1213,527;1173,434;1094,365;966,299;1028,229;1037,180;1006,123;970,97;917,84;825,97;790,84;759,22;720,4;666,0;596,22;560,53;547,123;446,53;348,13;238,18;186,44;164,106;190,154;252,193;106,242;40,295;0,368;9,412;48,443;159,439;164,452;84,558;79,619;101,668;168,698;225,676;304,593;274,672;269,747;313,821;366,835;446,799;494,729;525,628;556,764;600,821;670,861;715,852;746,817;742,716;768,720;904,804;975,817;1028,795;1059,720;1037,650;926,536;1019,584;1107,602;1191,575" o:connectangles="0,0,0,0,0,0,0,0,0,0,0,0,0,0,0,0,0,0,0,0,0,0,0,0,0,0,0,0,0,0,0,0,0,0,0,0,0,0,0,0,0,0,0,0,0,0,0,0,0,0,0,0,0,0,0,0,0,0,0,0"/>
                      </v:shape>
                      <v:shape id="Freeform 366" o:spid="_x0000_s1053" style="position:absolute;left:2794;top:7520;width:371;height:303;visibility:visible;mso-wrap-style:square;v-text-anchor:top" coordsize="422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p1tMQA&#10;AADbAAAADwAAAGRycy9kb3ducmV2LnhtbESPQWsCMRSE74L/IbyCN81WrdrVKLbUUtCLWnp+TZ67&#10;i5uX7SZ113/fCAWPw8x8wyxWrS3FhWpfOFbwOEhAEGtnCs4UfB43/RkIH5ANlo5JwZU8rJbdzgJT&#10;4xre0+UQMhEh7FNUkIdQpVJ6nZNFP3AVcfROrrYYoqwzaWpsItyWcpgkE2mx4LiQY0WvOenz4dcq&#10;+B7t3kj+fNmncdts9fZlh8m7Vqr30K7nIAK14R7+b38YBc9TuH2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qdbTEAAAA2wAAAA8AAAAAAAAAAAAAAAAAmAIAAGRycy9k&#10;b3ducmV2LnhtbFBLBQYAAAAABAAEAPUAAACJAwAAAAA=&#10;" path="m16,105r,l21,115r10,10l61,140,41,150,26,165,11,180,6,195,,210r,9l6,234r5,15l21,259r15,10l46,274r15,l81,274r15,-5l111,264r20,-15l126,269r,20l131,304r5,15l151,334r10,5l171,344r15,-5l196,339r15,-20l216,304r5,-15l221,269r,-20l241,284r15,10l271,304r25,5l321,304r21,-15l357,264r,-15l357,234,347,200r30,5l392,200r10,-5l417,180r5,-20l417,135,402,120r-10,-5l377,110r-30,l352,95r5,-15l357,65,352,55,342,35,316,20r-25,l266,25,256,35,246,45,226,80r,-35l221,30,211,20,196,5,171,,151,5,136,20,126,35r-5,10l121,80,86,60,66,55,51,50,31,55,21,60,16,70,11,85r5,20xe" strokeweight="1pt">
                        <v:path arrowok="t" o:connecttype="custom" o:connectlocs="14,92;27,110;54,123;23,145;5,172;0,185;5,206;10,219;32,237;54,241;71,241;98,233;115,219;111,255;120,281;133,294;150,303;164,299;186,281;190,268;194,237;194,219;225,259;238,268;282,268;301,255;314,233;314,206;305,176;345,176;353,172;371,141;367,119;353,106;331,97;305,97;314,70;309,48;301,31;278,18;234,22;225,31;199,70;199,40;186,18;172,4;150,0;120,18;111,31;106,70;76,53;45,44;27,48;14,62;10,75;14,92" o:connectangles="0,0,0,0,0,0,0,0,0,0,0,0,0,0,0,0,0,0,0,0,0,0,0,0,0,0,0,0,0,0,0,0,0,0,0,0,0,0,0,0,0,0,0,0,0,0,0,0,0,0,0,0,0,0,0,0"/>
                      </v:shape>
                      <v:shape id="Freeform 367" o:spid="_x0000_s1054" style="position:absolute;left:2993;top:8835;width:393;height:917;visibility:visible;mso-wrap-style:square;v-text-anchor:top" coordsize="1234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iFsMA&#10;AADbAAAADwAAAGRycy9kb3ducmV2LnhtbERPy2rCQBTdC/2H4RbcSDNpBampk1BSCuJGtEK3t5mb&#10;h83cSTOjiX69sxC6PJz3KhtNK87Uu8aygucoBkFcWN1wpeDw9fn0CsJ5ZI2tZVJwIQdZ+jBZYaLt&#10;wDs6730lQgi7BBXU3neJlK6oyaCLbEccuNL2Bn2AfSV1j0MIN618ieOFNNhwaKixo7ym4nd/Mgry&#10;Dzm/5odmaRbb4ef4V56O35uZUtPH8f0NhKfR/4vv7rVWsAxjw5fwA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IiFsMAAADbAAAADwAAAAAAAAAAAAAAAACYAgAAZHJzL2Rv&#10;d25yZXYueG1sUEsFBgAAAAAEAAQA9QAAAIgDAAAAAA==&#10;" path="m191,1029r,l146,1049r-40,30l75,1109r-30,40l25,1189r-15,39l5,1273,,1318r5,50l15,1413r15,50l50,1508r30,45l111,1593r40,40l191,1668r10,-45l216,1573r20,-45l256,1483r25,-45l311,1393r35,-45l381,1303r81,-80l562,1139r115,-85l808,964r80,-60l958,844r60,-65l1068,714r36,-70l1119,609r10,-35l1139,539r5,-35l1144,469r,-35l1139,394r5,-45l1149,299r10,-54l1189,130,1234,r-75,60l1084,120r-61,55l968,230r-50,54l878,334r-30,50l823,434,768,534r-56,90l652,704r-65,70l547,814r-40,35l457,884r-46,30l306,974r-115,55xe" strokeweight="1pt">
                        <v:path arrowok="t" o:connecttype="custom" o:connectlocs="61,566;34,593;14,632;8,654;2,700;0,725;5,777;16,829;25,854;48,898;61,917;69,865;82,815;99,766;121,716;147,672;216,579;257,530;305,464;340,393;352,354;360,316;364,277;364,239;363,217;366,164;379,71;393,0;345,66;308,126;280,184;262,239;245,294;208,387;187,426;161,467;131,502;61,566" o:connectangles="0,0,0,0,0,0,0,0,0,0,0,0,0,0,0,0,0,0,0,0,0,0,0,0,0,0,0,0,0,0,0,0,0,0,0,0,0,0"/>
                      </v:shape>
                    </v:group>
                  </v:group>
                </v:group>
                <v:group id="Group 368" o:spid="_x0000_s1055" style="position:absolute;left:8062;top:6428;width:1243;height:2004;rotation:4313204fd" coordorigin="2076,7305" coordsize="1764,2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gPRcxgAAANsA&#10;AAAPAAAAAAAAAAAAAAAAAKoCAABkcnMvZG93bnJldi54bWxQSwUGAAAAAAQABAD6AAAAnQMAAAAA&#10;">
                  <v:shape id="Freeform 369" o:spid="_x0000_s1056" style="position:absolute;left:2212;top:7305;width:1527;height:1068;visibility:visible;mso-wrap-style:square;v-text-anchor:top" coordsize="1736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6iqcUA&#10;AADcAAAADwAAAGRycy9kb3ducmV2LnhtbESPQWsCMRCF74X+hzCF3mpSDyKrUUSwaD3VFaG36Wbc&#10;XdxM1iTV7b/vHAq9zfDevPfNfDn4Tt0opjawhdeRAUVcBddybeFYbl6moFJGdtgFJgs/lGC5eHyY&#10;Y+HCnT/odsi1khBOBVpocu4LrVPVkMc0Cj2xaOcQPWZZY61dxLuE+06PjZlojy1LQ4M9rRuqLodv&#10;b+HTvZn96Xo8fU3Kad73qzLu3ktrn5+G1QxUpiH/m/+ut07wjeDLMzKB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qKpxQAAANwAAAAPAAAAAAAAAAAAAAAAAJgCAABkcnMv&#10;ZG93bnJldi54bWxQSwUGAAAAAAQABAD1AAAAigMAAAAA&#10;" path="m76,794r,l81,819r15,25l111,859r15,10l156,879r30,l221,874r30,-10l276,849r25,-20l347,779r-31,55l291,889r-10,45l281,974r5,20l296,1014r15,15l326,1039r21,10l372,1054r30,l432,1054r10,25l452,1099r15,15l482,1129r20,5l517,1139r20,l557,1134r20,-10l597,1109r15,-20l627,1069r15,-30l652,1009r10,-70l662,1024r16,70l683,1119r15,30l713,1169r15,20l748,1204r20,10l793,1214r20,l838,1204r25,-15l893,1169r25,-25l973,1174r41,15l1034,1194r15,l1064,1189r10,-5l1084,1169r10,-15l1104,1119r,-55l1094,994r15,50l1129,1089r25,35l1179,1154r25,25l1234,1194r30,10l1294,1204r26,-5l1345,1189r25,-15l1390,1154r20,-30l1425,1094r5,-40l1435,1014r80,-35l1545,959r25,-20l1585,919r15,-20l1605,879r,-20l1600,839r-10,-25l1570,789r-20,-20l1520,744r-35,-25l1395,669r100,40l1535,724r40,10l1610,744r30,l1671,739r25,-10l1711,719r15,-15l1731,684r5,-20l1731,634r-10,-25l1706,574r-25,-35l1706,464r5,-34l1711,405r,-25l1701,360r-10,-15l1676,330r-20,-5l1635,320r-30,l1575,320r-75,20l1405,370r40,-25l1475,320r25,-25l1520,275r15,-25l1540,225r5,-20l1540,185r-5,-20l1520,150r-15,-15l1485,125r-25,-10l1435,115r-70,-5l1360,85,1350,60,1335,40,1325,20,1309,10,1289,r-20,l1249,r-25,5l1204,15r-20,15l1159,50r-20,20l1119,95r-35,70l999,100,958,75,923,55,883,40,848,30,813,20r-35,l748,20,713,30,683,40,652,55,627,75r-30,25l572,125r-25,35l512,125,472,95,437,70,397,50,362,40,331,35r-35,l271,45r-25,5l226,65,211,80r-15,20l191,120r,20l196,160r15,25l146,215r-25,20l106,250,91,270r-5,20l81,310r,20l91,350r15,15l121,385r25,15l176,415r40,10l301,450,206,440r-45,l126,445r-35,5l66,459,41,474,21,489,10,509,5,529,,549r10,25l21,599r15,25l61,649r25,25l76,704r-5,30l71,764r5,30xe" strokeweight="1pt">
                    <v:path arrowok="t" o:connecttype="custom" o:connectlocs="84,742;137,773;221,760;305,685;247,822;260,892;327,927;389,949;424,993;490,998;538,958;582,826;601,984;640,1046;715,1068;807,1006;910,1050;953,1028;962,874;1015,989;1085,1050;1161,1055;1223,1015;1262,892;1381,826;1412,756;1363,677;1227,589;1416,655;1492,641;1527,584;1479,474;1505,356;1474,290;1385,282;1271,304;1350,220;1355,163;1306,110;1201,97;1165,18;1099,0;1041,26;953,145;812,48;684,18;574,48;481,141;384,62;291,31;216,44;172,88;186,163;93,220;71,290;106,339;265,396;111,391;18,430;0,483;32,549;67,619;67,699" o:connectangles="0,0,0,0,0,0,0,0,0,0,0,0,0,0,0,0,0,0,0,0,0,0,0,0,0,0,0,0,0,0,0,0,0,0,0,0,0,0,0,0,0,0,0,0,0,0,0,0,0,0,0,0,0,0,0,0,0,0,0,0,0,0,0"/>
                  </v:shape>
                  <v:group id="Group 370" o:spid="_x0000_s1057" style="position:absolute;left:2076;top:7340;width:1764;height:2412" coordorigin="2076,7340" coordsize="1764,2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<v:shape id="Freeform 371" o:spid="_x0000_s1058" style="position:absolute;left:2768;top:8412;width:393;height:1340;visibility:visible;mso-wrap-style:square;v-text-anchor:top" coordsize="44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XLXcEA&#10;AADcAAAADwAAAGRycy9kb3ducmV2LnhtbERPzWoCMRC+F3yHMIK3mtWClNUoaivaQw/+PMCQjJvg&#10;ZrLdRN2+fVMQvM3H9zuzRedrcaM2usAKRsMCBLEOxnGl4HTcvL6DiAnZYB2YFPxShMW89zLD0oQ7&#10;7+l2SJXIIRxLVGBTakopo7bkMQ5DQ5y5c2g9pgzbSpoW7znc13JcFBPp0XFusNjQ2pK+HK5egbxq&#10;9119mbdz3K7cz+jT6s3HXqlBv1tOQSTq0lP8cO9Mnl+M4f+ZfIG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ly13BAAAA3AAAAA8AAAAAAAAAAAAAAAAAmAIAAGRycy9kb3du&#10;cmV2LnhtbFBLBQYAAAAABAAEAPUAAACGAwAAAAA=&#10;" path="m91,l15,,5,105,,209,,314,5,414,15,514,25,614,41,714r20,95l86,904r30,90l146,1088r35,90l221,1268r45,85l316,1438r51,85l447,1523,392,1418,336,1313,286,1213,246,1113r-40,-99l171,914,141,819,116,724,96,629,81,534,71,444,66,349r,-90l66,174,76,85,91,xe" strokeweight="1pt">
                      <v:path arrowok="t" o:connecttype="custom" o:connectlocs="80,0;13,0;13,0;4,92;0,184;0,276;4,364;13,452;22,540;36,628;54,712;76,795;102,875;128,957;159,1036;194,1116;234,1190;278,1265;323,1340;393,1340;393,1340;345,1248;295,1155;251,1067;216,979;181,892;150,804;124,721;102,637;84,553;71,470;62,391;58,307;58,228;58,153;67,75;80,0;80,0" o:connectangles="0,0,0,0,0,0,0,0,0,0,0,0,0,0,0,0,0,0,0,0,0,0,0,0,0,0,0,0,0,0,0,0,0,0,0,0,0,0"/>
                    </v:shape>
                    <v:group id="Group 372" o:spid="_x0000_s1059" style="position:absolute;left:2076;top:7340;width:1764;height:2412" coordorigin="2076,7340" coordsize="1764,2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<v:shape id="Freeform 373" o:spid="_x0000_s1060" style="position:absolute;left:2483;top:8680;width:607;height:1072;visibility:visible;mso-wrap-style:square;v-text-anchor:top" coordsize="1465,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++PcIA&#10;AADcAAAADwAAAGRycy9kb3ducmV2LnhtbERPTUsDMRC9C/6HMII3myhSZG1aXEvF3mor6HHYjLtL&#10;N5NtMrbbf98UCr3N433OZDb4Tu0ppjawhceRAUVcBddybeF7s3h4AZUE2WEXmCwcKcFsenszwcKF&#10;A3/Rfi21yiGcCrTQiPSF1qlqyGMahZ44c38hepQMY61dxEMO951+MmasPbacGxrs6b2harv+9xZ+&#10;wke5NFL6VRlld9wu5r/9sLH2/m54ewUlNMhVfHF/ujzfPMP5mXyBn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749wgAAANwAAAAPAAAAAAAAAAAAAAAAAJgCAABkcnMvZG93&#10;bnJldi54bWxQSwUGAAAAAAQABAD1AAAAhwMAAAAA&#10;" path="m577,664r,l517,605,411,505,296,400,206,300,150,230,95,155,45,80,,,5,230,20,425r10,85l40,590r15,69l75,724r25,70l130,859r36,60l211,974r45,50l311,1074r55,40l431,1154r45,20l532,1204r55,35l647,1284r60,50l777,1389r141,135l1179,1773r75,65l1329,1898r70,55l1465,2003r-66,-135l1334,1738r-70,-115l1194,1519r-50,-65l1088,1389r-55,-65l968,1264,853,1149r-61,-65l757,1029,722,969,692,904,667,834,657,789,637,749,612,704,577,664xe" strokeweight="1pt">
                        <v:path arrowok="t" o:connecttype="custom" o:connectlocs="239,355;170,270;123,214;85,161;39,83;0,0;2,123;12,273;23,353;31,387;54,460;87,521;129,575;179,618;197,628;243,663;293,714;380,816;489,949;520,984;580,1045;607,1072;553,930;495,813;474,778;428,709;401,676;328,580;314,551;287,484;276,446;264,401;239,355" o:connectangles="0,0,0,0,0,0,0,0,0,0,0,0,0,0,0,0,0,0,0,0,0,0,0,0,0,0,0,0,0,0,0,0,0"/>
                      </v:shape>
                      <v:shape id="Freeform 374" o:spid="_x0000_s1061" style="position:absolute;left:2076;top:7644;width:1764;height:1036;visibility:visible;mso-wrap-style:square;v-text-anchor:top" coordsize="2006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s0MEA&#10;AADcAAAADwAAAGRycy9kb3ducmV2LnhtbERPS4vCMBC+C/6HMMLeNF2h4naNsiiyPkCw62GPQzO2&#10;xWZSmmjrvzeC4G0+vufMFp2pxI0aV1pW8DmKQBBnVpecKzj9rYdTEM4ja6wsk4I7OVjM+70ZJtq2&#10;fKRb6nMRQtglqKDwvk6kdFlBBt3I1sSBO9vGoA+wyaVusA3hppLjKJpIgyWHhgJrWhaUXdKrUYCH&#10;dGdXS9pvvjr7r6tT3G5/Y6U+Bt3PNwhPnX+LX+6NDvOjGJ7PhAv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E7NDBAAAA3AAAAA8AAAAAAAAAAAAAAAAAmAIAAGRycy9kb3du&#10;cmV2LnhtbFBLBQYAAAAABAAEAPUAAACGAwAAAAA=&#10;" path="m165,544r,l211,534r50,-20l306,479r65,-35l311,484r-50,30l231,534r-20,25l196,584r-15,20l171,629r-6,20l165,674r6,20l181,714r15,20l211,744r25,10l261,759r35,l331,759r40,-5l361,794r,35l366,864r10,30l386,914r20,15l426,939r25,l481,934r31,-15l542,899r30,-30l602,834r30,-40l662,749r25,-55l642,809r-30,90l607,934r-5,30l602,994r5,19l622,1038r20,20l667,1073r25,10l712,1088r20,l752,1083r20,-5l817,1053r41,-35l888,1068r35,45l958,1143r40,20l1038,1178r40,l1113,1168r41,-20l1189,1113r30,-35l1249,1028r20,-59l1289,899r15,-80l1309,734r,-95l1344,709r40,60l1429,824r51,40l1525,889r40,20l1610,919r45,l1695,909r30,-20l1755,864r25,-30l1795,789r11,-45l1806,694r-11,-55l1856,639r50,-15l1946,604r15,-15l1976,574r20,-35l2006,509r,-35l1996,439r-20,-35l1951,374r-35,-20l1876,339r-55,-10l1755,324r-70,-5l1610,324,456,10,381,,306,,241,5,181,15,130,25,90,45,55,65,30,89,10,114,,144r,25l5,199r15,30l40,254r30,25l110,299,75,319,45,344,30,374,15,404r-5,30l15,459r10,25l40,509r25,20l90,539r35,5l165,544xe" strokeweight="1pt">
                        <v:path arrowok="t" o:connecttype="custom" o:connectlocs="186,470;269,421;273,426;203,470;159,531;145,571;150,610;186,654;260,668;326,663;322,760;339,804;397,826;450,808;503,764;582,659;565,711;529,848;534,891;587,944;626,957;679,948;754,895;842,1005;913,1036;1015,1010;1072,948;1116,852;1151,646;1182,624;1301,760;1376,799;1455,808;1543,760;1578,694;1578,562;1676,549;1738,505;1764,448;1755,386;1685,311;1601,289;1416,285;335,0;159,13;79,40;26,78;0,149;18,201;97,263;40,303;13,355;22,426;57,465;145,478" o:connectangles="0,0,0,0,0,0,0,0,0,0,0,0,0,0,0,0,0,0,0,0,0,0,0,0,0,0,0,0,0,0,0,0,0,0,0,0,0,0,0,0,0,0,0,0,0,0,0,0,0,0,0,0,0,0,0"/>
                      </v:shape>
                      <v:shape id="Freeform 375" o:spid="_x0000_s1062" style="position:absolute;left:2371;top:7340;width:1213;height:861;visibility:visible;mso-wrap-style:square;v-text-anchor:top" coordsize="1379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h+78A&#10;AADcAAAADwAAAGRycy9kb3ducmV2LnhtbERPS4vCMBC+L/gfwgh7W1OXRaWaFhFW9rTi6z40Y1Ns&#10;JrWJtf57Iwje5uN7ziLvbS06an3lWMF4lIAgLpyuuFRw2P9+zUD4gKyxdkwK7uQhzwYfC0y1u/GW&#10;ul0oRQxhn6ICE0KTSukLQxb9yDXEkTu51mKIsC2lbvEWw20tv5NkIi1WHBsMNrQyVJx3V6sgHJfT&#10;9Q9vZXO8m36zp0vR/V+U+hz2yzmIQH14i1/uPx3nJxN4PhMvkN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+eH7vwAAANwAAAAPAAAAAAAAAAAAAAAAAJgCAABkcnMvZG93bnJl&#10;di54bWxQSwUGAAAAAAQABAD1AAAAhAMAAAAA&#10;" path="m1369,629r,l1379,599r-5,-30l1359,534r-25,-40l1294,454r-50,-39l1179,375r-81,-35l1128,310r26,-25l1169,260r5,-30l1179,205r-5,-25l1164,160r-20,-20l1123,120r-20,-10l1073,100r-30,-5l1008,95r-35,5l938,110r-35,15l898,95,893,65,883,45,863,25,838,15,818,5,787,,757,,727,5,702,15,677,25,657,40,637,60,627,85r-5,25l622,140,567,95,507,60,451,30,396,15,351,10r-45,l271,20,236,30,211,50,191,70,181,95r5,25l196,150r20,25l246,200r40,20l226,235r-55,15l120,275,80,305,45,335,25,365,10,390,,419r,30l10,469r20,20l55,504r35,5l130,509r51,-10l236,479r-50,35l145,554r-30,35l95,634r-5,35l90,704r5,30l115,759r20,20l161,789r30,5l221,784r35,-15l286,744r30,-30l346,674r-25,45l311,764r-10,45l306,849r10,35l331,914r25,20l381,944r35,5l446,944r30,-10l507,909r35,-35l562,829r20,-55l597,714r5,55l612,819r20,50l657,909r25,25l707,959r30,10l762,979r30,l813,969r20,-15l848,929r5,-30l853,859,843,814,823,764r50,55l923,864r50,30l1028,914r40,10l1108,929r31,-10l1169,904r20,-25l1204,854r,-35l1194,784r-15,-45l1149,694r-46,-40l1053,609r55,35l1159,664r50,15l1259,684r40,l1329,674r25,-20l1369,629xe" strokeweight="1pt">
                        <v:path arrowok="t" o:connecttype="custom" o:connectlocs="1213,527;1173,434;1094,365;966,299;1028,229;1037,180;1006,123;970,97;917,84;825,97;790,84;759,22;720,4;666,0;596,22;560,53;547,123;446,53;348,13;238,18;186,44;164,106;190,154;252,193;106,242;40,295;0,368;9,412;48,443;159,439;164,452;84,558;79,619;101,668;168,698;225,676;304,593;274,672;269,747;313,821;366,835;446,799;494,729;525,628;556,764;600,821;670,861;715,852;746,817;742,716;768,720;904,804;975,817;1028,795;1059,720;1037,650;926,536;1019,584;1107,602;1191,575" o:connectangles="0,0,0,0,0,0,0,0,0,0,0,0,0,0,0,0,0,0,0,0,0,0,0,0,0,0,0,0,0,0,0,0,0,0,0,0,0,0,0,0,0,0,0,0,0,0,0,0,0,0,0,0,0,0,0,0,0,0,0,0"/>
                      </v:shape>
                      <v:shape id="Freeform 376" o:spid="_x0000_s1063" style="position:absolute;left:2794;top:7520;width:371;height:303;visibility:visible;mso-wrap-style:square;v-text-anchor:top" coordsize="422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XwsIA&#10;AADcAAAADwAAAGRycy9kb3ducmV2LnhtbERPS0vDQBC+F/oflil4a3d9lzTboqIiNBej9DzdHZNg&#10;djZm1yT+e7cgeJuP7zn5bnKtGKgPjWcN5ysFgth423Cl4f3tabkGESKyxdYzafihALvtfJZjZv3I&#10;rzSUsRIphEOGGuoYu0zKYGpyGFa+I07ch+8dxgT7StoexxTuWnmh1I102HBqqLGjh5rMZ/ntNBwv&#10;i0eSXwd3fTWNe7O/L1A9G63PFtPdBkSkKf6L/9wvNs1Xt3B6Jl0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RlfCwgAAANwAAAAPAAAAAAAAAAAAAAAAAJgCAABkcnMvZG93&#10;bnJldi54bWxQSwUGAAAAAAQABAD1AAAAhwMAAAAA&#10;" path="m16,105r,l21,115r10,10l61,140,41,150,26,165,11,180,6,195,,210r,9l6,234r5,15l21,259r15,10l46,274r15,l81,274r15,-5l111,264r20,-15l126,269r,20l131,304r5,15l151,334r10,5l171,344r15,-5l196,339r15,-20l216,304r5,-15l221,269r,-20l241,284r15,10l271,304r25,5l321,304r21,-15l357,264r,-15l357,234,347,200r30,5l392,200r10,-5l417,180r5,-20l417,135,402,120r-10,-5l377,110r-30,l352,95r5,-15l357,65,352,55,342,35,316,20r-25,l266,25,256,35,246,45,226,80r,-35l221,30,211,20,196,5,171,,151,5,136,20,126,35r-5,10l121,80,86,60,66,55,51,50,31,55,21,60,16,70,11,85r5,20xe" strokeweight="1pt">
                        <v:path arrowok="t" o:connecttype="custom" o:connectlocs="14,92;27,110;54,123;23,145;5,172;0,185;5,206;10,219;32,237;54,241;71,241;98,233;115,219;111,255;120,281;133,294;150,303;164,299;186,281;190,268;194,237;194,219;225,259;238,268;282,268;301,255;314,233;314,206;305,176;345,176;353,172;371,141;367,119;353,106;331,97;305,97;314,70;309,48;301,31;278,18;234,22;225,31;199,70;199,40;186,18;172,4;150,0;120,18;111,31;106,70;76,53;45,44;27,48;14,62;10,75;14,92" o:connectangles="0,0,0,0,0,0,0,0,0,0,0,0,0,0,0,0,0,0,0,0,0,0,0,0,0,0,0,0,0,0,0,0,0,0,0,0,0,0,0,0,0,0,0,0,0,0,0,0,0,0,0,0,0,0,0,0"/>
                      </v:shape>
                      <v:shape id="Freeform 377" o:spid="_x0000_s1064" style="position:absolute;left:2993;top:8835;width:393;height:917;visibility:visible;mso-wrap-style:square;v-text-anchor:top" coordsize="1234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nnscA&#10;AADcAAAADwAAAGRycy9kb3ducmV2LnhtbESPQWvCQBCF70L/wzKFXkQ3tiA2uoqkFEovpSr0OmbH&#10;JJqdTbOrif76zqHgbYb35r1vFqve1epCbag8G5iME1DEubcVFwZ22/fRDFSIyBZrz2TgSgFWy4fB&#10;AlPrO/6myyYWSkI4pGigjLFJtQ55SQ7D2DfEoh186zDK2hbatthJuKv1c5JMtcOKpaHEhrKS8tPm&#10;7Axkb/rllu2qVzf96vbH38P5+PM5NObpsV/PQUXq4938f/1hBT8RWnlGJ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Xp57HAAAA3AAAAA8AAAAAAAAAAAAAAAAAmAIAAGRy&#10;cy9kb3ducmV2LnhtbFBLBQYAAAAABAAEAPUAAACMAwAAAAA=&#10;" path="m191,1029r,l146,1049r-40,30l75,1109r-30,40l25,1189r-15,39l5,1273,,1318r5,50l15,1413r15,50l50,1508r30,45l111,1593r40,40l191,1668r10,-45l216,1573r20,-45l256,1483r25,-45l311,1393r35,-45l381,1303r81,-80l562,1139r115,-85l808,964r80,-60l958,844r60,-65l1068,714r36,-70l1119,609r10,-35l1139,539r5,-35l1144,469r,-35l1139,394r5,-45l1149,299r10,-54l1189,130,1234,r-75,60l1084,120r-61,55l968,230r-50,54l878,334r-30,50l823,434,768,534r-56,90l652,704r-65,70l547,814r-40,35l457,884r-46,30l306,974r-115,55xe" strokeweight="1pt">
                        <v:path arrowok="t" o:connecttype="custom" o:connectlocs="61,566;34,593;14,632;8,654;2,700;0,725;5,777;16,829;25,854;48,898;61,917;69,865;82,815;99,766;121,716;147,672;216,579;257,530;305,464;340,393;352,354;360,316;364,277;364,239;363,217;366,164;379,71;393,0;345,66;308,126;280,184;262,239;245,294;208,387;187,426;161,467;131,502;61,566" o:connectangles="0,0,0,0,0,0,0,0,0,0,0,0,0,0,0,0,0,0,0,0,0,0,0,0,0,0,0,0,0,0,0,0,0,0,0,0,0,0"/>
                      </v:shape>
                    </v:group>
                  </v:group>
                </v:group>
                <v:group id="Group 417" o:spid="_x0000_s1065" style="position:absolute;left:5194;top:3191;width:2379;height:2919" coordorigin="10,10" coordsize="2379,29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401" o:spid="_x0000_s1066" style="position:absolute;left:1759;top:1779;width:630;height:495;visibility:visible;mso-wrap-style:square;v-text-anchor:top" coordsize="630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us8UA&#10;AADcAAAADwAAAGRycy9kb3ducmV2LnhtbESPQU8CMRCF7yb+h2ZMvEkXQaMrhRAQI5wUSbhOtuN2&#10;43a6tAWWf+8cTLzN5L1575vJrPetOlFMTWADw0EBirgKtuHawO5rdfcEKmVki21gMnChBLPp9dUE&#10;SxvO/Emnba6VhHAq0YDLuSu1TpUjj2kQOmLRvkP0mGWNtbYRzxLuW31fFI/aY8PS4LCjhaPqZ3v0&#10;Bp7nm/1+1L4d7CW61/GOHo7Lj7Uxtzf9/AVUpj7/m/+u363gDwVfnpEJ9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m6zxQAAANwAAAAPAAAAAAAAAAAAAAAAAJgCAABkcnMv&#10;ZG93bnJldi54bWxQSwUGAAAAAAQABAD1AAAAigMAAAAA&#10;" path="m625,170r,l615,130,600,95,575,65,550,40,525,20,490,10,450,,405,,350,5,295,20,245,45,190,75r-50,40l95,165,45,225,,290r15,30l65,400r35,85l160,495r55,l270,495r55,-5l370,485r50,-15l465,450r40,-20l540,410r30,-30l595,355r15,-35l625,290r5,-40l630,215r-5,-45xe" strokeweight="1pt">
                    <v:path arrowok="t" o:connecttype="custom" o:connectlocs="625,170;625,170;615,130;600,95;575,65;550,40;525,20;490,10;450,0;405,0;405,0;350,5;295,20;245,45;190,75;140,115;95,165;45,225;0,290;0,290;15,320;15,320;65,400;100,485;100,485;160,495;215,495;270,495;325,490;370,485;420,470;465,450;505,430;505,430;540,410;570,380;595,355;610,320;625,290;630,250;630,215;625,170;625,170" o:connectangles="0,0,0,0,0,0,0,0,0,0,0,0,0,0,0,0,0,0,0,0,0,0,0,0,0,0,0,0,0,0,0,0,0,0,0,0,0,0,0,0,0,0,0"/>
                  </v:shape>
                  <v:shape id="Freeform 402" o:spid="_x0000_s1067" style="position:absolute;left:1894;top:1859;width:390;height:300;visibility:visible;mso-wrap-style:square;v-text-anchor:top" coordsize="39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ZW4MMA&#10;AADcAAAADwAAAGRycy9kb3ducmV2LnhtbERPPW/CMBDdK/EfrEPqVpww0BIwCCoidenQgATjER9J&#10;RHxObQPh39dISN3u6X3efNmbVlzJ+caygnSUgCAurW64UrDb5m8fIHxA1thaJgV38rBcDF7mmGl7&#10;4x+6FqESMYR9hgrqELpMSl/WZNCPbEccuZN1BkOErpLa4S2Gm1aOk2QiDTYcG2rs6LOm8lxcjIL9&#10;JnHn8eY4De43XxWHe/v+vc6Veh32qxmIQH34Fz/dXzrOT1N4PBMv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ZW4MMAAADcAAAADwAAAAAAAAAAAAAAAACYAgAAZHJzL2Rv&#10;d25yZXYueG1sUEsFBgAAAAAEAAQA9QAAAIgDAAAAAA==&#10;" path="m390,60l375,45,210,150,270,10,255,,180,170,70,240,95,140,75,135,45,255,,285r10,15l105,245r85,20l195,245,125,230r50,-35l365,195r,-20l210,175,390,60xe" strokeweight="1pt">
                    <v:path arrowok="t" o:connecttype="custom" o:connectlocs="390,60;375,45;210,150;210,150;270,10;255,0;180,170;70,240;95,140;75,135;45,255;0,285;10,300;105,245;190,265;195,245;125,230;175,195;365,195;365,175;365,175;210,175;390,60" o:connectangles="0,0,0,0,0,0,0,0,0,0,0,0,0,0,0,0,0,0,0,0,0,0,0"/>
                  </v:shape>
                  <v:shape id="Freeform 403" o:spid="_x0000_s1068" style="position:absolute;left:740;top:2054;width:624;height:465;visibility:visible;mso-wrap-style:square;v-text-anchor:top" coordsize="624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Ts8MA&#10;AADcAAAADwAAAGRycy9kb3ducmV2LnhtbERPTWvCQBC9F/wPyxR6041BRaKbEAtFhRbUFsTbkB2T&#10;0OxsyG5j/PfdgtDbPN7nrLPBNKKnztWWFUwnEQjiwuqaSwVfn2/jJQjnkTU2lknBnRxk6ehpjYm2&#10;Nz5Sf/KlCCHsElRQed8mUrqiIoNuYlviwF1tZ9AH2JVSd3gL4aaRcRQtpMGaQ0OFLb1WVHyffowC&#10;w1G+zz/mm8Nl18v3/eK8jWes1MvzkK9AeBr8v/jh3ukwfxrD3zPhAp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eTs8MAAADcAAAADwAAAAAAAAAAAAAAAACYAgAAZHJzL2Rv&#10;d25yZXYueG1sUEsFBgAAAAAEAAQA9QAAAIgDAAAAAA==&#10;" path="m10,300r,l,260,,220,,185,10,150,25,120,50,90,80,65,115,45,170,20,225,5,280,r60,5l405,15r64,20l539,60r75,35l614,125r,100l624,315r-50,35l529,380r-50,30l435,430r-50,15l340,460r-50,5l245,465r-40,l165,455,130,445,100,425,70,400,50,375,30,340,10,300xe" strokeweight="1pt">
                    <v:path arrowok="t" o:connecttype="custom" o:connectlocs="10,300;10,300;0,260;0,220;0,185;10,150;25,120;50,90;80,65;115,45;115,45;170,20;225,5;280,0;340,5;405,15;469,35;539,60;614,95;614,95;614,125;614,125;614,225;624,315;624,315;574,350;529,380;479,410;435,430;385,445;340,460;290,465;245,465;245,465;205,465;165,455;130,445;100,425;70,400;50,375;30,340;10,300;10,300" o:connectangles="0,0,0,0,0,0,0,0,0,0,0,0,0,0,0,0,0,0,0,0,0,0,0,0,0,0,0,0,0,0,0,0,0,0,0,0,0,0,0,0,0,0,0"/>
                  </v:shape>
                  <v:shape id="Freeform 404" o:spid="_x0000_s1069" style="position:absolute;left:825;top:2159;width:449;height:225;visibility:visible;mso-wrap-style:square;v-text-anchor:top" coordsize="449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Q8z8EA&#10;AADcAAAADwAAAGRycy9kb3ducmV2LnhtbERP3WrCMBS+F3yHcITdzVSHTqpRRNgYKmi7PcBZc2yL&#10;zUlJMq1vb4SBd+fj+z2LVWcacSHna8sKRsMEBHFhdc2lgp/vj9cZCB+QNTaWScGNPKyW/d4CU22v&#10;nNElD6WIIexTVFCF0KZS+qIig35oW+LInawzGCJ0pdQOrzHcNHKcJFNpsObYUGFLm4qKc/5nFBwP&#10;9Swvf5usKzBk+8n2/RPdTqmXQbeegwjUhaf43/2l4/zRGzyeiR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UPM/BAAAA3AAAAA8AAAAAAAAAAAAAAAAAmAIAAGRycy9kb3du&#10;cmV2LnhtbFBLBQYAAAAABAAEAPUAAACGAwAAAAA=&#10;" path="m,120l5,100r195,10l75,15,90,,235,110r130,5l295,45,310,30r84,90l449,120r-5,20l340,135r-70,65l260,185r50,-50l250,130,90,225,80,205,215,130,,120xe" strokeweight="1pt">
                    <v:path arrowok="t" o:connecttype="custom" o:connectlocs="0,120;5,100;200,110;200,110;75,15;90,0;235,110;365,115;295,45;310,30;394,120;449,120;444,140;340,135;270,200;260,185;310,135;250,130;90,225;80,205;80,205;215,130;0,120" o:connectangles="0,0,0,0,0,0,0,0,0,0,0,0,0,0,0,0,0,0,0,0,0,0,0"/>
                  </v:shape>
                  <v:shape id="Freeform 405" o:spid="_x0000_s1070" style="position:absolute;left:70;top:10;width:1874;height:1934;visibility:visible;mso-wrap-style:square;v-text-anchor:top" coordsize="1874,1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zO2MIA&#10;AADcAAAADwAAAGRycy9kb3ducmV2LnhtbERPS2vCQBC+F/oflin0VjcpRUp0FREKvXjwQdXbkB2z&#10;wexsyE6T6K/vFgq9zcf3nPly9I3qqYt1YAP5JANFXAZbc2XgsP94eQcVBdliE5gM3CjCcvH4MMfC&#10;hoG31O+kUimEY4EGnEhbaB1LRx7jJLTEibuEzqMk2FXadjikcN/o1yybao81pwaHLa0dldfdtzcg&#10;++Y45Nv7eXrq2QX+2hx4I8Y8P42rGSihUf7Ff+5Pm+bnb/D7TLpAL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M7YwgAAANwAAAAPAAAAAAAAAAAAAAAAAJgCAABkcnMvZG93&#10;bnJldi54bWxQSwUGAAAAAAQABAD1AAAAhwMAAAAA&#10;" path="m1439,105r,l1474,75r30,-20l1539,35r30,-10l1604,20r35,l1669,30r30,20l1719,70r25,20l1759,120r20,30l1759,115,1739,80,1714,55,1689,30,1659,15,1629,r-35,l1559,5r-35,10l1489,30r-30,25l1424,90r-30,35l1364,170r-30,45l1309,265r-25,65l1259,390r-15,65l1229,525r-10,65l1214,660r,70l1214,805r5,60l1229,925r25,115l1204,1050r-55,15l1060,1095r-85,35l950,1070r-25,-55l890,955,855,900,815,845,770,790,720,735,675,690,620,645,565,605,510,570,455,535,400,510,350,490,300,475r-45,-5l205,465r-40,l125,470,95,485,65,500,40,525,20,555,10,590,,620r,35l5,695r5,40l5,700r,-35l5,635,15,605,25,575,45,545,70,525r30,-15l130,495r35,-5l210,490r40,5l300,500r45,15l395,535r50,20l505,585r55,35l610,660r50,40l710,745r45,50l800,850r45,55l880,960r30,55l940,1075r25,60l910,1170r-60,40l800,1255r-45,45l725,1345r-30,40l675,1430r-15,44l650,1514r,45l650,1599r10,45l675,1684r20,40l720,1759r25,35l780,1824r40,25l865,1869r50,25l985,1914r75,10l1134,1934r75,-5l1289,1919r85,-20l1449,1879r75,-30l1594,1809r65,-40l1714,1719r50,-55l1799,1619r25,-40l1849,1534r15,-40l1874,1450r,-40l1874,1365r-10,-45l1849,1280r-20,-40l1804,1205r-25,-30l1744,1145r-40,-30l1659,1095r-50,-25l1529,1050r-85,-15l1359,1035r-90,5l1254,980r-10,-60l1234,860r-5,-60l1224,725r5,-65l1234,590r10,-65l1259,460r15,-65l1299,335r25,-60l1349,225r30,-40l1409,145r30,-40xe" strokeweight="1pt">
                    <v:path arrowok="t" o:connecttype="custom" o:connectlocs="1504,55;1604,20;1699,50;1779,150;1714,55;1629,0;1524,15;1424,90;1309,265;1244,455;1214,730;1229,925;1149,1065;975,1130;855,900;720,735;510,570;350,490;205,465;95,485;10,590;5,695;5,665;25,575;100,510;250,495;395,535;560,620;755,795;880,960;965,1135;755,1300;675,1430;650,1599;695,1724;820,1849;985,1914;1209,1929;1449,1879;1659,1769;1799,1619;1874,1450;1864,1320;1779,1175;1609,1070;1359,1035;1244,920;1224,725;1259,460;1324,275;1439,105" o:connectangles="0,0,0,0,0,0,0,0,0,0,0,0,0,0,0,0,0,0,0,0,0,0,0,0,0,0,0,0,0,0,0,0,0,0,0,0,0,0,0,0,0,0,0,0,0,0,0,0,0,0,0"/>
                  </v:shape>
                  <v:shape id="Freeform 406" o:spid="_x0000_s1071" style="position:absolute;left:840;top:1445;width:379;height:294;visibility:visible;mso-wrap-style:square;v-text-anchor:top" coordsize="37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68sEA&#10;AADcAAAADwAAAGRycy9kb3ducmV2LnhtbERPS2vCQBC+C/0PyxR6000sSomuYoWCHnrwUb0O2TEJ&#10;ZmfT7FTTf+8Kgrf5+J4znXeuVhdqQ+XZQDpIQBHn3lZcGNjvvvofoIIgW6w9k4F/CjCfvfSmmFl/&#10;5Q1dtlKoGMIhQwOlSJNpHfKSHIaBb4gjd/KtQ4mwLbRt8RrDXa2HSTLWDiuODSU2tCwpP2//nIFa&#10;vt8/ebU+pOw3XJx/j/KzPhrz9totJqCEOnmKH+6VjfPTEdyfiRfo2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5OvLBAAAA3AAAAA8AAAAAAAAAAAAAAAAAmAIAAGRycy9kb3du&#10;cmV2LnhtbFBLBQYAAAAABAAEAPUAAACGAwAAAAA=&#10;" path="m245,289r,l280,279r25,-20l330,229r20,-30l364,154r10,-45l379,54,374,,364,49r-9,45l340,134r-20,35l300,194r-20,25l255,234r-30,10l200,249r-30,l140,239,115,224,85,204,55,179,25,144,,104r20,50l50,199r30,35l115,264r30,20l180,294r35,l245,289xe" strokeweight="1pt">
                    <v:path arrowok="t" o:connecttype="custom" o:connectlocs="245,289;245,289;280,279;305,259;330,229;350,199;350,199;364,154;374,109;379,54;374,0;374,0;364,49;355,94;340,134;320,169;300,194;280,219;255,234;225,244;225,244;200,249;170,249;140,239;115,224;85,204;55,179;25,144;0,104;0,104;20,154;50,199;80,234;115,264;115,264;145,284;180,294;215,294;245,289;245,289" o:connectangles="0,0,0,0,0,0,0,0,0,0,0,0,0,0,0,0,0,0,0,0,0,0,0,0,0,0,0,0,0,0,0,0,0,0,0,0,0,0,0,0"/>
                  </v:shape>
                  <v:shape id="Freeform 407" o:spid="_x0000_s1072" style="position:absolute;left:1399;top:1295;width:380;height:294;visibility:visible;mso-wrap-style:square;v-text-anchor:top" coordsize="38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KxFMIA&#10;AADcAAAADwAAAGRycy9kb3ducmV2LnhtbERPTWvCQBC9C/0PyxR6kbqx1FBSV5HShh419pLbkB2T&#10;YHY23d0m8d93BcHbPN7nrLeT6cRAzreWFSwXCQjiyuqWawU/x6/nNxA+IGvsLJOCC3nYbh5ma8y0&#10;HflAQxFqEUPYZ6igCaHPpPRVQwb9wvbEkTtZZzBE6GqpHY4x3HTyJUlSabDl2NBgTx8NVefizyh4&#10;XZWl211CP+/ItZ+/e5OPRa7U0+O0ewcRaAp38c39reP8ZQrXZ+IF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ArEUwgAAANwAAAAPAAAAAAAAAAAAAAAAAJgCAABkcnMvZG93&#10;bnJldi54bWxQSwUGAAAAAAQABAD1AAAAhwMAAAAA&#10;" path="m115,264r,l150,279r35,15l220,294r30,-5l285,274r25,-20l335,229r20,-35l370,155r10,-50l380,55,380,,370,50,355,95r-15,40l325,170r-20,24l285,219r-25,15l230,244r-30,5l175,249,145,239,115,224,90,204,60,175,30,145,,100r25,55l55,199r30,35l115,264xe" strokeweight="1pt">
                    <v:path arrowok="t" o:connecttype="custom" o:connectlocs="115,264;115,264;150,279;185,294;220,294;250,289;250,289;285,274;310,254;335,229;355,194;355,194;370,155;380,105;380,55;380,0;380,0;370,50;355,95;340,135;325,170;305,194;285,219;260,234;230,244;230,244;200,249;175,249;145,239;115,224;90,204;60,175;30,145;0,100;0,100;25,155;55,199;85,234;115,264;115,264" o:connectangles="0,0,0,0,0,0,0,0,0,0,0,0,0,0,0,0,0,0,0,0,0,0,0,0,0,0,0,0,0,0,0,0,0,0,0,0,0,0,0,0"/>
                  </v:shape>
                  <v:shape id="Freeform 408" o:spid="_x0000_s1073" style="position:absolute;left:1274;top:1864;width:650;height:885;visibility:visible;mso-wrap-style:square;v-text-anchor:top" coordsize="650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c68IA&#10;AADcAAAADwAAAGRycy9kb3ducmV2LnhtbERPTWvCQBC9C/0PyxS81Y1abImuEkTRnkRbPA/ZMYnJ&#10;zsbsVtd/7xYK3ubxPme2CKYRV+pcZVnBcJCAIM6trrhQ8PO9fvsE4TyyxsYyKbiTg8X8pTfDVNsb&#10;7+l68IWIIexSVFB636ZSurwkg25gW+LInWxn0EfYFVJ3eIvhppGjJJlIgxXHhhJbWpaU14dfoyCs&#10;V/X77pKPz6Gqs69ttjkmxUap/mvIpiA8Bf8U/7u3Os4ffsDfM/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XBzrwgAAANwAAAAPAAAAAAAAAAAAAAAAAJgCAABkcnMvZG93&#10;bnJldi54bWxQSwUGAAAAAAQABAD1AAAAhwMAAAAA&#10;" path="m645,580r,l640,550,625,475,600,400,565,315,520,235,500,210,450,135,385,60,350,25,320,,250,25,170,50,90,70,10,80,5,120,,160r5,85l15,320r5,35l40,455r30,90l110,625r50,75l170,715r35,50l245,805r40,30l325,860r45,15l410,885r45,l495,880r5,-5l530,870r25,-15l580,840r20,-25l620,785r15,-30l640,715r5,-40l650,630r-5,-50xe" strokeweight="1pt">
                    <v:path arrowok="t" o:connecttype="custom" o:connectlocs="645,580;645,580;640,550;640,550;625,475;600,400;600,400;565,315;520,235;520,235;500,210;500,210;450,135;385,60;385,60;350,25;320,0;320,0;250,25;170,50;170,50;90,70;10,80;10,80;5,120;0,160;0,160;5,245;15,320;15,320;20,355;20,355;40,455;70,545;70,545;110,625;160,700;160,700;170,715;170,715;205,765;245,805;285,835;325,860;370,875;410,885;455,885;495,880;495,880;500,875;500,875;530,870;555,855;555,855;580,840;600,815;620,785;635,755;640,715;645,675;650,630;645,580;645,580" o:connectangles="0,0,0,0,0,0,0,0,0,0,0,0,0,0,0,0,0,0,0,0,0,0,0,0,0,0,0,0,0,0,0,0,0,0,0,0,0,0,0,0,0,0,0,0,0,0,0,0,0,0,0,0,0,0,0,0,0,0,0,0,0,0,0"/>
                  </v:shape>
                  <v:shape id="Freeform 409" o:spid="_x0000_s1074" style="position:absolute;left:1274;top:1859;width:520;height:360;visibility:visible;mso-wrap-style:square;v-text-anchor:top" coordsize="5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jtsQA&#10;AADcAAAADwAAAGRycy9kb3ducmV2LnhtbESPQUsDQQyF74L/YYjQm52txSJrp0WEggeh2FrQW9yJ&#10;u4szmWUzdrf/vjkUekt4L+99Wa7HGMyRemkTO5hNCzDEVfIt1w4+95v7JzCSkT2GxOTgRALr1e3N&#10;EkufBv6g4y7XRkNYSnTQ5NyV1krVUESZpo5Ytd/UR8y69rX1PQ4aHoN9KIqFjdiyNjTY0WtD1d/u&#10;PzrY/nzRuzwKH05F2MjwPR/CgZ2b3I0vz2Ayjflqvly/ecWfKa0+oxPY1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Io7bEAAAA3AAAAA8AAAAAAAAAAAAAAAAAmAIAAGRycy9k&#10;b3ducmV2LnhtbFBLBQYAAAAABAAEAPUAAACJAwAAAAA=&#10;" path="m,165r,l,245r10,80l15,360,520,240,505,210,450,135,385,60,350,25,320,,245,30,170,50,85,70,5,80,,120r,45xe" strokeweight="1pt">
                    <v:path arrowok="t" o:connecttype="custom" o:connectlocs="0,165;0,165;0,245;10,325;10,325;15,360;520,240;520,240;505,210;505,210;450,135;385,60;385,60;350,25;320,0;320,0;245,30;170,50;170,50;85,70;5,80;5,80;0,120;0,165;0,165" o:connectangles="0,0,0,0,0,0,0,0,0,0,0,0,0,0,0,0,0,0,0,0,0,0,0,0,0"/>
                  </v:shape>
                  <v:shape id="Freeform 410" o:spid="_x0000_s1075" style="position:absolute;left:1429;top:2414;width:495;height:340;visibility:visible;mso-wrap-style:square;v-text-anchor:top" coordsize="495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1wcMA&#10;AADcAAAADwAAAGRycy9kb3ducmV2LnhtbERPS2sCMRC+F/wPYQq9aVYpPlajiLQgWEWtl96GzbhZ&#10;upksm+iu/fVGEHqbj+85s0VrS3Gl2heOFfR7CQjizOmCcwWn78/uGIQPyBpLx6TgRh4W887LDFPt&#10;Gj7Q9RhyEUPYp6jAhFClUvrMkEXfcxVx5M6uthgirHOpa2xiuC3lIEmG0mLBscFgRStD2e/xYhXs&#10;D2Yb/sxoyLv3zc8tv5wa9/Wh1Ntru5yCCNSGf/HTvdZxfn8Cj2fiB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K1wcMAAADcAAAADwAAAAAAAAAAAAAAAACYAgAAZHJzL2Rv&#10;d25yZXYueG1sUEsFBgAAAAAEAAQA9QAAAIgDAAAAAA==&#10;" path="m495,30r,l490,,,155r10,15l50,215r40,40l130,290r40,25l215,330r40,10l300,340r45,-5l350,330r25,-10l400,310r25,-20l450,270r15,-30l480,205r10,-35l495,130r,-50l495,30xe" strokeweight="1pt">
                    <v:path arrowok="t" o:connecttype="custom" o:connectlocs="495,30;495,30;490,0;0,155;0,155;10,170;10,170;50,215;90,255;130,290;170,315;215,330;255,340;300,340;345,335;345,335;350,330;350,330;375,320;400,310;400,310;425,290;450,270;465,240;480,205;490,170;495,130;495,80;495,30;495,30" o:connectangles="0,0,0,0,0,0,0,0,0,0,0,0,0,0,0,0,0,0,0,0,0,0,0,0,0,0,0,0,0,0"/>
                  </v:shape>
                  <v:shape id="Freeform 411" o:spid="_x0000_s1076" style="position:absolute;left:1774;top:2724;width:155;height:205;visibility:visible;mso-wrap-style:square;v-text-anchor:top" coordsize="15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FLMUA&#10;AADcAAAADwAAAGRycy9kb3ducmV2LnhtbESPzW7CQAyE70h9h5UrcUGwKaoQCtmgtmppj/w9gJU1&#10;SUTWm+5uIfTp60MlbrZmPPO5WA+uUxcKsfVs4GmWgSKuvG25NnA8fEyXoGJCtth5JgM3irAuH0YF&#10;5tZfeUeXfaqVhHDM0UCTUp9rHauGHMaZ74lFO/ngMMkaam0DXiXcdXqeZQvtsGVpaLCnt4aq8/7H&#10;GeDJ7n35uf1+DecJpt+hcs/9ZmPM+HF4WYFKNKS7+f/6ywr+XPDlGZlA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0UsxQAAANwAAAAPAAAAAAAAAAAAAAAAAJgCAABkcnMv&#10;ZG93bnJldi54bWxQSwUGAAAAAAQABAD1AAAAigMAAAAA&#10;" path="m5,20r,l,25,35,75r35,45l110,165r45,40l125,160,100,115,75,60,55,,30,10,5,20xe" strokeweight="1pt">
                    <v:path arrowok="t" o:connecttype="custom" o:connectlocs="5,20;5,20;0,25;0,25;35,75;70,120;110,165;155,205;155,205;125,160;100,115;75,60;55,0;55,0;30,10;5,20;5,20" o:connectangles="0,0,0,0,0,0,0,0,0,0,0,0,0,0,0,0,0"/>
                  </v:shape>
                  <v:shape id="Freeform 412" o:spid="_x0000_s1077" style="position:absolute;left:1274;top:1859;width:355;height:150;visibility:visible;mso-wrap-style:square;v-text-anchor:top" coordsize="35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J63cIA&#10;AADcAAAADwAAAGRycy9kb3ducmV2LnhtbERPTWvCQBC9F/wPywje6iYKpURXkZZSxZM24nXMjkls&#10;djZkpxr/fVco9DaP9znzZe8adaUu1J4NpOMEFHHhbc2lgfzr4/kVVBBki41nMnCnAMvF4GmOmfU3&#10;3tF1L6WKIRwyNFCJtJnWoajIYRj7ljhyZ985lAi7UtsObzHcNXqSJC/aYc2xocKW3ioqvvc/zsD2&#10;4tv8IInkn+tLvnk/TV26PRozGvarGSihXv7Ff+61jfMnKTyeiRfo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nrdwgAAANwAAAAPAAAAAAAAAAAAAAAAAJgCAABkcnMvZG93&#10;bnJldi54bWxQSwUGAAAAAAQABAD1AAAAhwMAAAAA&#10;" path="m355,30r,l320,,245,30,170,50,85,70,5,80,,115r,35l75,140,175,115r55,-15l275,80,320,55,355,30xe" strokeweight="1pt">
                    <v:path arrowok="t" o:connecttype="custom" o:connectlocs="355,30;355,30;320,0;320,0;245,30;170,50;170,50;85,70;5,80;5,80;0,115;0,150;0,150;75,140;175,115;230,100;275,80;320,55;355,30;355,30" o:connectangles="0,0,0,0,0,0,0,0,0,0,0,0,0,0,0,0,0,0,0,0"/>
                  </v:shape>
                  <v:shape id="Freeform 413" o:spid="_x0000_s1078" style="position:absolute;left:1484;top:2494;width:440;height:185;visibility:visible;mso-wrap-style:square;v-text-anchor:top" coordsize="44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cC1sIA&#10;AADcAAAADwAAAGRycy9kb3ducmV2LnhtbERPTWvCQBC9F/wPywje6qYBJY2u0hYKevCgFbyO2TEJ&#10;ZmfT7LqJ/94VCr3N433Ocj2YRgTqXG1Zwds0AUFcWF1zqeD48/2agXAeWWNjmRTcycF6NXpZYq5t&#10;z3sKB1+KGMIuRwWV920upSsqMuimtiWO3MV2Bn2EXSl1h30MN41Mk2QuDdYcGyps6aui4nq4GQU7&#10;M9xOIeu3bTj+zs7uXZ4/s6DUZDx8LEB4Gvy/+M+90XF+msLzmXiB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5wLWwgAAANwAAAAPAAAAAAAAAAAAAAAAAJgCAABkcnMvZG93&#10;bnJldi54bWxQSwUGAAAAAAQABAD1AAAAhwMAAAAA&#10;" path="m440,l,140r40,45l440,55,440,xe" strokeweight="1pt">
                    <v:path arrowok="t" o:connecttype="custom" o:connectlocs="440,0;0,140;0,140;40,185;440,55;440,55;440,0;440,0" o:connectangles="0,0,0,0,0,0,0,0"/>
                  </v:shape>
                  <v:shape id="Freeform 414" o:spid="_x0000_s1079" style="position:absolute;left:1279;top:2004;width:485;height:160;visibility:visible;mso-wrap-style:square;v-text-anchor:top" coordsize="48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Iv5sUA&#10;AADcAAAADwAAAGRycy9kb3ducmV2LnhtbESPQWsCMRCF7wX/Qxiht5pVqZTVKCKUWqSHRtHruBl3&#10;FzeTJYnr+u+bQqG3Gd6b971ZrHrbiI58qB0rGI8yEMSFMzWXCg7795c3ECEiG2wck4IHBVgtB08L&#10;zI278zd1OpYihXDIUUEVY5tLGYqKLIaRa4mTdnHeYkyrL6XxeE/htpGTLJtJizUnQoUtbSoqrvpm&#10;E/d41qeg9zuvv45teZu9dh/rT6Weh/16DiJSH//Nf9dbk+pPpvD7TJp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wi/mxQAAANwAAAAPAAAAAAAAAAAAAAAAAJgCAABkcnMv&#10;ZG93bnJldi54bWxQSwUGAAAAAAQABAD1AAAAigMAAAAA&#10;" path="m450,l,105r5,55l485,45,450,xe" strokeweight="1pt">
                    <v:path arrowok="t" o:connecttype="custom" o:connectlocs="450,0;0,105;0,105;5,160;485,45;485,45;450,0;450,0" o:connectangles="0,0,0,0,0,0,0,0"/>
                  </v:shape>
                  <v:shape id="Freeform 415" o:spid="_x0000_s1080" style="position:absolute;left:10;top:700;width:145;height:120;visibility:visible;mso-wrap-style:square;v-text-anchor:top" coordsize="14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MoOcAA&#10;AADcAAAADwAAAGRycy9kb3ducmV2LnhtbERPTYvCMBC9L/gfwgje1lQRV6pRRBTEm+7ufWzGttpM&#10;apJq+++NsLC3ebzPWaxaU4kHOV9aVjAaJiCIM6tLzhX8fO8+ZyB8QNZYWSYFHXlYLXsfC0y1ffKR&#10;HqeQixjCPkUFRQh1KqXPCjLoh7YmjtzFOoMhQpdL7fAZw00lx0kylQZLjg0F1rQpKLudGqOgcYfs&#10;t97Muvv2+hWuZ580vtsqNei36zmIQG34F/+59zrOH0/g/Uy8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MoOcAAAADcAAAADwAAAAAAAAAAAAAAAACYAgAAZHJzL2Rvd25y&#10;ZXYueG1sUEsFBgAAAAAEAAQA9QAAAIUDAAAAAA==&#10;" path="m145,60r,l140,85r-15,20l100,115r-30,5l45,115,20,105,5,85,,60,5,40,20,20,45,5,70,r30,5l125,20r15,20l145,60xe" strokeweight="1pt">
                    <v:path arrowok="t" o:connecttype="custom" o:connectlocs="145,60;145,60;140,85;125,105;100,115;70,120;70,120;45,115;20,105;5,85;0,60;0,60;5,40;20,20;45,5;70,0;70,0;100,5;125,20;140,40;145,60;145,60" o:connectangles="0,0,0,0,0,0,0,0,0,0,0,0,0,0,0,0,0,0,0,0,0,0"/>
                  </v:shape>
                  <v:shape id="Freeform 416" o:spid="_x0000_s1081" style="position:absolute;left:1784;top:105;width:145;height:120;visibility:visible;mso-wrap-style:square;v-text-anchor:top" coordsize="14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+NosAA&#10;AADcAAAADwAAAGRycy9kb3ducmV2LnhtbERPTYvCMBC9L/gfwgje1lRBV6pRRBTEm+7ufWzGttpM&#10;apJq+++NsLC3ebzPWaxaU4kHOV9aVjAaJiCIM6tLzhX8fO8+ZyB8QNZYWSYFHXlYLXsfC0y1ffKR&#10;HqeQixjCPkUFRQh1KqXPCjLoh7YmjtzFOoMhQpdL7fAZw00lx0kylQZLjg0F1rQpKLudGqOgcYfs&#10;t97Muvv2+hWuZ580vtsqNei36zmIQG34F/+59zrOH0/g/Uy8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+NosAAAADcAAAADwAAAAAAAAAAAAAAAACYAgAAZHJzL2Rvd25y&#10;ZXYueG1sUEsFBgAAAAAEAAQA9QAAAIUDAAAAAA==&#10;" path="m145,60r,l140,85r-15,20l100,115r-25,5l45,115,20,105,5,85,,60,5,40,20,20,45,5,75,r25,5l125,20r15,20l145,60xe" strokeweight="1pt">
                    <v:path arrowok="t" o:connecttype="custom" o:connectlocs="145,60;145,60;140,85;125,105;100,115;75,120;75,120;45,115;20,105;5,85;0,60;0,60;5,40;20,20;45,5;75,0;75,0;100,5;125,20;140,40;145,60;145,60" o:connectangles="0,0,0,0,0,0,0,0,0,0,0,0,0,0,0,0,0,0,0,0,0,0"/>
                  </v:shape>
                </v:group>
                <v:group id="Group 467" o:spid="_x0000_s1082" style="position:absolute;left:12470;top:6173;width:2230;height:2156;rotation:2193067fd" coordorigin="10,10" coordsize="2957,2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">
                  <v:group id="Group 466" o:spid="_x0000_s1083" style="position:absolute;left:10;top:10;width:2957;height:2860" coordorigin="10,10" coordsize="2957,2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<v:shape id="Freeform 447" o:spid="_x0000_s1084" style="position:absolute;left:675;top:10;width:746;height:1420;visibility:visible;mso-wrap-style:square;v-text-anchor:top" coordsize="746,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N+FsQA&#10;AADcAAAADwAAAGRycy9kb3ducmV2LnhtbESPQWvCQBCF74X+h2UKXkQ3eighdZVSquhJakvPQ3ZM&#10;gruzaXZN4r/vHARvM7w3732z2ozeqZ662AQ2sJhnoIjLYBuuDPx8b2c5qJiQLbrAZOBGETbr56cV&#10;FjYM/EX9KVVKQjgWaKBOqS20jmVNHuM8tMSinUPnMcnaVdp2OEi4d3qZZa/aY8PSUGNLHzWVl9PV&#10;G+inl0OuPxfD33R3vP4enctydMZMXsb3N1CJxvQw36/3VvCXQivPyAR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zfhbEAAAA3AAAAA8AAAAAAAAAAAAAAAAAmAIAAGRycy9k&#10;b3ducmV2LnhtbFBLBQYAAAAABAAEAPUAAACJAwAAAAA=&#10;" path="m211,r,l191,5r-20,5l151,20,136,35,116,50,96,75,60,130,35,185,15,245,5,305,,360r5,35l10,430r20,40l50,510r21,25l86,555r25,20l131,590r25,15l181,610r25,5l236,620r30,-5l291,605r25,-15l341,570r15,-25l371,515r10,-35l391,435r,-35l386,370,376,340,356,320,341,305,321,290r-25,-5l271,280r-10,5l246,295r-10,10l241,305r25,-10l281,295r10,l316,315r20,25l351,375r5,40l356,460r-10,45l326,540r-25,25l266,580r-35,5l206,585r-20,-5l166,570,146,560,111,535,81,495,60,460,45,425,35,390r,-30l40,295,65,195,86,155r25,-40l141,80,166,55,191,40r25,-5l246,35r35,10l311,55r30,15l371,85r25,25l426,135r25,30l476,205r25,35l546,335r40,105l621,565r25,90l661,745r20,100l691,945r10,80l706,1120r5,240l711,1375r10,15l746,1420r,-60l741,1115r-5,-95l726,940,711,835,696,735,676,640,651,550,611,420,566,310,521,215,491,175,466,140,441,105,411,80,381,55,346,35,316,20,281,10,246,5,211,xe" strokeweight="1pt">
                      <v:path arrowok="t" o:connecttype="custom" o:connectlocs="191,5;136,35;60,130;15,245;0,360;30,470;71,535;131,590;206,615;266,615;341,570;381,480;391,400;356,320;321,290;271,280;246,295;241,305;291,295;336,340;356,460;326,540;231,585;186,580;111,535;60,460;35,360;65,195;111,115;166,55;216,35;311,55;396,110;476,205;586,440;646,655;691,945;706,1120;711,1375;746,1420;741,1115;726,940;676,640;611,420;491,175;411,80;316,20;211,0" o:connectangles="0,0,0,0,0,0,0,0,0,0,0,0,0,0,0,0,0,0,0,0,0,0,0,0,0,0,0,0,0,0,0,0,0,0,0,0,0,0,0,0,0,0,0,0,0,0,0,0"/>
                    </v:shape>
                    <v:shape id="Freeform 448" o:spid="_x0000_s1085" style="position:absolute;left:1531;top:90;width:801;height:1345;visibility:visible;mso-wrap-style:square;v-text-anchor:top" coordsize="801,1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3J8IA&#10;AADcAAAADwAAAGRycy9kb3ducmV2LnhtbERP24rCMBB9F/Yfwiz4pqk+eKlGWZb1AoLuun7A0Ixt&#10;12ZSkmjr3xtB2Lc5nOvMl62pxI2cLy0rGPQTEMSZ1SXnCk6/q94EhA/IGivLpOBOHpaLt84cU20b&#10;/qHbMeQihrBPUUERQp1K6bOCDPq+rYkjd7bOYIjQ5VI7bGK4qeQwSUbSYMmxocCaPgvKLserUXBY&#10;u9X35W+wmzr+MvvxIbebc6NU9739mIEI1IZ/8cu91XH+cArPZ+IF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lXcnwgAAANwAAAAPAAAAAAAAAAAAAAAAAJgCAABkcnMvZG93&#10;bnJldi54bWxQSwUGAAAAAAQABAD1AAAAhwMAAAAA&#10;" path="m751,120r,l721,65,700,45,685,30,665,15,645,5,630,,610,,570,,535,10,505,20,470,30,435,50,405,70r-30,30l345,130r-30,35l290,200r-55,90l185,395,140,515r-30,85l85,690,60,785,40,885,30,960r-15,90l,1285r,60l25,1310r10,-15l35,1285,55,1060,65,965,75,890,95,795r20,-90l140,615r25,-80l210,415,255,310r50,-85l335,190r25,-35l385,125r30,-25l445,80,475,60,505,45,540,35r30,-5l605,30r20,5l650,50r25,20l700,105r26,40l746,180r15,95l766,335r-5,30l751,395r-15,35l716,460r-36,40l645,530r-45,15l555,550r-35,-5l490,530,465,510,445,475r-5,-45l440,390r10,-35l465,320r25,-25l510,280r25,-5l560,285r5,l555,275,545,265r-15,l505,265r-20,5l465,285r-20,15l425,320r-10,25l410,375r,30l415,450r5,35l435,515r15,25l470,555r25,15l520,580r35,l580,580r25,-5l635,565r20,-10l680,540r20,-15l726,505r15,-25l766,440r20,-35l796,370r5,-35l801,285,791,230,776,175,751,120xe" strokeweight="1pt">
                      <v:path arrowok="t" o:connecttype="custom" o:connectlocs="721,65;665,15;610,0;535,10;435,50;345,130;235,290;140,515;60,785;30,960;0,1285;25,1310;35,1285;75,890;115,705;165,535;305,225;385,125;475,60;570,30;625,35;700,105;746,180;766,335;751,395;716,460;600,545;520,545;445,475;440,390;465,320;535,275;565,285;545,265;505,265;445,300;415,345;410,405;435,515;495,570;555,580;635,565;700,525;741,480;796,370;801,285;751,120" o:connectangles="0,0,0,0,0,0,0,0,0,0,0,0,0,0,0,0,0,0,0,0,0,0,0,0,0,0,0,0,0,0,0,0,0,0,0,0,0,0,0,0,0,0,0,0,0,0,0"/>
                    </v:shape>
                    <v:shape id="Freeform 449" o:spid="_x0000_s1086" style="position:absolute;left:10;top:780;width:1366;height:1330;visibility:visible;mso-wrap-style:square;v-text-anchor:top" coordsize="1366,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CqGsQA&#10;AADcAAAADwAAAGRycy9kb3ducmV2LnhtbESPQWvCQBCF74L/YRmhN900BbGpq5TSlurNVOl1yE43&#10;odnZkN3G+O+dg+BthvfmvW/W29G3aqA+NoENPC4yUMRVsA07A8fvj/kKVEzIFtvAZOBCEbab6WSN&#10;hQ1nPtBQJqckhGOBBuqUukLrWNXkMS5CRyzab+g9Jll7p22PZwn3rc6zbKk9NiwNNXb0VlP1V/57&#10;A6ef93K/+8yrgWnnDi7ZLr88G/MwG19fQCUa0918u/6ygv8k+PKMT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wqhrEAAAA3AAAAA8AAAAAAAAAAAAAAAAAmAIAAGRycy9k&#10;b3ducmV2LnhtbFBLBQYAAAAABAAEAPUAAACJAwAAAAA=&#10;" path="m1366,1250r,l1366,1065,1356,895r-10,-80l1331,740r-15,-70l1301,600r-20,-65l1256,475r-25,-55l1206,365r-30,-50l1141,270r-40,-45l1066,190r-45,-35l976,120,931,95,881,70,826,50,771,30,715,20,650,10,590,5,520,,455,5r-75,5l305,15,230,30,65,65,45,165,30,255,15,345r-5,85l5,515,,590r5,75l10,735r15,65l40,865r15,55l80,975r25,50l135,1075r35,40l210,1155r40,35l300,1220r50,30l405,1270r55,20l525,1305r65,15l660,1325r76,5l811,1330r85,-5l981,1320r90,-10l1166,1290r200,-40xe" strokeweight="1pt">
                      <v:path arrowok="t" o:connecttype="custom" o:connectlocs="1366,1250;1356,895;1331,740;1301,600;1256,475;1206,365;1141,270;1066,190;976,120;881,70;771,30;650,10;520,0;380,10;230,30;65,65;30,255;10,430;0,590;10,735;40,865;80,975;135,1075;210,1155;300,1220;405,1270;525,1305;660,1325;811,1330;981,1320;1166,1290;1366,1250" o:connectangles="0,0,0,0,0,0,0,0,0,0,0,0,0,0,0,0,0,0,0,0,0,0,0,0,0,0,0,0,0,0,0,0"/>
                    </v:shape>
                    <v:shape id="Freeform 450" o:spid="_x0000_s1087" style="position:absolute;left:1606;top:780;width:1361;height:1330;visibility:visible;mso-wrap-style:square;v-text-anchor:top" coordsize="1361,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N5mMQA&#10;AADcAAAADwAAAGRycy9kb3ducmV2LnhtbERPS2sCMRC+C/0PYQq9adZKRVejlEKpPRSfKN7GzbhZ&#10;uplsN6m7/vumIHibj+8503lrS3Gh2heOFfR7CQjizOmCcwW77Xt3BMIHZI2lY1JwJQ/z2UNniql2&#10;Da/psgm5iCHsU1RgQqhSKX1myKLvuYo4cmdXWwwR1rnUNTYx3JbyOUmG0mLBscFgRW+Gsu/Nr1Vw&#10;Kj6PdiAPi/HS/Ow/Xpar7de6UerpsX2dgAjUhrv45l7oOH/Qh/9n4gV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jeZjEAAAA3AAAAA8AAAAAAAAAAAAAAAAAmAIAAGRycy9k&#10;b3ducmV2LnhtbFBLBQYAAAAABAAEAPUAAACJAwAAAAA=&#10;" path="m1296,65r,l1136,30,1056,15,981,10,911,5,841,,776,5r-65,5l651,20,590,30,535,50,485,70,435,95r-50,25l340,155r-40,35l260,225r-35,45l190,315r-30,50l130,420r-25,55l85,535,65,600,45,670,30,740,20,815,10,895,,1065r,185l200,1290r95,20l385,1320r85,5l550,1330r81,l706,1325r70,-5l841,1305r60,-15l961,1270r55,-20l1066,1220r45,-30l1156,1155r35,-40l1226,1075r35,-50l1286,975r20,-55l1326,865r15,-65l1351,735r10,-70l1361,590r,-75l1356,430r-10,-85l1336,255r-15,-90l1296,65xe" strokeweight="1pt">
                      <v:path arrowok="t" o:connecttype="custom" o:connectlocs="1296,65;1056,15;911,5;776,5;651,20;535,50;435,95;340,155;260,225;190,315;130,420;85,535;45,670;20,815;0,1065;0,1250;295,1310;470,1325;631,1330;776,1320;901,1290;1016,1250;1111,1190;1191,1115;1261,1025;1306,920;1341,800;1361,665;1361,515;1346,345;1321,165;1296,65" o:connectangles="0,0,0,0,0,0,0,0,0,0,0,0,0,0,0,0,0,0,0,0,0,0,0,0,0,0,0,0,0,0,0,0"/>
                    </v:shape>
                    <v:shape id="Freeform 451" o:spid="_x0000_s1088" style="position:absolute;left:1531;top:1905;width:856;height:965;visibility:visible;mso-wrap-style:square;v-text-anchor:top" coordsize="856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2aMMA&#10;AADcAAAADwAAAGRycy9kb3ducmV2LnhtbERPS2sCMRC+F/wPYYTeara+kK1RRBQK9qL10tuwGXeX&#10;biZrMurqr28Khd7m43vOfNm5Rl0pxNqzgddBBoq48Lbm0sDxc/syAxUF2WLjmQzcKcJy0XuaY279&#10;jfd0PUipUgjHHA1UIm2udSwqchgHviVO3MkHh5JgKLUNeEvhrtHDLJtqhzWnhgpbWldUfB8uzsD4&#10;JONw3u4k7r/CbPOxmzw2l4kxz/1u9QZKqJN/8Z/73ab5oyH8PpMu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S2aMMAAADcAAAADwAAAAAAAAAAAAAAAACYAgAAZHJzL2Rv&#10;d25yZXYueG1sUEsFBgAAAAAEAAQA9QAAAIgDAAAAAA==&#10;" path="m841,965r,l851,855r5,-100l856,660,841,570,821,490,791,410,756,345,711,280,655,220,590,170,520,125,440,90,350,55,255,30,150,10,35,,15,105,,205r,90l5,385r15,80l45,540r35,70l125,670r55,60l245,780r75,45l405,865r95,35l605,930r111,20l841,965xe" strokeweight="1pt">
                      <v:path arrowok="t" o:connecttype="custom" o:connectlocs="841,965;841,965;851,855;856,755;856,660;841,570;821,490;791,410;756,345;711,280;655,220;590,170;520,125;440,90;350,55;255,30;150,10;35,0;35,0;15,105;0,205;0,295;5,385;20,465;45,540;80,610;125,670;180,730;245,780;320,825;405,865;500,900;605,930;716,950;841,965;841,965" o:connectangles="0,0,0,0,0,0,0,0,0,0,0,0,0,0,0,0,0,0,0,0,0,0,0,0,0,0,0,0,0,0,0,0,0,0,0,0"/>
                    </v:shape>
                    <v:shape id="Freeform 452" o:spid="_x0000_s1089" style="position:absolute;left:590;top:1905;width:861;height:965;visibility:visible;mso-wrap-style:square;v-text-anchor:top" coordsize="861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thsEA&#10;AADcAAAADwAAAGRycy9kb3ducmV2LnhtbERPS4vCMBC+L/gfwgje1rSKu1KNIoLoQVx8XLwNzdgW&#10;m0ltoq3/3gjC3ubje8503ppSPKh2hWUFcT8CQZxaXXCm4HRcfY9BOI+ssbRMCp7kYD7rfE0x0bbh&#10;PT0OPhMhhF2CCnLvq0RKl+Zk0PVtRRy4i60N+gDrTOoamxBuSjmIoh9psODQkGNFy5zS6+FuFJjb&#10;dvAb+xFl8S4e7V2zXv2dWalet11MQHhq/b/4497oMH84hPcz4QI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y7YbBAAAA3AAAAA8AAAAAAAAAAAAAAAAAmAIAAGRycy9kb3du&#10;cmV2LnhtbFBLBQYAAAAABAAEAPUAAACGAwAAAAA=&#10;" path="m826,r,l711,10,606,30,506,55,421,90r-80,35l266,170r-60,50l150,280r-45,60l65,410,35,490,15,570,5,660,,755,5,855,20,965,140,950,256,930,361,900r95,-35l536,825r75,-45l676,730r55,-60l776,610r35,-70l841,465r15,-80l861,295r,-90l846,105,826,xe" strokeweight="1pt">
                      <v:path arrowok="t" o:connecttype="custom" o:connectlocs="826,0;826,0;711,10;606,30;506,55;421,90;341,125;266,170;206,220;150,280;105,340;65,410;35,490;15,570;5,660;0,755;5,855;20,965;20,965;140,950;256,930;361,900;456,865;536,825;611,780;676,730;731,670;776,610;811,540;841,465;856,385;861,295;861,205;846,105;826,0;826,0" o:connectangles="0,0,0,0,0,0,0,0,0,0,0,0,0,0,0,0,0,0,0,0,0,0,0,0,0,0,0,0,0,0,0,0,0,0,0,0"/>
                    </v:shape>
                    <v:shape id="Freeform 453" o:spid="_x0000_s1090" style="position:absolute;left:2282;top:780;width:685;height:895;visibility:visible;mso-wrap-style:square;v-text-anchor:top" coordsize="685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K8k8IA&#10;AADcAAAADwAAAGRycy9kb3ducmV2LnhtbERPS2sCMRC+F/ofwhS81Wzrs1ujFEHwaFUUb+Nmurvt&#10;ZrIkUXf99UYoeJuP7zmTWWMqcSbnS8sK3roJCOLM6pJzBdvN4nUMwgdkjZVlUtCSh9n0+WmCqbYX&#10;/qbzOuQihrBPUUERQp1K6bOCDPqurYkj92OdwRChy6V2eInhppLvSTKUBkuODQXWNC8o+1ufjIJ9&#10;uxnttgceXRv/6wcrdO3H4KhU56X5+gQRqAkP8b97qeP8Xh/uz8QL5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4ryTwgAAANwAAAAPAAAAAAAAAAAAAAAAAJgCAABkcnMvZG93&#10;bnJldi54bWxQSwUGAAAAAAQABAD1AAAAhwMAAAAA&#10;" path="m505,195r,l560,265r40,70l635,415r20,90l670,600r5,95l665,795,640,895r25,-80l680,725r5,-90l685,530,680,425,670,310,650,190,620,65,535,45,450,30,365,15,285,5,210,,135,,65,5,,15,55,10r60,l170,15r55,10l265,40r40,10l340,70r35,20l410,110r35,25l475,165r30,30xe" strokeweight="1pt">
                      <v:path arrowok="t" o:connecttype="custom" o:connectlocs="505,195;505,195;560,265;600,335;635,415;655,505;655,505;670,600;675,695;665,795;640,895;640,895;665,815;680,725;685,635;685,530;680,425;670,310;650,190;620,65;620,65;535,45;450,30;365,15;285,5;210,0;135,0;65,5;0,15;0,15;55,10;115,10;170,15;225,25;225,25;265,40;305,50;340,70;375,90;410,110;445,135;475,165;505,195;505,195" o:connectangles="0,0,0,0,0,0,0,0,0,0,0,0,0,0,0,0,0,0,0,0,0,0,0,0,0,0,0,0,0,0,0,0,0,0,0,0,0,0,0,0,0,0,0,0"/>
                    </v:shape>
                    <v:shape id="Freeform 454" o:spid="_x0000_s1091" style="position:absolute;left:10;top:780;width:690;height:895;visibility:visible;mso-wrap-style:square;v-text-anchor:top" coordsize="690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ycIA&#10;AADcAAAADwAAAGRycy9kb3ducmV2LnhtbERPS0sDMRC+C/6HMAVvNttKfaybFi0UelGweuhx2Iyb&#10;ZZPJmqRt+u8bQfA2H99zmlV2VhwpxN6zgtm0AkHcet1zp+Drc3P7CCImZI3WMyk4U4TV8vqqwVr7&#10;E3/QcZc6UUI41qjApDTWUsbWkMM49SNx4b59cJgKDJ3UAU8l3Fk5r6p76bDn0mBwpLWhdtgdnIL5&#10;5iHYn0Hb/evTe1/pvXkbc1bqZpJfnkEkyulf/Ofe6jL/bgG/z5QL5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9WvJwgAAANwAAAAPAAAAAAAAAAAAAAAAAJgCAABkcnMvZG93&#10;bnJldi54bWxQSwUGAAAAAAQABAD1AAAAhwMAAAAA&#10;" path="m690,15r,l625,5,550,,480,,405,5,325,15,240,30,155,45,65,65,40,190,20,310,10,425,,530,5,635r5,90l25,815r20,80l25,795,15,695r5,-95l30,505,55,415,90,335r40,-70l185,195r30,-30l245,135r30,-25l310,90,345,70,385,50,425,40,465,25,520,15r55,-5l630,10r60,5xe" strokeweight="1pt">
                      <v:path arrowok="t" o:connecttype="custom" o:connectlocs="690,15;690,15;625,5;550,0;480,0;405,5;325,15;240,30;155,45;65,65;65,65;40,190;20,310;10,425;0,530;5,635;10,725;25,815;45,895;45,895;25,795;15,695;20,600;30,505;30,505;55,415;90,335;130,265;185,195;185,195;215,165;245,135;275,110;310,90;345,70;385,50;425,40;465,25;465,25;520,15;575,10;630,10;690,15;690,15" o:connectangles="0,0,0,0,0,0,0,0,0,0,0,0,0,0,0,0,0,0,0,0,0,0,0,0,0,0,0,0,0,0,0,0,0,0,0,0,0,0,0,0,0,0,0,0"/>
                    </v:shape>
                    <v:shape id="Freeform 455" o:spid="_x0000_s1092" style="position:absolute;left:1721;top:2110;width:666;height:760;visibility:visible;mso-wrap-style:square;v-text-anchor:top" coordsize="666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6T58EA&#10;AADcAAAADwAAAGRycy9kb3ducmV2LnhtbERPTWuDQBC9B/Iflin0lqxNihTrKiE0kEsD1Vx6G9zR&#10;lbqz4m6j/ffdQKG3ebzPycvFDuJGk+8dK3jaJiCIG6d77hRc69PmBYQPyBoHx6TghzyUxXqVY6bd&#10;zB90q0InYgj7DBWYEMZMSt8Ysui3biSOXOsmiyHCqZN6wjmG20HukiSVFnuODQZHOhpqvqpvq8Dj&#10;7iTrZzx8hnm81MObNO/XVqnHh+XwCiLQEv7Ff+6zjvP3KdyfiRf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uk+fBAAAA3AAAAA8AAAAAAAAAAAAAAAAAmAIAAGRycy9kb3du&#10;cmV2LnhtbFBLBQYAAAAABAAEAPUAAACGAwAAAAA=&#10;" path="m445,r,l475,35r25,30l521,100r20,30l551,165r10,35l571,235r,35l571,330r-20,55l526,435r-41,50l440,525r-50,35l330,580r-60,15l235,595r-35,l165,595,130,585,95,575,65,565,,530r55,45l115,615r75,35l265,680r85,25l445,730r96,15l651,760,666,635r,-115l666,465r-5,-55l651,360,641,310,626,265,611,220,591,180,566,140,541,100,510,65,480,35,445,xe" strokeweight="1pt">
                      <v:path arrowok="t" o:connecttype="custom" o:connectlocs="445,0;445,0;475,35;500,65;521,100;541,130;551,165;561,200;571,235;571,270;571,270;571,330;551,385;526,435;485,485;485,485;440,525;390,560;330,580;270,595;270,595;235,595;200,595;165,595;130,585;95,575;65,565;0,530;0,530;55,575;115,615;190,650;265,680;350,705;445,730;541,745;651,760;651,760;666,635;666,520;666,465;661,410;651,360;641,310;626,265;611,220;591,180;566,140;541,100;510,65;480,35;445,0;445,0" o:connectangles="0,0,0,0,0,0,0,0,0,0,0,0,0,0,0,0,0,0,0,0,0,0,0,0,0,0,0,0,0,0,0,0,0,0,0,0,0,0,0,0,0,0,0,0,0,0,0,0,0,0,0,0,0"/>
                    </v:shape>
                    <v:shape id="Freeform 456" o:spid="_x0000_s1093" style="position:absolute;left:590;top:2110;width:671;height:760;visibility:visible;mso-wrap-style:square;v-text-anchor:top" coordsize="671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wlKMQA&#10;AADcAAAADwAAAGRycy9kb3ducmV2LnhtbERP22rCQBB9L/gPyxT6UnRjLUZiNiK9QMEH6+UDxuyY&#10;pGZnw+6q8e+7BaFvczjXyRe9acWFnG8sKxiPEhDEpdUNVwr2u8/hDIQPyBpby6TgRh4WxeAhx0zb&#10;K2/osg2ViCHsM1RQh9BlUvqyJoN+ZDviyB2tMxgidJXUDq8x3LTyJUmm0mDDsaHGjt5qKk/bs1Gw&#10;W8nw/r1e/bj15hUP0/NHmj4nSj099ss5iEB9+Bff3V86zp+k8PdMvE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sJSjEAAAA3AAAAA8AAAAAAAAAAAAAAAAAmAIAAGRycy9k&#10;b3ducmV2LnhtbFBLBQYAAAAABAAEAPUAAACJAwAAAAA=&#10;" path="m95,270r,l100,235r5,-35l115,165r15,-35l150,100,171,65,196,35,226,,191,35,156,65r-26,35l105,140,80,180,60,220,45,265,30,310,20,360,10,410,5,465,,520,5,635,20,760,125,745,226,730r95,-25l406,680r75,-30l551,615r65,-40l671,530r-65,35l571,575r-35,10l506,595r-35,l436,595r-35,l336,580,281,560,231,525,181,485,145,435,115,385,105,355r-5,-25l95,270xe" strokeweight="1pt">
                      <v:path arrowok="t" o:connecttype="custom" o:connectlocs="95,270;95,270;100,235;105,200;115,165;130,130;150,100;171,65;196,35;226,0;226,0;191,35;156,65;130,100;105,140;80,180;60,220;45,265;30,310;20,360;10,410;5,465;0,520;5,635;20,760;20,760;125,745;226,730;321,705;406,680;481,650;551,615;616,575;671,530;671,530;606,565;571,575;536,585;506,595;471,595;436,595;401,595;401,595;336,580;281,560;231,525;181,485;181,485;145,435;115,385;105,355;100,330;95,270;95,270" o:connectangles="0,0,0,0,0,0,0,0,0,0,0,0,0,0,0,0,0,0,0,0,0,0,0,0,0,0,0,0,0,0,0,0,0,0,0,0,0,0,0,0,0,0,0,0,0,0,0,0,0,0,0,0,0,0"/>
                    </v:shape>
                    <v:shape id="Freeform 457" o:spid="_x0000_s1094" style="position:absolute;left:1941;top:1175;width:701;height:615;visibility:visible;mso-wrap-style:square;v-text-anchor:top" coordsize="701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AgAcYA&#10;AADcAAAADwAAAGRycy9kb3ducmV2LnhtbESPT2vCQBDF7wW/wzJCL0U3tVQkdZVSWwhCBf/geZqd&#10;JqHZ2ZBdk/jtOwfB2zzm/d68Wa4HV6uO2lB5NvA8TUAR595WXBg4Hb8mC1AhIlusPZOBKwVYr0YP&#10;S0yt73lP3SEWSkI4pGigjLFJtQ55SQ7D1DfEsvv1rcMosi20bbGXcFfrWZLMtcOK5UKJDX2UlP8d&#10;Lk5qUPf0+j3b7BKbZdfP/me32Z4vxjyOh/c3UJGGeDff6MwK9yJt5RmZQK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AgAcYAAADcAAAADwAAAAAAAAAAAAAAAACYAgAAZHJz&#10;L2Rvd25yZXYueG1sUEsFBgAAAAAEAAQA9QAAAIsDAAAAAA==&#10;" path="m651,350r,l681,285r10,-30l701,225r,-25l701,170r-5,-30l686,115,676,90,666,70,651,50,636,35,616,25,596,15,576,5,551,,526,,496,,471,5,446,15,421,25,391,45,366,65,346,85,301,45,275,30,250,20,230,10,205,5r-25,l155,5,105,20,85,30,70,45,50,60,40,75,15,120,5,145,,175r,25l,230r5,30l15,285r25,65l65,385r25,35l120,455r35,35l195,520r45,35l346,615,446,555r45,-30l531,490r35,-35l601,420r30,-35l651,350xe" strokeweight="1pt">
                      <v:path arrowok="t" o:connecttype="custom" o:connectlocs="651,350;691,255;701,200;696,140;686,115;666,70;636,35;596,15;551,0;526,0;471,5;421,25;366,65;346,85;275,30;230,10;180,5;155,5;85,30;50,60;15,120;5,145;0,200;5,260;40,350;65,385;120,455;195,520;346,615;446,555;531,490;601,420;651,350" o:connectangles="0,0,0,0,0,0,0,0,0,0,0,0,0,0,0,0,0,0,0,0,0,0,0,0,0,0,0,0,0,0,0,0,0"/>
                    </v:shape>
                    <v:shape id="Freeform 458" o:spid="_x0000_s1095" style="position:absolute;left:340;top:1175;width:701;height:615;visibility:visible;mso-wrap-style:square;v-text-anchor:top" coordsize="701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FmsYA&#10;AADcAAAADwAAAGRycy9kb3ducmV2LnhtbESP3WrCQBCF7wXfYRmhN1I3WpQ2uorUFoJQwR96PWbH&#10;JJidDdk1iW/fFYTezXDOd+bMYtWZUjRUu8KygvEoAkGcWl1wpuB0/H59B+E8ssbSMim4k4PVst9b&#10;YKxty3tqDj4TIYRdjApy76tYSpfmZNCNbEUctIutDfqw1pnUNbYh3JRyEkUzabDgcCHHij5zSq+H&#10;mwk1qBlOfyabXaST5P7Vnneb7e9NqZdBt56D8NT5f/OTTnTg3j7g8UyY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yFmsYAAADcAAAADwAAAAAAAAAAAAAAAACYAgAAZHJz&#10;L2Rvd25yZXYueG1sUEsFBgAAAAAEAAQA9QAAAIsDAAAAAA==&#10;" path="m355,85r,l305,45,280,25,255,15,230,5,200,,175,,150,,125,5,100,15,80,25,65,35,50,50,35,70,20,90,10,115,5,140,,170r,30l,225r5,30l15,285r15,30l45,350r25,35l100,420r30,35l170,490r40,35l255,555r100,60l461,555r40,-35l541,490r40,-35l611,420r25,-35l661,350r25,-65l696,260r5,-30l701,200r,-25l696,145,686,120,661,75,646,60,631,45,611,30,591,20,546,5r-25,l496,5r-25,5l446,20,426,30,400,45,380,65,355,85xe" strokeweight="1pt">
                      <v:path arrowok="t" o:connecttype="custom" o:connectlocs="355,85;280,25;230,5;175,0;150,0;100,15;65,35;35,70;10,115;5,140;0,200;5,255;30,315;45,350;100,420;170,490;255,555;355,615;501,520;581,455;636,385;661,350;696,260;701,200;696,145;686,120;646,60;611,30;546,5;521,5;471,10;426,30;380,65;355,85" o:connectangles="0,0,0,0,0,0,0,0,0,0,0,0,0,0,0,0,0,0,0,0,0,0,0,0,0,0,0,0,0,0,0,0,0,0"/>
                    </v:shape>
                    <v:shape id="Freeform 459" o:spid="_x0000_s1096" style="position:absolute;left:921;top:2230;width:250;height:245;visibility:visible;mso-wrap-style:square;v-text-anchor:top" coordsize="25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xKTsMA&#10;AADcAAAADwAAAGRycy9kb3ducmV2LnhtbESPQW/CMAyF70j7D5GRdoOECU2oEBCd2DSJE7Af4DWm&#10;qWicqslo9+/nA9Jutt7ze583uzG06k59aiJbWMwNKOIquoZrC1+X99kKVMrIDtvIZOGXEuy2T5MN&#10;Fi4OfKL7OddKQjgVaMHn3BVap8pTwDSPHbFo19gHzLL2tXY9DhIeWv1izKsO2LA0eOzozVN1O/8E&#10;C0s9HFNZfn9kffClWY3mlPhg7fN03K9BZRrzv/lx/ekEfyn48oxM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xKTsMAAADcAAAADwAAAAAAAAAAAAAAAACYAgAAZHJzL2Rv&#10;d25yZXYueG1sUEsFBgAAAAAEAAQA9QAAAIgDAAAAAA==&#10;" path="m125,245r,l150,245r25,-10l195,225r20,-15l230,190r10,-20l250,145r,-25l250,100,240,75,230,55,215,35,195,20,175,5,150,,125,,100,,80,5,55,20,40,35,20,55,10,75,5,100,,120r5,25l10,170r10,20l40,210r15,15l80,235r20,10l125,245xe" strokeweight="1pt">
                      <v:path arrowok="t" o:connecttype="custom" o:connectlocs="125,245;125,245;150,245;175,235;195,225;215,210;215,210;230,190;240,170;250,145;250,120;250,120;250,100;240,75;230,55;215,35;215,35;195,20;175,5;150,0;125,0;125,0;100,0;80,5;55,20;40,35;40,35;20,55;10,75;5,100;0,120;0,120;5,145;10,170;20,190;40,210;40,210;55,225;80,235;100,245;125,245;125,245" o:connectangles="0,0,0,0,0,0,0,0,0,0,0,0,0,0,0,0,0,0,0,0,0,0,0,0,0,0,0,0,0,0,0,0,0,0,0,0,0,0,0,0,0,0"/>
                    </v:shape>
                    <v:shape id="Freeform 460" o:spid="_x0000_s1097" style="position:absolute;left:1811;top:2230;width:245;height:245;visibility:visible;mso-wrap-style:square;v-text-anchor:top" coordsize="24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mImMIA&#10;AADcAAAADwAAAGRycy9kb3ducmV2LnhtbERPS4vCMBC+L/gfwizsbU0VEa1GWRRxT0KtgsehmT6w&#10;mZQm1rq/fiMI3ubje85y3ZtadNS6yrKC0TACQZxZXXGh4JTuvmcgnEfWWFsmBQ9ysF4NPpYYa3vn&#10;hLqjL0QIYRejgtL7JpbSZSUZdEPbEAcut61BH2BbSN3iPYSbWo6jaCoNVhwaSmxoU1J2Pd6Mgm2X&#10;54d5Ivfnx+RQ/1362S5NMqW+PvufBQhPvX+LX+5fHeZPRvB8Jlw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mYiYwgAAANwAAAAPAAAAAAAAAAAAAAAAAJgCAABkcnMvZG93&#10;bnJldi54bWxQSwUGAAAAAAQABAD1AAAAhwMAAAAA&#10;" path="m125,245r,l150,245r20,-10l190,225r20,-15l225,190r10,-20l245,145r,-25l245,100,235,75,225,55,210,35,190,20,170,5,150,,125,,100,,75,5,55,20,35,35,20,55,5,75,,100r,20l,145r5,25l20,190r15,20l55,225r20,10l100,245r25,xe" strokeweight="1pt">
                      <v:path arrowok="t" o:connecttype="custom" o:connectlocs="125,245;125,245;150,245;170,235;190,225;210,210;210,210;225,190;235,170;245,145;245,120;245,120;245,100;235,75;225,55;210,35;210,35;190,20;170,5;150,0;125,0;125,0;100,0;75,5;55,20;35,35;35,35;20,55;5,75;0,100;0,120;0,120;0,145;5,170;20,190;35,210;35,210;55,225;75,235;100,245;125,245;125,245" o:connectangles="0,0,0,0,0,0,0,0,0,0,0,0,0,0,0,0,0,0,0,0,0,0,0,0,0,0,0,0,0,0,0,0,0,0,0,0,0,0,0,0,0,0"/>
                    </v:shape>
                    <v:shape id="Freeform 461" o:spid="_x0000_s1098" style="position:absolute;left:1336;top:1690;width:280;height:220;visibility:visible;mso-wrap-style:square;v-text-anchor:top" coordsize="28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mcycEA&#10;AADcAAAADwAAAGRycy9kb3ducmV2LnhtbERPS2sCMRC+F/wPYQRvNauWIqtRRKq2Rx8Xb8Nm3Kxu&#10;JmuSutt/3xQK3ubje8582dlaPMiHyrGC0TADQVw4XXGp4HTcvE5BhIissXZMCn4owHLRe5ljrl3L&#10;e3ocYilSCIccFZgYm1zKUBiyGIauIU7cxXmLMUFfSu2xTeG2luMse5cWK04NBhtaGypuh2+roPj4&#10;ctN7e95Pdva6OXtrbuttp9Sg361mICJ18Sn+d3/qNP9tDH/Pp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ZnMnBAAAA3AAAAA8AAAAAAAAAAAAAAAAAmAIAAGRycy9kb3du&#10;cmV2LnhtbFBLBQYAAAAABAAEAPUAAACGAwAAAAA=&#10;" path="m140,r,l95,45,60,90,25,140,,190r70,20l140,220r70,l280,210,255,155,225,105,185,50,140,xe" strokeweight="1pt">
                      <v:path arrowok="t" o:connecttype="custom" o:connectlocs="140,0;140,0;95,45;60,90;25,140;0,190;0,190;70,210;140,220;210,220;280,210;280,210;255,155;225,105;185,50;140,0;140,0" o:connectangles="0,0,0,0,0,0,0,0,0,0,0,0,0,0,0,0,0"/>
                    </v:shape>
                    <v:shape id="Freeform 462" o:spid="_x0000_s1099" style="position:absolute;left:1291;top:1880;width:365;height:550;visibility:visible;mso-wrap-style:square;v-text-anchor:top" coordsize="365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GgMMA&#10;AADcAAAADwAAAGRycy9kb3ducmV2LnhtbERP22rCQBB9L/gPywh9qxuriERXSYsWS1G84fOYHZPY&#10;7GzIbmP6992C4NscznWm89aUoqHaFZYV9HsRCOLU6oIzBcfD8mUMwnlkjaVlUvBLDuazztMUY21v&#10;vKNm7zMRQtjFqCD3voqldGlOBl3PVsSBu9jaoA+wzqSu8RbCTSlfo2gkDRYcGnKs6D2n9Hv/YxQs&#10;+tfB6CP5PPHbZtvgJv1q1slZqedum0xAeGr9Q3x3r3SYPxzA/zPh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WGgMMAAADcAAAADwAAAAAAAAAAAAAAAACYAgAAZHJzL2Rv&#10;d25yZXYueG1sUEsFBgAAAAAEAAQA9QAAAIgDAAAAAA==&#10;" path="m325,20r,l255,30r-70,l115,20,45,,30,40,20,75,10,120,,160r,45l,250r10,90l20,390r15,40l50,465r25,35l100,520r25,15l150,545r30,5l210,545r25,-10l260,515r25,-20l310,465r20,-40l345,385r10,-45l365,255r,-80l360,135,350,95,325,20xe" strokeweight="1pt">
                      <v:path arrowok="t" o:connecttype="custom" o:connectlocs="325,20;325,20;255,30;185,30;115,20;45,0;45,0;30,40;20,75;10,120;0,160;0,205;0,250;10,340;10,340;20,390;35,430;50,465;75,500;75,500;100,520;125,535;150,545;180,550;180,550;210,545;235,535;260,515;285,495;285,495;310,465;330,425;345,385;355,340;355,340;365,255;365,175;360,135;350,95;325,20;325,20" o:connectangles="0,0,0,0,0,0,0,0,0,0,0,0,0,0,0,0,0,0,0,0,0,0,0,0,0,0,0,0,0,0,0,0,0,0,0,0,0,0,0,0,0"/>
                    </v:shape>
                    <v:shape id="Freeform 463" o:spid="_x0000_s1100" style="position:absolute;left:1241;top:1305;width:490;height:425;visibility:visible;mso-wrap-style:square;v-text-anchor:top" coordsize="490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U+08MA&#10;AADcAAAADwAAAGRycy9kb3ducmV2LnhtbERPTWvCQBC9F/wPywjemo2SFkmzigiSeuih6qHHaXZM&#10;lmZnQ3abRH99t1DobR7vc4rtZFsxUO+NYwXLJAVBXDltuFZwOR8e1yB8QNbYOiYFN/Kw3cweCsy1&#10;G/mdhlOoRQxhn6OCJoQul9JXDVn0ieuII3d1vcUQYV9L3eMYw20rV2n6LC0ajg0NdrRvqPo6fVsF&#10;Xpbl8apb88mG7rp8e/oYDp1Si/m0ewERaAr/4j/3q47zswx+n4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U+08MAAADcAAAADwAAAAAAAAAAAAAAAACYAgAAZHJzL2Rv&#10;d25yZXYueG1sUEsFBgAAAAAEAAQA9QAAAIgDAAAAAA==&#10;" path="m245,r,l195,,150,10,110,30,70,55,40,85,20,120,5,160,,200r5,45l20,285r20,35l70,355r40,30l150,405r45,15l245,425r50,l340,415r40,-15l415,370r35,-30l470,305r15,-40l490,225r-5,-45l470,140,450,100,415,70,380,40,340,15,295,5,245,xe" strokeweight="1pt">
                      <v:path arrowok="t" o:connecttype="custom" o:connectlocs="245,0;245,0;195,0;150,10;110,30;70,55;70,55;40,85;20,120;5,160;0,200;0,200;5,245;20,285;40,320;70,355;70,355;110,385;150,405;195,420;245,425;245,425;295,425;340,415;380,400;415,370;415,370;450,340;470,305;485,265;490,225;490,225;485,180;470,140;450,100;415,70;415,70;380,40;340,15;295,5;245,0;245,0" o:connectangles="0,0,0,0,0,0,0,0,0,0,0,0,0,0,0,0,0,0,0,0,0,0,0,0,0,0,0,0,0,0,0,0,0,0,0,0,0,0,0,0,0,0"/>
                    </v:shape>
                  </v:group>
                  <v:shape id="Freeform 464" o:spid="_x0000_s1101" style="position:absolute;left:1521;top:1445;width:165;height:115;visibility:visible;mso-wrap-style:square;v-text-anchor:top" coordsize="16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9csEA&#10;AADcAAAADwAAAGRycy9kb3ducmV2LnhtbERPTWvCQBC9F/oflin0VjeVpkh0FStIxYNgIjkP2TEJ&#10;ZmfD7mrSf+8KQm/zeJ+zWI2mEzdyvrWs4HOSgCCurG65VnAqth8zED4ga+wsk4I/8rBavr4sMNN2&#10;4CPd8lCLGMI+QwVNCH0mpa8aMugntieO3Nk6gyFCV0vtcIjhppPTJPmWBluODQ32tGmouuRXo8CG&#10;Mv/ZHpxO956O6bUuyuG3UOr9bVzPQQQaw7/46d7pOP8rhccz8QK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G/XLBAAAA3AAAAA8AAAAAAAAAAAAAAAAAmAIAAGRycy9kb3du&#10;cmV2LnhtbFBLBQYAAAAABAAEAPUAAACGAwAAAAA=&#10;" path="m75,r,l60,,45,10,35,15,20,30,15,45,5,65,,115,15,75,35,45,60,25,70,20r15,l95,20r15,l130,40r20,30l165,110,150,60,145,45,130,25,120,15,105,5,90,,75,xe" fillcolor="black" strokeweight="1pt">
                    <v:path arrowok="t" o:connecttype="custom" o:connectlocs="75,0;75,0;60,0;45,10;35,15;20,30;15,45;5,65;0,115;0,115;15,75;35,45;60,25;70,20;85,20;85,20;95,20;110,20;130,40;150,70;165,110;165,110;150,60;145,45;130,25;120,15;105,5;90,0;75,0;75,0" o:connectangles="0,0,0,0,0,0,0,0,0,0,0,0,0,0,0,0,0,0,0,0,0,0,0,0,0,0,0,0,0,0"/>
                  </v:shape>
                  <v:shape id="Freeform 465" o:spid="_x0000_s1102" style="position:absolute;left:1296;top:1445;width:165;height:115;visibility:visible;mso-wrap-style:square;v-text-anchor:top" coordsize="16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jBcIA&#10;AADcAAAADwAAAGRycy9kb3ducmV2LnhtbERPTWvDMAy9D/ofjAq7rU7HUkpat7SFsLHDIEnpWcRa&#10;EhbLwXaT7N/Pg8FuerxP7Y+z6cVIzneWFaxXCQji2uqOGwXXKn/agvABWWNvmRR8k4fjYfGwx0zb&#10;iQsay9CIGMI+QwVtCEMmpa9bMuhXdiCO3Kd1BkOErpHa4RTDTS+fk2QjDXYcG1oc6NJS/VXejQIb&#10;buU5/3A6ffdUpPemuk2vlVKPy/m0AxFoDv/iP/ebjvNfNvD7TLxA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GMFwgAAANwAAAAPAAAAAAAAAAAAAAAAAJgCAABkcnMvZG93&#10;bnJldi54bWxQSwUGAAAAAAQABAD1AAAAhwMAAAAA&#10;" path="m75,r,l60,,45,10,35,15,25,30,15,45,10,65,,115,20,75,35,45,60,25,70,20r15,l100,20r10,l130,40r20,30l165,110,155,60,145,45,135,25,120,15,110,5,95,,75,xe" fillcolor="black" strokeweight="1pt">
                    <v:path arrowok="t" o:connecttype="custom" o:connectlocs="75,0;75,0;60,0;45,10;35,15;25,30;15,45;10,65;0,115;0,115;20,75;35,45;60,25;70,20;85,20;85,20;100,20;110,20;130,40;150,70;165,110;165,110;155,60;145,45;135,25;120,15;110,5;95,0;75,0;75,0" o:connectangles="0,0,0,0,0,0,0,0,0,0,0,0,0,0,0,0,0,0,0,0,0,0,0,0,0,0,0,0,0,0"/>
                  </v:shape>
                </v:group>
                <v:group id="Group 532" o:spid="_x0000_s1103" style="position:absolute;left:1152;top:2171;width:3464;height:2283" coordorigin="10,10" coordsize="1950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471" o:spid="_x0000_s1104" style="position:absolute;left:10;top:950;width:1055;height:345;visibility:visible;mso-wrap-style:square;v-text-anchor:top" coordsize="1055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ZYsQA&#10;AADcAAAADwAAAGRycy9kb3ducmV2LnhtbESPQU8CMRCF7yb+h2ZMuElXMUoWCjEmEA4eFNTzpB22&#10;Ddvpsi2w/HvnYOJtJu/Ne9/Ml0Ns1Zn6HBIbeBhXoIhtcoEbA1+71f0UVC7IDtvEZOBKGZaL25s5&#10;1i5d+JPO29IoCeFcowFfSldrna2niHmcOmLR9qmPWGTtG+16vEh4bPVjVT3riIGlwWNHb57sYXuK&#10;BpJdFz+1+BFe3u1+8r0+/oThaMzobnidgSo0lH/z3/XGCf6T0MozMoF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IGWLEAAAA3AAAAA8AAAAAAAAAAAAAAAAAmAIAAGRycy9k&#10;b3ducmV2LnhtbFBLBQYAAAAABAAEAPUAAACJAwAAAAA=&#10;" path="m1055,100r,l1055,90,1045,80,1015,65,965,45,895,30,820,20,730,10,540,,435,,340,,255,5r-80,5l105,25,50,40,30,45,15,55,5,65,,80,,95,,235r35,25l70,280r40,15l155,310r45,10l250,330r115,15l340,280r,-15l340,260r5,l360,265r15,15l435,345r-5,-55l435,280r5,-10l450,275r10,10l495,335r35,-40l540,290r15,-5l560,290r5,10l565,345r65,l695,340r60,-5l820,325r55,-10l935,300r55,-20l1040,260r15,-145l1055,100xe" strokeweight="1pt">
                    <v:path arrowok="t" o:connecttype="custom" o:connectlocs="1055,100;1045,80;965,45;895,30;730,10;540,0;340,0;175,10;105,25;30,45;5,65;0,80;0,80;0,235;35,260;110,295;200,320;365,345;340,280;340,260;360,265;435,345;430,290;440,270;460,285;495,335;540,290;560,290;565,345;630,345;755,335;875,315;990,280;1055,115;1055,100" o:connectangles="0,0,0,0,0,0,0,0,0,0,0,0,0,0,0,0,0,0,0,0,0,0,0,0,0,0,0,0,0,0,0,0,0,0,0"/>
                  </v:shape>
                  <v:shape id="Freeform 472" o:spid="_x0000_s1105" style="position:absolute;left:10;top:950;width:1055;height:230;visibility:visible;mso-wrap-style:square;v-text-anchor:top" coordsize="1055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XqmMMA&#10;AADcAAAADwAAAGRycy9kb3ducmV2LnhtbERPS2vCQBC+F/oflil4q5sWEY2uIoXG9lDBB+JxzI7J&#10;YnY2Zrcx/fddQfA2H99zpvPOVqKlxhvHCt76CQji3GnDhYLd9vN1BMIHZI2VY1LwRx7ms+enKaba&#10;XXlN7SYUIoawT1FBGUKdSunzkiz6vquJI3dyjcUQYVNI3eA1httKvifJUFo0HBtKrOmjpPy8+bUK&#10;stOhMu3q2x732U+7zMzFuCEq1XvpFhMQgbrwEN/dXzrOH4zh9ky8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XqmMMAAADcAAAADwAAAAAAAAAAAAAAAACYAgAAZHJzL2Rv&#10;d25yZXYueG1sUEsFBgAAAAAEAAQA9QAAAIgDAAAAAA==&#10;" path="m1055,100r,l1055,90,1045,80,1015,65,965,45,895,30,820,20,730,10,540,,435,,340,,255,5r-80,5l105,25,50,40,30,45,15,55,5,65,,80,,95r5,10l15,120r10,15l40,145r45,25l150,190r75,15l315,215r95,10l515,230r105,l715,225r90,-10l885,200r70,-15l1005,165r20,-15l1040,140r10,-15l1055,115r,-15xe" strokeweight="1pt">
                    <v:path arrowok="t" o:connecttype="custom" o:connectlocs="1055,100;1055,100;1055,90;1045,80;1015,65;965,45;895,30;895,30;820,20;730,10;540,0;540,0;435,0;340,0;255,5;175,10;175,10;105,25;50,40;30,45;15,55;5,65;0,80;0,80;0,80;0,80;0,95;0,95;5,105;15,120;25,135;40,145;85,170;150,190;150,190;225,205;315,215;410,225;515,230;515,230;620,230;715,225;805,215;885,200;885,200;955,185;1005,165;1025,150;1040,140;1050,125;1055,115;1055,115;1055,100;1055,100" o:connectangles="0,0,0,0,0,0,0,0,0,0,0,0,0,0,0,0,0,0,0,0,0,0,0,0,0,0,0,0,0,0,0,0,0,0,0,0,0,0,0,0,0,0,0,0,0,0,0,0,0,0,0,0,0,0"/>
                  </v:shape>
                  <v:shape id="Freeform 473" o:spid="_x0000_s1106" style="position:absolute;left:55;top:10;width:995;height:1135;visibility:visible;mso-wrap-style:square;v-text-anchor:top" coordsize="995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A81cYA&#10;AADcAAAADwAAAGRycy9kb3ducmV2LnhtbESP0WrCQBBF3wv+wzKFvtVNBVObuooothZBWtsPGLNj&#10;EszOhuyq2793Hgp9m+HeuffMdJ5cqy7Uh8azgadhBoq49LbhysDP9/pxAipEZIutZzLwSwHms8Hd&#10;FAvrr/xFl32slIRwKNBAHWNXaB3KmhyGoe+IRTv63mGUta+07fEq4a7VoyzLtcOGpaHGjpY1laf9&#10;2Rk4lF3+0b5vjy+f6fz2vFvlSR9yYx7u0+IVVKQU/81/1xsr+GPBl2dkAj2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A81cYAAADcAAAADwAAAAAAAAAAAAAAAACYAgAAZHJz&#10;L2Rvd25yZXYueG1sUEsFBgAAAAAEAAQA9QAAAIsDAAAAAA==&#10;" path="m465,5r,l425,10,385,20,350,35,315,55,280,75r-25,30l235,135r-20,30l185,185r-20,20l145,225r-15,25l120,270r-5,20l115,320r,30l95,375,80,410,65,445,55,480r-5,40l50,555r10,25l75,600,55,625,45,650,35,675,25,710r-5,35l25,785r10,35l45,855,20,900,10,920,5,945,,970r,25l10,1045r25,20l75,1085r45,15l170,1110r60,10l300,1130r155,5l615,1130r140,-10l815,1110r55,-15l920,1085r50,-20l980,1040r10,-30l995,985r,-30l995,925r-5,-25l980,870,965,845r15,-45l985,755r5,-40l985,680,975,645,960,610,940,575,910,535r15,-35l930,465r,-35l925,395,915,360,900,325,875,290,850,260r-5,-25l840,210,830,185,810,165,790,145,760,125,730,110,690,95,680,70,660,45,635,30,605,15,575,5,540,,500,,465,5xe" strokeweight="1pt">
                    <v:path arrowok="t" o:connecttype="custom" o:connectlocs="465,5;385,20;315,55;280,75;235,135;215,165;165,205;130,250;120,270;115,320;115,350;80,410;55,480;50,520;60,580;75,600;45,650;25,710;20,745;35,820;45,855;10,920;0,970;10,1045;35,1065;120,1100;230,1120;455,1135;615,1130;815,1110;920,1085;970,1065;990,1010;995,955;990,900;965,845;980,800;990,715;985,680;960,610;910,535;925,500;930,430;925,395;900,325;850,260;845,235;830,185;790,145;730,110;690,95;660,45;605,15;575,5;500,0;465,5" o:connectangles="0,0,0,0,0,0,0,0,0,0,0,0,0,0,0,0,0,0,0,0,0,0,0,0,0,0,0,0,0,0,0,0,0,0,0,0,0,0,0,0,0,0,0,0,0,0,0,0,0,0,0,0,0,0,0,0"/>
                  </v:shape>
                  <v:shape id="Freeform 474" o:spid="_x0000_s1107" style="position:absolute;left:170;top:105;width:735;height:255;visibility:visible;mso-wrap-style:square;v-text-anchor:top" coordsize="73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ajcQA&#10;AADcAAAADwAAAGRycy9kb3ducmV2LnhtbERPS2vCQBC+C/0PyxS86UZBKdFVgm2p9iDWx33IjklM&#10;djZmV0399a5Q6G0+vudM562pxJUaV1hWMOhHIIhTqwvOFOx3n703EM4ja6wsk4JfcjCfvXSmGGt7&#10;4x+6bn0mQgi7GBXk3texlC7NyaDr25o4cEfbGPQBNpnUDd5CuKnkMIrG0mDBoSHHmhY5peX2YhRs&#10;RuXXefWdmPV9vDjsE3Mqjx/vSnVf22QCwlPr/8V/7qUO80cDeD4TL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BWo3EAAAA3AAAAA8AAAAAAAAAAAAAAAAAmAIAAGRycy9k&#10;b3ducmV2LnhtbFBLBQYAAAAABAAEAPUAAACJAwAAAAA=&#10;" path="m575,r,l460,5,340,20,225,40,100,70,70,90,50,110,30,130,15,155,5,175,,195r,30l,255,185,215,365,190,550,175,735,165r-5,-25l725,115,715,90,695,70,675,50,645,30,615,15,575,xe" strokeweight="1pt">
                    <v:path arrowok="t" o:connecttype="custom" o:connectlocs="575,0;575,0;460,5;340,20;225,40;100,70;100,70;70,90;50,110;30,130;15,155;15,155;5,175;0,195;0,225;0,255;0,255;185,215;365,190;550,175;735,165;735,165;730,140;725,115;715,90;695,70;675,50;645,30;615,15;575,0;575,0" o:connectangles="0,0,0,0,0,0,0,0,0,0,0,0,0,0,0,0,0,0,0,0,0,0,0,0,0,0,0,0,0,0,0"/>
                  </v:shape>
                  <v:shape id="Freeform 475" o:spid="_x0000_s1108" style="position:absolute;left:75;top:545;width:970;height:340;visibility:visible;mso-wrap-style:square;v-text-anchor:top" coordsize="97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OksIA&#10;AADcAAAADwAAAGRycy9kb3ducmV2LnhtbERPS2vCQBC+F/wPywje6qaiElJXKT5ABQ+m7X2anSbB&#10;7GzIbjT5964geJuP7zmLVWcqcaXGlZYVfIwjEMSZ1SXnCn6+d+8xCOeRNVaWSUFPDlbLwdsCE21v&#10;fKZr6nMRQtglqKDwvk6kdFlBBt3Y1sSB+7eNQR9gk0vd4C2Em0pOomguDZYcGgqsaV1QdklboyB2&#10;h37r/4772eU3PvXptqXNtFVqNOy+PkF46vxL/HTvdZg/m8DjmXC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k6SwgAAANwAAAAPAAAAAAAAAAAAAAAAAJgCAABkcnMvZG93&#10;bnJldi54bWxQSwUGAAAAAAQABAD1AAAAhwMAAAAA&#10;" path="m965,145r,l955,110,940,75,920,40,890,,55,65,35,90,25,115,15,140,5,175,,210r5,40l15,285r10,35l250,335r225,5l710,330,945,310r15,-45l965,220r5,-40l965,145xe" strokeweight="1pt">
                    <v:path arrowok="t" o:connecttype="custom" o:connectlocs="965,145;965,145;955,110;940,75;920,40;890,0;55,65;55,65;35,90;25,115;15,140;5,175;5,175;0,210;5,250;15,285;25,320;25,320;250,335;475,340;710,330;945,310;945,310;960,265;965,220;970,180;965,145;965,145" o:connectangles="0,0,0,0,0,0,0,0,0,0,0,0,0,0,0,0,0,0,0,0,0,0,0,0,0,0,0,0"/>
                  </v:shape>
                  <v:shape id="Freeform 476" o:spid="_x0000_s1109" style="position:absolute;left:475;top:665;width:170;height:165;visibility:visible;mso-wrap-style:square;v-text-anchor:top" coordsize="17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Lb8MA&#10;AADcAAAADwAAAGRycy9kb3ducmV2LnhtbERPS4vCMBC+C/sfwgheRFMfK1pNyyIoHvZi3YPHoRnb&#10;ajMpTdT67zcLC97m43vOJu1MLR7Uusqygsk4AkGcW11xoeDntBstQTiPrLG2TApe5CBNPnobjLV9&#10;8pEemS9ECGEXo4LS+yaW0uUlGXRj2xAH7mJbgz7AtpC6xWcIN7WcRtFCGqw4NJTY0Lak/JbdjYLT&#10;MVpd58vt+bDv/NnNv/fVcGKUGvS7rzUIT51/i//dBx3mf87g75lwgU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BLb8MAAADcAAAADwAAAAAAAAAAAAAAAACYAgAAZHJzL2Rv&#10;d25yZXYueG1sUEsFBgAAAAAEAAQA9QAAAIgDAAAAAA==&#10;" path="m85,165r,l105,165r15,-5l135,155r10,-15l155,130r10,-15l170,100r,-20l170,65,165,50,155,35,145,20,135,10,120,5,105,,85,,70,,55,5,40,10,25,20,15,35,10,50,5,65,,80r5,20l10,115r5,15l25,140r15,15l55,160r15,5l85,165xe" strokeweight="1pt">
                    <v:path arrowok="t" o:connecttype="custom" o:connectlocs="85,165;85,165;105,165;120,160;135,155;145,140;145,140;155,130;165,115;170,100;170,80;170,80;170,65;165,50;155,35;145,20;145,20;135,10;120,5;105,0;85,0;85,0;70,0;55,5;40,10;25,20;25,20;15,35;10,50;5,65;0,80;0,80;5,100;10,115;15,130;25,140;25,140;40,155;55,160;70,165;85,165;85,165" o:connectangles="0,0,0,0,0,0,0,0,0,0,0,0,0,0,0,0,0,0,0,0,0,0,0,0,0,0,0,0,0,0,0,0,0,0,0,0,0,0,0,0,0,0"/>
                  </v:shape>
                  <v:shape id="Freeform 477" o:spid="_x0000_s1110" style="position:absolute;left:940;top:770;width:265;height:510;visibility:visible;mso-wrap-style:square;v-text-anchor:top" coordsize="26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AtcMA&#10;AADcAAAADwAAAGRycy9kb3ducmV2LnhtbERPS2vCQBC+F/wPywi91Y2hLTG6igil0h7Ex8XbmB2T&#10;xexszK4m/ffdQsHbfHzPmS16W4s7td44VjAeJSCIC6cNlwoO+4+XDIQPyBprx6Tghzws5oOnGeba&#10;dbyl+y6UIoawz1FBFUKTS+mLiiz6kWuII3d2rcUQYVtK3WIXw20t0yR5lxYNx4YKG1pVVFx2N6vA&#10;fNNXYlbXyfEzTWlz2mSHZZcp9Tzsl1MQgfrwEP+71zrOf3uFv2fiB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bAtcMAAADcAAAADwAAAAAAAAAAAAAAAACYAgAAZHJzL2Rv&#10;d25yZXYueG1sUEsFBgAAAAAEAAQA9QAAAIgDAAAAAA==&#10;" path="m45,175r,l35,145,30,125,20,120r-10,l5,135,,155r,80l5,290r5,65l35,510,170,475,215,345,245,225r20,-80l265,115r,-15l260,90r-10,l240,105r-15,25l190,225,140,365,175,210r10,-65l190,85r,-40l190,20,180,5r,-5l170,,160,10,145,30,135,65r-15,40l105,165,90,230,70,385,60,265,45,175xe" strokeweight="1pt">
                    <v:path arrowok="t" o:connecttype="custom" o:connectlocs="45,175;45,175;35,145;30,125;20,120;10,120;10,120;5,135;0,155;0,235;0,235;5,290;10,355;35,510;170,475;170,475;215,345;245,225;245,225;265,145;265,115;265,100;265,100;260,90;250,90;240,105;225,130;225,130;190,225;140,365;140,365;175,210;185,145;190,85;190,85;190,45;190,20;180,5;180,0;170,0;170,0;160,10;145,30;135,65;120,105;120,105;105,165;90,230;70,385;70,385;60,265;45,175;45,175" o:connectangles="0,0,0,0,0,0,0,0,0,0,0,0,0,0,0,0,0,0,0,0,0,0,0,0,0,0,0,0,0,0,0,0,0,0,0,0,0,0,0,0,0,0,0,0,0,0,0,0,0,0,0,0,0"/>
                  </v:shape>
                  <v:shape id="Freeform 482" o:spid="_x0000_s1111" style="position:absolute;left:1635;top:925;width:195;height:180;visibility:visible;mso-wrap-style:square;v-text-anchor:top" coordsize="19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2qucAA&#10;AADcAAAADwAAAGRycy9kb3ducmV2LnhtbERPS2vCQBC+C/0PyxS8SN1USCipqxSlmKuJeB6y0ySY&#10;nQ3ZzaP/3hUEb/PxPWe7n00rRupdY1nB5zoCQVxa3XCl4FL8fnyBcB5ZY2uZFPyTg/3ubbHFVNuJ&#10;zzTmvhIhhF2KCmrvu1RKV9Zk0K1tRxy4P9sb9AH2ldQ9TiHctHITRYk02HBoqLGjQ03lLR+MgpM7&#10;rpKGrgN3h5iHMTsW5lYotXyff75BeJr9S/x0ZzrMj2N4PBMukL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2qucAAAADcAAAADwAAAAAAAAAAAAAAAACYAgAAZHJzL2Rvd25y&#10;ZXYueG1sUEsFBgAAAAAEAAQA9QAAAIUDAAAAAA==&#10;" path="m125,35r,l95,15,60,5,45,,30,5,20,5,10,15,5,25,,35,,50,5,65,20,95r20,30l80,155r35,20l135,180r15,l190,175r5,-40l190,115r-5,-15l160,65,125,35xe" strokeweight="1pt">
                    <v:path arrowok="t" o:connecttype="custom" o:connectlocs="125,35;125,35;95,15;60,5;60,5;45,0;30,5;20,5;10,15;10,15;5,25;0,35;0,50;5,65;5,65;20,95;40,125;40,125;80,155;115,175;135,180;150,180;190,175;190,175;195,135;190,115;185,100;160,65;125,35;125,35" o:connectangles="0,0,0,0,0,0,0,0,0,0,0,0,0,0,0,0,0,0,0,0,0,0,0,0,0,0,0,0,0,0"/>
                  </v:shape>
                  <v:shape id="Freeform 483" o:spid="_x0000_s1112" style="position:absolute;left:1755;top:1025;width:205;height:180;visibility:visible;mso-wrap-style:square;v-text-anchor:top" coordsize="20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8sycAA&#10;AADcAAAADwAAAGRycy9kb3ducmV2LnhtbERPS4vCMBC+C/6HMII3TX0v1SgiFTwtqLt7HprZtthM&#10;ahK1/vuNIOxtPr7nrDatqcWdnK8sKxgNExDEudUVFwq+zvvBBwgfkDXWlknBkzxs1t3OClNtH3yk&#10;+ykUIoawT1FBGUKTSunzkgz6oW2II/drncEQoSukdviI4aaW4ySZS4MVx4YSG9qVlF9ON6OgstPL&#10;5DtbBPtzbbNs4fLz58Er1e+12yWIQG34F7/dBx3nz+bweiZe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38sycAAAADcAAAADwAAAAAAAAAAAAAAAACYAgAAZHJzL2Rvd25y&#10;ZXYueG1sUEsFBgAAAAAEAAQA9QAAAIUDAAAAAA==&#10;" path="m205,105r,l205,70,200,45,185,25,165,10,145,,120,,95,,65,10,45,20,30,30,15,50,5,65,,85r,20l,120r10,20l30,160r25,15l85,180r35,-5l155,165r30,-20l200,125r5,-20xe" strokeweight="1pt">
                    <v:path arrowok="t" o:connecttype="custom" o:connectlocs="205,105;205,105;205,70;200,45;185,25;165,10;165,10;145,0;120,0;95,0;65,10;65,10;45,20;30,30;15,50;5,65;5,65;0,85;0,105;0,120;10,140;10,140;30,160;55,175;85,180;120,175;120,175;155,165;185,145;200,125;205,105;205,105" o:connectangles="0,0,0,0,0,0,0,0,0,0,0,0,0,0,0,0,0,0,0,0,0,0,0,0,0,0,0,0,0,0,0,0"/>
                  </v:shape>
                  <v:shape id="Freeform 484" o:spid="_x0000_s1113" style="position:absolute;left:1800;top:830;width:150;height:175;visibility:visible;mso-wrap-style:square;v-text-anchor:top" coordsize="15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fa0cMA&#10;AADcAAAADwAAAGRycy9kb3ducmV2LnhtbERP22oCMRB9F/yHMELfataCVVej2ItFVBQv4OuwGTdL&#10;N5Nlk+r27xuh4NscznUms8aW4kq1Lxwr6HUTEMSZ0wXnCk7HxfMQhA/IGkvHpOCXPMym7dYEU+1u&#10;vKfrIeQihrBPUYEJoUql9Jkhi77rKuLIXVxtMURY51LXeIvhtpQvSfIqLRYcGwxW9G4o+z78WAXr&#10;87K/9b2dXH2MPjdfTGbxtmuUeuo08zGIQE14iP/dSx3n9wdwfyZeI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fa0cMAAADcAAAADwAAAAAAAAAAAAAAAACYAgAAZHJzL2Rv&#10;d25yZXYueG1sUEsFBgAAAAAEAAQA9QAAAIgDAAAAAA==&#10;" path="m150,95r,l150,70,145,45,130,25,110,10,85,,65,,45,5,20,15,15,25,5,35,,70r,45l5,175,65,160r45,-20l140,120r5,-15l150,95xe" strokeweight="1pt">
                    <v:path arrowok="t" o:connecttype="custom" o:connectlocs="150,95;150,95;150,70;145,45;130,25;110,10;110,10;85,0;65,0;45,5;20,15;20,15;15,25;5,35;0,70;0,115;5,175;5,175;65,160;110,140;140,120;145,105;150,95;150,95" o:connectangles="0,0,0,0,0,0,0,0,0,0,0,0,0,0,0,0,0,0,0,0,0,0,0,0"/>
                  </v:shape>
                  <v:shape id="Freeform 485" o:spid="_x0000_s1114" style="position:absolute;left:1550;top:1080;width:180;height:155;visibility:visible;mso-wrap-style:square;v-text-anchor:top" coordsize="18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ussMUA&#10;AADcAAAADwAAAGRycy9kb3ducmV2LnhtbESPzWrDQAyE74W8w6JCb8k6SdME15sQAi69lTqFXoVX&#10;/qFerfFubOftq0OhN4kZzXzKTrPr1EhDaD0bWK8SUMSlty3XBr6u+fIAKkRki51nMnCnAKfj4iHD&#10;1PqJP2ksYq0khEOKBpoY+1TrUDbkMKx8Tyxa5QeHUdah1nbAScJdpzdJ8qIdtiwNDfZ0aaj8KW7O&#10;wPatP0xjda2T4v79sd8/524958Y8Pc7nV1CR5vhv/rt+t4K/E1p5RibQx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6ywxQAAANwAAAAPAAAAAAAAAAAAAAAAAJgCAABkcnMv&#10;ZG93bnJldi54bWxQSwUGAAAAAAQABAD1AAAAigMAAAAA&#10;" path="m95,155r,l110,150r10,-10l140,115,160,70,180,10,120,,70,,40,10,25,15,20,25,5,45,,65,5,90r10,25l30,135r15,15l70,155r25,xe" strokeweight="1pt">
                    <v:path arrowok="t" o:connecttype="custom" o:connectlocs="95,155;95,155;110,150;120,140;140,115;160,70;180,10;180,10;120,0;70,0;40,10;25,15;20,25;20,25;5,45;0,65;5,90;15,115;15,115;30,135;45,150;70,155;95,155;95,155" o:connectangles="0,0,0,0,0,0,0,0,0,0,0,0,0,0,0,0,0,0,0,0,0,0,0,0"/>
                  </v:shape>
                  <v:shape id="Freeform 486" o:spid="_x0000_s1115" style="position:absolute;left:1665;top:950;width:145;height:140;visibility:visible;mso-wrap-style:square;v-text-anchor:top" coordsize="14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k+8EA&#10;AADcAAAADwAAAGRycy9kb3ducmV2LnhtbERP22rCQBB9F/yHZQTfdKNYbVNXkUJBaB+8fcCYnSbB&#10;7GzITkz8e7dQ6NscznXW295V6k5NKD0bmE0TUMSZtyXnBi7nz8krqCDIFivPZOBBAbab4WCNqfUd&#10;H+l+klzFEA4pGihE6lTrkBXkMEx9TRy5H984lAibXNsGuxjuKj1PkqV2WHJsKLCmj4Ky26l1BhLZ&#10;H46662q5tFW7+L5+rVq+GjMe9bt3UEK9/Iv/3Hsb57+8we8z8QK9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MpPvBAAAA3AAAAA8AAAAAAAAAAAAAAAAAmAIAAGRycy9kb3du&#10;cmV2LnhtbFBLBQYAAAAABAAEAPUAAACGAwAAAAA=&#10;" path="m65,140r,l75,115,95,90,115,75,145,55,125,30,95,10,85,,55,15,30,35,10,60,,85r10,15l35,125r30,15xe" strokeweight="1pt">
                    <v:path arrowok="t" o:connecttype="custom" o:connectlocs="65,140;65,140;75,115;95,90;115,75;145,55;145,55;125,30;95,10;95,10;85,0;85,0;55,15;30,35;10,60;0,85;0,85;10,100;10,100;35,125;65,140;65,140" o:connectangles="0,0,0,0,0,0,0,0,0,0,0,0,0,0,0,0,0,0,0,0,0,0"/>
                  </v:shape>
                  <v:shape id="Freeform 487" o:spid="_x0000_s1116" style="position:absolute;left:1495;top:630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BMJMQA&#10;AADcAAAADwAAAGRycy9kb3ducmV2LnhtbESPQUvDQBCF70L/wzIFb3ZjK9XGbksRCh5UauwPGLLT&#10;JDQ7G7JjEv+9cxC8zfDevPfNdj+F1gzUpyayg/tFBoa4jL7hysH563j3BCYJssc2Mjn4oQT73exm&#10;i7mPI3/SUEhlNIRTjg5qkS63NpU1BUyL2BGrdol9QNG1r6zvcdTw0Npllq1twIa1ocaOXmoqr8V3&#10;cDCkzUo+3vh9LK52s3pA/3g8iXO38+nwDEZokn/z3/WrV/y14uszOoHd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ATCTEAAAA3AAAAA8AAAAAAAAAAAAAAAAAmAIAAGRycy9k&#10;b3ducmV2LnhtbFBLBQYAAAAABAAEAPUAAACJAwAAAAA=&#10;" path="m30,10r,l15,,10,,,,,5,,15,5,30,20,45r20,5l45,40,40,30,30,10xe" strokeweight="1pt">
                    <v:path arrowok="t" o:connecttype="custom" o:connectlocs="30,10;30,10;15,0;15,0;10,0;0,0;0,0;0,5;0,15;0,15;5,30;5,30;20,45;40,50;40,50;45,40;40,30;30,10;30,10" o:connectangles="0,0,0,0,0,0,0,0,0,0,0,0,0,0,0,0,0,0,0"/>
                  </v:shape>
                  <v:shape id="Freeform 488" o:spid="_x0000_s1117" style="position:absolute;left:1515;top:660;width:55;height:45;visibility:visible;mso-wrap-style:square;v-text-anchor:top" coordsize="5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/wt8AA&#10;AADcAAAADwAAAGRycy9kb3ducmV2LnhtbERP22oCMRB9F/yHMELfNGuhIqtRpCC2+OTlA8bNdBPc&#10;TJYk6tavN4Lg2xzOdebLzjXiSiFazwrGowIEceW15VrB8bAeTkHEhKyx8UwK/inCctHvzbHU/sY7&#10;uu5TLXIIxxIVmJTaUspYGXIYR74lztyfDw5ThqGWOuAth7tGfhbFRDq0nBsMtvRtqDrvL06BtYfN&#10;/Yy7r217+t2u9PokjQtKfQy61QxEoi69xS/3j87zJ2N4PpMv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v/wt8AAAADcAAAADwAAAAAAAAAAAAAAAACYAgAAZHJzL2Rvd25y&#10;ZXYueG1sUEsFBgAAAAAEAAQA9QAAAIUDAAAAAA==&#10;" path="m55,30r,l55,15,50,5,35,,25,5,15,5,5,15,,25r5,5l15,45r15,l50,40,55,30xe" strokeweight="1pt">
                    <v:path arrowok="t" o:connecttype="custom" o:connectlocs="55,30;55,30;55,15;50,5;50,5;35,0;25,5;25,5;15,5;5,15;5,15;0,25;5,30;5,30;15,45;30,45;30,45;50,40;55,30;55,30" o:connectangles="0,0,0,0,0,0,0,0,0,0,0,0,0,0,0,0,0,0,0,0"/>
                  </v:shape>
                  <v:shape id="Freeform 489" o:spid="_x0000_s1118" style="position:absolute;left:1535;top:610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8L6sAA&#10;AADcAAAADwAAAGRycy9kb3ducmV2LnhtbERP32vCMBB+H+x/CDfY20xVVkZnLJ0g+Go3BN+O5GyK&#10;zaUkmdb/fhGEvd3H9/NW9eQGcaEQe88K5rMCBLH2pudOwc/39u0DREzIBgfPpOBGEer189MKK+Ov&#10;vKdLmzqRQzhWqMCmNFZSRm3JYZz5kThzJx8cpgxDJ03Aaw53g1wURSkd9pwbLI60saTP7a9TcLwt&#10;2+17eTz4sHPBzqXeN19aqdeXqfkEkWhK/+KHe2fy/HIB92fyB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U8L6sAAAADcAAAADwAAAAAAAAAAAAAAAACYAgAAZHJzL2Rvd25y&#10;ZXYueG1sUEsFBgAAAAAEAAQA9QAAAIUDAAAAAA==&#10;" path="m40,30r,l40,15,35,5,20,,10,5,5,10r,10l,45,30,40r5,-5l40,30xe" strokeweight="1pt">
                    <v:path arrowok="t" o:connecttype="custom" o:connectlocs="40,30;40,30;40,15;35,5;35,5;20,0;10,5;10,5;5,10;5,20;0,45;0,45;30,40;35,35;40,30;40,30" o:connectangles="0,0,0,0,0,0,0,0,0,0,0,0,0,0,0,0"/>
                  </v:shape>
                  <v:shape id="Freeform 490" o:spid="_x0000_s1119" style="position:absolute;left:1465;top:665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1gP8MA&#10;AADcAAAADwAAAGRycy9kb3ducmV2LnhtbERPS4vCMBC+L/gfwgje1tQVZK1GEVnBk+ID1NvYjG1p&#10;MylNtNVfv1lY8DYf33Om89aU4kG1yy0rGPQjEMSJ1TmnCo6H1ec3COeRNZaWScGTHMxnnY8pxto2&#10;vKPH3qcihLCLUUHmfRVL6ZKMDLq+rYgDd7O1QR9gnUpdYxPCTSm/omgkDeYcGjKsaJlRUuzvRkF6&#10;a56rqDic8ut5Lbev8c9ucymU6nXbxQSEp9a/xf/utQ7zR0P4eyZc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1gP8MAAADcAAAADwAAAAAAAAAAAAAAAACYAgAAZHJzL2Rv&#10;d25yZXYueG1sUEsFBgAAAAAEAAQA9QAAAIgDAAAAAA==&#10;" path="m20,40r,l30,40,35,30,45,5,20,,10,,5,5,,15,,25,10,40r10,xe" strokeweight="1pt">
                    <v:path arrowok="t" o:connecttype="custom" o:connectlocs="20,40;20,40;30,40;35,30;45,5;45,5;20,0;10,0;5,5;5,5;0,15;0,25;0,25;10,40;20,40;20,40" o:connectangles="0,0,0,0,0,0,0,0,0,0,0,0,0,0,0,0"/>
                  </v:shape>
                  <v:shape id="Freeform 491" o:spid="_x0000_s1120" style="position:absolute;left:1500;top:640;width:35;height:30;visibility:visible;mso-wrap-style:square;v-text-anchor:top" coordsize="3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yTt8EA&#10;AADcAAAADwAAAGRycy9kb3ducmV2LnhtbERPTYvCMBC9L/gfwgh726YWraUaRQVhcU+rXrwNzdgW&#10;m0lpYq3/3ggLe5vH+5zlejCN6KlztWUFkygGQVxYXXOp4Hzaf2UgnEfW2FgmBU9ysF6NPpaYa/vg&#10;X+qPvhQhhF2OCirv21xKV1Rk0EW2JQ7c1XYGfYBdKXWHjxBuGpnEcSoN1hwaKmxpV1FxO96NAvfz&#10;TOYySdrN+ZBuL/Gs2Pd9ptTneNgsQHga/L/4z/2tw/x0Cu9nwgV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ck7fBAAAA3AAAAA8AAAAAAAAAAAAAAAAAmAIAAGRycy9kb3du&#10;cmV2LnhtbFBLBQYAAAAABAAEAPUAAACGAwAAAAA=&#10;" path="m10,30r,l20,20,35,15,25,,10,5,,15r,5l10,30xe" strokeweight="1pt">
                    <v:path arrowok="t" o:connecttype="custom" o:connectlocs="10,30;10,30;20,20;35,15;35,15;25,0;25,0;25,0;25,0;10,5;0,15;0,15;0,20;0,20;10,30;10,30" o:connectangles="0,0,0,0,0,0,0,0,0,0,0,0,0,0,0,0"/>
                  </v:shape>
                  <v:shape id="Freeform 492" o:spid="_x0000_s1121" style="position:absolute;left:1325;top:920;width:100;height:55;visibility:visible;mso-wrap-style:square;v-text-anchor:top" coordsize="10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QEMMA&#10;AADcAAAADwAAAGRycy9kb3ducmV2LnhtbERPTWvCQBC9C/6HZYRepG4smJbUVUQM9CaaUq9Ddpqk&#10;zc6G7Kipv94tFHqbx/uc5XpwrbpQHxrPBuazBBRx6W3DlYH3In98ARUE2WLrmQz8UID1ajxaYmb9&#10;lQ90OUqlYgiHDA3UIl2mdShrchhmviOO3KfvHUqEfaVtj9cY7lr9lCSpdthwbKixo21N5ffx7Ax8&#10;ldPTc1Xsbx+SF/vTLpE83VpjHibD5hWU0CD/4j/3m43z0wX8PhMv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AQEMMAAADcAAAADwAAAAAAAAAAAAAAAACYAgAAZHJzL2Rv&#10;d25yZXYueG1sUEsFBgAAAAAEAAQA9QAAAIgDAAAAAA==&#10;" path="m50,r,l35,,20,,5,5,,15,,25,10,35,20,45r15,5l55,55r15,l85,50,100,40,95,25,80,15,65,5,50,xe" strokeweight="1pt">
                    <v:path arrowok="t" o:connecttype="custom" o:connectlocs="50,0;50,0;35,0;20,0;20,0;5,5;0,15;0,15;0,25;10,35;10,35;20,45;35,50;35,50;55,55;70,55;85,50;100,40;100,40;95,25;80,15;65,5;50,0;50,0" o:connectangles="0,0,0,0,0,0,0,0,0,0,0,0,0,0,0,0,0,0,0,0,0,0,0,0"/>
                  </v:shape>
                  <v:shape id="Freeform 493" o:spid="_x0000_s1122" style="position:absolute;left:1400;top:920;width:85;height:80;visibility:visible;mso-wrap-style:square;v-text-anchor:top" coordsize="8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Phg8QA&#10;AADcAAAADwAAAGRycy9kb3ducmV2LnhtbERPTWvCQBC9C/0PyxS8SN1UbZTUVYJUELy0qdQep9lp&#10;EpqdDdltjP/eFQRv83ifs1z3phYdta6yrOB5HIEgzq2uuFBw+Nw+LUA4j6yxtkwKzuRgvXoYLDHR&#10;9sQf1GW+ECGEXYIKSu+bREqXl2TQjW1DHLhf2xr0AbaF1C2eQrip5SSKYmmw4tBQYkObkvK/7N8o&#10;2Px8H9xx1tlR+p5+oX6ZL6Zve6WGj336CsJT7+/im3unw/w4husz4QK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j4YPEAAAA3AAAAA8AAAAAAAAAAAAAAAAAmAIAAGRycy9k&#10;b3ducmV2LnhtbFBLBQYAAAAABAAEAPUAAACJAwAAAAA=&#10;" path="m80,25r,l70,5,60,,50,,30,5,10,15,,35,,50,5,65,15,75r10,5l40,80,50,75,65,70,75,55,80,45,85,35,80,25xe" strokeweight="1pt">
                    <v:path arrowok="t" o:connecttype="custom" o:connectlocs="80,25;80,25;70,5;60,0;50,0;50,0;30,5;10,15;10,15;0,35;0,50;0,50;5,65;15,75;15,75;25,80;40,80;50,75;65,70;65,70;75,55;80,45;85,35;80,25;80,25" o:connectangles="0,0,0,0,0,0,0,0,0,0,0,0,0,0,0,0,0,0,0,0,0,0,0,0,0"/>
                  </v:shape>
                  <v:shape id="Freeform 494" o:spid="_x0000_s1123" style="position:absolute;left:1375;top:845;width:65;height:85;visibility:visible;mso-wrap-style:square;v-text-anchor:top" coordsize="6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0pcMA&#10;AADcAAAADwAAAGRycy9kb3ducmV2LnhtbERP32vCMBB+H/g/hBN8m6kKnVSjqGMw2MBZFV+P5myL&#10;zaUkWa3//TIY7O0+vp+3XPemER05X1tWMBknIIgLq2suFZyOb89zED4ga2wsk4IHeVivBk9LzLS9&#10;84G6PJQihrDPUEEVQptJ6YuKDPqxbYkjd7XOYIjQlVI7vMdw08hpkqTSYM2xocKWdhUVt/zbKODz&#10;wzX7dJe/6q/P+Ud32e4vs4NSo2G/WYAI1Id/8Z/7Xcf56Qv8PhMv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B0pcMAAADcAAAADwAAAAAAAAAAAAAAAACYAgAAZHJzL2Rv&#10;d25yZXYueG1sUEsFBgAAAAAEAAQA9QAAAIgDAAAAAA==&#10;" path="m65,25r,l60,15,50,10,45,5,30,,20,5,10,5,,20,,30,,45,25,85,45,65,55,50,65,35r,-10xe" strokeweight="1pt">
                    <v:path arrowok="t" o:connecttype="custom" o:connectlocs="65,25;65,25;60,15;50,10;45,5;30,0;30,0;20,5;10,5;0,20;0,20;0,30;0,45;25,85;25,85;45,65;55,50;65,35;65,25;65,25" o:connectangles="0,0,0,0,0,0,0,0,0,0,0,0,0,0,0,0,0,0,0,0"/>
                  </v:shape>
                  <v:shape id="Freeform 495" o:spid="_x0000_s1124" style="position:absolute;left:1330;top:975;width:60;height:80;visibility:visible;mso-wrap-style:square;v-text-anchor:top" coordsize="6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SyMMA&#10;AADcAAAADwAAAGRycy9kb3ducmV2LnhtbESPQWvDMAyF74X9B6PBbq2zlYWS1S1jMNZLD2sLvQpb&#10;c8JiOdhOm/376VDoTeI9vfdpvZ1Cry6UchfZwPOiAkVso+vYGzgdP+crULkgO+wjk4E/yrDdPMzW&#10;2Lh45W+6HIpXEsK5QQNtKUOjdbYtBcyLOBCL9hNTwCJr8tolvEp46PVLVdU6YMfS0OJAHy3Z38MY&#10;DPT7s13atBzDmUauvR9249erMU+P0/sbqEJTuZtv1zsn+LXQyjMygd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kSyMMAAADcAAAADwAAAAAAAAAAAAAAAACYAgAAZHJzL2Rv&#10;d25yZXYueG1sUEsFBgAAAAAEAAQA9QAAAIgDAAAAAA==&#10;" path="m55,70r,l60,60r,-15l55,,15,20,5,30,,40,,55,15,70r10,5l35,80,45,75,55,70xe" strokeweight="1pt">
                    <v:path arrowok="t" o:connecttype="custom" o:connectlocs="55,70;55,70;60,60;60,45;55,0;55,0;15,20;5,30;0,40;0,40;0,55;15,70;15,70;25,75;35,80;45,75;55,70;55,70" o:connectangles="0,0,0,0,0,0,0,0,0,0,0,0,0,0,0,0,0,0"/>
                  </v:shape>
                  <v:shape id="Freeform 496" o:spid="_x0000_s1125" style="position:absolute;left:1350;top:920;width:50;height:55;visibility:visible;mso-wrap-style:square;v-text-anchor:top" coordsize="5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is5MUA&#10;AADcAAAADwAAAGRycy9kb3ducmV2LnhtbERP22rCQBB9F/oPyxT6IrpRimjqKsULBKot3oqPQ3aa&#10;BLOzIbuN8e+7QsG3OZzrTOetKUVDtSssKxj0IxDEqdUFZwqOh3VvDMJ5ZI2lZVJwIwfz2VNnirG2&#10;V95Rs/eZCCHsYlSQe1/FUro0J4OubyviwP3Y2qAPsM6krvEawk0ph1E0kgYLDg05VrTIKb3sf42C&#10;1fmUbNevjUzSr4/u93a5kefPsVIvz+37GwhPrX+I/92JDvNHE7g/Ey6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KzkxQAAANwAAAAPAAAAAAAAAAAAAAAAAJgCAABkcnMv&#10;ZG93bnJldi54bWxQSwUGAAAAAAQABAD1AAAAigMAAAAA&#10;" path="m35,55r,l40,30,50,10,40,5,25,,15,,10,10,5,25,,35,5,50r5,l35,55xe" strokeweight="1pt">
                    <v:path arrowok="t" o:connecttype="custom" o:connectlocs="35,55;35,55;40,30;50,10;50,10;40,5;25,0;25,0;15,0;15,0;10,10;5,25;0,35;5,50;5,50;10,50;10,50;35,55;35,55" o:connectangles="0,0,0,0,0,0,0,0,0,0,0,0,0,0,0,0,0,0,0"/>
                  </v:shape>
                  <v:shape id="Freeform 497" o:spid="_x0000_s1126" style="position:absolute;left:990;top:65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+LFMcA&#10;AADcAAAADwAAAGRycy9kb3ducmV2LnhtbESPQUvDQBCF74L/YRnBm91VpLZpt0WkivSgmBZKbkN2&#10;moRmZ0N2bdJ/3zkI3mZ4b977ZrkefavO1McmsIXHiQFFXAbXcGVhv3t/mIGKCdlhG5gsXCjCenV7&#10;s8TMhYF/6JynSkkIxwwt1Cl1mdaxrMljnISOWLRj6D0mWftKux4HCfetfjJmqj02LA01dvRWU3nK&#10;f72Fb7Mx+RDzTfH1fPqYH4qq2O4Ga+/vxtcFqERj+jf/XX86wX8RfHlGJt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/ixTHAAAA3AAAAA8AAAAAAAAAAAAAAAAAmAIAAGRy&#10;cy9kb3ducmV2LnhtbFBLBQYAAAAABAAEAPUAAACMAwAAAAA=&#10;" path="m25,r,l10,,,5r,5l,15,10,25r20,5l45,25,40,10,25,xe" strokeweight="1pt">
                    <v:path arrowok="t" o:connecttype="custom" o:connectlocs="25,0;25,0;10,0;10,0;0,5;0,5;0,10;0,15;0,15;10,25;10,25;30,30;45,25;45,25;40,10;25,0;25,0" o:connectangles="0,0,0,0,0,0,0,0,0,0,0,0,0,0,0,0,0"/>
                  </v:shape>
                  <v:shape id="Freeform 498" o:spid="_x0000_s1127" style="position:absolute;left:1020;top:655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3ssMA&#10;AADcAAAADwAAAGRycy9kb3ducmV2LnhtbERPTWvCQBC9F/wPywi9NRttsCV1lSAILXhRS8HbNDsm&#10;odnZuLtN0n/vCkJv83ifs1yPphU9Od9YVjBLUhDEpdUNVwo+j9unVxA+IGtsLZOCP/KwXk0elphr&#10;O/Ce+kOoRAxhn6OCOoQul9KXNRn0ie2II3e2zmCI0FVSOxxiuGnlPE0X0mDDsaHGjjY1lT+HX6Pg&#10;eTe/6DY7nVg6c/w4F5vv7KtR6nE6Fm8gAo3hX3x3v+s4/2UGt2fiB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B3ssMAAADcAAAADwAAAAAAAAAAAAAAAACYAgAAZHJzL2Rv&#10;d25yZXYueG1sUEsFBgAAAAAEAAQA9QAAAIgDAAAAAA==&#10;" path="m40,20r,l40,5,30,,20,,10,5,5,15,,20,,30r5,5l15,40,30,35,40,30r,-10xe" strokeweight="1pt">
                    <v:path arrowok="t" o:connecttype="custom" o:connectlocs="40,20;40,20;40,5;30,0;30,0;20,0;10,5;10,5;5,15;0,20;0,20;0,30;5,35;5,35;15,40;30,35;30,35;40,30;40,20;40,20" o:connectangles="0,0,0,0,0,0,0,0,0,0,0,0,0,0,0,0,0,0,0,0"/>
                  </v:shape>
                  <v:shape id="Freeform 499" o:spid="_x0000_s1128" style="position:absolute;left:1020;top:620;width:30;height:35;visibility:visible;mso-wrap-style:square;v-text-anchor:top" coordsize="3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+0CsMA&#10;AADcAAAADwAAAGRycy9kb3ducmV2LnhtbERPTWsCMRC9F/ofwgi9aVYLWrZGKXWFXjzULvY6JOPu&#10;2s1kTaJu/fWmIPQ2j/c582VvW3EmHxrHCsajDASxdqbhSkH5tR6+gAgR2WDrmBT8UoDl4vFhjrlx&#10;F/6k8zZWIoVwyFFBHWOXSxl0TRbDyHXEids7bzEm6CtpPF5SuG3lJMum0mLDqaHGjt5r0j/bk1Vw&#10;KErC1e649sV1tvsunjdaH41ST4P+7RVEpD7+i+/uD5Pmzybw90y6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+0CsMAAADcAAAADwAAAAAAAAAAAAAAAACYAgAAZHJzL2Rv&#10;d25yZXYueG1sUEsFBgAAAAAEAAQA9QAAAIgDAAAAAA==&#10;" path="m30,15r,l25,5,15,,5,,,5,,15,5,35,25,25,30,15xe" strokeweight="1pt">
                    <v:path arrowok="t" o:connecttype="custom" o:connectlocs="30,15;30,15;25,5;15,0;15,0;5,0;0,5;0,5;0,15;5,35;5,35;25,25;30,15;30,15" o:connectangles="0,0,0,0,0,0,0,0,0,0,0,0,0,0"/>
                  </v:shape>
                  <v:shape id="Freeform 500" o:spid="_x0000_s1129" style="position:absolute;left:980;top:680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DlcMA&#10;AADcAAAADwAAAGRycy9kb3ducmV2LnhtbERPTWsCMRC9F/wPYQRvNVuVtm6NUgTBy4K17cHbsBl3&#10;l00m2yS66783hUJv83ifs9oM1ogr+dA4VvA0zUAQl043XCn4+tw9voIIEVmjcUwKbhRgsx49rDDX&#10;rucPuh5jJVIIhxwV1DF2uZShrMlimLqOOHFn5y3GBH0ltcc+hVsjZ1n2LC02nBpq7GhbU9keL1bB&#10;wfiF7Yv4M2sLOSxPrSnO1bdSk/Hw/gYi0hD/xX/uvU7zX+bw+0y6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fDlcMAAADcAAAADwAAAAAAAAAAAAAAAACYAgAAZHJzL2Rv&#10;d25yZXYueG1sUEsFBgAAAAAEAAQA9QAAAIgDAAAAAA==&#10;" path="m25,30r,l35,20,35,,10,5,5,10,,20,5,30r10,5l25,30xe" strokeweight="1pt">
                    <v:path arrowok="t" o:connecttype="custom" o:connectlocs="25,30;25,30;35,20;35,0;35,0;10,5;5,10;5,10;0,20;5,30;5,30;15,35;25,30;25,30" o:connectangles="0,0,0,0,0,0,0,0,0,0,0,0,0,0"/>
                  </v:shape>
                  <v:shape id="Freeform 501" o:spid="_x0000_s1130" style="position:absolute;left:1000;top:650;width:25;height:30;visibility:visible;mso-wrap-style:square;v-text-anchor:top" coordsize="2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RPcIA&#10;AADcAAAADwAAAGRycy9kb3ducmV2LnhtbERPTWvCQBC9F/wPywheim4spUp0FZEIUtqDUfA6ZMck&#10;mJ0N2alJ/323UOhtHu9z1tvBNepBXag9G5jPElDEhbc1lwYu58N0CSoIssXGMxn4pgDbzehpjan1&#10;PZ/okUupYgiHFA1UIm2qdSgqchhmviWO3M13DiXCrtS2wz6Gu0a/JMmbdlhzbKiwpX1FxT3/cgaG&#10;51t/PR3mIvn7p0fOkuyDMmMm42G3AiU0yL/4z320cf7iFX6fiRfo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NE9wgAAANwAAAAPAAAAAAAAAAAAAAAAAJgCAABkcnMvZG93&#10;bnJldi54bWxQSwUGAAAAAAQABAD1AAAAhwMAAAAA&#10;" path="m15,30r,l15,15,25,5,15,,10,,,10,,20r,5l15,30xe" strokeweight="1pt">
                    <v:path arrowok="t" o:connecttype="custom" o:connectlocs="15,30;15,30;15,15;25,5;25,5;15,0;15,0;10,0;10,0;0,10;0,20;0,20;0,25;0,25;15,30;15,30" o:connectangles="0,0,0,0,0,0,0,0,0,0,0,0,0,0,0,0"/>
                  </v:shape>
                  <v:shape id="Freeform 502" o:spid="_x0000_s1131" style="position:absolute;left:1305;top:650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VJ8EA&#10;AADcAAAADwAAAGRycy9kb3ducmV2LnhtbERPzWoCMRC+F3yHMEJvNWtFK6tRRBGE0kO3PsCwGTeL&#10;m8lukmr69qZQ6G0+vt9Zb5PtxI18aB0rmE4KEMS10y03Cs5fx5cliBCRNXaOScEPBdhuRk9rLLW7&#10;8yfdqtiIHMKhRAUmxr6UMtSGLIaJ64kzd3HeYszQN1J7vOdw28nXolhIiy3nBoM97Q3V1+rbKgiL&#10;w0cyQzNU7918OHhXz2QKSj2P024FIlKK/+I/90nn+W9z+H0mX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b1SfBAAAA3AAAAA8AAAAAAAAAAAAAAAAAmAIAAGRycy9kb3du&#10;cmV2LnhtbFBLBQYAAAAABAAEAPUAAACGAwAAAAA=&#10;" path="m10,r,l,,,5,,15r10,l20,15r5,-5l20,5,10,xe" strokeweight="1pt">
                    <v:path arrowok="t" o:connecttype="custom" o:connectlocs="10,0;10,0;0,0;0,0;0,5;0,5;0,15;0,15;10,15;10,15;20,15;25,10;25,10;20,5;10,0;10,0" o:connectangles="0,0,0,0,0,0,0,0,0,0,0,0,0,0,0,0"/>
                  </v:shape>
                  <v:shape id="Freeform 503" o:spid="_x0000_s1132" style="position:absolute;left:1325;top:650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cPXMMA&#10;AADcAAAADwAAAGRycy9kb3ducmV2LnhtbERPTWvCQBC9F/wPywhegm7qwZTUNRRBGry0MQWv0+w0&#10;CWZnQ3Y18d+7hUJv83ifs80m04kbDa61rOB5FYMgrqxuuVbwVR6WLyCcR9bYWSYFd3KQ7WZPW0y1&#10;Hbmg28nXIoSwS1FB432fSumqhgy6le2JA/djB4M+wKGWesAxhJtOruN4Iw22HBoa7GnfUHU5XY2C&#10;7/I9KvOzNv04fR4vSVQgfxRKLebT2ysIT5P/F/+5cx3mJxv4fSZc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cPXMMAAADcAAAADwAAAAAAAAAAAAAAAACYAgAAZHJzL2Rv&#10;d25yZXYueG1sUEsFBgAAAAAEAAQA9QAAAIgDAAAAAA==&#10;" path="m25,5r,l20,,15,,5,5,,15,5,25r5,l20,20r5,-5l25,5xe" strokeweight="1pt">
                    <v:path arrowok="t" o:connecttype="custom" o:connectlocs="25,5;25,5;20,0;15,0;15,0;5,5;5,5;0,15;0,15;5,25;5,25;10,25;20,20;20,20;25,15;25,5;25,5" o:connectangles="0,0,0,0,0,0,0,0,0,0,0,0,0,0,0,0,0"/>
                  </v:shape>
                  <v:shape id="Freeform 504" o:spid="_x0000_s1133" style="position:absolute;left:1315;top:630;width:20;height:25;visibility:visible;mso-wrap-style:square;v-text-anchor:top" coordsize="2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Ej8QA&#10;AADcAAAADwAAAGRycy9kb3ducmV2LnhtbESPzWrDMBCE74G+g9hCb7GcHhrHsWxCoaUll8YJOS/W&#10;+odYK2Optvv2VaGQ2y4z8+1sViymFxONrrOsYBPFIIgrqztuFFzOb+sEhPPIGnvLpOCHHBT5wyrD&#10;VNuZTzSVvhEBwi5FBa33Qyqlq1oy6CI7EAettqNBH9axkXrEOcBNL5/j+EUa7DhcaHGg15aqW/lt&#10;FMzHa19TUr8f66ScdzogPr+MUk+Py2EPwtPi7+b/9IcO9bdb+HsmTC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6RI/EAAAA3AAAAA8AAAAAAAAAAAAAAAAAmAIAAGRycy9k&#10;b3ducmV2LnhtbFBLBQYAAAAABAAEAPUAAACJAwAAAAA=&#10;" path="m20,5r,l15,,10,,5,,,5r,5l10,25,20,10r,-5xe" strokeweight="1pt">
                    <v:path arrowok="t" o:connecttype="custom" o:connectlocs="20,5;20,5;15,0;10,0;10,0;5,0;0,5;0,5;0,10;10,25;10,25;20,10;20,5;20,5" o:connectangles="0,0,0,0,0,0,0,0,0,0,0,0,0,0"/>
                  </v:shape>
                  <v:shape id="Freeform 505" o:spid="_x0000_s1134" style="position:absolute;left:1305;top:665;width:20;height:25;visibility:visible;mso-wrap-style:square;v-text-anchor:top" coordsize="2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XQ/cMA&#10;AADcAAAADwAAAGRycy9kb3ducmV2LnhtbESPzWrDQAyE74W8w6JAbs26PaSum7UpgYSEXFo35Cy8&#10;8g/1ao13GztvXx0KvY3Q6NPMtphdr240hs6zgad1Aoq48rbjxsDla/+YggoR2WLvmQzcKUCRLx62&#10;mFk/8SfdytgogXDI0EAb45BpHaqWHIa1H4hlV/vRYZRxbLQdcRK46/Vzkmy0w47lQ4sD7Vqqvssf&#10;Z2A6X/ua0vpwrtNyerWCOH04Y1bL+f0NVKQ5/pv/ro9W4r9IWikjCn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XQ/cMAAADcAAAADwAAAAAAAAAAAAAAAACYAgAAZHJzL2Rv&#10;d25yZXYueG1sUEsFBgAAAAAEAAQA9QAAAIgDAAAAAA==&#10;" path="m15,25r,l20,15,15,,5,10,,15r,5l5,25r5,l15,25xe" strokeweight="1pt">
                    <v:path arrowok="t" o:connecttype="custom" o:connectlocs="15,25;15,25;20,15;15,0;15,0;5,10;0,15;0,15;0,20;5,25;5,25;10,25;15,25;15,25" o:connectangles="0,0,0,0,0,0,0,0,0,0,0,0,0,0"/>
                  </v:shape>
                  <v:shape id="Freeform 506" o:spid="_x0000_s1135" style="position:absolute;left:1310;top:650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d3j8YA&#10;AADcAAAADwAAAGRycy9kb3ducmV2LnhtbESPQWvCQBCF7wX/wzJCb7qph1qja2gFS1V6qLaCtyE7&#10;ZkOzsyG7MfHfdwWhtxnem/e9WWS9rcSFGl86VvA0TkAQ506XXCj4PqxHLyB8QNZYOSYFV/KQLQcP&#10;C0y16/iLLvtQiBjCPkUFJoQ6ldLnhiz6sauJo3Z2jcUQ16aQusEuhttKTpLkWVosORIM1rQylP/u&#10;W3vjfv5sr9uTOfZv7W7SbbR/3wWlHof96xxEoD78m+/XHzrWn87g9kyc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d3j8YAAADcAAAADwAAAAAAAAAAAAAAAACYAgAAZHJz&#10;L2Rvd25yZXYueG1sUEsFBgAAAAAEAAQA9QAAAIsDAAAAAA==&#10;" path="m10,15r,l10,10,15,,5,,,10r,5l5,15r5,xe" strokeweight="1pt">
                    <v:path arrowok="t" o:connecttype="custom" o:connectlocs="10,15;10,15;10,10;15,0;15,0;5,0;5,0;5,0;5,0;0,10;0,15;0,15;5,15;5,15;10,15;10,15" o:connectangles="0,0,0,0,0,0,0,0,0,0,0,0,0,0,0,0"/>
                  </v:shape>
                  <v:shape id="Freeform 507" o:spid="_x0000_s1136" style="position:absolute;left:1160;top:690;width:25;height:35;visibility:visible;mso-wrap-style:square;v-text-anchor:top" coordsize="2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BL8UA&#10;AADcAAAADwAAAGRycy9kb3ducmV2LnhtbESPQWvDMAyF74P9B6NBb6uzHkrI4pbREWgPhaYd21XE&#10;WhwWyyH2muzfT4dCbxLv6b1P5Xb2vbrSGLvABl6WGSjiJtiOWwMfl+o5BxUTssU+MBn4owjbzeND&#10;iYUNE9d0PadWSQjHAg24lIZC69g48hiXYSAW7TuMHpOsY6vtiJOE+16vsmytPXYsDQ4H2jlqfs6/&#10;3sCpsm5dV8dpn3fH9xXv6sPnV23M4ml+ewWVaE538+16bwU/F3x5Rib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90EvxQAAANwAAAAPAAAAAAAAAAAAAAAAAJgCAABkcnMv&#10;ZG93bnJldi54bWxQSwUGAAAAAAQABAD1AAAAigMAAAAA&#10;" path="m20,10r,l10,,5,,,,,5r,5l,20,15,30r10,5l25,20,20,10xe" strokeweight="1pt">
                    <v:path arrowok="t" o:connecttype="custom" o:connectlocs="20,10;20,10;10,0;10,0;5,0;0,0;0,0;0,5;0,10;0,10;0,20;0,20;15,30;25,35;25,35;25,20;20,10;20,10" o:connectangles="0,0,0,0,0,0,0,0,0,0,0,0,0,0,0,0,0,0"/>
                  </v:shape>
                  <v:shape id="Freeform 508" o:spid="_x0000_s1137" style="position:absolute;left:1175;top:715;width:35;height:30;visibility:visible;mso-wrap-style:square;v-text-anchor:top" coordsize="3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W1cIA&#10;AADcAAAADwAAAGRycy9kb3ducmV2LnhtbERPTWuDQBC9F/oflinkVtcIScW4SloQSnpqkktugztR&#10;iTsr7lbNv88WCr3N431OXi6mFxONrrOsYB3FIIhrqztuFJxP1WsKwnlkjb1lUnAnB2Xx/JRjpu3M&#10;3zQdfSNCCLsMFbTeD5mUrm7JoIvsQBy4qx0N+gDHRuoR5xBuepnE8VYa7Dg0tDjQR0v17fhjFLiv&#10;e/Imk2TYnw/b90u8qatpSpVavSz7HQhPi/8X/7k/dZifruH3mXCBL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9bVwgAAANwAAAAPAAAAAAAAAAAAAAAAAJgCAABkcnMvZG93&#10;bnJldi54bWxQSwUGAAAAAAQABAD1AAAAhwMAAAAA&#10;" path="m35,20r,l35,10,30,,20,,10,,,5r,5l,20r5,5l15,30,30,25r5,-5xe" strokeweight="1pt">
                    <v:path arrowok="t" o:connecttype="custom" o:connectlocs="35,20;35,20;35,10;30,0;30,0;20,0;10,0;10,0;0,5;0,5;0,10;0,20;0,20;5,25;15,30;15,30;30,25;35,20;35,20" o:connectangles="0,0,0,0,0,0,0,0,0,0,0,0,0,0,0,0,0,0,0"/>
                  </v:shape>
                  <v:shape id="Freeform 509" o:spid="_x0000_s1138" style="position:absolute;left:1185;top:68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j268UA&#10;AADcAAAADwAAAGRycy9kb3ducmV2LnhtbESPQWvCQBCF70L/wzJCb7rRQw2pq2hBCfRQtR7S25Ad&#10;k9TsbMhuk/Tfu4LgbYb3vjdvluvB1KKj1lWWFcymEQji3OqKCwXn790kBuE8ssbaMin4Jwfr1cto&#10;iYm2PR+pO/lChBB2CSoovW8SKV1ekkE3tQ1x0C62NejD2hZSt9iHcFPLeRS9SYMVhwslNvRRUn49&#10;/ZlQY19k1eYsf9H+fG4PC/eVZtlFqdfxsHkH4WnwT/ODTnXg4jncnwkT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PbrxQAAANwAAAAPAAAAAAAAAAAAAAAAAJgCAABkcnMv&#10;ZG93bnJldi54bWxQSwUGAAAAAAQABAD1AAAAigMAAAAA&#10;" path="m30,20r,l30,10,25,5,15,,10,,5,10,,30,20,25,30,20xe" strokeweight="1pt">
                    <v:path arrowok="t" o:connecttype="custom" o:connectlocs="30,20;30,20;30,10;25,5;25,5;15,0;10,0;10,0;5,10;0,30;0,30;20,25;30,20;30,20" o:connectangles="0,0,0,0,0,0,0,0,0,0,0,0,0,0"/>
                  </v:shape>
                  <v:shape id="Freeform 510" o:spid="_x0000_s1139" style="position:absolute;left:1140;top:715;width:30;height:25;visibility:visible;mso-wrap-style:square;v-text-anchor:top" coordsize="3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pQcQA&#10;AADcAAAADwAAAGRycy9kb3ducmV2LnhtbERPS2vCQBC+F/wPywheRDdVaEPqKlGoFbzUB7THITvN&#10;BrOzIbtq8u+7QqG3+fies1h1thY3an3lWMHzNAFBXDhdcangfHqfpCB8QNZYOyYFPXlYLQdPC8y0&#10;u/OBbsdQihjCPkMFJoQmk9IXhiz6qWuII/fjWoshwraUusV7DLe1nCXJi7RYcWww2NDGUHE5Xq2C&#10;ov/afKzn2923ycef4zTfnw/9q1KjYZe/gQjUhX/xn3un4/x0Do9n4gV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B6UHEAAAA3AAAAA8AAAAAAAAAAAAAAAAAmAIAAGRycy9k&#10;b3ducmV2LnhtbFBLBQYAAAAABAAEAPUAAACJAwAAAAA=&#10;" path="m10,25r,l20,20,30,5,10,,,,,10r,5l5,25r5,xe" strokeweight="1pt">
                    <v:path arrowok="t" o:connecttype="custom" o:connectlocs="10,25;10,25;20,20;30,5;30,5;10,0;0,0;0,0;0,10;0,15;0,15;5,25;10,25;10,25" o:connectangles="0,0,0,0,0,0,0,0,0,0,0,0,0,0"/>
                  </v:shape>
                  <v:shape id="Freeform 511" o:spid="_x0000_s1140" style="position:absolute;left:1160;top:695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El8MA&#10;AADcAAAADwAAAGRycy9kb3ducmV2LnhtbERPTWvCQBC9C/0PyxS8SN1UiobUVUQoipc2SaHXaXaa&#10;BLOzIbua9d93CwVv83ifs94G04krDa61rOB5noAgrqxuuVbwWb49pSCcR9bYWSYFN3Kw3TxM1php&#10;O3JO18LXIoawy1BB432fSemqhgy6ue2JI/djB4M+wqGWesAxhptOLpJkKQ22HBsa7GnfUHUuLkbB&#10;d3mYlccvbfoxfJzOq1mO/J4rNX0Mu1cQnoK/i//dRx3npy/w90y8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xEl8MAAADcAAAADwAAAAAAAAAAAAAAAACYAgAAZHJzL2Rv&#10;d25yZXYueG1sUEsFBgAAAAAEAAQA9QAAAIgDAAAAAA==&#10;" path="m10,25r,l15,20,25,15,20,5,20,,10,5,,15,10,25xe" strokeweight="1pt">
                    <v:path arrowok="t" o:connecttype="custom" o:connectlocs="10,25;10,25;15,20;25,15;25,15;20,5;20,5;20,0;20,0;10,5;0,15;0,15;0,15;0,15;10,25;10,25" o:connectangles="0,0,0,0,0,0,0,0,0,0,0,0,0,0,0,0"/>
                  </v:shape>
                  <v:shape id="Freeform 512" o:spid="_x0000_s1141" style="position:absolute;left:900;top:520;width:20;height:10;visibility:visible;mso-wrap-style:square;v-text-anchor:top" coordsize="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mQMEA&#10;AADcAAAADwAAAGRycy9kb3ducmV2LnhtbERP32vCMBB+H/g/hBP2NtNOHFKNIo7JfHNu4OvZXNtg&#10;cwlNZut/b4TB3u7j+3nL9WBbcaUuGMcK8kkGgrh02nCt4Of742UOIkRkja1jUnCjAOvV6GmJhXY9&#10;f9H1GGuRQjgUqKCJ0RdShrIhi2HiPHHiKtdZjAl2tdQd9inctvI1y96kRcOpoUFP24bKy/HXKjB+&#10;xjLvK3/a7/JpeD/cKjwbpZ7Hw2YBItIQ/8V/7k+d5s9n8HgmXS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RJkDBAAAA3AAAAA8AAAAAAAAAAAAAAAAAmAIAAGRycy9kb3du&#10;cmV2LnhtbFBLBQYAAAAABAAEAPUAAACGAwAAAAA=&#10;" path="m10,r,l5,,,5r5,5l15,10r5,l15,5,10,xe" strokeweight="1pt">
                    <v:path arrowok="t" o:connecttype="custom" o:connectlocs="10,0;10,0;5,0;5,0;0,5;0,5;5,10;5,10;5,10;5,10;15,10;20,10;20,10;15,5;10,0;10,0" o:connectangles="0,0,0,0,0,0,0,0,0,0,0,0,0,0,0,0"/>
                  </v:shape>
                  <v:shape id="Freeform 513" o:spid="_x0000_s1142" style="position:absolute;left:915;top:520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2T2sQA&#10;AADcAAAADwAAAGRycy9kb3ducmV2LnhtbESPQYvCMBCF7wv+hzCCtzXVg0g1igouq+JhXRW8Dc3Y&#10;FJtJaaKt/94IC3ub4b1535vpvLWleFDtC8cKBv0EBHHmdMG5guPv+nMMwgdkjaVjUvAkD/NZ52OK&#10;qXYN/9DjEHIRQ9inqMCEUKVS+syQRd93FXHUrq62GOJa51LX2MRwW8phkoykxYIjwWBFK0PZ7XC3&#10;b+7+tH1uL+bcLu+7YbPR/msXlOp128UERKA2/Jv/rr91rD8ewfuZOIG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9k9rEAAAA3AAAAA8AAAAAAAAAAAAAAAAAmAIAAGRycy9k&#10;b3ducmV2LnhtbFBLBQYAAAAABAAEAPUAAACJAwAAAAA=&#10;" path="m15,5r,l10,,5,5,,10r5,5l10,15r5,l15,10r,-5xe" strokeweight="1pt">
                    <v:path arrowok="t" o:connecttype="custom" o:connectlocs="15,5;15,5;10,0;10,0;5,5;5,5;0,10;0,10;5,15;5,15;10,15;15,15;15,15;15,10;15,5;15,5" o:connectangles="0,0,0,0,0,0,0,0,0,0,0,0,0,0,0,0"/>
                  </v:shape>
                  <v:shape id="Freeform 514" o:spid="_x0000_s1143" style="position:absolute;left:910;top:505;width:10;height:20;visibility:visible;mso-wrap-style:square;v-text-anchor:top" coordsize="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4p1cIA&#10;AADcAAAADwAAAGRycy9kb3ducmV2LnhtbERP3WrCMBS+F3yHcITdyEzdxSzVKKIIE4bQugc4NmdN&#10;WHNSmkzr2y8Dwbvz8f2e1WZwrbhSH6xnBfNZBoK49tpyo+DrfHjNQYSIrLH1TAruFGCzHo9WWGh/&#10;45KuVWxECuFQoAITY1dIGWpDDsPMd8SJ+/a9w5hg30jd4y2Fu1a+Zdm7dGg5NRjsaGeo/ql+nYJj&#10;tg2Xk90d94epdZR/mlLfS6VeJsN2CSLSEJ/ih/tDp/n5Av6fSR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inVwgAAANwAAAAPAAAAAAAAAAAAAAAAAJgCAABkcnMvZG93&#10;bnJldi54bWxQSwUGAAAAAAQABAD1AAAAhwMAAAAA&#10;" path="m10,5r,l5,,,5,5,20,10,5xe" strokeweight="1pt">
                    <v:path arrowok="t" o:connecttype="custom" o:connectlocs="10,5;10,5;10,5;5,0;5,0;0,5;0,5;5,20;5,20;10,5;10,5" o:connectangles="0,0,0,0,0,0,0,0,0,0,0"/>
                  </v:shape>
                  <v:shape id="Freeform 515" o:spid="_x0000_s1144" style="position:absolute;left:905;top:53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sCJMQA&#10;AADcAAAADwAAAGRycy9kb3ducmV2LnhtbESPQUsDMRCF70L/QxjBm022gpS1aRFpdQ9ebAu9Dptx&#10;s3YzWTaxjf/eOQjeZnhv3vtmtSlhUBeaUh/ZQjU3oIjb6HruLBwPu/slqJSRHQ6RycIPJdisZzcr&#10;rF288gdd9rlTEsKpRgs+57HWOrWeAqZ5HIlF+4xTwCzr1Gk34VXCw6AXxjzqgD1Lg8eRXjy15/13&#10;sPBamercGF48vG3f2607+earFGvvbsvzE6hMJf+b/64bJ/hLoZVnZAK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LAiTEAAAA3AAAAA8AAAAAAAAAAAAAAAAAmAIAAGRycy9k&#10;b3ducmV2LnhtbFBLBQYAAAAABAAEAPUAAACJAwAAAAA=&#10;" path="m10,10r,l10,5,10,,,,,5r,5l5,10r5,xe" strokeweight="1pt">
                    <v:path arrowok="t" o:connecttype="custom" o:connectlocs="10,10;10,10;10,5;10,0;10,0;0,0;0,5;0,5;0,10;0,10;5,10;10,10;10,10" o:connectangles="0,0,0,0,0,0,0,0,0,0,0,0,0"/>
                  </v:shape>
                  <v:shape id="Freeform 516" o:spid="_x0000_s1145" style="position:absolute;left:905;top:520;width:10;height:15;visibility:visible;mso-wrap-style:square;v-text-anchor:top" coordsize="1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xdsUA&#10;AADcAAAADwAAAGRycy9kb3ducmV2LnhtbERPTWvCQBC9F/wPywi91U2EWpu6ihakAYtgtIfehuyY&#10;BLOzaXYbo7/eLRS8zeN9zmzRm1p01LrKsoJ4FIEgzq2uuFBw2K+fpiCcR9ZYWyYFF3KwmA8eZpho&#10;e+YddZkvRAhhl6CC0vsmkdLlJRl0I9sQB+5oW4M+wLaQusVzCDe1HEfRRBqsODSU2NB7Sfkp+zUK&#10;ltsovh4+X+J69TH5fk436/Sn+1Lqcdgv30B46v1d/O9OdZg/fYW/Z8IF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PF2xQAAANwAAAAPAAAAAAAAAAAAAAAAAJgCAABkcnMv&#10;ZG93bnJldi54bWxQSwUGAAAAAAQABAD1AAAAigMAAAAA&#10;" path="m10,15r,l10,5,5,,,10r10,5xe" strokeweight="1pt">
                    <v:path arrowok="t" o:connecttype="custom" o:connectlocs="10,15;10,15;10,5;10,5;5,0;5,0;5,0;5,0;0,10;0,10;0,10;0,10;10,15;10,15" o:connectangles="0,0,0,0,0,0,0,0,0,0,0,0,0,0"/>
                  </v:shape>
                  <v:shape id="Freeform 517" o:spid="_x0000_s1146" style="position:absolute;left:835;top:610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AeyMQA&#10;AADcAAAADwAAAGRycy9kb3ducmV2LnhtbESPQWvCQBCF7wX/wzKCt7oxQtHUNYgQkbYXtZfeptkx&#10;iWZnQ3bV9N93DoXe3jBv3nxvlQ+uVXfqQ+PZwGyagCIuvW24MvB5Kp4XoEJEtth6JgM/FCBfj55W&#10;mFn/4APdj7FSEsIhQwN1jF2mdShrchimviOW3dn3DqOMfaVtjw8Jd61Ok+RFO2xYPtTY0bam8nq8&#10;OQMn932Z7z+qr7R4x7dQ7Nh6wTOT8bB5BRVpiP/mv+u9Ffyl4EsZUa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QHsjEAAAA3AAAAA8AAAAAAAAAAAAAAAAAmAIAAGRycy9k&#10;b3ducmV2LnhtbFBLBQYAAAAABAAEAPUAAACJAwAAAAA=&#10;" path="m10,r,l5,5,,5r,5l5,15r10,l20,10,15,5,10,xe" strokeweight="1pt">
                    <v:path arrowok="t" o:connecttype="custom" o:connectlocs="10,0;10,0;5,5;5,5;0,5;0,5;0,10;0,10;5,15;5,15;15,15;20,10;20,10;15,5;10,0;10,0" o:connectangles="0,0,0,0,0,0,0,0,0,0,0,0,0,0,0,0"/>
                  </v:shape>
                  <v:shape id="Freeform 518" o:spid="_x0000_s1147" style="position:absolute;left:850;top:610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iEMEA&#10;AADcAAAADwAAAGRycy9kb3ducmV2LnhtbERPS27CMBDdI3EHayqxA4cuUgiYqFQCddFFAxxgZE/j&#10;NPE4ig2kt68rVWI3T+8723J0nbjREBrPCpaLDASx9qbhWsHlfJivQISIbLDzTAp+KEC5m062WBh/&#10;54pup1iLFMKhQAU2xr6QMmhLDsPC98SJ+/KDw5jgUEsz4D2Fu04+Z1kuHTacGiz29GZJt6erU1DV&#10;uXXhBT+O2n2fP7WtqjbfKzV7Gl83ICKN8SH+d7+bNH+9hL9n0gV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4YhDBAAAA3AAAAA8AAAAAAAAAAAAAAAAAmAIAAGRycy9kb3du&#10;cmV2LnhtbFBLBQYAAAAABAAEAPUAAACGAwAAAAA=&#10;" path="m15,5r,l15,,10,,,5r,5l5,15r5,5l15,15r,-5l15,5xe" strokeweight="1pt">
                    <v:path arrowok="t" o:connecttype="custom" o:connectlocs="15,5;15,5;15,0;10,0;10,0;0,5;0,5;0,10;0,10;5,15;5,15;10,20;15,15;15,15;15,10;15,5;15,5" o:connectangles="0,0,0,0,0,0,0,0,0,0,0,0,0,0,0,0,0"/>
                  </v:shape>
                  <v:shape id="Freeform 519" o:spid="_x0000_s1148" style="position:absolute;left:845;top:595;width:10;height:20;visibility:visible;mso-wrap-style:square;v-text-anchor:top" coordsize="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ckMEA&#10;AADcAAAADwAAAGRycy9kb3ducmV2LnhtbERPzYrCMBC+C/sOYRa8yJrqQbQaRRRhBRGq+wBjM9uE&#10;bSalyWp9eyMI3ubj+53FqnO1uFIbrGcFo2EGgrj02nKl4Oe8+5qCCBFZY+2ZFNwpwGr50Vtgrv2N&#10;C7qeYiVSCIccFZgYm1zKUBpyGIa+IU7cr28dxgTbSuoWbync1XKcZRPp0HJqMNjQxlD5d/p3CvbZ&#10;OlyOdrPf7gbW0fRgCn0vlOp/dus5iEhdfItf7m+d5s/G8HwmXS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wHJDBAAAA3AAAAA8AAAAAAAAAAAAAAAAAmAIAAGRycy9kb3du&#10;cmV2LnhtbFBLBQYAAAAABAAEAPUAAACGAwAAAAA=&#10;" path="m10,5r,l5,,,5,5,20,10,10r,-5xe" strokeweight="1pt">
                    <v:path arrowok="t" o:connecttype="custom" o:connectlocs="10,5;10,5;10,5;5,0;5,0;0,5;0,5;5,20;5,20;10,10;10,5;10,5" o:connectangles="0,0,0,0,0,0,0,0,0,0,0,0"/>
                  </v:shape>
                  <v:shape id="Freeform 520" o:spid="_x0000_s1149" style="position:absolute;left:835;top:625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Omn8YA&#10;AADcAAAADwAAAGRycy9kb3ducmV2LnhtbESPQWvCQBCF7wX/wzJCb7qpBanRNbSCpSo9VFvB25Ad&#10;s6HZ2ZDdmPjvu4LQ2wzvzfveLLLeVuJCjS8dK3gaJyCIc6dLLhR8H9ajFxA+IGusHJOCK3nIloOH&#10;BabadfxFl30oRAxhn6ICE0KdSulzQxb92NXEUTu7xmKIa1NI3WAXw20lJ0kylRZLjgSDNa0M5b/7&#10;1t64nz/b6/Zkjv1bu5t0G+3fd0Gpx2H/OgcRqA//5vv1h471Z89weyZO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Omn8YAAADcAAAADwAAAAAAAAAAAAAAAACYAgAAZHJz&#10;L2Rvd25yZXYueG1sUEsFBgAAAAAEAAQA9QAAAIsDAAAAAA==&#10;" path="m15,15r,l15,10,10,,,5,5,15r10,xe" strokeweight="1pt">
                    <v:path arrowok="t" o:connecttype="custom" o:connectlocs="15,15;15,15;15,10;10,0;10,0;0,5;0,5;5,15;5,15;15,15;15,15" o:connectangles="0,0,0,0,0,0,0,0,0,0,0"/>
                  </v:shape>
                  <v:shape id="Freeform 521" o:spid="_x0000_s1150" style="position:absolute;left:840;top:610;width:10;height:15;visibility:visible;mso-wrap-style:square;v-text-anchor:top" coordsize="1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TINcUA&#10;AADcAAAADwAAAGRycy9kb3ducmV2LnhtbERPTWvCQBC9F/wPywi91U3EahtdRQVpwFKo1YO3ITsm&#10;wexszG5j2l/fLQje5vE+Z7boTCVaalxpWUE8iEAQZ1aXnCvYf22eXkA4j6yxskwKfsjBYt57mGGi&#10;7ZU/qd35XIQQdgkqKLyvEyldVpBBN7A1ceBOtjHoA2xyqRu8hnBTyWEUjaXBkkNDgTWtC8rOu2+j&#10;YPkRxb/790lcrd7Gx+d0u0kv7UGpx363nILw1Pm7+OZOdZj/OoL/Z8IF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Mg1xQAAANwAAAAPAAAAAAAAAAAAAAAAAJgCAABkcnMv&#10;ZG93bnJldi54bWxQSwUGAAAAAAQABAD1AAAAigMAAAAA&#10;" path="m5,15r,l10,5,5,,,10r,5l5,15xe" strokeweight="1pt">
                    <v:path arrowok="t" o:connecttype="custom" o:connectlocs="5,15;5,15;10,5;10,5;5,0;5,0;5,0;5,0;0,10;0,10;0,15;0,15;5,15;5,15" o:connectangles="0,0,0,0,0,0,0,0,0,0,0,0,0,0"/>
                  </v:shape>
                  <v:shape id="Freeform 522" o:spid="_x0000_s1151" style="position:absolute;left:695;top:595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QecMA&#10;AADcAAAADwAAAGRycy9kb3ducmV2LnhtbERPTWsCMRC9C/6HMIKXotlKq9vVKK1Q6Elw20tvw2bc&#10;BDeTZZOua399UxC8zeN9zmY3uEb01AXrWcHjPANBXHltuVbw9fk+y0GEiKyx8UwKrhRgtx2PNlho&#10;f+Ej9WWsRQrhUKACE2NbSBkqQw7D3LfEiTv5zmFMsKul7vCSwl0jF1m2lA4tpwaDLe0NVefyxylY&#10;Hb4XpzK3b7bam7p9+iXqhwelppPhdQ0i0hDv4pv7Q6f5L8/w/0y6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OQecMAAADcAAAADwAAAAAAAAAAAAAAAACYAgAAZHJzL2Rv&#10;d25yZXYueG1sUEsFBgAAAAAEAAQA9QAAAIgDAAAAAA==&#10;" path="m5,r,l,,,5r5,5l10,10,15,5,15,,5,xe" strokeweight="1pt">
                    <v:path arrowok="t" o:connecttype="custom" o:connectlocs="5,0;5,0;0,0;0,0;0,5;0,5;0,5;0,5;5,10;5,10;10,10;15,5;15,5;15,0;5,0;5,0" o:connectangles="0,0,0,0,0,0,0,0,0,0,0,0,0,0,0,0"/>
                  </v:shape>
                  <v:shape id="Freeform 523" o:spid="_x0000_s1152" style="position:absolute;left:705;top:595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FB8YA&#10;AADcAAAADwAAAGRycy9kb3ducmV2LnhtbESPT2vCQBDF7wW/wzKF3uqmHkSjG6lCS1U81D+F3obs&#10;NBvMzobsxsRv7wpCbzO8N+/3Zr7obSUu1PjSsYK3YQKCOHe65ELB8fDxOgHhA7LGyjEpuJKHRTZ4&#10;mmOqXcffdNmHQsQQ9ikqMCHUqZQ+N2TRD11NHLU/11gMcW0KqRvsYrit5ChJxtJiyZFgsKaVofy8&#10;b+2duzttrptf89Mv2+2oW2v/uQ1KvTz37zMQgfrwb35cf+lYfzqG+zNxAp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QFB8YAAADcAAAADwAAAAAAAAAAAAAAAACYAgAAZHJz&#10;L2Rvd25yZXYueG1sUEsFBgAAAAAEAAQA9QAAAIsDAAAAAA==&#10;" path="m15,5r,l10,,5,,,10r5,l10,15r5,-5l15,5xe" strokeweight="1pt">
                    <v:path arrowok="t" o:connecttype="custom" o:connectlocs="15,5;15,5;10,0;10,0;5,0;5,0;0,10;0,10;5,10;5,10;10,15;15,10;15,10;15,5;15,5;15,5" o:connectangles="0,0,0,0,0,0,0,0,0,0,0,0,0,0,0,0"/>
                  </v:shape>
                  <v:shape id="Freeform 524" o:spid="_x0000_s1153" style="position:absolute;left:700;top:58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0Ai8IA&#10;AADcAAAADwAAAGRycy9kb3ducmV2LnhtbERPTWsCMRC9F/ofwhR6q8lasHU1Sila99CLVvA6bMbN&#10;6maybKKm/74pFHqbx/uc+TK5TlxpCK1nDcVIgSCuvWm50bD/Wj+9gggR2WDnmTR8U4Dl4v5ujqXx&#10;N97SdRcbkUM4lKjBxtiXUobaksMw8j1x5o5+cBgzHBppBrzlcNfJsVIT6bDl3GCxp3dL9Xl3cRo+&#10;ClWcK8Xj583qs16Zg61OKWn9+JDeZiAipfgv/nNXJs+fvsDvM/kC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QCLwgAAANwAAAAPAAAAAAAAAAAAAAAAAJgCAABkcnMvZG93&#10;bnJldi54bWxQSwUGAAAAAAQABAD1AAAAhwMAAAAA&#10;" path="m10,r,l5,,,,5,10,10,5,10,xe" strokeweight="1pt">
                    <v:path arrowok="t" o:connecttype="custom" o:connectlocs="10,0;10,0;5,0;5,0;0,0;0,0;5,10;5,10;10,5;10,0;10,0" o:connectangles="0,0,0,0,0,0,0,0,0,0,0"/>
                  </v:shape>
                  <v:shape id="Freeform 525" o:spid="_x0000_s1154" style="position:absolute;left:695;top:60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KU+cQA&#10;AADcAAAADwAAAGRycy9kb3ducmV2LnhtbESPQU/DMAyF70j7D5EncWNJh4SgLJumaUAPXNiQuFqN&#10;acoap2rCFv49PiBxs/We3/u82pQwqDNNqY9soVoYUMRtdD13Ft6PTzf3oFJGdjhEJgs/lGCznl2t&#10;sHbxwm90PuROSQinGi34nMda69R6CpgWcSQW7TNOAbOsU6fdhBcJD4NeGnOnA/YsDR5H2nlqT4fv&#10;YOG5MtWpMby8fdm/tnv34ZuvUqy9npftI6hMJf+b/64bJ/gPQiv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SlPnEAAAA3AAAAA8AAAAAAAAAAAAAAAAAmAIAAGRycy9k&#10;b3ducmV2LnhtbFBLBQYAAAAABAAEAPUAAACJAwAAAAA=&#10;" path="m10,10r,l10,5,10,,,5r5,5l10,10xe" strokeweight="1pt">
                    <v:path arrowok="t" o:connecttype="custom" o:connectlocs="10,10;10,10;10,5;10,0;10,0;0,5;0,5;5,10;5,10;10,10;10,10" o:connectangles="0,0,0,0,0,0,0,0,0,0,0"/>
                  </v:shape>
                  <v:shape id="Freeform 526" o:spid="_x0000_s1155" style="position:absolute;left:700;top:595;width:5;height:10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D0dMEA&#10;AADcAAAADwAAAGRycy9kb3ducmV2LnhtbERPS4vCMBC+L/gfwgje1tQ9yFqNIsqKB/fgA8Hb0Ixt&#10;sZnUJNb6740geJuP7zmTWWsq0ZDzpWUFg34CgjizuuRcwWH/9/0LwgdkjZVlUvAgD7Np52uCqbZ3&#10;3lKzC7mIIexTVFCEUKdS+qwgg75va+LIna0zGCJ0udQO7zHcVPInSYbSYMmxocCaFgVll93NKFhd&#10;q+XSJuvj6WGc/t/kTb24nJXqddv5GESgNnzEb/dax/mjEbyeiRf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g9HTBAAAA3AAAAA8AAAAAAAAAAAAAAAAAmAIAAGRycy9kb3du&#10;cmV2LnhtbFBLBQYAAAAABAAEAPUAAACGAwAAAAA=&#10;" path="m5,10r,l5,,,,,10r5,xe" strokeweight="1pt">
                    <v:path arrowok="t" o:connecttype="custom" o:connectlocs="5,10;5,10;5,0;5,0;0,0;0,0;0,0;0,0;0,10;0,10;0,10;0,10;5,10;5,10" o:connectangles="0,0,0,0,0,0,0,0,0,0,0,0,0,0"/>
                  </v:shape>
                  <v:shape id="Freeform 527" o:spid="_x0000_s1156" style="position:absolute;left:650;top:670;width:10;height:5;visibility:visible;mso-wrap-style:square;v-text-anchor:top" coordsize="1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vsMQA&#10;AADcAAAADwAAAGRycy9kb3ducmV2LnhtbESPUWvCMBSF3wf+h3AF32aqgpPOWEQQhIljnY49Xpq7&#10;prS5CU2m9d8vg8EeD+ec73DWxWA7caU+NI4VzKYZCOLK6YZrBef3/eMKRIjIGjvHpOBOAYrN6GGN&#10;uXY3fqNrGWuRIBxyVGBi9LmUoTJkMUydJ07el+stxiT7WuoebwluOznPsqW02HBaMOhpZ6hqy2+r&#10;4GhO593ys1z4prt8vLze/VO790pNxsP2GUSkIf6H/9oHrSAR4f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0r7DEAAAA3AAAAA8AAAAAAAAAAAAAAAAAmAIAAGRycy9k&#10;b3ducmV2LnhtbFBLBQYAAAAABAAEAPUAAACJAwAAAAA=&#10;" path="m5,r,l,,5,5,10,,5,xe" strokeweight="1pt">
                    <v:path arrowok="t" o:connecttype="custom" o:connectlocs="5,0;5,0;0,0;0,0;0,0;0,0;0,0;0,0;5,5;5,5;10,0;10,0;5,0;5,0" o:connectangles="0,0,0,0,0,0,0,0,0,0,0,0,0,0"/>
                  </v:shape>
                  <v:shape id="Freeform 528" o:spid="_x0000_s1157" style="position:absolute;left:660;top:665;width:5;height:10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MicUA&#10;AADcAAAADwAAAGRycy9kb3ducmV2LnhtbESPzWrDMBCE74W8g9hCbo2UHEJxo4SS0OJDe6hTCr0t&#10;1sY2sVaOpPrn7atAIMdhZr5hNrvRtqInHxrHGpYLBYK4dKbhSsP38e3pGUSIyAZbx6RhogC77exh&#10;g5lxA39RX8RKJAiHDDXUMXaZlKGsyWJYuI44eSfnLcYkfSWNxyHBbStXSq2lxYbTQo0d7Wsqz8Wf&#10;1fB+aQ8Hp/Kf38l68/lR9d3+fNJ6/ji+voCINMZ7+NbOjYaVWsL1TDoC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QyJxQAAANwAAAAPAAAAAAAAAAAAAAAAAJgCAABkcnMv&#10;ZG93bnJldi54bWxQSwUGAAAAAAQABAD1AAAAigMAAAAA&#10;" path="m5,5r,l5,,,5r,5l5,10,5,5xe" strokeweight="1pt">
                    <v:path arrowok="t" o:connecttype="custom" o:connectlocs="5,5;5,5;5,0;5,0;0,5;0,5;0,10;0,10;0,10;0,10;5,10;5,10;5,5;5,5" o:connectangles="0,0,0,0,0,0,0,0,0,0,0,0,0,0"/>
                  </v:shape>
                  <v:shape id="Freeform 529" o:spid="_x0000_s1158" style="position:absolute;left:655;top:660;width:5;height:10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uS/sQA&#10;AADcAAAADwAAAGRycy9kb3ducmV2LnhtbESPQWsCMRSE70L/Q3iCN03cg8i6UYqieGgPWhF6e2ye&#10;u4ubl22Sruu/bwqFHoeZ+YYpNoNtRU8+NI41zGcKBHHpTMOVhsvHfroEESKywdYxaXhSgM36ZVRg&#10;btyDT9SfYyUShEOOGuoYu1zKUNZkMcxcR5y8m/MWY5K+ksbjI8FtKzOlFtJiw2mhxo62NZX387fV&#10;cPhqdzunjtfPp/Xm/a3qu+39pvVkPLyuQEQa4n/4r300GjKVwe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rkv7EAAAA3AAAAA8AAAAAAAAAAAAAAAAAmAIAAGRycy9k&#10;b3ducmV2LnhtbFBLBQYAAAAABAAEAPUAAACJAwAAAAA=&#10;" path="m5,5r,l5,,,5r5,5l5,5xe" strokeweight="1pt">
                    <v:path arrowok="t" o:connecttype="custom" o:connectlocs="5,5;5,5;5,0;5,0;0,5;0,5;5,10;5,10;5,5;5,5" o:connectangles="0,0,0,0,0,0,0,0,0,0"/>
                  </v:shape>
                  <v:shape id="Freeform 530" o:spid="_x0000_s1159" style="position:absolute;left:650;top:67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4d8UA&#10;AADcAAAADwAAAGRycy9kb3ducmV2LnhtbESPQWvCQBSE7wX/w/IEb3Wjliqpm6CC0ouEant/zT6T&#10;YPZtzK4m+uu7hUKPw8x8wyzT3tTiRq2rLCuYjCMQxLnVFRcKPo/b5wUI55E11pZJwZ0cpMngaYmx&#10;th1/0O3gCxEg7GJUUHrfxFK6vCSDbmwb4uCdbGvQB9kWUrfYBbip5TSKXqXBisNCiQ1tSsrPh6tR&#10;YHZ3zrJ9tn5c9GI+6b5sff1+UWo07FdvIDz1/j/8137XCqbRDH7PhCMgk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93h3xQAAANwAAAAPAAAAAAAAAAAAAAAAAJgCAABkcnMv&#10;ZG93bnJldi54bWxQSwUGAAAAAAQABAD1AAAAigMAAAAA&#10;" path="m5,5r,l5,,,5r5,xe" strokeweight="1pt">
                    <v:path arrowok="t" o:connecttype="custom" o:connectlocs="5,5;5,5;5,0;5,0;0,5;0,5;5,5;5,5;5,5;5,5" o:connectangles="0,0,0,0,0,0,0,0,0,0"/>
                  </v:shape>
                  <v:shape id="Freeform 531" o:spid="_x0000_s1160" style="position:absolute;left:655;top:670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7gA8QA&#10;AADcAAAADwAAAGRycy9kb3ducmV2LnhtbESPT4vCMBTE74LfITxhb5oq4krXKCooe5Hiv/vb5m1b&#10;tnmpTbTVT2+EBY/DzPyGmS1aU4ob1a6wrGA4iEAQp1YXnCk4HTf9KQjnkTWWlknBnRws5t3ODGNt&#10;G97T7eAzESDsYlSQe1/FUro0J4NuYCvi4P3a2qAPss6krrEJcFPKURRNpMGCw0KOFa1zSv8OV6PA&#10;bO+cJLtk9bjo6eewOdvy+jNW6qPXLr9AeGr9O/zf/tYKRtEYXmfC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e4APEAAAA3AAAAA8AAAAAAAAAAAAAAAAAmAIAAGRycy9k&#10;b3ducmV2LnhtbFBLBQYAAAAABAAEAPUAAACJAwAAAAA=&#10;" path="m,5r,l5,,,,,5xe" strokeweight="1pt">
                    <v:path arrowok="t" o:connecttype="custom" o:connectlocs="0,5;0,5;5,0;5,0;0,0;0,0;0,0;0,0;0,5;0,5;0,5;0,5;0,5;0,5" o:connectangles="0,0,0,0,0,0,0,0,0,0,0,0,0,0"/>
                  </v:shape>
                </v:group>
                <v:group id="Group 533" o:spid="_x0000_s1161" style="position:absolute;left:11850;top:2522;width:2832;height:2112;flip:x" coordorigin="9991,2749" coordsize="4674,2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zCqgMQAAADcAAAA&#10;DwAAAAAAAAAAAAAAAACqAgAAZHJzL2Rvd25yZXYueG1sUEsFBgAAAAAEAAQA+gAAAJsDAAAAAA==&#10;">
                  <v:shape id="Freeform 534" o:spid="_x0000_s1162" style="position:absolute;left:9991;top:3026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hXcMA&#10;AADcAAAADwAAAGRycy9kb3ducmV2LnhtbESPQWsCMRSE7wX/Q3iCl1ITlWrZGkUEqdeqF2+PzXOz&#10;dfOyJNFd/30jFHocZuYbZrnuXSPuFGLtWcNkrEAQl97UXGk4HXdvHyBiQjbYeCYND4qwXg1ellgY&#10;3/E33Q+pEhnCsUANNqW2kDKWlhzGsW+Js3fxwWHKMlTSBOwy3DVyqtRcOqw5L1hsaWupvB5uTsOi&#10;/trZc+zC4vWmzOW9m/3Ifqb1aNhvPkEk6tN/+K+9Nxqmag7PM/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HhXcMAAADc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</v:shape>
                  <v:shape id="Freeform 535" o:spid="_x0000_s1163" style="position:absolute;left:9991;top:3518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1ExsQA&#10;AADcAAAADwAAAGRycy9kb3ducmV2LnhtbESPzWrDMBCE74W+g9hALqWRmtC6uFFCKYT0mp9Lb4u1&#10;sdxYKyPJsfP2USHQ4zAz3zDL9ehacaEQG88aXmYKBHHlTcO1huNh8/wOIiZkg61n0nClCOvV48MS&#10;S+MH3tFln2qRIRxL1GBT6kopY2XJYZz5jjh7Jx8cpixDLU3AIcNdK+dKvUmHDecFix19WarO+95p&#10;KJrtxv7EIRRPvTKn12HxK8eF1tPJ+PkBItGY/sP39rfRMFcF/J3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NRMb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</v:shape>
                  <v:shape id="Freeform 536" o:spid="_x0000_s1164" style="position:absolute;left:9991;top:4202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QtMAA&#10;AADcAAAADwAAAGRycy9kb3ducmV2LnhtbERPTWsCMRC9F/wPYYReiiYqVVmNIgWx16oXb8Nm3Kxu&#10;JksS3fXfN4dCj4/3vd72rhFPCrH2rGEyViCIS29qrjScT/vREkRMyAYbz6ThRRG2m8HbGgvjO/6h&#10;5zFVIodwLFCDTaktpIylJYdx7FvizF19cJgyDJU0Absc7ho5VWouHdacGyy29GWpvB8fTsOiPuzt&#10;JXZh8fFQ5vrZzW6yn2n9Pux3KxCJ+vQv/nN/Gw1TldfmM/kIy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lLQtMAAAADcAAAADwAAAAAAAAAAAAAAAACYAgAAZHJzL2Rvd25y&#10;ZXYueG1sUEsFBgAAAAAEAAQA9QAAAIU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</v:shape>
                  <v:shape id="Freeform 537" o:spid="_x0000_s1165" style="position:absolute;left:9991;top:356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Wc/MMA&#10;AADcAAAADwAAAGRycy9kb3ducmV2LnhtbESP3YrCMBSE7wXfIRxh7zTVC9d2jbKIwooX/j7AsTnb&#10;lm1OSpJqfXuzIHg5zMw3zHzZmVrcyPnKsoLxKAFBnFtdcaHgct4MZyB8QNZYWyYFD/KwXPR7c8y0&#10;vfORbqdQiAhhn6GCMoQmk9LnJRn0I9sQR+/XOoMhSldI7fAe4aaWkySZSoMVx4USG1qVlP+dWqMg&#10;bZvpOGj32W4PVl/Xu/aw35BSH4Pu+wtEoC68w6/2j1YwSVL4PxOP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Wc/MMAAADc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</v:shape>
                  <v:shape id="Freeform 538" o:spid="_x0000_s1166" style="position:absolute;left:11457;top:3731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ajvMEA&#10;AADcAAAADwAAAGRycy9kb3ducmV2LnhtbERPS27CMBDdI3EHa5C6Aycs0jZgEEIgUXXRlPYAQzwk&#10;EfE4sp1Pb18vKnX59P7b/WRaMZDzjWUF6SoBQVxa3XCl4PvrvHwB4QOyxtYyKfghD/vdfLbFXNuR&#10;P2m4hkrEEPY5KqhD6HIpfVmTQb+yHXHk7tYZDBG6SmqHYww3rVwnSSYNNhwbauzoWFP5uPZGwWvf&#10;ZWnQ7rl/K6y+nd774uNMSj0tpsMGRKAp/Iv/3BetYJ3G+fFMPA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2o7zBAAAA3AAAAA8AAAAAAAAAAAAAAAAAmAIAAGRycy9kb3du&#10;cmV2LnhtbFBLBQYAAAAABAAEAPUAAACG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</v:shape>
                  <v:shape id="Freeform 539" o:spid="_x0000_s1167" style="position:absolute;left:12964;top:399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GJ8MA&#10;AADcAAAADwAAAGRycy9kb3ducmV2LnhtbESP3YrCMBSE7wXfIRxh7zStF+5ajSKisLIX/j7AsTm2&#10;xeakJKnWt98sCHs5zMw3zHzZmVo8yPnKsoJ0lIAgzq2uuFBwOW+HXyB8QNZYWyYFL/KwXPR7c8y0&#10;ffKRHqdQiAhhn6GCMoQmk9LnJRn0I9sQR+9mncEQpSukdviMcFPLcZJMpMGK40KJDa1Lyu+n1iiY&#10;ts0kDdp9truD1dfNT3vYb0mpj0G3moEI1IX/8Lv9rRWM0xT+zsQj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oGJ8MAAADc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</v:shape>
                </v:group>
                <v:group id="Group 1451" o:spid="_x0000_s1168" style="position:absolute;left:1924;top:7350;width:3177;height:2669;rotation:578050fd;flip:x" coordorigin="10,10" coordsize="3118,2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gEh/FAAAA3AAA&#10;AA8AAAAAAAAAAAAAAAAAqgIAAGRycy9kb3ducmV2LnhtbFBLBQYAAAAABAAEAPoAAACcAwAAAAA=&#10;">
                  <v:shape id="Freeform 1452" o:spid="_x0000_s1169" style="position:absolute;left:1994;top:85;width:240;height:280;visibility:visible;mso-wrap-style:square;v-text-anchor:top" coordsize="24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gPDcEA&#10;AADcAAAADwAAAGRycy9kb3ducmV2LnhtbESPQYvCMBSE74L/ITzBm6ZqFalGEVGQ9WQVvT6aZ1ts&#10;XkoTtfvvNwuCx2FmvmGW69ZU4kWNKy0rGA0jEMSZ1SXnCi7n/WAOwnlkjZVlUvBLDtarbmeJibZv&#10;PtEr9bkIEHYJKii8rxMpXVaQQTe0NXHw7rYx6INscqkbfAe4qeQ4imbSYMlhocCatgVlj/RpAsVk&#10;P+2VblO6H4/lLY7jp91Zpfq9drMA4an13/CnfdAKxqMJ/J8JR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oDw3BAAAA3AAAAA8AAAAAAAAAAAAAAAAAmAIAAGRycy9kb3du&#10;cmV2LnhtbFBLBQYAAAAABAAEAPUAAACGAwAAAAA=&#10;" path="m200,r,l,205r75,15l150,240r50,20l240,280,200,xe" strokeweight="1pt">
                    <v:path arrowok="t" o:connecttype="custom" o:connectlocs="200,0;200,0;0,205;0,205;75,220;150,240;150,240;200,260;240,280;200,0;200,0" o:connectangles="0,0,0,0,0,0,0,0,0,0,0"/>
                  </v:shape>
                  <v:shape id="Freeform 1453" o:spid="_x0000_s1170" style="position:absolute;left:2194;top:85;width:324;height:280;visibility:visible;mso-wrap-style:square;v-text-anchor:top" coordsize="324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j0JccA&#10;AADcAAAADwAAAGRycy9kb3ducmV2LnhtbESPT2vCQBTE74V+h+UVvNVNRESiq/QPYg710KSHentm&#10;n0na7NuQXZP027sFweMwM79h1tvRNKKnztWWFcTTCARxYXXNpYKvfPe8BOE8ssbGMin4IwfbzePD&#10;GhNtB/6kPvOlCBB2CSqovG8TKV1RkUE3tS1x8M62M+iD7EqpOxwC3DRyFkULabDmsFBhS28VFb/Z&#10;xSjI+7ndL7+Pp3HxGr+nH/v6cPnJlJo8jS8rEJ5Gfw/f2qlWMIvn8H8mHAG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Y9CXHAAAA3AAAAA8AAAAAAAAAAAAAAAAAmAIAAGRy&#10;cy9kb3ducmV2LnhtbFBLBQYAAAAABAAEAPUAAACMAwAAAAA=&#10;" path="m20,5r,l,,40,280,324,135,264,95,189,60,110,30,20,5xe" strokeweight="1pt">
                    <v:path arrowok="t" o:connecttype="custom" o:connectlocs="20,5;20,5;0,0;40,280;324,135;324,135;264,95;189,60;110,30;20,5;20,5" o:connectangles="0,0,0,0,0,0,0,0,0,0,0"/>
                  </v:shape>
                  <v:shape id="Freeform 1454" o:spid="_x0000_s1171" style="position:absolute;left:2349;top:220;width:309;height:645;visibility:visible;mso-wrap-style:square;v-text-anchor:top" coordsize="309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//s8IA&#10;AADcAAAADwAAAGRycy9kb3ducmV2LnhtbESPUWsCMRCE3wv9D2GFvtWcgkd7NYoUFItP1f6A5bJe&#10;jl42R7J6579vCoKPw8x8wyzXo+/UlWJqAxuYTQtQxHWwLTcGfk7b1zdQSZAtdoHJwI0SrFfPT0us&#10;bBj4m65HaVSGcKrQgBPpK61T7chjmoaeOHvnED1KlrHRNuKQ4b7T86IotceW84LDnj4d1b/Hizcg&#10;/jC4eD4M+FW+l4sydLIbt8a8TMbNByihUR7he3tvDcxnC/g/k4+AX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j/+zwgAAANwAAAAPAAAAAAAAAAAAAAAAAJgCAABkcnMvZG93&#10;bnJldi54bWxQSwUGAAAAAAQABAD1AAAAhwMAAAAA&#10;" path="m169,l,285r309,40l9,385,209,645r30,-45l264,550r20,-50l299,450r10,-60l309,330r,-60l299,205,284,145,259,95,219,45,169,xe" strokeweight="1pt">
                    <v:path arrowok="t" o:connecttype="custom" o:connectlocs="169,0;0,285;309,325;9,385;209,645;209,645;239,600;264,550;284,500;299,450;309,390;309,330;309,270;299,205;299,205;284,145;259,95;219,45;169,0;169,0" o:connectangles="0,0,0,0,0,0,0,0,0,0,0,0,0,0,0,0,0,0,0,0"/>
                  </v:shape>
                  <v:shape id="Freeform 1455" o:spid="_x0000_s1172" style="position:absolute;left:2234;top:220;width:424;height:385;visibility:visible;mso-wrap-style:square;v-text-anchor:top" coordsize="424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UO6sEA&#10;AADcAAAADwAAAGRycy9kb3ducmV2LnhtbESPT6vCMBDE74LfIazgTVMFpVSjiCB69Q+Ct6VZ02qz&#10;KU209X36F+HBOw6z85ud5bqzlXhT40vHCibjBARx7nTJRsHlvBulIHxA1lg5JgUf8rBe9XtLzLRr&#10;+UjvUzAiQthnqKAIoc6k9HlBFv3Y1cTRu7vGYoiyMVI32Ea4reQ0SebSYsmxocCatgXlz9PLxjfM&#10;lWXlbodPO/vBNL2ZR7LfKDUcdJsFiEBd+D/+Sx+0gulkDt8xkQB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FDurBAAAA3AAAAA8AAAAAAAAAAAAAAAAAmAIAAGRycy9kb3du&#10;cmV2LnhtbFBLBQYAAAAABAAEAPUAAACGAwAAAAA=&#10;" path="m115,285l284,,,145r30,20l60,190r20,25l100,245r15,30l124,310r5,40l124,385,424,325,115,285xe" strokeweight="1pt">
                    <v:path arrowok="t" o:connecttype="custom" o:connectlocs="115,285;284,0;0,145;0,145;30,165;60,190;80,215;100,245;100,245;115,275;124,310;129,350;124,385;424,325;115,285;115,285" o:connectangles="0,0,0,0,0,0,0,0,0,0,0,0,0,0,0,0"/>
                  </v:shape>
                  <v:shape id="Freeform 1456" o:spid="_x0000_s1173" style="position:absolute;left:1704;top:775;width:854;height:505;visibility:visible;mso-wrap-style:square;v-text-anchor:top" coordsize="854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4ZfcUA&#10;AADcAAAADwAAAGRycy9kb3ducmV2LnhtbESPQWvCQBSE74X+h+UJvdWNAa2krhKkQUEvjb309si+&#10;JovZtyG7Jml/fVco9DjMfDPMZjfZVgzUe+NYwWKegCCunDZcK/i4FM9rED4ga2wdk4Jv8rDbPj5s&#10;MNNu5HcaylCLWMI+QwVNCF0mpa8asujnriOO3pfrLYYo+1rqHsdYbluZJslKWjQcFxrsaN9QdS1v&#10;VkF6uuyHo8nPP6kp8qoYPw9vy6VST7MpfwURaAr/4T/6qCO3eIH7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hl9xQAAANwAAAAPAAAAAAAAAAAAAAAAAJgCAABkcnMv&#10;ZG93bnJldi54bWxQSwUGAAAAAAQABAD1AAAAigMAAAAA&#10;" path="m555,r30,275l310,105,300,385,15,215,,505,20,495r80,-40l215,415,435,335,565,285,674,230r45,-30l764,175r35,-30l829,115,854,90,555,xe" strokeweight="1pt">
                    <v:path arrowok="t" o:connecttype="custom" o:connectlocs="555,0;585,275;310,105;310,105;300,385;15,215;0,505;0,505;20,495;20,495;100,455;215,415;215,415;435,335;435,335;565,285;674,230;719,200;764,175;799,145;829,115;829,115;854,90;555,0;555,0" o:connectangles="0,0,0,0,0,0,0,0,0,0,0,0,0,0,0,0,0,0,0,0,0,0,0,0,0"/>
                  </v:shape>
                  <v:shape id="Freeform 1457" o:spid="_x0000_s1174" style="position:absolute;left:2014;top:775;width:275;height:275;visibility:visible;mso-wrap-style:square;v-text-anchor:top" coordsize="275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mc78A&#10;AADcAAAADwAAAGRycy9kb3ducmV2LnhtbERPy4rCMBTdC/MP4Qqz07SOSOkYiwwURBB87i/N7YNp&#10;bkoStfP3k4Xg8nDe62I0vXiQ851lBek8AUFcWd1xo+B6KWcZCB+QNfaWScEfeSg2H5M15to++USP&#10;c2hEDGGfo4I2hCGX0lctGfRzOxBHrrbOYIjQNVI7fMZw08tFkqykwY5jQ4sD/bRU/Z7vRsHSZ1Tf&#10;b66+HI+c+UNf7r/qUqnP6bj9BhFoDG/xy73TChZpXBvPxCMgN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SSZzvwAAANwAAAAPAAAAAAAAAAAAAAAAAJgCAABkcnMvZG93bnJl&#10;di54bWxQSwUGAAAAAAQABAD1AAAAhAMAAAAA&#10;" path="m245,r,l205,25,155,50,5,105r-5,l275,275,245,xe" strokeweight="1pt">
                    <v:path arrowok="t" o:connecttype="custom" o:connectlocs="245,0;245,0;205,25;155,50;155,50;5,105;5,105;0,105;275,275;245,0;245,0" o:connectangles="0,0,0,0,0,0,0,0,0,0,0"/>
                  </v:shape>
                  <v:shape id="Freeform 1458" o:spid="_x0000_s1175" style="position:absolute;left:2259;top:605;width:299;height:260;visibility:visible;mso-wrap-style:square;v-text-anchor:top" coordsize="29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xNsMA&#10;AADcAAAADwAAAGRycy9kb3ducmV2LnhtbESPwYrCQBBE7wv+w9CCt3WiSFijo4iwixcPm/Xircm0&#10;STDTEzKtJn/vCMIei6p6Ra23vWvUnbpQezYwmyagiAtvay4NnP6+P79ABUG22HgmAwMF2G5GH2vM&#10;rH/wL91zKVWEcMjQQCXSZlqHoiKHYepb4uhdfOdQouxKbTt8RLhr9DxJUu2w5rhQYUv7ioprfnMG&#10;Fvlw/smP+6PI0C8PjU/rRZIaMxn3uxUooV7+w+/2wRqYz5bwOhOPgN4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xxNsMAAADcAAAADwAAAAAAAAAAAAAAAACYAgAAZHJzL2Rv&#10;d25yZXYueG1sUEsFBgAAAAAEAAQA9QAAAIgDAAAAAA==&#10;" path="m299,260l99,,90,60,75,90,60,120,35,145,,170r299,90xe" strokeweight="1pt">
                    <v:path arrowok="t" o:connecttype="custom" o:connectlocs="299,260;99,0;99,0;90,60;90,60;75,90;60,120;35,145;0,170;299,260;299,260" o:connectangles="0,0,0,0,0,0,0,0,0,0,0"/>
                  </v:shape>
                  <v:shape id="Freeform 1459" o:spid="_x0000_s1176" style="position:absolute;left:2324;top:1160;width:724;height:290;visibility:visible;mso-wrap-style:square;v-text-anchor:top" coordsize="724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0GycIA&#10;AADcAAAADwAAAGRycy9kb3ducmV2LnhtbERPPW/CMBDdK/EfrEPqVhwyVChgEEKCVgytCixsR3wk&#10;IfE52CaEf18PSIxP73u26E0jOnK+sqxgPEpAEOdWV1woOOzXHxMQPiBrbCyTggd5WMwHbzPMtL3z&#10;H3W7UIgYwj5DBWUIbSalz0sy6Ee2JY7c2TqDIUJXSO3wHsNNI9Mk+ZQGK44NJba0Kimvdzej4IgT&#10;7r7q7eXn4Q6nzTH/rTfXs1Lvw345BRGoDy/x0/2tFaRpnB/PxCM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PQbJwgAAANwAAAAPAAAAAAAAAAAAAAAAAJgCAABkcnMvZG93&#10;bnJldi54bWxQSwUGAAAAAAQABAD1AAAAhwMAAAAA&#10;" path="m319,155l209,5,164,160,30,45,,195,49,180r60,-10l169,160r70,-5l319,155r70,10l454,185r30,10l509,210r20,20l549,250r20,20l579,290,724,155,509,215,574,45,434,175,404,,319,155xe" strokeweight="1pt">
                    <v:path arrowok="t" o:connecttype="custom" o:connectlocs="319,155;209,5;164,160;30,45;0,195;0,195;49,180;109,170;169,160;239,155;239,155;319,155;389,165;454,185;484,195;509,210;509,210;529,230;549,250;569,270;579,290;724,155;509,215;574,45;574,45;434,175;404,0;319,155;319,155" o:connectangles="0,0,0,0,0,0,0,0,0,0,0,0,0,0,0,0,0,0,0,0,0,0,0,0,0,0,0,0,0"/>
                  </v:shape>
                  <v:shape id="Freeform 1460" o:spid="_x0000_s1177" style="position:absolute;left:2354;top:1155;width:374;height:165;visibility:visible;mso-wrap-style:square;v-text-anchor:top" coordsize="37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dv08UA&#10;AADcAAAADwAAAGRycy9kb3ducmV2LnhtbESPQUvDQBSE7wX/w/IEb+2mEUXSbkso2FY9JXrp7bH7&#10;TILZt3F3m6b/3hUEj8PMfMOst5PtxUg+dI4VLBcZCGLtTMeNgo/35/kTiBCRDfaOScGVAmw3N7M1&#10;FsZduKKxjo1IEA4FKmhjHAopg27JYli4gTh5n85bjEn6RhqPlwS3vcyz7FFa7DgttDjQriX9VZ+t&#10;gq46nPYvfnrTutyF+4fydazO30rd3U7lCkSkKf6H/9pHoyDPl/B7Jh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2/TxQAAANwAAAAPAAAAAAAAAAAAAAAAAJgCAABkcnMv&#10;ZG93bnJldi54bWxQSwUGAAAAAAQABAD1AAAAigMAAAAA&#10;" path="m179,10l289,160,374,5,289,,209,5,99,20,,50,134,165,179,10xe" strokeweight="1pt">
                    <v:path arrowok="t" o:connecttype="custom" o:connectlocs="179,10;289,160;374,5;374,5;289,0;209,5;209,5;99,20;0,50;134,165;179,10;179,10" o:connectangles="0,0,0,0,0,0,0,0,0,0,0,0"/>
                  </v:shape>
                  <v:shape id="Freeform 1461" o:spid="_x0000_s1178" style="position:absolute;left:2413;top:1445;width:170;height:65;visibility:visible;mso-wrap-style:square;v-text-anchor:top" coordsize="17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SDMUA&#10;AADcAAAADwAAAGRycy9kb3ducmV2LnhtbESPQWvCQBSE74X+h+UVeqsbU5AQXUWU1mqRahTPj+wz&#10;CWbfht2txn/fLRR6HGbmG2Yy600rruR8Y1nBcJCAIC6tbrhScDy8vWQgfEDW2FomBXfyMJs+Pkww&#10;1/bGe7oWoRIRwj5HBXUIXS6lL2sy6Ae2I47e2TqDIUpXSe3wFuGmlWmSjKTBhuNCjR0taiovxbdR&#10;QO8n/7pafNr1ajPcbbuvbOmKTKnnp34+BhGoD//hv/aHVpCmKfyeiUdAT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5IMxQAAANwAAAAPAAAAAAAAAAAAAAAAAJgCAABkcnMv&#10;ZG93bnJldi54bWxQSwUGAAAAAAQABAD1AAAAigMAAAAA&#10;" path="m75,10r,l35,30,,50,45,45r40,l120,50r30,15l170,,100,45,75,10xe" strokeweight="1pt">
                    <v:path arrowok="t" o:connecttype="custom" o:connectlocs="75,10;75,10;35,30;0,50;0,50;45,45;85,45;120,50;150,65;170,0;100,45;75,10;75,10" o:connectangles="0,0,0,0,0,0,0,0,0,0,0,0,0"/>
                  </v:shape>
                  <v:shape id="Freeform 1462" o:spid="_x0000_s1179" style="position:absolute;left:2054;top:1205;width:300;height:195;visibility:visible;mso-wrap-style:square;v-text-anchor:top" coordsize="30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d78QA&#10;AADcAAAADwAAAGRycy9kb3ducmV2LnhtbESPQWsCMRSE74X+h/AKvbnZriC6GkUFocd2LdTeXjfP&#10;ZO3mZdmkuv33RhB6HGbmG2axGlwrztSHxrOClywHQVx73bBR8LHfjaYgQkTW2HomBX8UYLV8fFhg&#10;qf2F3+lcRSMShEOJCmyMXSllqC05DJnviJN39L3DmGRvpO7xkuCulUWeT6TDhtOCxY62luqf6tcp&#10;qN6M68zGnr53/rj+ag+fejYdK/X8NKznICIN8T98b79qBUUxhtuZd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Fne/EAAAA3AAAAA8AAAAAAAAAAAAAAAAAmAIAAGRycy9k&#10;b3ducmV2LnhtbFBLBQYAAAAABAAEAPUAAACJAwAAAAA=&#10;" path="m270,150r,l300,,230,20,170,45,110,75,65,105,20,135,,155r170,40l135,65r135,85xe" strokeweight="1pt">
                    <v:path arrowok="t" o:connecttype="custom" o:connectlocs="270,150;270,150;300,0;300,0;230,20;230,20;170,45;110,75;65,105;20,135;20,135;0,155;170,195;135,65;270,150;270,150" o:connectangles="0,0,0,0,0,0,0,0,0,0,0,0,0,0,0,0"/>
                  </v:shape>
                  <v:shape id="Freeform 1463" o:spid="_x0000_s1180" style="position:absolute;left:2488;top:1445;width:225;height:165;visibility:visible;mso-wrap-style:square;v-text-anchor:top" coordsize="22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a58QA&#10;AADcAAAADwAAAGRycy9kb3ducmV2LnhtbESPwWrDMBBE74X8g9hAb7Uc09rBjRKKIRDIpXH9AYu1&#10;tUytlWOpidOvrwqFHIeZecNsdrMdxIUm3ztWsEpSEMSt0z13CpqP/dMahA/IGgfHpOBGHnbbxcMG&#10;S+2ufKJLHToRIexLVGBCGEspfWvIok/cSBy9TzdZDFFOndQTXiPcDjJL01xa7DkuGBypMtR+1d9W&#10;wbDm1Lzkt6aQ5+poqv743vwUSj0u57dXEIHmcA//tw9aQZY9w9+Ze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KGufEAAAA3AAAAA8AAAAAAAAAAAAAAAAAmAIAAGRycy9k&#10;b3ducmV2LnhtbFBLBQYAAAAABAAEAPUAAACJAwAAAAA=&#10;" path="m95,l75,65,205,55,110,95r85,70l200,160r15,-20l220,120r5,-15l220,85,215,65,200,45,185,35,165,20,140,10,115,5,85,,60,,30,5,,10,25,45,95,xe" strokeweight="1pt">
                    <v:path arrowok="t" o:connecttype="custom" o:connectlocs="95,0;75,65;75,65;205,55;110,95;195,165;195,165;200,160;200,160;215,140;220,120;225,105;220,85;220,85;215,65;200,45;185,35;165,20;165,20;140,10;115,5;85,0;60,0;60,0;30,5;0,10;25,45;95,0;95,0" o:connectangles="0,0,0,0,0,0,0,0,0,0,0,0,0,0,0,0,0,0,0,0,0,0,0,0,0,0,0,0,0"/>
                  </v:shape>
                  <v:shape id="Freeform 1464" o:spid="_x0000_s1181" style="position:absolute;left:2563;top:1500;width:130;height:40;visibility:visible;mso-wrap-style:square;v-text-anchor:top" coordsize="1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v7cQA&#10;AADcAAAADwAAAGRycy9kb3ducmV2LnhtbESPzW7CMBCE70i8g7VIvYHTqLQQMKhFpeqV3/MSL3HU&#10;eB3FLrg8fV0JqcfRzHyjmS+jbcSFOl87VvA4ykAQl07XXCnY79bDCQgfkDU2jknBD3lYLvq9ORba&#10;XXlDl22oRIKwL1CBCaEtpPSlIYt+5Fri5J1dZzEk2VVSd3hNcNvIPMuepcWa04LBllaGyq/tt1Xw&#10;FGvDtzyWH++n4221OYW3w8tUqYdBfJ2BCBTDf/je/tQK8nwM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gb+3EAAAA3AAAAA8AAAAAAAAAAAAAAAAAmAIAAGRycy9k&#10;b3ducmV2LnhtbFBLBQYAAAAABAAEAPUAAACJAwAAAAA=&#10;" path="m,10r,l20,20,30,30r5,10l130,,,10xe" strokeweight="1pt">
                    <v:path arrowok="t" o:connecttype="custom" o:connectlocs="0,10;0,10;20,20;20,20;30,30;35,40;130,0;0,10;0,10" o:connectangles="0,0,0,0,0,0,0,0,0"/>
                  </v:shape>
                  <v:shape id="Freeform 1465" o:spid="_x0000_s1182" style="position:absolute;left:1979;top:1360;width:195;height:305;visibility:visible;mso-wrap-style:square;v-text-anchor:top" coordsize="19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0UI74A&#10;AADcAAAADwAAAGRycy9kb3ducmV2LnhtbESPzQrCMBCE74LvEFbwpqlVRKtRRBA9Cf7dl2ZtS5tN&#10;aaLWtzeC4HGYmW+Y5bo1lXhS4wrLCkbDCARxanXBmYLrZTeYgXAeWWNlmRS8ycF61e0sMdH2xSd6&#10;nn0mAoRdggpy7+tESpfmZNANbU0cvLttDPogm0zqBl8BbioZR9FUGiw4LORY0zantDw/jIJD4eVl&#10;Xk7GN3vcXbUuidr9Q6l+r90sQHhq/T/8ax+0gjiewvdMOAJ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H9FCO+AAAA3AAAAA8AAAAAAAAAAAAAAAAAmAIAAGRycy9kb3ducmV2&#10;LnhtbFBLBQYAAAAABAAEAPUAAACDAwAAAAA=&#10;" path="m75,r,l45,30,25,60,10,90,,125r5,35l20,200r25,40l85,275r45,30l195,170,10,180,180,120,75,xe" strokeweight="1pt">
                    <v:path arrowok="t" o:connecttype="custom" o:connectlocs="75,0;75,0;45,30;25,60;10,90;0,125;0,125;5,160;20,200;45,240;85,275;85,275;130,305;195,170;10,180;180,120;75,0;75,0" o:connectangles="0,0,0,0,0,0,0,0,0,0,0,0,0,0,0,0,0,0"/>
                  </v:shape>
                  <v:shape id="Freeform 1466" o:spid="_x0000_s1183" style="position:absolute;left:1989;top:1360;width:235;height:180;visibility:visible;mso-wrap-style:square;v-text-anchor:top" coordsize="23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TqbcYA&#10;AADcAAAADwAAAGRycy9kb3ducmV2LnhtbESPT2vCQBTE74LfYXmF3nTTHGyNriKWYqEgNa0Hb4/s&#10;MxvMvg3ZzZ9++26h4HGYmd8w6+1oa9FT6yvHCp7mCQjiwumKSwXfX2+zFxA+IGusHZOCH/Kw3Uwn&#10;a8y0G/hEfR5KESHsM1RgQmgyKX1hyKKfu4Y4elfXWgxRtqXULQ4RbmuZJslCWqw4LhhsaG+ouOWd&#10;VRDOg/n4vC0Xl8OBzq/J8Xjq+k6px4dxtwIRaAz38H/7XStI02f4OxOP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TqbcYAAADcAAAADwAAAAAAAAAAAAAAAACYAgAAZHJz&#10;L2Rvd25yZXYueG1sUEsFBgAAAAAEAAQA9QAAAIsDAAAAAA==&#10;" path="m65,l170,120,,180,185,170,175,155r-5,-20l170,120r5,-20l185,85,195,70,215,55,235,40,65,xe" strokeweight="1pt">
                    <v:path arrowok="t" o:connecttype="custom" o:connectlocs="65,0;170,120;0,180;185,170;185,170;175,155;170,135;170,120;175,100;185,85;195,70;215,55;235,40;65,0;65,0" o:connectangles="0,0,0,0,0,0,0,0,0,0,0,0,0,0,0"/>
                  </v:shape>
                  <v:shape id="Freeform 1467" o:spid="_x0000_s1184" style="position:absolute;left:2189;top:1270;width:135;height:130;visibility:visible;mso-wrap-style:square;v-text-anchor:top" coordsize="13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MlL8AA&#10;AADcAAAADwAAAGRycy9kb3ducmV2LnhtbERPzYrCMBC+C75DGMGLrKk9yNo1LYso6G1XfYChGduy&#10;zaQk0dY+vTkIe/z4/rfFYFrxIOcbywpWywQEcWl1w5WC6+Xw8QnCB2SNrWVS8CQPRT6dbDHTtudf&#10;epxDJWII+wwV1CF0mZS+rMmgX9qOOHI36wyGCF0ltcM+hptWpkmylgYbjg01drSrqfw7340CM/pS&#10;D5vVqb9V3G7W+/Fn4Ual5rPh+wtEoCH8i9/uo1aQpnFtPBOPgM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FMlL8AAAADcAAAADwAAAAAAAAAAAAAAAACYAgAAZHJzL2Rvd25y&#10;ZXYueG1sUEsFBgAAAAAEAAQA9QAAAIUDAAAAAA==&#10;" path="m35,130r,l60,115,95,100,135,85,,,35,130xe" strokeweight="1pt">
                    <v:path arrowok="t" o:connecttype="custom" o:connectlocs="35,130;35,130;60,115;60,115;95,100;135,85;0,0;35,130;35,130" o:connectangles="0,0,0,0,0,0,0,0,0"/>
                  </v:shape>
                  <v:shape id="Freeform 1468" o:spid="_x0000_s1185" style="position:absolute;left:2109;top:1530;width:140;height:135;visibility:visible;mso-wrap-style:square;v-text-anchor:top" coordsize="14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UgcMA&#10;AADcAAAADwAAAGRycy9kb3ducmV2LnhtbESPQYvCMBSE78L+h/AW9qbp9qBuNYpbELogSHVBvD2a&#10;Z1tsXkoTtf57Iwgeh5n5hpkve9OIK3WutqzgexSBIC6srrlU8L9fD6cgnEfW2FgmBXdysFx8DOaY&#10;aHvjnK47X4oAYZeggsr7NpHSFRUZdCPbEgfvZDuDPsiulLrDW4CbRsZRNJYGaw4LFbaUVlScdxej&#10;ID3wZt1v/rIo306OKXOOWf2r1Ndnv5qB8NT7d/jVzrSCOP6B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MUgcMAAADcAAAADwAAAAAAAAAAAAAAAACYAgAAZHJzL2Rv&#10;d25yZXYueG1sUEsFBgAAAAAEAAQA9QAAAIgDAAAAAA==&#10;" path="m140,70r,l115,50,90,30,65,,,135,140,70xe" strokeweight="1pt">
                    <v:path arrowok="t" o:connecttype="custom" o:connectlocs="140,70;140,70;115,50;90,30;90,30;65,0;0,135;140,70;140,70" o:connectangles="0,0,0,0,0,0,0,0,0"/>
                  </v:shape>
                  <v:shape id="Freeform 1469" o:spid="_x0000_s1186" style="position:absolute;left:2249;top:1600;width:95;height:125;visibility:visible;mso-wrap-style:square;v-text-anchor:top" coordsize="9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C0r8A&#10;AADcAAAADwAAAGRycy9kb3ducmV2LnhtbERPTWvCQBC9C/6HZYTezKapWEldpQhCr0nEXofsmASz&#10;syE7jfHfdw+FHh/ve3+cXa8mGkPn2cBrkoIirr3tuDFwqc7rHaggyBZ7z2TgSQGOh+Vij7n1Dy5o&#10;KqVRMYRDjgZakSHXOtQtOQyJH4gjd/OjQ4lwbLQd8RHDXa+zNN1qhx3HhhYHOrVU38sfZyBUt9Ou&#10;8Pb7mm2K7VTepaJ3MeZlNX9+gBKa5V/85/6yBrK3OD+eiUdAH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SMLSvwAAANwAAAAPAAAAAAAAAAAAAAAAAJgCAABkcnMvZG93bnJl&#10;di54bWxQSwUGAAAAAAQABAD1AAAAhAMAAAAA&#10;" path="m,l35,125,95,35,45,20,,xe" strokeweight="1pt">
                    <v:path arrowok="t" o:connecttype="custom" o:connectlocs="0,0;35,125;95,35;95,35;45,20;0,0;0,0" o:connectangles="0,0,0,0,0,0,0"/>
                  </v:shape>
                  <v:shape id="Freeform 1470" o:spid="_x0000_s1187" style="position:absolute;left:2109;top:1600;width:324;height:135;visibility:visible;mso-wrap-style:square;v-text-anchor:top" coordsize="32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o278IA&#10;AADcAAAADwAAAGRycy9kb3ducmV2LnhtbESPUWvCMBSF3wf+h3CFvc3Ulg6pRhGZ4KPr/AHX5tpG&#10;m5uSZNr9ezMY7PFwzvkOZ7UZbS/u5INxrGA+y0AQN04bbhWcvvZvCxAhImvsHZOCHwqwWU9eVlhp&#10;9+BPutexFQnCoUIFXYxDJWVoOrIYZm4gTt7FeYsxSd9K7fGR4LaXeZa9S4uG00KHA+06am71t1Ug&#10;i7z/OFoytR39uSyvZV2YQanX6bhdgog0xv/wX/ugFeTFHH7Pp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jbvwgAAANwAAAAPAAAAAAAAAAAAAAAAAJgCAABkcnMvZG93&#10;bnJldi54bWxQSwUGAAAAAAQABAD1AAAAhwMAAAAA&#10;" path="m175,125l140,,,65r65,35l130,120r75,10l279,135r45,-5l235,35r-60,90xe" strokeweight="1pt">
                    <v:path arrowok="t" o:connecttype="custom" o:connectlocs="175,125;140,0;0,65;0,65;65,100;130,120;205,130;279,135;279,135;324,130;235,35;175,125;175,125" o:connectangles="0,0,0,0,0,0,0,0,0,0,0,0,0"/>
                  </v:shape>
                  <v:shape id="Freeform 1471" o:spid="_x0000_s1188" style="position:absolute;left:1909;top:1840;width:275;height:255;visibility:visible;mso-wrap-style:square;v-text-anchor:top" coordsize="27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3zFMQA&#10;AADcAAAADwAAAGRycy9kb3ducmV2LnhtbESPQUsDMRSE70L/Q3iCN5u4Yilr01IqreLNqnh9bJ6b&#10;tZuXdfNst/31Rih4HGbmG2a2GEKr9tSnJrKFm7EBRVxF13Bt4e11fT0FlQTZYRuZLBwpwWI+uphh&#10;6eKBX2i/lVplCKcSLXiRrtQ6VZ4CpnHsiLP3GfuAkmVfa9fjIcNDqwtjJjpgw3nBY0crT9Vu+xMs&#10;THwrm4fnD0ZzV3yZ73d3epyKtVeXw/IelNAg/+Fz+8lZKG4L+DuTj4C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d8xTEAAAA3AAAAA8AAAAAAAAAAAAAAAAAmAIAAGRycy9k&#10;b3ducmV2LnhtbFBLBQYAAAAABAAEAPUAAACJAwAAAAA=&#10;" path="m135,r,l,235r135,15l275,255,135,xe" strokeweight="1pt">
                    <v:path arrowok="t" o:connecttype="custom" o:connectlocs="135,0;135,0;0,235;0,235;135,250;275,255;135,0;135,0" o:connectangles="0,0,0,0,0,0,0,0"/>
                  </v:shape>
                  <v:shape id="Freeform 1472" o:spid="_x0000_s1189" style="position:absolute;left:2184;top:1805;width:559;height:290;visibility:visible;mso-wrap-style:square;v-text-anchor:top" coordsize="559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KRsQA&#10;AADcAAAADwAAAGRycy9kb3ducmV2LnhtbESP0WoCMRRE3wX/IVyhL6JZXaiyNUoRhEp9cfUDLpvr&#10;Zu3mZptE3f59UxD6OMzMGWa16W0r7uRD41jBbJqBIK6cbrhWcD7tJksQISJrbB2Tgh8KsFkPByss&#10;tHvwke5lrEWCcChQgYmxK6QMlSGLYeo64uRdnLcYk/S11B4fCW5bOc+yV2mx4bRgsKOtoeqrvFkF&#10;44PfL3b51crjfmavn823KQMq9TLq399AROrjf/jZ/tAK5nkOf2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XCkbEAAAA3AAAAA8AAAAAAAAAAAAAAAAAmAIAAGRycy9k&#10;b3ducmV2LnhtbFBLBQYAAAAABAAEAPUAAACJAwAAAAA=&#10;" path="m105,35l,290r60,-5l189,265,314,235,439,190,559,135,364,,314,235,105,35xe" strokeweight="1pt">
                    <v:path arrowok="t" o:connecttype="custom" o:connectlocs="105,35;0,290;0,290;60,285;60,285;189,265;314,235;439,190;559,135;364,0;314,235;105,35;105,35" o:connectangles="0,0,0,0,0,0,0,0,0,0,0,0,0"/>
                  </v:shape>
                  <v:shape id="Freeform 1473" o:spid="_x0000_s1190" style="position:absolute;left:2044;top:1840;width:245;height:255;visibility:visible;mso-wrap-style:square;v-text-anchor:top" coordsize="24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qCscA&#10;AADcAAAADwAAAGRycy9kb3ducmV2LnhtbESPW2sCMRSE34X+h3CEvpSa9YLIapRSWPRFSr1QH4+b&#10;42Zxc7LdpLr990YQfBxm5htmtmhtJS7U+NKxgn4vAUGcO11yoWC3zd4nIHxA1lg5JgX/5GExf+nM&#10;MNXuyt902YRCRAj7FBWYEOpUSp8bsuh7riaO3sk1FkOUTSF1g9cIt5UcJMlYWiw5Lhis6dNQft78&#10;WQW/X+fh6dhf7pf7n/WoNbu3Q5aRUq/d9mMKIlAbnuFHe6UVDIYjuJ+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UKgrHAAAA3AAAAA8AAAAAAAAAAAAAAAAAmAIAAGRy&#10;cy9kb3ducmV2LnhtbFBLBQYAAAAABAAEAPUAAACMAwAAAAA=&#10;" path="m245,r,l160,5,80,5,,,140,255,245,xe" strokeweight="1pt">
                    <v:path arrowok="t" o:connecttype="custom" o:connectlocs="245,0;245,0;160,5;160,5;80,5;0,0;140,255;245,0;245,0" o:connectangles="0,0,0,0,0,0,0,0,0"/>
                  </v:shape>
                  <v:shape id="Freeform 1474" o:spid="_x0000_s1191" style="position:absolute;left:2468;top:1600;width:105;height:90;visibility:visible;mso-wrap-style:square;v-text-anchor:top" coordsize="10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n9MYA&#10;AADcAAAADwAAAGRycy9kb3ducmV2LnhtbESPQWvCQBSE74X+h+UVeim6SUSR1FW0IBW92DTi9Zl9&#10;TdJm34bsVuO/7xYEj8PMfMPMFr1pxJk6V1tWEA8jEMSF1TWXCvLP9WAKwnlkjY1lUnAlB4v548MM&#10;U20v/EHnzJciQNilqKDyvk2ldEVFBt3QtsTB+7KdQR9kV0rd4SXATSOTKJpIgzWHhQpbequo+Ml+&#10;jYLTMd76eH/6li+HSb5Lxu/5esVKPT/1y1cQnnp/D9/aG60gGY3h/0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Ln9MYAAADcAAAADwAAAAAAAAAAAAAAAACYAgAAZHJz&#10;L2Rvd25yZXYueG1sUEsFBgAAAAAEAAQA9QAAAIsDAAAAAA==&#10;" path="m105,90l100,,50,20,,35,105,90xe" strokeweight="1pt">
                    <v:path arrowok="t" o:connecttype="custom" o:connectlocs="105,90;100,0;100,0;50,20;0,35;105,90;105,90" o:connectangles="0,0,0,0,0,0,0"/>
                  </v:shape>
                  <v:shape id="Freeform 1475" o:spid="_x0000_s1192" style="position:absolute;left:2433;top:1600;width:250;height:130;visibility:visible;mso-wrap-style:square;v-text-anchor:top" coordsize="25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vU8UA&#10;AADcAAAADwAAAGRycy9kb3ducmV2LnhtbESPQWvCQBSE74X+h+UJvTUbFYJNs4oUhV56UEub3h7Z&#10;ZzaYfRuy25j8e7dQ8DjMzDdMsRltKwbqfeNYwTxJQRBXTjdcK/g87Z9XIHxA1tg6JgUTedisHx8K&#10;zLW78oGGY6hFhLDPUYEJocul9JUhiz5xHXH0zq63GKLsa6l7vEa4beUiTTNpseG4YLCjN0PV5fhr&#10;FXTjl3mZfwwrOpc/rd5O3ztbLpV6mo3bVxCBxnAP/7fftYLFMoO/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i9TxQAAANwAAAAPAAAAAAAAAAAAAAAAAJgCAABkcnMv&#10;ZG93bnJldi54bWxQSwUGAAAAAAQABAD1AAAAigMAAAAA&#10;" path="m135,r5,90l35,35,,130,75,115r35,-10l140,90,170,75,200,55,225,35,250,10,135,xe" strokeweight="1pt">
                    <v:path arrowok="t" o:connecttype="custom" o:connectlocs="135,0;140,90;35,35;0,130;0,130;75,115;110,105;140,90;170,75;200,55;225,35;250,10;135,0;135,0" o:connectangles="0,0,0,0,0,0,0,0,0,0,0,0,0,0"/>
                  </v:shape>
                  <v:shape id="Freeform 1476" o:spid="_x0000_s1193" style="position:absolute;left:2568;top:1540;width:115;height:70;visibility:visible;mso-wrap-style:square;v-text-anchor:top" coordsize="11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4xosQA&#10;AADcAAAADwAAAGRycy9kb3ducmV2LnhtbESPT4vCMBTE7wt+h/AEb2uqLqtUo4hgEWTBfwePj+bZ&#10;FpuXksRav71ZWNjjMDO/YRarztSiJecrywpGwwQEcW51xYWCy3n7OQPhA7LG2jIpeJGH1bL3scBU&#10;2ycfqT2FQkQI+xQVlCE0qZQ+L8mgH9qGOHo36wyGKF0htcNnhJtajpPkWxqsOC6U2NCmpPx+ehgF&#10;myrbO8yO9aG97Xc/09nX9pBdlRr0u/UcRKAu/If/2jutYDyZwu+Ze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+MaLEAAAA3AAAAA8AAAAAAAAAAAAAAAAAmAIAAGRycy9k&#10;b3ducmV2LnhtbFBLBQYAAAAABAAEAPUAAACJAwAAAAA=&#10;" path="m30,25r,l30,35,20,45,,60,115,70,30,r5,10l30,25xe" strokeweight="1pt">
                    <v:path arrowok="t" o:connecttype="custom" o:connectlocs="30,25;30,25;30,35;20,45;0,60;115,70;30,0;30,0;35,10;30,25;30,25" o:connectangles="0,0,0,0,0,0,0,0,0,0,0"/>
                  </v:shape>
                  <v:shape id="Freeform 1477" o:spid="_x0000_s1194" style="position:absolute;left:2344;top:1635;width:124;height:95;visibility:visible;mso-wrap-style:square;v-text-anchor:top" coordsize="12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UDL4A&#10;AADcAAAADwAAAGRycy9kb3ducmV2LnhtbERPTYvCMBC9C/6HMII3Tc3CslSjiFBwj2r1PDRjW2wm&#10;tYm2/ntzEDw+3vdqM9hGPKnztWMNi3kCgrhwpuZSQ37KZn8gfEA22DgmDS/ysFmPRytMjev5QM9j&#10;KEUMYZ+ihiqENpXSFxVZ9HPXEkfu6jqLIcKulKbDPobbRqok+ZUWa44NFba0q6i4HR9Ww6k/3/19&#10;lx18/sqVuZ4v2b9SWk8nw3YJItAQvuKPe280qJ+4Np6JR0C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4z1Ay+AAAA3AAAAA8AAAAAAAAAAAAAAAAAmAIAAGRycy9kb3ducmV2&#10;LnhtbFBLBQYAAAAABAAEAPUAAACDAwAAAAA=&#10;" path="m,l89,95,124,,94,5,64,5,29,5,,xe" strokeweight="1pt">
                    <v:path arrowok="t" o:connecttype="custom" o:connectlocs="0,0;89,95;124,0;124,0;94,5;64,5;29,5;0,0;0,0" o:connectangles="0,0,0,0,0,0,0,0,0"/>
                  </v:shape>
                  <v:shape id="Freeform 1478" o:spid="_x0000_s1195" style="position:absolute;left:2548;top:1545;width:530;height:395;visibility:visible;mso-wrap-style:square;v-text-anchor:top" coordsize="530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q2sQA&#10;AADcAAAADwAAAGRycy9kb3ducmV2LnhtbESPQWsCMRSE70L/Q3gFb5qtgtqtUUpBEQ+KtoceH5vX&#10;zdLNy5LEdfXXG0HwOMzMN8x82dlatORD5VjB2zADQVw4XXGp4Od7NZiBCBFZY+2YFFwowHLx0ptj&#10;rt2ZD9QeYykShEOOCkyMTS5lKAxZDEPXECfvz3mLMUlfSu3xnOC2lqMsm0iLFacFgw19GSr+jyer&#10;YNrt9lf/OyvWE9m2XJ8M0fagVP+1+/wAEamLz/CjvdEKRuN3uJ9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FqtrEAAAA3AAAAA8AAAAAAAAAAAAAAAAAmAIAAGRycy9k&#10;b3ducmV2LnhtbFBLBQYAAAAABAAEAPUAAACJAwAAAAA=&#10;" path="m120,220r,l60,240,,260,195,395r,-205l390,275,330,85r200,50l365,,355,35,340,65,320,95r-30,30l255,150r-40,25l170,200r-50,20xe" strokeweight="1pt">
                    <v:path arrowok="t" o:connecttype="custom" o:connectlocs="120,220;120,220;60,240;0,260;195,395;195,190;390,275;390,275;330,85;530,135;530,135;365,0;365,0;355,35;340,65;320,95;290,125;255,150;215,175;170,200;120,220;120,220" o:connectangles="0,0,0,0,0,0,0,0,0,0,0,0,0,0,0,0,0,0,0,0,0,0"/>
                  </v:shape>
                  <v:shape id="Freeform 1479" o:spid="_x0000_s1196" style="position:absolute;left:2289;top:1805;width:259;height:235;visibility:visible;mso-wrap-style:square;v-text-anchor:top" coordsize="259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gfL8A&#10;AADcAAAADwAAAGRycy9kb3ducmV2LnhtbERPz2vCMBS+C/sfwht403QidXRGGU5Rj9ax86N5a7o1&#10;L6WJNv735iB4/Ph+L9fRtuJKvW8cK3ibZiCIK6cbrhV8n3eTdxA+IGtsHZOCG3lYr15GSyy0G/hE&#10;1zLUIoWwL1CBCaErpPSVIYt+6jrixP263mJIsK+l7nFI4baVsyzLpcWGU4PBjjaGqv/yYhXgNvrj&#10;4ufvKz9UcZBhv9vkplVq/Bo/P0AEiuEpfrgPWsFsnuanM+kI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KWB8vwAAANwAAAAPAAAAAAAAAAAAAAAAAJgCAABkcnMvZG93bnJl&#10;di54bWxQSwUGAAAAAAQABAD1AAAAhAMAAAAA&#10;" path="m259,r,l199,10,134,20,,35,209,235,259,xe" strokeweight="1pt">
                    <v:path arrowok="t" o:connecttype="custom" o:connectlocs="259,0;259,0;199,10;134,20;0,35;209,235;259,0;259,0" o:connectangles="0,0,0,0,0,0,0,0"/>
                  </v:shape>
                  <v:shape id="Freeform 1480" o:spid="_x0000_s1197" style="position:absolute;left:2833;top:1205;width:295;height:475;visibility:visible;mso-wrap-style:square;v-text-anchor:top" coordsize="295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03rsMA&#10;AADcAAAADwAAAGRycy9kb3ducmV2LnhtbESPQWsCMRSE7wX/Q3iCt5pVpJStUVZR8WhVsMfH5nWz&#10;dPOyJNFd/fWmUOhxmJlvmPmyt424kQ+1YwWTcQaCuHS65krB+bR9fQcRIrLGxjEpuFOA5WLwMsdc&#10;u44/6XaMlUgQDjkqMDG2uZShNGQxjF1LnLxv5y3GJH0ltccuwW0jp1n2Ji3WnBYMtrQ2VP4cr1bB&#10;ozrsioN3s70xX5fsci5WZtMpNRr2xQeISH38D/+191rBdDaB3zPp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03rsMAAADcAAAADwAAAAAAAAAAAAAAAACYAgAAZHJzL2Rv&#10;d25yZXYueG1sUEsFBgAAAAAEAAQA9QAAAIgDAAAAAA==&#10;" path="m130,35r,l95,20,65,,,170,215,110,70,245r225,45l80,340,245,475r20,-35l280,410r10,-35l295,340r,-45l290,255,280,210,265,170,240,135,210,100,170,70,130,35xe" strokeweight="1pt">
                    <v:path arrowok="t" o:connecttype="custom" o:connectlocs="130,35;130,35;95,20;65,0;0,170;215,110;70,245;295,290;80,340;245,475;245,475;265,440;280,410;290,375;295,340;295,340;295,295;290,255;280,210;265,170;240,135;210,100;170,70;130,35;130,35" o:connectangles="0,0,0,0,0,0,0,0,0,0,0,0,0,0,0,0,0,0,0,0,0,0,0,0,0"/>
                  </v:shape>
                  <v:shape id="Freeform 1481" o:spid="_x0000_s1198" style="position:absolute;left:2903;top:1450;width:225;height:95;visibility:visible;mso-wrap-style:square;v-text-anchor:top" coordsize="22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VTEsUA&#10;AADcAAAADwAAAGRycy9kb3ducmV2LnhtbESPQWvCQBSE74X+h+UVvNWNQSSkrlJqBb2UGAu9vmaf&#10;STD7dsluk/jvu0Khx2FmvmHW28l0YqDet5YVLOYJCOLK6pZrBZ/n/XMGwgdkjZ1lUnAjD9vN48Ma&#10;c21HPtFQhlpECPscFTQhuFxKXzVk0M+tI47exfYGQ5R9LXWPY4SbTqZJspIGW44LDTp6a6i6lj9G&#10;wa70py+369Lv7OgOrvjYF++8UGr2NL2+gAg0hf/wX/ugFaTLFO5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VMSxQAAANwAAAAPAAAAAAAAAAAAAAAAAJgCAABkcnMv&#10;ZG93bnJldi54bWxQSwUGAAAAAAQABAD1AAAAigMAAAAA&#10;" path="m,l,,5,25r5,20l15,70,10,95,225,45,,xe" strokeweight="1pt">
                    <v:path arrowok="t" o:connecttype="custom" o:connectlocs="0,0;0,0;5,25;10,45;15,70;10,95;225,45;0,0;0,0" o:connectangles="0,0,0,0,0,0,0,0,0"/>
                  </v:shape>
                  <v:shape id="Freeform 1482" o:spid="_x0000_s1199" style="position:absolute;left:2728;top:1160;width:170;height:175;visibility:visible;mso-wrap-style:square;v-text-anchor:top" coordsize="17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JFNMcA&#10;AADcAAAADwAAAGRycy9kb3ducmV2LnhtbESPzW7CMBCE70h9B2srcUHgNKW0SmNQCy3i0gM/D7CK&#10;Nz9qvE5jQwJPj5EqcRzNzDeadNGbWpyodZVlBU+TCARxZnXFhYLD/nv8BsJ5ZI21ZVJwJgeL+cMg&#10;xUTbjrd02vlCBAi7BBWU3jeJlC4ryaCb2IY4eLltDfog20LqFrsAN7WMo2gmDVYcFkpsaFlS9rs7&#10;GgXdz/FlTRt+PeR/l9Hyc7o6f8UXpYaP/cc7CE+9v4f/2xutIJ4+w+1MO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CRTTHAAAA3AAAAA8AAAAAAAAAAAAAAAAAmAIAAGRy&#10;cy9kb3ducmV2LnhtbFBLBQYAAAAABAAEAPUAAACMAwAAAAA=&#10;" path="m30,175l170,45,125,30,85,15,40,5,,,30,175xe" strokeweight="1pt">
                    <v:path arrowok="t" o:connecttype="custom" o:connectlocs="30,175;170,45;170,45;125,30;85,15;40,5;0,0;30,175;30,175" o:connectangles="0,0,0,0,0,0,0,0,0"/>
                  </v:shape>
                  <v:shape id="Freeform 1483" o:spid="_x0000_s1200" style="position:absolute;left:2743;top:1735;width:195;height:205;visibility:visible;mso-wrap-style:square;v-text-anchor:top" coordsize="19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OcQA&#10;AADcAAAADwAAAGRycy9kb3ducmV2LnhtbESPQWvCQBSE74X+h+UVvNVNRUSiq0hbUdGLtt4f2Wc2&#10;mH0bsmsS/fWuIHgcZuYbZjrvbCkaqn3hWMFXPwFBnDldcK7g/2/5OQbhA7LG0jEpuJKH+ez9bYqp&#10;di3vqTmEXEQI+xQVmBCqVEqfGbLo+64ijt7J1RZDlHUudY1thNtSDpJkJC0WHBcMVvRtKDsfLlZB&#10;YfnWbsrtbX09r35/dsdmszKNUr2PbjEBEagLr/CzvdYKBsMhPM7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QXjnEAAAA3AAAAA8AAAAAAAAAAAAAAAAAmAIAAGRycy9k&#10;b3ducmV2LnhtbFBLBQYAAAAABAAEAPUAAACJAwAAAAA=&#10;" path="m,205r,l90,155r55,-35l195,85,,,,205xe" strokeweight="1pt">
                    <v:path arrowok="t" o:connecttype="custom" o:connectlocs="0,205;0,205;90,155;90,155;145,120;195,85;0,0;0,205;0,205" o:connectangles="0,0,0,0,0,0,0,0,0"/>
                  </v:shape>
                  <v:shape id="Freeform 1484" o:spid="_x0000_s1201" style="position:absolute;left:2878;top:1630;width:200;height:190;visibility:visible;mso-wrap-style:square;v-text-anchor:top" coordsize="20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RLzMUA&#10;AADcAAAADwAAAGRycy9kb3ducmV2LnhtbESPT4vCMBTE78J+h/AWvCya+hfpGkUE0Yug7iIeH82z&#10;LTYv3Sa29dsbYcHjMDO/YebL1hSipsrllhUM+hEI4sTqnFMFvz+b3gyE88gaC8uk4EEOlouPzhxj&#10;bRs+Un3yqQgQdjEqyLwvYyldkpFB17clcfCutjLog6xSqStsAtwUchhFU2kw57CQYUnrjJLb6W4U&#10;bC7nw9/+dk2+BtPHvd5vedusRkp1P9vVNwhPrX+H/9s7rWA4nsDr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VEvMxQAAANwAAAAPAAAAAAAAAAAAAAAAAJgCAABkcnMv&#10;ZG93bnJldi54bWxQSwUGAAAAAAQABAD1AAAAigMAAAAA&#10;" path="m,l60,190r45,-35l140,120,175,85,200,50,,xe" strokeweight="1pt">
                    <v:path arrowok="t" o:connecttype="custom" o:connectlocs="0,0;60,190;60,190;105,155;140,120;175,85;200,50;0,0;0,0" o:connectangles="0,0,0,0,0,0,0,0,0"/>
                  </v:shape>
                  <v:shape id="Freeform 1485" o:spid="_x0000_s1202" style="position:absolute;left:1394;top:880;width:620;height:400;visibility:visible;mso-wrap-style:square;v-text-anchor:top" coordsize="62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oXcQA&#10;AADcAAAADwAAAGRycy9kb3ducmV2LnhtbESP3WrCQBSE7wt9h+UUvCm68S9I6iqiFGK9MvoAh+wx&#10;G5o9G7KrSd/eLRR6OczMN8x6O9hGPKjztWMF00kCgrh0uuZKwfXyOV6B8AFZY+OYFPyQh+3m9WWN&#10;mXY9n+lRhEpECPsMFZgQ2kxKXxqy6CeuJY7ezXUWQ5RdJXWHfYTbRs6SJJUWa44LBlvaGyq/i7tV&#10;EMzhMvfp+7Fd9F+58/djvjstlRq9DbsPEIGG8B/+a+dawWyRwu+Ze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SaF3EAAAA3AAAAA8AAAAAAAAAAAAAAAAAmAIAAGRycy9k&#10;b3ducmV2LnhtbFBLBQYAAAAABAAEAPUAAACJAwAAAAA=&#10;" path="m610,280l620,,450,55,350,95r-95,45l175,185r-70,50l50,280,,335r310,65l325,110,610,280xe" strokeweight="1pt">
                    <v:path arrowok="t" o:connecttype="custom" o:connectlocs="610,280;620,0;620,0;450,55;450,55;350,95;255,140;175,185;105,235;105,235;50,280;0,335;310,400;310,400;310,400;325,110;610,280;610,280" o:connectangles="0,0,0,0,0,0,0,0,0,0,0,0,0,0,0,0,0,0"/>
                  </v:shape>
                  <v:shape id="Freeform 1486" o:spid="_x0000_s1203" style="position:absolute;left:1889;top:60;width:305;height:230;visibility:visible;mso-wrap-style:square;v-text-anchor:top" coordsize="305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kmfsQA&#10;AADcAAAADwAAAGRycy9kb3ducmV2LnhtbESPzWoCMRSF94LvEK7QnWaU0spoFFtoEaGLqqjL6+Sa&#10;DE5uhkl0pn36plDo8nB+Ps582blK3KkJpWcF41EGgrjwumSjYL97G05BhIissfJMCr4owHLR780x&#10;177lT7pvoxFphEOOCmyMdS5lKCw5DCNfEyfv4huHMcnGSN1gm8ZdJSdZ9iQdlpwIFmt6tVRctzeX&#10;IOZYHzbtiTYXYz/ky3nn9Pu3Ug+DbjUDEamL/+G/9lormDw+w++Zd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ZJn7EAAAA3AAAAA8AAAAAAAAAAAAAAAAAmAIAAGRycy9k&#10;b3ducmV2LnhtbFBLBQYAAAAABAAEAPUAAACJAwAAAAA=&#10;" path="m105,230l305,25,230,15,160,5,80,,,,105,230xe" strokeweight="1pt">
                    <v:path arrowok="t" o:connecttype="custom" o:connectlocs="105,230;305,25;305,25;230,15;160,5;80,0;0,0;105,230;105,230" o:connectangles="0,0,0,0,0,0,0,0,0"/>
                  </v:shape>
                  <v:shape id="Freeform 1487" o:spid="_x0000_s1204" style="position:absolute;left:345;top:10;width:779;height:545;visibility:visible;mso-wrap-style:square;v-text-anchor:top" coordsize="779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Tqr4A&#10;AADcAAAADwAAAGRycy9kb3ducmV2LnhtbERPy6rCMBDdC/5DGMGdpnpFtBpFhAuKIFj9gKEZ22Iz&#10;KUms9e/NQnB5OO/1tjO1aMn5yrKCyTgBQZxbXXGh4Hb9Hy1A+ICssbZMCt7kYbvp99aYavviC7VZ&#10;KEQMYZ+igjKEJpXS5yUZ9GPbEEfubp3BEKErpHb4iuGmltMkmUuDFceGEhval5Q/sqdRcGj98vKe&#10;H92kDrvHSWbPP92dlRoOut0KRKAu/MRf90ErmM7i2ngmHgG5+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XzU6q+AAAA3AAAAA8AAAAAAAAAAAAAAAAAmAIAAGRycy9kb3ducmV2&#10;LnhtbFBLBQYAAAAABAAEAPUAAACDAwAAAAA=&#10;" path="m430,110r,l430,140r5,20l444,175r10,10l474,190r20,-5l514,170r20,-15l514,180r-20,15l474,205r-20,-5l440,190,430,170r-5,-25l430,110xm240,60r,l240,90r5,20l255,125r10,10l285,135r15,-5l325,120r20,-20l325,125r-20,20l285,150r-20,l245,140,235,120r,-30l240,60xm355,r,l300,,250,5,200,15,155,30,110,50,65,75,30,105,,140,539,285,115,525r40,10l195,540r45,5l280,545r90,-5l464,520r80,-25l624,460r80,-40l779,375r,-55l769,265,749,215,724,165,689,130,649,100,609,70,559,50,509,30,459,15,410,5,355,xe" strokeweight="1pt">
                    <v:path arrowok="t" o:connecttype="custom" o:connectlocs="430,110;435,160;454,185;474,190;514,170;534,155;494,195;474,205;454,200;430,170;425,145;430,110;240,60;245,110;265,135;285,135;325,120;345,100;305,145;285,150;265,150;235,120;235,90;240,60;355,0;250,5;155,30;110,50;30,105;539,285;115,525;195,540;280,545;464,520;544,495;704,420;779,375;769,265;724,165;689,130;609,70;559,50;459,15;355,0" o:connectangles="0,0,0,0,0,0,0,0,0,0,0,0,0,0,0,0,0,0,0,0,0,0,0,0,0,0,0,0,0,0,0,0,0,0,0,0,0,0,0,0,0,0,0,0"/>
                    <o:lock v:ext="edit" verticies="t"/>
                  </v:shape>
                  <v:shape id="Freeform 1488" o:spid="_x0000_s1205" style="position:absolute;left:580;top:70;width:110;height:90;visibility:visible;mso-wrap-style:square;v-text-anchor:top" coordsize="11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iCicYA&#10;AADcAAAADwAAAGRycy9kb3ducmV2LnhtbESPT2vCQBTE74LfYXmF3nRTqVJTVxHFVqQ9aG3Pr9nX&#10;JJp9G7KbP357VxB6HGbmN8xs0ZlCNFS53LKCp2EEgjixOudUwfFrM3gB4TyyxsIyKbiQg8W835th&#10;rG3Le2oOPhUBwi5GBZn3ZSylSzIy6Ia2JA7en60M+iCrVOoK2wA3hRxF0UQazDksZFjSKqPkfKiN&#10;gul6We/zj9/P09uuqd3xO30f/7RKPT50y1cQnjr/H763t1rB6HkK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iCicYAAADcAAAADwAAAAAAAAAAAAAAAACYAgAAZHJz&#10;L2Rvd25yZXYueG1sUEsFBgAAAAAEAAQA9QAAAIsDAAAAAA==&#10;" path="m30,75r,l20,65,10,50,5,30,5,,,30,,60,10,80,30,90r20,l70,85,90,65,110,40,90,60,65,70,50,75r-20,xe" strokeweight="1pt">
                    <v:path arrowok="t" o:connecttype="custom" o:connectlocs="30,75;30,75;20,65;10,50;5,30;5,0;5,0;0,30;0,60;0,60;10,80;30,90;30,90;50,90;70,85;70,85;90,65;110,40;110,40;90,60;65,70;50,75;30,75;30,75" o:connectangles="0,0,0,0,0,0,0,0,0,0,0,0,0,0,0,0,0,0,0,0,0,0,0,0"/>
                  </v:shape>
                  <v:shape id="Freeform 1489" o:spid="_x0000_s1206" style="position:absolute;left:770;top:120;width:109;height:95;visibility:visible;mso-wrap-style:square;v-text-anchor:top" coordsize="10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csf8IA&#10;AADcAAAADwAAAGRycy9kb3ducmV2LnhtbERP3WrCMBS+F3yHcITdaTrZxlabigg62U1d3QMcmmNb&#10;1pyEJNP27ZeLwS4/vv9iO5pB3MiH3rKCx1UGgrixuudWwdflsHwFESKyxsEyKZgowLaczwrMtb3z&#10;J93q2IoUwiFHBV2MLpcyNB0ZDCvriBN3td5gTNC3Unu8p3AzyHWWvUiDPaeGDh3tO2q+6x+j4Dg9&#10;yY/mUFXtW/V+Ol9G49x0VOphMe42ICKN8V/85z5pBevnND+dSUd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yx/wgAAANwAAAAPAAAAAAAAAAAAAAAAAJgCAABkcnMvZG93&#10;bnJldi54bWxQSwUGAAAAAAQABAD1AAAAhwMAAAAA&#10;" path="m29,75r,l19,65,10,50,5,30,5,,,35,5,60,15,80,29,90r20,5l69,85,89,70,109,45,89,60,69,75,49,80,29,75xe" strokeweight="1pt">
                    <v:path arrowok="t" o:connecttype="custom" o:connectlocs="29,75;29,75;19,65;10,50;5,30;5,0;5,0;0,35;5,60;5,60;15,80;29,90;29,90;49,95;69,85;69,85;89,70;109,45;109,45;89,60;69,75;49,80;29,75;29,75" o:connectangles="0,0,0,0,0,0,0,0,0,0,0,0,0,0,0,0,0,0,0,0,0,0,0,0"/>
                  </v:shape>
                  <v:shape id="Freeform 1490" o:spid="_x0000_s1207" style="position:absolute;left:1474;top:80;width:270;height:230;visibility:visible;mso-wrap-style:square;v-text-anchor:top" coordsize="27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jZi8IA&#10;AADcAAAADwAAAGRycy9kb3ducmV2LnhtbESPQWvCQBSE7wX/w/IEb3WTgEWjq4gQaHtrFLw+ss8k&#10;uPs2ZLdJ+u+7guBxmJlvmN1hskYM1PvWsYJ0mYAgrpxuuVZwORfvaxA+IGs0jknBH3k47GdvO8y1&#10;G/mHhjLUIkLY56igCaHLpfRVQxb90nXE0bu53mKIsq+l7nGMcGtkliQf0mLLcaHBjk4NVffy1yqw&#10;X+mGs6O8J7fuymedmeJbG6UW8+m4BRFoCq/ws/2pFWSrFB5n4hGQ+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NmLwgAAANwAAAAPAAAAAAAAAAAAAAAAAJgCAABkcnMvZG93&#10;bnJldi54bWxQSwUGAAAAAAQABAD1AAAAhwMAAAAA&#10;" path="m75,r,l,230,140,215,270,200,75,xe" strokeweight="1pt">
                    <v:path arrowok="t" o:connecttype="custom" o:connectlocs="75,0;75,0;75,0;0,230;0,230;140,215;270,200;75,0;75,0" o:connectangles="0,0,0,0,0,0,0,0,0"/>
                  </v:shape>
                  <v:shape id="Freeform 1491" o:spid="_x0000_s1208" style="position:absolute;left:1304;top:80;width:245;height:230;visibility:visible;mso-wrap-style:square;v-text-anchor:top" coordsize="245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zCIMUA&#10;AADcAAAADwAAAGRycy9kb3ducmV2LnhtbESPQWvCQBSE70L/w/IKvYhuDERq6iq1UCgtKLWi10f2&#10;mQSzb8PuNon/3i0IPQ4z8w2zXA+mER05X1tWMJsmIIgLq2suFRx+3ifPIHxA1thYJgVX8rBePYyW&#10;mGvb8zd1+1CKCGGfo4IqhDaX0hcVGfRT2xJH72ydwRClK6V22Ee4aWSaJHNpsOa4UGFLbxUVl/2v&#10;UXBym4zPx89Fsjt94WW8k2a87ZR6ehxeX0AEGsJ/+N7+0ArSLIW/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MIgxQAAANwAAAAPAAAAAAAAAAAAAAAAAJgCAABkcnMv&#10;ZG93bnJldi54bWxQSwUGAAAAAAQABAD1AAAAigMAAAAA&#10;" path="m245,r,l125,20,,40,170,230,245,xe" strokeweight="1pt">
                    <v:path arrowok="t" o:connecttype="custom" o:connectlocs="245,0;245,0;125,20;0,40;170,230;245,0;245,0" o:connectangles="0,0,0,0,0,0,0"/>
                  </v:shape>
                  <v:shape id="Freeform 1492" o:spid="_x0000_s1209" style="position:absolute;left:1069;top:120;width:405;height:265;visibility:visible;mso-wrap-style:square;v-text-anchor:top" coordsize="40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xq08UA&#10;AADcAAAADwAAAGRycy9kb3ducmV2LnhtbESPW2vCQBSE3wv+h+UIvtWNSkWim6D2ghRKiQq+HrIn&#10;F5I9G7Krpv/eLRT6OMzMN8wmHUwrbtS72rKC2TQCQZxbXXOp4Hx6f16BcB5ZY2uZFPyQgzQZPW0w&#10;1vbOGd2OvhQBwi5GBZX3XSylyysy6Ka2Iw5eYXuDPsi+lLrHe4CbVs6jaCkN1hwWKuxoX1HeHK9G&#10;QXHZNa/eDHQ131/bt2WUfXxiptRkPGzXIDwN/j/81z5oBfOXBfyeCUdA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GrTxQAAANwAAAAPAAAAAAAAAAAAAAAAAJgCAABkcnMv&#10;ZG93bnJldi54bWxQSwUGAAAAAAQABAD1AAAAigMAAAAA&#10;" path="m235,l150,240,,55r25,50l45,155r10,55l55,265,240,220,405,190,235,xe" strokeweight="1pt">
                    <v:path arrowok="t" o:connecttype="custom" o:connectlocs="235,0;150,240;0,55;0,55;25,105;45,155;55,210;55,265;55,265;240,220;405,190;235,0;235,0" o:connectangles="0,0,0,0,0,0,0,0,0,0,0,0,0"/>
                  </v:shape>
                  <v:shape id="Freeform 1493" o:spid="_x0000_s1210" style="position:absolute;left:1744;top:60;width:250;height:230;visibility:visible;mso-wrap-style:square;v-text-anchor:top" coordsize="25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zjMQA&#10;AADcAAAADwAAAGRycy9kb3ducmV2LnhtbESP3YrCMBSE74V9h3AWvNPU4h/VKMuCoLgsWEVvD82x&#10;LTYnpYlaffrNguDlMDPfMPNlaypxo8aVlhUM+hEI4szqknMFh/2qNwXhPLLGyjIpeJCD5eKjM8dE&#10;2zvv6Jb6XAQIuwQVFN7XiZQuK8ig69uaOHhn2xj0QTa51A3eA9xUMo6isTRYclgosKbvgrJLejUK&#10;pps9TU4Hcj/6ON7ic3KNN5dfpbqf7dcMhKfWv8Ov9loriEdD+D8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XM4zEAAAA3AAAAA8AAAAAAAAAAAAAAAAAmAIAAGRycy9k&#10;b3ducmV2LnhtbFBLBQYAAAAABAAEAPUAAACJAwAAAAA=&#10;" path="m145,r,l,220r130,l250,230,145,xe" strokeweight="1pt">
                    <v:path arrowok="t" o:connecttype="custom" o:connectlocs="145,0;145,0;0,220;0,220;130,220;250,230;145,0;145,0" o:connectangles="0,0,0,0,0,0,0,0"/>
                  </v:shape>
                  <v:shape id="Freeform 1494" o:spid="_x0000_s1211" style="position:absolute;left:1549;top:60;width:340;height:220;visibility:visible;mso-wrap-style:square;v-text-anchor:top" coordsize="34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3MMMA&#10;AADcAAAADwAAAGRycy9kb3ducmV2LnhtbESP3YrCMBSE7xd8h3AE79ZURZFqFBGEBVmoPw9wbI5N&#10;tTkpTdZ2394IgpfDzHzDLNedrcSDGl86VjAaJiCIc6dLLhScT7vvOQgfkDVWjknBP3lYr3pfS0y1&#10;a/lAj2MoRISwT1GBCaFOpfS5IYt+6Gri6F1dYzFE2RRSN9hGuK3kOElm0mLJccFgTVtD+f34ZxWU&#10;v5dDdktMPWnt7LTPZLFvr5lSg363WYAI1IVP+N3+0QrG0ym8zs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G3MMMAAADcAAAADwAAAAAAAAAAAAAAAACYAgAAZHJzL2Rv&#10;d25yZXYueG1sUEsFBgAAAAAEAAQA9QAAAIgDAAAAAA==&#10;" path="m340,r,l260,,175,5,90,10,,20,195,220,340,xe" strokeweight="1pt">
                    <v:path arrowok="t" o:connecttype="custom" o:connectlocs="340,0;340,0;260,0;175,5;90,10;0,20;195,220;195,220;340,0;340,0" o:connectangles="0,0,0,0,0,0,0,0,0,0"/>
                  </v:shape>
                  <v:shape id="Freeform 1495" o:spid="_x0000_s1212" style="position:absolute;left:1069;top:120;width:235;height:240;visibility:visible;mso-wrap-style:square;v-text-anchor:top" coordsize="23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uFHcUA&#10;AADcAAAADwAAAGRycy9kb3ducmV2LnhtbESP3WrCQBSE7wXfYTlCb6RuFCoSXUUKxRKK4k/vD9lj&#10;Npg9G7PbmPbpu4Lg5TAz3zCLVWcr0VLjS8cKxqMEBHHudMmFgtPx43UGwgdkjZVjUvBLHlbLfm+B&#10;qXY33lN7CIWIEPYpKjAh1KmUPjdk0Y9cTRy9s2sshiibQuoGbxFuKzlJkqm0WHJcMFjTu6H8cvix&#10;CuRus73afP/XZtfsO2RmO0y+hkq9DLr1HESgLjzDj/anVjB5m8L9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4UdxQAAANwAAAAPAAAAAAAAAAAAAAAAAJgCAABkcnMv&#10;ZG93bnJldi54bWxQSwUGAAAAAAQABAD1AAAAigMAAAAA&#10;" path="m235,r,l120,25,,55,150,240,235,xe" strokeweight="1pt">
                    <v:path arrowok="t" o:connecttype="custom" o:connectlocs="235,0;235,0;120,25;0,55;150,240;235,0;235,0" o:connectangles="0,0,0,0,0,0,0"/>
                  </v:shape>
                  <v:shape id="Freeform 1496" o:spid="_x0000_s1213" style="position:absolute;left:1239;top:1215;width:465;height:460;visibility:visible;mso-wrap-style:square;v-text-anchor:top" coordsize="465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OgY8cA&#10;AADcAAAADwAAAGRycy9kb3ducmV2LnhtbESP3WrCQBSE7wXfYTlC78zGQK2krkEEWylS8IeW3h2y&#10;xySYPZtmtzH16bsFwcthZr5h5llvatFR6yrLCiZRDII4t7riQsHxsB7PQDiPrLG2TAp+yUG2GA7m&#10;mGp74R11e1+IAGGXooLS+yaV0uUlGXSRbYiDd7KtQR9kW0jd4iXATS2TOJ5KgxWHhRIbWpWUn/c/&#10;RsHLB7/Fs2Ux/dokZ/avW7y+f34r9TDql88gPPX+Hr61N1pB8vgE/2fC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DoGPHAAAA3AAAAA8AAAAAAAAAAAAAAAAAmAIAAGRy&#10;cy9kb3ducmV2LnhtbFBLBQYAAAAABAAEAPUAAACMAwAAAAA=&#10;" path="m155,l335,185,35,200,295,300,,460,335,435,320,410,305,385r-5,-25l295,330r5,-35l305,255r15,-35l335,185r25,-35l390,120,425,95,465,65,155,xe" strokeweight="1pt">
                    <v:path arrowok="t" o:connecttype="custom" o:connectlocs="155,0;335,185;35,200;295,300;0,460;335,435;335,435;320,410;305,385;300,360;295,330;295,330;300,295;305,255;320,220;335,185;360,150;390,120;425,95;465,65;155,0;155,0" o:connectangles="0,0,0,0,0,0,0,0,0,0,0,0,0,0,0,0,0,0,0,0,0,0"/>
                  </v:shape>
                  <v:shape id="Freeform 1497" o:spid="_x0000_s1214" style="position:absolute;left:1234;top:1215;width:675;height:860;visibility:visible;mso-wrap-style:square;v-text-anchor:top" coordsize="675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d4MMA&#10;AADcAAAADwAAAGRycy9kb3ducmV2LnhtbERPz2vCMBS+C/4P4QneZqq4qdUoY+jYBjtYRfD2bJ5t&#10;sHkpTVa7/345DDx+fL9Xm85WoqXGG8cKxqMEBHHutOFCwfGwe5qD8AFZY+WYFPySh82631thqt2d&#10;99RmoRAxhH2KCsoQ6lRKn5dk0Y9cTRy5q2sshgibQuoG7zHcVnKSJC/SouHYUGJNbyXlt+zHKnDf&#10;XZJfPr/a9/NpNl1sx+ZsrplSw0H3ugQRqAsP8b/7QyuYPMe18U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kd4MMAAADcAAAADwAAAAAAAAAAAAAAAACYAgAAZHJzL2Rv&#10;d25yZXYueG1sUEsFBgAAAAAEAAQA9QAAAIgDAAAAAA==&#10;" path="m340,185l160,,115,55,80,110,50,175,25,240,5,315,,385r,35l5,450r5,30l20,510r15,30l50,570r45,55l145,675r65,45l260,745r50,25l360,790r55,20l475,825r65,15l675,860,610,590,420,810,435,520,185,700,340,435,5,460,300,300,40,200,340,185xe" strokeweight="1pt">
                    <v:path arrowok="t" o:connecttype="custom" o:connectlocs="340,185;160,0;160,0;115,55;80,110;50,175;25,240;25,240;5,315;0,385;0,420;5,450;10,480;20,510;35,540;50,570;95,625;145,675;210,720;210,720;260,745;310,770;360,790;415,810;475,825;540,840;675,860;610,590;420,810;435,520;185,700;340,435;5,460;300,300;40,200;340,185;340,185" o:connectangles="0,0,0,0,0,0,0,0,0,0,0,0,0,0,0,0,0,0,0,0,0,0,0,0,0,0,0,0,0,0,0,0,0,0,0,0,0"/>
                  </v:shape>
                  <v:shape id="Freeform 1498" o:spid="_x0000_s1215" style="position:absolute;left:1419;top:1650;width:250;height:265;visibility:visible;mso-wrap-style:square;v-text-anchor:top" coordsize="250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licQA&#10;AADcAAAADwAAAGRycy9kb3ducmV2LnhtbESPT2vCQBTE74LfYXmCF6mbBiI2uooIBS89qIV6fGZf&#10;s7HZtyG7+dNv3y0Uehxm5jfMdj/aWvTU+sqxgudlAoK4cLriUsH79fVpDcIHZI21Y1LwTR72u+lk&#10;i7l2A5+pv4RSRAj7HBWYEJpcSl8YsuiXriGO3qdrLYYo21LqFocIt7VMk2QlLVYcFww2dDRUfF06&#10;q+C8cPXbrUNzd/0DO3oMOvsYlJrPxsMGRKAx/If/2ietIM1e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TJYnEAAAA3AAAAA8AAAAAAAAAAAAAAAAAmAIAAGRycy9k&#10;b3ducmV2LnhtbFBLBQYAAAAABAAEAPUAAACJAwAAAAA=&#10;" path="m155,l,265,250,85,220,65,195,45,170,25,155,xe" strokeweight="1pt">
                    <v:path arrowok="t" o:connecttype="custom" o:connectlocs="155,0;0,265;250,85;250,85;220,65;195,45;170,25;155,0;155,0" o:connectangles="0,0,0,0,0,0,0,0,0"/>
                  </v:shape>
                  <v:shape id="Freeform 1499" o:spid="_x0000_s1216" style="position:absolute;left:1654;top:1735;width:190;height:290;visibility:visible;mso-wrap-style:square;v-text-anchor:top" coordsize="19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mdmsEA&#10;AADcAAAADwAAAGRycy9kb3ducmV2LnhtbERPy4rCMBTdC/MP4Q64s6kuinSMpcwwoIILX4zLa3Nt&#10;i81Np4la/94sBJeH855lvWnEjTpXW1YwjmIQxIXVNZcK9rvf0RSE88gaG8uk4EEOsvnHYIaptnfe&#10;0G3rSxFC2KWooPK+TaV0RUUGXWRb4sCdbWfQB9iVUnd4D+GmkZM4TqTBmkNDhS19V1RctlejYMV/&#10;8j+ndVmMj9d27U+7ZHn4UWr42edfIDz1/i1+uRdawSQJ88OZc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JnZrBAAAA3AAAAA8AAAAAAAAAAAAAAAAAmAIAAGRycy9kb3du&#10;cmV2LnhtbFBLBQYAAAAABAAEAPUAAACGAwAAAAA=&#10;" path="m190,70r,l140,55,95,40,55,20,15,,,290,190,70xe" strokeweight="1pt">
                    <v:path arrowok="t" o:connecttype="custom" o:connectlocs="190,70;190,70;140,55;95,40;95,40;55,20;15,0;0,290;190,70;190,70" o:connectangles="0,0,0,0,0,0,0,0,0,0"/>
                  </v:shape>
                  <v:shape id="Freeform 1500" o:spid="_x0000_s1217" style="position:absolute;left:1844;top:1805;width:200;height:270;visibility:visible;mso-wrap-style:square;v-text-anchor:top" coordsize="20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3ucQA&#10;AADcAAAADwAAAGRycy9kb3ducmV2LnhtbESPUWvCMBSF3wf7D+EKexkzVbRIZ5Q56BCEgdYfcGmu&#10;TbG5KUnU7t8bQdjj4ZzzHc5yPdhOXMmH1rGCyTgDQVw73XKj4FiVHwsQISJr7ByTgj8KsF69viyx&#10;0O7Ge7oeYiMShEOBCkyMfSFlqA1ZDGPXEyfv5LzFmKRvpPZ4S3DbyWmW5dJiy2nBYE/fhurz4WIV&#10;VOUir84/813ZzvfBx9/Nu5wZpd5Gw9cniEhD/A8/21utYJpP4HEmH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ht7nEAAAA3AAAAA8AAAAAAAAAAAAAAAAAmAIAAGRycy9k&#10;b3ducmV2LnhtbFBLBQYAAAAABAAEAPUAAACJAwAAAAA=&#10;" path="m,l65,270,200,35,95,20,,xe" strokeweight="1pt">
                    <v:path arrowok="t" o:connecttype="custom" o:connectlocs="0,0;65,270;200,35;200,35;95,20;0,0;0,0" o:connectangles="0,0,0,0,0,0,0"/>
                  </v:shape>
                  <v:shape id="Freeform 1501" o:spid="_x0000_s1218" style="position:absolute;left:10;top:250;width:874;height:265;visibility:visible;mso-wrap-style:square;v-text-anchor:top" coordsize="874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UmsMQA&#10;AADcAAAADwAAAGRycy9kb3ducmV2LnhtbESPQWsCMRSE7wX/Q3hCL6VmG0FlaxQRCtZL67qX3h6b&#10;183i5mXZRF3/vREKPQ4z8w2zXA+uFRfqQ+NZw9skA0FcedNwraE8frwuQISIbLD1TBpuFGC9Gj0t&#10;MTf+yge6FLEWCcIhRw02xi6XMlSWHIaJ74iT9+t7hzHJvpamx2uCu1aqLJtJhw2nBYsdbS1Vp+Ls&#10;NBy/7c+0fGE1P8mvUhV+/1nQXuvn8bB5BxFpiP/hv/bOaFAzBY8z6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lJrDEAAAA3AAAAA8AAAAAAAAAAAAAAAAAmAIAAGRycy9k&#10;b3ducmV2LnhtbFBLBQYAAAAABAAEAPUAAACJAwAAAAA=&#10;" path="m300,70r,l180,65,135,60,90,55,55,45,30,30,10,15,,,10,25,25,50,50,70,75,85r30,10l145,100r40,5l235,105r-50,10l145,125r-35,20l80,160,55,185,40,210,30,235r,30l40,245,60,225,85,210r35,-20l160,175r50,-20l330,125,505,100,874,45,525,65,300,70xe" strokeweight="1pt">
                    <v:path arrowok="t" o:connecttype="custom" o:connectlocs="300,70;300,70;180,65;135,60;90,55;55,45;30,30;10,15;0,0;0,0;10,25;25,50;50,70;75,85;105,95;145,100;185,105;235,105;235,105;185,115;145,125;110,145;80,160;55,185;40,210;30,235;30,265;30,265;40,245;60,225;85,210;120,190;160,175;210,155;330,125;330,125;505,100;874,45;874,45;525,65;300,70;300,70" o:connectangles="0,0,0,0,0,0,0,0,0,0,0,0,0,0,0,0,0,0,0,0,0,0,0,0,0,0,0,0,0,0,0,0,0,0,0,0,0,0,0,0,0,0"/>
                  </v:shape>
                </v:group>
                <v:group id="Group 1503" o:spid="_x0000_s1219" style="position:absolute;left:10509;top:8365;width:2782;height:3163" coordorigin="9007,8239" coordsize="2782,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389" o:spid="_x0000_s1220" style="position:absolute;left:9007;top:8239;width:2286;height:1564;rotation:2571271fd;flip:x;visibility:visible;mso-wrap-style:square;v-text-anchor:top" coordsize="1736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SR/8QA&#10;AADcAAAADwAAAGRycy9kb3ducmV2LnhtbESPQWsCMRSE7wX/Q3iCt5rVllC2Rqliweuqh3p7bp6b&#10;bTcvyyau679vCgWPw8x8wyxWg2tET12oPWuYTTMQxKU3NVcajofP5zcQISIbbDyThjsFWC1HTwvM&#10;jb9xQf0+ViJBOOSowcbY5lKG0pLDMPUtcfIuvnMYk+wqaTq8Jbhr5DzLlHRYc1qw2NLGUvmzvzoN&#10;p2J9Vmp7vXy9HKn4tkV/L1Wv9WQ8fLyDiDTER/i/vTMa5uoV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0kf/EAAAA3AAAAA8AAAAAAAAAAAAAAAAAmAIAAGRycy9k&#10;b3ducmV2LnhtbFBLBQYAAAAABAAEAPUAAACJAwAAAAA=&#10;" path="m76,794r,l81,819r15,25l111,859r15,10l156,879r30,l221,874r30,-10l276,849r25,-20l347,779r-31,55l291,889r-10,45l281,974r5,20l296,1014r15,15l326,1039r21,10l372,1054r30,l432,1054r10,25l452,1099r15,15l482,1129r20,5l517,1139r20,l557,1134r20,-10l597,1109r15,-20l627,1069r15,-30l652,1009r10,-70l662,1024r16,70l683,1119r15,30l713,1169r15,20l748,1204r20,10l793,1214r20,l838,1204r25,-15l893,1169r25,-25l973,1174r41,15l1034,1194r15,l1064,1189r10,-5l1084,1169r10,-15l1104,1119r,-55l1094,994r15,50l1129,1089r25,35l1179,1154r25,25l1234,1194r30,10l1294,1204r26,-5l1345,1189r25,-15l1390,1154r20,-30l1425,1094r5,-40l1435,1014r80,-35l1545,959r25,-20l1585,919r15,-20l1605,879r,-20l1600,839r-10,-25l1570,789r-20,-20l1520,744r-35,-25l1395,669r100,40l1535,724r40,10l1610,744r30,l1671,739r25,-10l1711,719r15,-15l1731,684r5,-20l1731,634r-10,-25l1706,574r-25,-35l1706,464r5,-34l1711,405r,-25l1701,360r-10,-15l1676,330r-20,-5l1635,320r-30,l1575,320r-75,20l1405,370r40,-25l1475,320r25,-25l1520,275r15,-25l1540,225r5,-20l1540,185r-5,-20l1520,150r-15,-15l1485,125r-25,-10l1435,115r-70,-5l1360,85,1350,60,1335,40,1325,20,1309,10,1289,r-20,l1249,r-25,5l1204,15r-20,15l1159,50r-20,20l1119,95r-35,70l999,100,958,75,923,55,883,40,848,30,813,20r-35,l748,20,713,30,683,40,652,55,627,75r-30,25l572,125r-25,35l512,125,472,95,437,70,397,50,362,40,331,35r-35,l271,45r-25,5l226,65,211,80r-15,20l191,120r,20l196,160r15,25l146,215r-25,20l106,250,91,270r-5,20l81,310r,20l91,350r15,15l121,385r25,15l176,415r40,10l301,450,206,440r-45,l126,445r-35,5l66,459,41,474,21,489,10,509,5,529,,549r10,25l21,599r15,25l61,649r25,25l76,704r-5,30l71,764r5,30xe" strokeweight="1pt">
                    <v:path arrowok="t" o:connecttype="custom" o:connectlocs="126,1087;205,1132;331,1113;457,1004;370,1203;390,1306;490,1358;582,1390;635,1454;733,1461;806,1403;872,1210;899,1442;959,1532;1071,1564;1209,1474;1362,1538;1427,1506;1441,1281;1520,1448;1625,1538;1738,1545;1830,1487;1890,1306;2067,1210;2113,1107;2041,991;1837,862;2120,958;2233,939;2286,855;2214,694;2253,522;2207,425;2074,412;1903,444;2021,322;2028,238;1955,161;1797,142;1745,26;1645,0;1559,39;1427,213;1215,71;1024,26;859,71;720,206;575,90;436,45;324,64;258,129;278,238;140,322;107,425;159,496;396,580;166,573;28,630;0,707;47,804;100,907;100,1023" o:connectangles="0,0,0,0,0,0,0,0,0,0,0,0,0,0,0,0,0,0,0,0,0,0,0,0,0,0,0,0,0,0,0,0,0,0,0,0,0,0,0,0,0,0,0,0,0,0,0,0,0,0,0,0,0,0,0,0,0,0,0,0,0,0,0"/>
                  </v:shape>
                  <v:group id="Group 1502" o:spid="_x0000_s1221" style="position:absolute;left:9148;top:8315;width:2641;height:3087" coordorigin="9148,8315" coordsize="2641,3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  <v:shape id="Freeform 391" o:spid="_x0000_s1222" style="position:absolute;left:11020;top:9439;width:588;height:1963;rotation:2571271fd;flip:x;visibility:visible;mso-wrap-style:square;v-text-anchor:top" coordsize="44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CW8QA&#10;AADcAAAADwAAAGRycy9kb3ducmV2LnhtbESPT4vCMBTE7wt+h/CEva2pIkWqUURw2Z4Wu/65Pppn&#10;W21eahO1fnsjLHgcZuY3zGzRmVrcqHWVZQXDQQSCOLe64kLB9m/9NQHhPLLG2jIpeJCDxbz3McNE&#10;2ztv6Jb5QgQIuwQVlN43iZQuL8mgG9iGOHhH2xr0QbaF1C3eA9zUchRFsTRYcVgosaFVSfk5uxoF&#10;dpwe6GJXafW9TZf7dTY8/U52Sn32u+UUhKfOv8P/7R+tYBTH8Do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YglvEAAAA3AAAAA8AAAAAAAAAAAAAAAAAmAIAAGRycy9k&#10;b3ducmV2LnhtbFBLBQYAAAAABAAEAPUAAACJAwAAAAA=&#10;" path="m91,l15,,5,105,,209,,314,5,414,15,514,25,614,41,714r20,95l86,904r30,90l146,1088r35,90l221,1268r45,85l316,1438r51,85l447,1523,392,1418,336,1313,286,1213,246,1113r-40,-99l171,914,141,819,116,724,96,629,81,534,71,444,66,349r,-90l66,174,76,85,91,xe" strokeweight="1pt">
                      <v:path arrowok="t" o:connecttype="custom" o:connectlocs="120,0;20,0;20,0;7,135;0,269;0,405;7,534;20,662;33,791;54,920;80,1043;113,1165;153,1281;192,1402;238,1518;291,1634;350,1744;416,1853;483,1963;588,1963;588,1963;516,1828;442,1692;376,1563;324,1435;271,1307;225,1178;185,1056;153,933;126,811;107,688;93,572;87,450;87,334;87,224;100,110;120,0;120,0" o:connectangles="0,0,0,0,0,0,0,0,0,0,0,0,0,0,0,0,0,0,0,0,0,0,0,0,0,0,0,0,0,0,0,0,0,0,0,0,0,0"/>
                    </v:shape>
                    <v:shape id="Freeform 394" o:spid="_x0000_s1223" style="position:absolute;left:9148;top:8611;width:2641;height:1518;rotation:2571271fd;flip:x;visibility:visible;mso-wrap-style:square;v-text-anchor:top" coordsize="2006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FPAsIA&#10;AADcAAAADwAAAGRycy9kb3ducmV2LnhtbESPS4vCQBCE74L/YWhhbzoxYFaio/haEG++7m2mTYKZ&#10;npgZNfvvd4QFj0VVfUVN562pxJMaV1pWMBxEIIgzq0vOFZyOP/0xCOeRNVaWScEvOZjPup0pptq+&#10;eE/Pg89FgLBLUUHhfZ1K6bKCDLqBrYmDd7WNQR9kk0vd4CvATSXjKEqkwZLDQoE1rQrKboeHUbCQ&#10;293GHl1yi9er5Wjvz5d7dVbqq9cuJiA8tf4T/m9vtYI4+Yb3mXAE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U8CwgAAANwAAAAPAAAAAAAAAAAAAAAAAJgCAABkcnMvZG93&#10;bnJldi54bWxQSwUGAAAAAAQABAD1AAAAhwMAAAAA&#10;" path="m165,544r,l211,534r50,-20l306,479r65,-35l311,484r-50,30l231,534r-20,25l196,584r-15,20l171,629r-6,20l165,674r6,20l181,714r15,20l211,744r25,10l261,759r35,l331,759r40,-5l361,794r,35l366,864r10,30l386,914r20,15l426,939r25,l481,934r31,-15l542,899r30,-30l602,834r30,-40l662,749r25,-55l642,809r-30,90l607,934r-5,30l602,994r5,19l622,1038r20,20l667,1073r25,10l712,1088r20,l752,1083r20,-5l817,1053r41,-35l888,1068r35,45l958,1143r40,20l1038,1178r40,l1113,1168r41,-20l1189,1113r30,-35l1249,1028r20,-59l1289,899r15,-80l1309,734r,-95l1344,709r40,60l1429,824r51,40l1525,889r40,20l1610,919r45,l1695,909r30,-20l1755,864r25,-30l1795,789r11,-45l1806,694r-11,-55l1856,639r50,-15l1946,604r15,-15l1976,574r20,-35l2006,509r,-35l1996,439r-20,-35l1951,374r-35,-20l1876,339r-55,-10l1755,324r-70,-5l1610,324,456,10,381,,306,,241,5,181,15,130,25,90,45,55,65,30,89,10,114,,144r,25l5,199r15,30l40,254r30,25l110,299,75,319,45,344,30,374,15,404r-5,30l15,459r10,25l40,509r25,20l90,539r35,5l165,544xe" strokeweight="1pt">
                      <v:path arrowok="t" o:connecttype="custom" o:connectlocs="278,688;403,617;409,624;304,688;238,778;217,836;225,894;278,959;390,978;488,972;482,1113;508,1178;594,1210;674,1184;753,1120;872,965;845,1042;793,1242;799,1305;878,1383;937,1402;1016,1389;1130,1312;1261,1473;1367,1518;1519,1479;1605,1389;1671,1249;1723,946;1769,914;1948,1113;2060,1171;2179,1184;2311,1113;2363,1017;2363,823;2509,804;2602,740;2641,656;2628,566;2523,456;2397,424;2120,418;502,0;238,19;118,58;39,115;0,218;26,295;145,385;59,443;20,521;33,624;86,682;217,701" o:connectangles="0,0,0,0,0,0,0,0,0,0,0,0,0,0,0,0,0,0,0,0,0,0,0,0,0,0,0,0,0,0,0,0,0,0,0,0,0,0,0,0,0,0,0,0,0,0,0,0,0,0,0,0,0,0,0"/>
                    </v:shape>
                    <v:shape id="Freeform 395" o:spid="_x0000_s1224" style="position:absolute;left:9176;top:8315;width:1816;height:1261;rotation:2571271fd;flip:x;visibility:visible;mso-wrap-style:square;v-text-anchor:top" coordsize="1379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XUMIA&#10;AADcAAAADwAAAGRycy9kb3ducmV2LnhtbERPy2rCQBTdF/yH4Qrd1YkubI2OIkJoNhaaFt3eZK5J&#10;MHMnZMY8/t5ZFLo8nPfuMJpG9NS52rKC5SICQVxYXXOp4PcnefsA4TyyxsYyKZjIwWE/e9lhrO3A&#10;39RnvhQhhF2MCirv21hKV1Rk0C1sSxy4m+0M+gC7UuoOhxBuGrmKorU0WHNoqLClU0XFPXsYBUk6&#10;JJs8uWA+fd6Py8dXfuXzu1Kv8/G4BeFp9P/iP3eqFazWYW04E46A3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IldQwgAAANwAAAAPAAAAAAAAAAAAAAAAAJgCAABkcnMvZG93&#10;bnJldi54bWxQSwUGAAAAAAQABAD1AAAAhwMAAAAA&#10;" path="m1369,629r,l1379,599r-5,-30l1359,534r-25,-40l1294,454r-50,-39l1179,375r-81,-35l1128,310r26,-25l1169,260r5,-30l1179,205r-5,-25l1164,160r-20,-20l1123,120r-20,-10l1073,100r-30,-5l1008,95r-35,5l938,110r-35,15l898,95,893,65,883,45,863,25,838,15,818,5,787,,757,,727,5,702,15,677,25,657,40,637,60,627,85r-5,25l622,140,567,95,507,60,451,30,396,15,351,10r-45,l271,20,236,30,211,50,191,70,181,95r5,25l196,150r20,25l246,200r40,20l226,235r-55,15l120,275,80,305,45,335,25,365,10,390,,419r,30l10,469r20,20l55,504r35,5l130,509r51,-10l236,479r-50,35l145,554r-30,35l95,634r-5,35l90,704r5,30l115,759r20,20l161,789r30,5l221,784r35,-15l286,744r30,-30l346,674r-25,45l311,764r-10,45l306,849r10,35l331,914r25,20l381,944r35,5l446,944r30,-10l507,909r35,-35l562,829r20,-55l597,714r5,55l612,819r20,50l657,909r25,25l707,959r30,10l762,979r30,l813,969r20,-15l848,929r5,-30l853,859,843,814,823,764r50,55l923,864r50,30l1028,914r40,10l1108,929r31,-10l1169,904r20,-25l1204,854r,-35l1194,784r-15,-45l1149,694r-46,-40l1053,609r55,35l1159,664r50,15l1259,684r40,l1329,674r25,-20l1369,629xe" strokeweight="1pt">
                      <v:path arrowok="t" o:connecttype="custom" o:connectlocs="1816,772;1757,636;1638,535;1446,438;1539,335;1553,264;1507,180;1453,142;1374,122;1235,142;1183,122;1136,32;1077,6;997,0;892,32;839,77;819,180;668,77;521,19;357,26;278,64;245,155;284,225;377,283;158,354;59,431;0,540;13,604;72,649;238,643;245,662;125,817;119,907;151,978;252,1023;337,991;456,868;410,984;403,1094;469,1203;548,1222;668,1171;740,1068;786,920;832,1119;898,1203;1003,1261;1071,1248;1117,1197;1110,1048;1150,1055;1354,1177;1459,1197;1539,1164;1586,1055;1553,952;1387,784;1526,855;1658,881;1783,842" o:connectangles="0,0,0,0,0,0,0,0,0,0,0,0,0,0,0,0,0,0,0,0,0,0,0,0,0,0,0,0,0,0,0,0,0,0,0,0,0,0,0,0,0,0,0,0,0,0,0,0,0,0,0,0,0,0,0,0,0,0,0,0"/>
                    </v:shape>
                    <v:shape id="Freeform 396" o:spid="_x0000_s1225" style="position:absolute;left:9712;top:8613;width:555;height:443;rotation:2571271fd;flip:x;visibility:visible;mso-wrap-style:square;v-text-anchor:top" coordsize="422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oNCcYA&#10;AADcAAAADwAAAGRycy9kb3ducmV2LnhtbESPT2vCQBTE74LfYXmF3symFsRGNyIFW/VStBXx9si+&#10;/NHs25DdmthP3y0IPQ4z8xtmvuhNLa7UusqygqcoBkGcWV1xoeDrczWagnAeWWNtmRTcyMEiHQ7m&#10;mGjb8Y6ue1+IAGGXoILS+yaR0mUlGXSRbYiDl9vWoA+yLaRusQtwU8txHE+kwYrDQokNvZaUXfbf&#10;RsH7wbnTMTfZ5me1PXw8v3VnbJZKPT70yxkIT73/D9/ba61gPHmBv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oNCcYAAADcAAAADwAAAAAAAAAAAAAAAACYAgAAZHJz&#10;L2Rvd25yZXYueG1sUEsFBgAAAAAEAAQA9QAAAIsDAAAAAA==&#10;" path="m16,105r,l21,115r10,10l61,140,41,150,26,165,11,180,6,195,,210r,9l6,234r5,15l21,259r15,10l46,274r15,l81,274r15,-5l111,264r20,-15l126,269r,20l131,304r5,15l151,334r10,5l171,344r15,-5l196,339r15,-20l216,304r5,-15l221,269r,-20l241,284r15,10l271,304r25,5l321,304r21,-15l357,264r,-15l357,234,347,200r30,5l392,200r10,-5l417,180r5,-20l417,135,402,120r-10,-5l377,110r-30,l352,95r5,-15l357,65,352,55,342,35,316,20r-25,l266,25,256,35,246,45,226,80r,-35l221,30,211,20,196,5,171,,151,5,136,20,126,35r-5,10l121,80,86,60,66,55,51,50,31,55,21,60,16,70,11,85r5,20xe" strokeweight="1pt">
                      <v:path arrowok="t" o:connecttype="custom" o:connectlocs="21,135;41,161;80,180;34,212;8,251;0,270;8,301;14,321;47,346;80,353;107,353;146,340;172,321;166,372;179,411;199,430;225,443;245,437;278,411;284,391;291,346;291,321;337,379;356,391;422,391;450,372;470,340;470,301;456,258;516,258;529,251;555,206;548,174;529,155;496,142;456,142;470,103;463,71;450,45;416,26;350,32;337,45;297,103;297,58;278,26;258,6;225,0;179,26;166,45;159,103;113,77;67,64;41,71;21,90;14,109;21,135" o:connectangles="0,0,0,0,0,0,0,0,0,0,0,0,0,0,0,0,0,0,0,0,0,0,0,0,0,0,0,0,0,0,0,0,0,0,0,0,0,0,0,0,0,0,0,0,0,0,0,0,0,0,0,0,0,0,0,0"/>
                    </v:shape>
                  </v:group>
                </v:group>
                <v:group id="Group 338" o:spid="_x0000_s1226" style="position:absolute;left:7169;top:5705;width:1724;height:2391;rotation:1049822fd" coordorigin="2076,7305" coordsize="1764,2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Ab3IzkwAAAANwAAAAPAAAA&#10;AAAAAAAAAAAAAKoCAABkcnMvZG93bnJldi54bWxQSwUGAAAAAAQABAD6AAAAlwMAAAAA&#10;">
                  <v:shape id="Freeform 339" o:spid="_x0000_s1227" style="position:absolute;left:2212;top:7305;width:1527;height:1068;visibility:visible;mso-wrap-style:square;v-text-anchor:top" coordsize="1736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VM8YA&#10;AADcAAAADwAAAGRycy9kb3ducmV2LnhtbESPQWvCQBSE7wX/w/KE3upGDzFEV5GCpW1ONSJ4e82+&#10;JqHZt3F3a+K/7xYKHoeZ+YZZb0fTiSs531pWMJ8lIIgrq1uuFRzL/VMGwgdkjZ1lUnAjD9vN5GGN&#10;ubYDf9D1EGoRIexzVNCE0OdS+qohg35me+LofVlnMETpaqkdDhFuOrlIklQabDkuNNjTc0PV9+HH&#10;KDjrl6Q4XY6nz7TMQtHvSvf2Xir1OB13KxCBxnAP/7dftYLFcg5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EVM8YAAADcAAAADwAAAAAAAAAAAAAAAACYAgAAZHJz&#10;L2Rvd25yZXYueG1sUEsFBgAAAAAEAAQA9QAAAIsDAAAAAA==&#10;" path="m76,794r,l81,819r15,25l111,859r15,10l156,879r30,l221,874r30,-10l276,849r25,-20l347,779r-31,55l291,889r-10,45l281,974r5,20l296,1014r15,15l326,1039r21,10l372,1054r30,l432,1054r10,25l452,1099r15,15l482,1129r20,5l517,1139r20,l557,1134r20,-10l597,1109r15,-20l627,1069r15,-30l652,1009r10,-70l662,1024r16,70l683,1119r15,30l713,1169r15,20l748,1204r20,10l793,1214r20,l838,1204r25,-15l893,1169r25,-25l973,1174r41,15l1034,1194r15,l1064,1189r10,-5l1084,1169r10,-15l1104,1119r,-55l1094,994r15,50l1129,1089r25,35l1179,1154r25,25l1234,1194r30,10l1294,1204r26,-5l1345,1189r25,-15l1390,1154r20,-30l1425,1094r5,-40l1435,1014r80,-35l1545,959r25,-20l1585,919r15,-20l1605,879r,-20l1600,839r-10,-25l1570,789r-20,-20l1520,744r-35,-25l1395,669r100,40l1535,724r40,10l1610,744r30,l1671,739r25,-10l1711,719r15,-15l1731,684r5,-20l1731,634r-10,-25l1706,574r-25,-35l1706,464r5,-34l1711,405r,-25l1701,360r-10,-15l1676,330r-20,-5l1635,320r-30,l1575,320r-75,20l1405,370r40,-25l1475,320r25,-25l1520,275r15,-25l1540,225r5,-20l1540,185r-5,-20l1520,150r-15,-15l1485,125r-25,-10l1435,115r-70,-5l1360,85,1350,60,1335,40,1325,20,1309,10,1289,r-20,l1249,r-25,5l1204,15r-20,15l1159,50r-20,20l1119,95r-35,70l999,100,958,75,923,55,883,40,848,30,813,20r-35,l748,20,713,30,683,40,652,55,627,75r-30,25l572,125r-25,35l512,125,472,95,437,70,397,50,362,40,331,35r-35,l271,45r-25,5l226,65,211,80r-15,20l191,120r,20l196,160r15,25l146,215r-25,20l106,250,91,270r-5,20l81,310r,20l91,350r15,15l121,385r25,15l176,415r40,10l301,450,206,440r-45,l126,445r-35,5l66,459,41,474,21,489,10,509,5,529,,549r10,25l21,599r15,25l61,649r25,25l76,704r-5,30l71,764r5,30xe" strokeweight="1pt">
                    <v:path arrowok="t" o:connecttype="custom" o:connectlocs="84,742;137,773;221,760;305,685;247,822;260,892;327,927;389,949;424,993;490,998;538,958;582,826;601,984;640,1046;715,1068;807,1006;910,1050;953,1028;962,874;1015,989;1085,1050;1161,1055;1223,1015;1262,892;1381,826;1412,756;1363,677;1227,589;1416,655;1492,641;1527,584;1479,474;1505,356;1474,290;1385,282;1271,304;1350,220;1355,163;1306,110;1201,97;1165,18;1099,0;1041,26;953,145;812,48;684,18;574,48;481,141;384,62;291,31;216,44;172,88;186,163;93,220;71,290;106,339;265,396;111,391;18,430;0,483;32,549;67,619;67,699" o:connectangles="0,0,0,0,0,0,0,0,0,0,0,0,0,0,0,0,0,0,0,0,0,0,0,0,0,0,0,0,0,0,0,0,0,0,0,0,0,0,0,0,0,0,0,0,0,0,0,0,0,0,0,0,0,0,0,0,0,0,0,0,0,0,0"/>
                  </v:shape>
                  <v:group id="Group 340" o:spid="_x0000_s1228" style="position:absolute;left:2076;top:7340;width:1764;height:2412" coordorigin="2076,7340" coordsize="1764,2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  <v:shape id="Freeform 341" o:spid="_x0000_s1229" style="position:absolute;left:2768;top:8412;width:393;height:1340;visibility:visible;mso-wrap-style:square;v-text-anchor:top" coordsize="44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8x8QA&#10;AADcAAAADwAAAGRycy9kb3ducmV2LnhtbESP3WoCMRSE7wt9h3AKvatZFaysRrE/or3wwp8HOCTH&#10;TXBzst1EXd/eCIVeDjPzDTOdd74WF2qjC6yg3ytAEOtgHFcKDvvl2xhETMgG68Ck4EYR5rPnpymW&#10;Jlx5S5ddqkSGcCxRgU2pKaWM2pLH2AsNcfaOofWYsmwraVq8Zriv5aAoRtKj47xgsaFPS/q0O3sF&#10;8qzdpvoxw2Ncfbjf/rfVy6+tUq8v3WICIlGX/sN/7bVRMHgfwuNMP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KfMfEAAAA3AAAAA8AAAAAAAAAAAAAAAAAmAIAAGRycy9k&#10;b3ducmV2LnhtbFBLBQYAAAAABAAEAPUAAACJAwAAAAA=&#10;" path="m91,l15,,5,105,,209,,314,5,414,15,514,25,614,41,714r20,95l86,904r30,90l146,1088r35,90l221,1268r45,85l316,1438r51,85l447,1523,392,1418,336,1313,286,1213,246,1113r-40,-99l171,914,141,819,116,724,96,629,81,534,71,444,66,349r,-90l66,174,76,85,91,xe" strokeweight="1pt">
                      <v:path arrowok="t" o:connecttype="custom" o:connectlocs="80,0;13,0;13,0;4,92;0,184;0,276;4,364;13,452;22,540;36,628;54,712;76,795;102,875;128,957;159,1036;194,1116;234,1190;278,1265;323,1340;393,1340;393,1340;345,1248;295,1155;251,1067;216,979;181,892;150,804;124,721;102,637;84,553;71,470;62,391;58,307;58,228;58,153;67,75;80,0;80,0" o:connectangles="0,0,0,0,0,0,0,0,0,0,0,0,0,0,0,0,0,0,0,0,0,0,0,0,0,0,0,0,0,0,0,0,0,0,0,0,0,0"/>
                    </v:shape>
                    <v:group id="Group 342" o:spid="_x0000_s1230" style="position:absolute;left:2076;top:7340;width:1764;height:2412" coordorigin="2076,7340" coordsize="1764,2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    <v:shape id="Freeform 343" o:spid="_x0000_s1231" style="position:absolute;left:2483;top:8680;width:607;height:1072;visibility:visible;mso-wrap-style:square;v-text-anchor:top" coordsize="1465,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Jp8UA&#10;AADcAAAADwAAAGRycy9kb3ducmV2LnhtbESPX2vCQBDE3wv9DscWfKuXCm0lekrTouhb/QPt45Jb&#10;k2BuL71bNX77nlDo4zAzv2Gm89616kwhNp4NPA0zUMSltw1XBva7xeMYVBRki61nMnClCPPZ/d0U&#10;c+svvKHzViqVIBxzNFCLdLnWsazJYRz6jjh5Bx8cSpKh0jbgJcFdq0dZ9qIdNpwWauzovabyuD05&#10;A19+WawzKdxnEeTnelx8fHf9zpjBQ/82ASXUy3/4r72yBkavz3A7k46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AmnxQAAANwAAAAPAAAAAAAAAAAAAAAAAJgCAABkcnMv&#10;ZG93bnJldi54bWxQSwUGAAAAAAQABAD1AAAAigMAAAAA&#10;" path="m577,664r,l517,605,411,505,296,400,206,300,150,230,95,155,45,80,,,5,230,20,425r10,85l40,590r15,69l75,724r25,70l130,859r36,60l211,974r45,50l311,1074r55,40l431,1154r45,20l532,1204r55,35l647,1284r60,50l777,1389r141,135l1179,1773r75,65l1329,1898r70,55l1465,2003r-66,-135l1334,1738r-70,-115l1194,1519r-50,-65l1088,1389r-55,-65l968,1264,853,1149r-61,-65l757,1029,722,969,692,904,667,834,657,789,637,749,612,704,577,664xe" strokeweight="1pt">
                        <v:path arrowok="t" o:connecttype="custom" o:connectlocs="239,355;170,270;123,214;85,161;39,83;0,0;2,123;12,273;23,353;31,387;54,460;87,521;129,575;179,618;197,628;243,663;293,714;380,816;489,949;520,984;580,1045;607,1072;553,930;495,813;474,778;428,709;401,676;328,580;314,551;287,484;276,446;264,401;239,355" o:connectangles="0,0,0,0,0,0,0,0,0,0,0,0,0,0,0,0,0,0,0,0,0,0,0,0,0,0,0,0,0,0,0,0,0"/>
                      </v:shape>
                      <v:shape id="Freeform 344" o:spid="_x0000_s1232" style="position:absolute;left:2076;top:7644;width:1764;height:1036;visibility:visible;mso-wrap-style:square;v-text-anchor:top" coordsize="2006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gpsYA&#10;AADcAAAADwAAAGRycy9kb3ducmV2LnhtbESPT2vCQBTE74LfYXlCb7qpEG1TVykppf6BQlMPPT6y&#10;r0lo9m3Y3Zr47V1B8DjMzG+Y1WYwrTiR841lBY+zBARxaXXDlYLj9/v0CYQPyBpby6TgTB426/Fo&#10;hZm2PX/RqQiViBD2GSqoQ+gyKX1Zk0E/sx1x9H6tMxiidJXUDvsIN62cJ8lCGmw4LtTYUV5T+Vf8&#10;GwX4WeztW06H7fNgf3R7TPvdR6rUw2R4fQERaAj38K291QrmywVcz8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VgpsYAAADcAAAADwAAAAAAAAAAAAAAAACYAgAAZHJz&#10;L2Rvd25yZXYueG1sUEsFBgAAAAAEAAQA9QAAAIsDAAAAAA==&#10;" path="m165,544r,l211,534r50,-20l306,479r65,-35l311,484r-50,30l231,534r-20,25l196,584r-15,20l171,629r-6,20l165,674r6,20l181,714r15,20l211,744r25,10l261,759r35,l331,759r40,-5l361,794r,35l366,864r10,30l386,914r20,15l426,939r25,l481,934r31,-15l542,899r30,-30l602,834r30,-40l662,749r25,-55l642,809r-30,90l607,934r-5,30l602,994r5,19l622,1038r20,20l667,1073r25,10l712,1088r20,l752,1083r20,-5l817,1053r41,-35l888,1068r35,45l958,1143r40,20l1038,1178r40,l1113,1168r41,-20l1189,1113r30,-35l1249,1028r20,-59l1289,899r15,-80l1309,734r,-95l1344,709r40,60l1429,824r51,40l1525,889r40,20l1610,919r45,l1695,909r30,-20l1755,864r25,-30l1795,789r11,-45l1806,694r-11,-55l1856,639r50,-15l1946,604r15,-15l1976,574r20,-35l2006,509r,-35l1996,439r-20,-35l1951,374r-35,-20l1876,339r-55,-10l1755,324r-70,-5l1610,324,456,10,381,,306,,241,5,181,15,130,25,90,45,55,65,30,89,10,114,,144r,25l5,199r15,30l40,254r30,25l110,299,75,319,45,344,30,374,15,404r-5,30l15,459r10,25l40,509r25,20l90,539r35,5l165,544xe" strokeweight="1pt">
                        <v:path arrowok="t" o:connecttype="custom" o:connectlocs="186,470;269,421;273,426;203,470;159,531;145,571;150,610;186,654;260,668;326,663;322,760;339,804;397,826;450,808;503,764;582,659;565,711;529,848;534,891;587,944;626,957;679,948;754,895;842,1005;913,1036;1015,1010;1072,948;1116,852;1151,646;1182,624;1301,760;1376,799;1455,808;1543,760;1578,694;1578,562;1676,549;1738,505;1764,448;1755,386;1685,311;1601,289;1416,285;335,0;159,13;79,40;26,78;0,149;18,201;97,263;40,303;13,355;22,426;57,465;145,478" o:connectangles="0,0,0,0,0,0,0,0,0,0,0,0,0,0,0,0,0,0,0,0,0,0,0,0,0,0,0,0,0,0,0,0,0,0,0,0,0,0,0,0,0,0,0,0,0,0,0,0,0,0,0,0,0,0,0"/>
                      </v:shape>
                      <v:shape id="Freeform 345" o:spid="_x0000_s1233" style="position:absolute;left:2371;top:7340;width:1213;height:861;visibility:visible;mso-wrap-style:square;v-text-anchor:top" coordsize="1379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WYcMA&#10;AADcAAAADwAAAGRycy9kb3ducmV2LnhtbESPzWrDMBCE74G+g9hCb7GcUOrgRgmh0NJTS+L4vlhb&#10;y8RaOZbqn7evCoEch5n5htnuJ9uKgXrfOFawSlIQxJXTDdcKzsX7cgPCB2SNrWNSMJOH/e5hscVc&#10;u5GPNJxCLSKEfY4KTAhdLqWvDFn0ieuIo/fjeoshyr6Wuscxwm0r12n6Ii02HBcMdvRmqLqcfq2C&#10;UB6yj2c+yq6czfRd0LUavq5KPT1Oh1cQgaZwD9/an1rBOsvg/0w8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ZWYcMAAADcAAAADwAAAAAAAAAAAAAAAACYAgAAZHJzL2Rv&#10;d25yZXYueG1sUEsFBgAAAAAEAAQA9QAAAIgDAAAAAA==&#10;" path="m1369,629r,l1379,599r-5,-30l1359,534r-25,-40l1294,454r-50,-39l1179,375r-81,-35l1128,310r26,-25l1169,260r5,-30l1179,205r-5,-25l1164,160r-20,-20l1123,120r-20,-10l1073,100r-30,-5l1008,95r-35,5l938,110r-35,15l898,95,893,65,883,45,863,25,838,15,818,5,787,,757,,727,5,702,15,677,25,657,40,637,60,627,85r-5,25l622,140,567,95,507,60,451,30,396,15,351,10r-45,l271,20,236,30,211,50,191,70,181,95r5,25l196,150r20,25l246,200r40,20l226,235r-55,15l120,275,80,305,45,335,25,365,10,390,,419r,30l10,469r20,20l55,504r35,5l130,509r51,-10l236,479r-50,35l145,554r-30,35l95,634r-5,35l90,704r5,30l115,759r20,20l161,789r30,5l221,784r35,-15l286,744r30,-30l346,674r-25,45l311,764r-10,45l306,849r10,35l331,914r25,20l381,944r35,5l446,944r30,-10l507,909r35,-35l562,829r20,-55l597,714r5,55l612,819r20,50l657,909r25,25l707,959r30,10l762,979r30,l813,969r20,-15l848,929r5,-30l853,859,843,814,823,764r50,55l923,864r50,30l1028,914r40,10l1108,929r31,-10l1169,904r20,-25l1204,854r,-35l1194,784r-15,-45l1149,694r-46,-40l1053,609r55,35l1159,664r50,15l1259,684r40,l1329,674r25,-20l1369,629xe" strokeweight="1pt">
                        <v:path arrowok="t" o:connecttype="custom" o:connectlocs="1213,527;1173,434;1094,365;966,299;1028,229;1037,180;1006,123;970,97;917,84;825,97;790,84;759,22;720,4;666,0;596,22;560,53;547,123;446,53;348,13;238,18;186,44;164,106;190,154;252,193;106,242;40,295;0,368;9,412;48,443;159,439;164,452;84,558;79,619;101,668;168,698;225,676;304,593;274,672;269,747;313,821;366,835;446,799;494,729;525,628;556,764;600,821;670,861;715,852;746,817;742,716;768,720;904,804;975,817;1028,795;1059,720;1037,650;926,536;1019,584;1107,602;1191,575" o:connectangles="0,0,0,0,0,0,0,0,0,0,0,0,0,0,0,0,0,0,0,0,0,0,0,0,0,0,0,0,0,0,0,0,0,0,0,0,0,0,0,0,0,0,0,0,0,0,0,0,0,0,0,0,0,0,0,0,0,0,0,0"/>
                      </v:shape>
                      <v:shape id="Freeform 346" o:spid="_x0000_s1234" style="position:absolute;left:2794;top:7520;width:371;height:303;visibility:visible;mso-wrap-style:square;v-text-anchor:top" coordsize="422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rRscIA&#10;AADcAAAADwAAAGRycy9kb3ducmV2LnhtbERPyW7CMBC9V+IfrEHiVpxCgSqNg1oEFRJcWNTz1J4m&#10;UeNxGhuS/n19QOL49PZs2dtaXKn1lWMFT+MEBLF2puJCwfm0eXwB4QOywdoxKfgjD8t88JBhalzH&#10;B7oeQyFiCPsUFZQhNKmUXpdk0Y9dQxy5b9daDBG2hTQtdjHc1nKSJHNpseLYUGJDq5L0z/FiFXxN&#10;92uSv5929tx3O71732PyoZUaDfu3VxCB+nAX39xbo2CyiGvjmX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+tGxwgAAANwAAAAPAAAAAAAAAAAAAAAAAJgCAABkcnMvZG93&#10;bnJldi54bWxQSwUGAAAAAAQABAD1AAAAhwMAAAAA&#10;" path="m16,105r,l21,115r10,10l61,140,41,150,26,165,11,180,6,195,,210r,9l6,234r5,15l21,259r15,10l46,274r15,l81,274r15,-5l111,264r20,-15l126,269r,20l131,304r5,15l151,334r10,5l171,344r15,-5l196,339r15,-20l216,304r5,-15l221,269r,-20l241,284r15,10l271,304r25,5l321,304r21,-15l357,264r,-15l357,234,347,200r30,5l392,200r10,-5l417,180r5,-20l417,135,402,120r-10,-5l377,110r-30,l352,95r5,-15l357,65,352,55,342,35,316,20r-25,l266,25,256,35,246,45,226,80r,-35l221,30,211,20,196,5,171,,151,5,136,20,126,35r-5,10l121,80,86,60,66,55,51,50,31,55,21,60,16,70,11,85r5,20xe" strokeweight="1pt">
                        <v:path arrowok="t" o:connecttype="custom" o:connectlocs="14,92;27,110;54,123;23,145;5,172;0,185;5,206;10,219;32,237;54,241;71,241;98,233;115,219;111,255;120,281;133,294;150,303;164,299;186,281;190,268;194,237;194,219;225,259;238,268;282,268;301,255;314,233;314,206;305,176;345,176;353,172;371,141;367,119;353,106;331,97;305,97;314,70;309,48;301,31;278,18;234,22;225,31;199,70;199,40;186,18;172,4;150,0;120,18;111,31;106,70;76,53;45,44;27,48;14,62;10,75;14,92" o:connectangles="0,0,0,0,0,0,0,0,0,0,0,0,0,0,0,0,0,0,0,0,0,0,0,0,0,0,0,0,0,0,0,0,0,0,0,0,0,0,0,0,0,0,0,0,0,0,0,0,0,0,0,0,0,0,0,0"/>
                      </v:shape>
                      <v:shape id="Freeform 347" o:spid="_x0000_s1235" style="position:absolute;left:2993;top:8835;width:393;height:917;visibility:visible;mso-wrap-style:square;v-text-anchor:top" coordsize="1234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gQBMcA&#10;AADcAAAADwAAAGRycy9kb3ducmV2LnhtbESPW2vCQBSE3wX/w3IEX6RuasFLdBWJCNKX4gX6eswe&#10;k2j2bJpdTdpf3y0UfBxm5htmsWpNKR5Uu8KygtdhBII4tbrgTMHpuH2ZgnAeWWNpmRR8k4PVsttZ&#10;YKxtw3t6HHwmAoRdjApy76tYSpfmZNANbUUcvIutDfog60zqGpsAN6UcRdFYGiw4LORYUZJTejvc&#10;jYJkI99+klMxM+OP5nz9utyvn+8Dpfq9dj0H4an1z/B/e6cVjCYz+Ds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4EATHAAAA3AAAAA8AAAAAAAAAAAAAAAAAmAIAAGRy&#10;cy9kb3ducmV2LnhtbFBLBQYAAAAABAAEAPUAAACMAwAAAAA=&#10;" path="m191,1029r,l146,1049r-40,30l75,1109r-30,40l25,1189r-15,39l5,1273,,1318r5,50l15,1413r15,50l50,1508r30,45l111,1593r40,40l191,1668r10,-45l216,1573r20,-45l256,1483r25,-45l311,1393r35,-45l381,1303r81,-80l562,1139r115,-85l808,964r80,-60l958,844r60,-65l1068,714r36,-70l1119,609r10,-35l1139,539r5,-35l1144,469r,-35l1139,394r5,-45l1149,299r10,-54l1189,130,1234,r-75,60l1084,120r-61,55l968,230r-50,54l878,334r-30,50l823,434,768,534r-56,90l652,704r-65,70l547,814r-40,35l457,884r-46,30l306,974r-115,55xe" strokeweight="1pt">
                        <v:path arrowok="t" o:connecttype="custom" o:connectlocs="61,566;34,593;14,632;8,654;2,700;0,725;5,777;16,829;25,854;48,898;61,917;69,865;82,815;99,766;121,716;147,672;216,579;257,530;305,464;340,393;352,354;360,316;364,277;364,239;363,217;366,164;379,71;393,0;345,66;308,126;280,184;262,239;245,294;208,387;187,426;161,467;131,502;61,566" o:connectangles="0,0,0,0,0,0,0,0,0,0,0,0,0,0,0,0,0,0,0,0,0,0,0,0,0,0,0,0,0,0,0,0,0,0,0,0,0,0"/>
                      </v:shape>
                    </v:group>
                  </v:group>
                </v:group>
                <v:group id="Group 561" o:spid="_x0000_s1236" style="position:absolute;left:1541;top:10058;width:1077;height:2029;rotation:4762250fd" coordorigin="2076,7305" coordsize="1764,2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xLHBfwAAAANwAAAAPAAAA&#10;AAAAAAAAAAAAAKoCAABkcnMvZG93bnJldi54bWxQSwUGAAAAAAQABAD6AAAAlwMAAAAA&#10;">
                  <v:shape id="Freeform 562" o:spid="_x0000_s1237" style="position:absolute;left:2212;top:7305;width:1527;height:1068;visibility:visible;mso-wrap-style:square;v-text-anchor:top" coordsize="1736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lFMQA&#10;AADcAAAADwAAAGRycy9kb3ducmV2LnhtbESPQYvCMBSE78L+h/AW9qapHqRUo4iwi7uetCJ4ezbP&#10;tti81CSr9d8bQfA4zMw3zHTemUZcyfnasoLhIAFBXFhdc6lgl3/3UxA+IGtsLJOCO3mYzz56U8y0&#10;vfGGrttQighhn6GCKoQ2k9IXFRn0A9sSR+9kncEQpSuldniLcNPIUZKMpcGa40KFLS0rKs7bf6Pg&#10;oH+S9f6y2x/HeRrW7SJ3v3+5Ul+f3WICIlAX3uFXe6UVjNIhPM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0ZRTEAAAA3AAAAA8AAAAAAAAAAAAAAAAAmAIAAGRycy9k&#10;b3ducmV2LnhtbFBLBQYAAAAABAAEAPUAAACJAwAAAAA=&#10;" path="m76,794r,l81,819r15,25l111,859r15,10l156,879r30,l221,874r30,-10l276,849r25,-20l347,779r-31,55l291,889r-10,45l281,974r5,20l296,1014r15,15l326,1039r21,10l372,1054r30,l432,1054r10,25l452,1099r15,15l482,1129r20,5l517,1139r20,l557,1134r20,-10l597,1109r15,-20l627,1069r15,-30l652,1009r10,-70l662,1024r16,70l683,1119r15,30l713,1169r15,20l748,1204r20,10l793,1214r20,l838,1204r25,-15l893,1169r25,-25l973,1174r41,15l1034,1194r15,l1064,1189r10,-5l1084,1169r10,-15l1104,1119r,-55l1094,994r15,50l1129,1089r25,35l1179,1154r25,25l1234,1194r30,10l1294,1204r26,-5l1345,1189r25,-15l1390,1154r20,-30l1425,1094r5,-40l1435,1014r80,-35l1545,959r25,-20l1585,919r15,-20l1605,879r,-20l1600,839r-10,-25l1570,789r-20,-20l1520,744r-35,-25l1395,669r100,40l1535,724r40,10l1610,744r30,l1671,739r25,-10l1711,719r15,-15l1731,684r5,-20l1731,634r-10,-25l1706,574r-25,-35l1706,464r5,-34l1711,405r,-25l1701,360r-10,-15l1676,330r-20,-5l1635,320r-30,l1575,320r-75,20l1405,370r40,-25l1475,320r25,-25l1520,275r15,-25l1540,225r5,-20l1540,185r-5,-20l1520,150r-15,-15l1485,125r-25,-10l1435,115r-70,-5l1360,85,1350,60,1335,40,1325,20,1309,10,1289,r-20,l1249,r-25,5l1204,15r-20,15l1159,50r-20,20l1119,95r-35,70l999,100,958,75,923,55,883,40,848,30,813,20r-35,l748,20,713,30,683,40,652,55,627,75r-30,25l572,125r-25,35l512,125,472,95,437,70,397,50,362,40,331,35r-35,l271,45r-25,5l226,65,211,80r-15,20l191,120r,20l196,160r15,25l146,215r-25,20l106,250,91,270r-5,20l81,310r,20l91,350r15,15l121,385r25,15l176,415r40,10l301,450,206,440r-45,l126,445r-35,5l66,459,41,474,21,489,10,509,5,529,,549r10,25l21,599r15,25l61,649r25,25l76,704r-5,30l71,764r5,30xe" strokeweight="1pt">
                    <v:path arrowok="t" o:connecttype="custom" o:connectlocs="84,742;137,773;221,760;305,685;247,822;260,892;327,927;389,949;424,993;490,998;538,958;582,826;601,984;640,1046;715,1068;807,1006;910,1050;953,1028;962,874;1015,989;1085,1050;1161,1055;1223,1015;1262,892;1381,826;1412,756;1363,677;1227,589;1416,655;1492,641;1527,584;1479,474;1505,356;1474,290;1385,282;1271,304;1350,220;1355,163;1306,110;1201,97;1165,18;1099,0;1041,26;953,145;812,48;684,18;574,48;481,141;384,62;291,31;216,44;172,88;186,163;93,220;71,290;106,339;265,396;111,391;18,430;0,483;32,549;67,619;67,699" o:connectangles="0,0,0,0,0,0,0,0,0,0,0,0,0,0,0,0,0,0,0,0,0,0,0,0,0,0,0,0,0,0,0,0,0,0,0,0,0,0,0,0,0,0,0,0,0,0,0,0,0,0,0,0,0,0,0,0,0,0,0,0,0,0,0"/>
                  </v:shape>
                  <v:group id="Group 563" o:spid="_x0000_s1238" style="position:absolute;left:2076;top:7340;width:1764;height:2412" coordorigin="2076,7340" coordsize="1764,2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  <v:shape id="Freeform 564" o:spid="_x0000_s1239" style="position:absolute;left:2768;top:8412;width:393;height:1340;visibility:visible;mso-wrap-style:square;v-text-anchor:top" coordsize="44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8M4MQA&#10;AADcAAAADwAAAGRycy9kb3ducmV2LnhtbESP3WoCMRSE7wu+QzhC72pWhSKrUdRWai+88OcBDslx&#10;E9ycbDdRt29vCgUvh5n5hpktOl+LG7XRBVYwHBQgiHUwjisFp+PmbQIiJmSDdWBS8EsRFvPeywxL&#10;E+68p9shVSJDOJaowKbUlFJGbcljHISGOHvn0HpMWbaVNC3eM9zXclQU79Kj47xgsaG1JX05XL0C&#10;edVuV32b8Tl+rdzP8NPqzcdeqdd+t5yCSNSlZ/i/vTUKRpMx/J3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fDODEAAAA3AAAAA8AAAAAAAAAAAAAAAAAmAIAAGRycy9k&#10;b3ducmV2LnhtbFBLBQYAAAAABAAEAPUAAACJAwAAAAA=&#10;" path="m91,l15,,5,105,,209,,314,5,414,15,514,25,614,41,714r20,95l86,904r30,90l146,1088r35,90l221,1268r45,85l316,1438r51,85l447,1523,392,1418,336,1313,286,1213,246,1113r-40,-99l171,914,141,819,116,724,96,629,81,534,71,444,66,349r,-90l66,174,76,85,91,xe" strokeweight="1pt">
                      <v:path arrowok="t" o:connecttype="custom" o:connectlocs="80,0;13,0;13,0;4,92;0,184;0,276;4,364;13,452;22,540;36,628;54,712;76,795;102,875;128,957;159,1036;194,1116;234,1190;278,1265;323,1340;393,1340;393,1340;345,1248;295,1155;251,1067;216,979;181,892;150,804;124,721;102,637;84,553;71,470;62,391;58,307;58,228;58,153;67,75;80,0;80,0" o:connectangles="0,0,0,0,0,0,0,0,0,0,0,0,0,0,0,0,0,0,0,0,0,0,0,0,0,0,0,0,0,0,0,0,0,0,0,0,0,0"/>
                    </v:shape>
                    <v:group id="Group 565" o:spid="_x0000_s1240" style="position:absolute;left:2076;top:7340;width:1764;height:2412" coordorigin="2076,7340" coordsize="1764,2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    <v:shape id="Freeform 566" o:spid="_x0000_s1241" style="position:absolute;left:2483;top:8680;width:607;height:1072;visibility:visible;mso-wrap-style:square;v-text-anchor:top" coordsize="1465,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5gMQA&#10;AADcAAAADwAAAGRycy9kb3ducmV2LnhtbESPQWvCQBSE70L/w/IK3nRTwSLRVUyLpb21KujxkX0m&#10;wezbdPdV47/vFgoeh5n5hlmseteqC4XYeDbwNM5AEZfeNlwZ2O82oxmoKMgWW89k4EYRVsuHwQJz&#10;66/8RZetVCpBOOZooBbpcq1jWZPDOPYdcfJOPjiUJEOlbcBrgrtWT7LsWTtsOC3U2NFLTeV5++MM&#10;HPxb8ZFJ4T6LIN+38+b12PU7Y4aP/XoOSqiXe/i//W4NTGZT+DuTj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VeYDEAAAA3AAAAA8AAAAAAAAAAAAAAAAAmAIAAGRycy9k&#10;b3ducmV2LnhtbFBLBQYAAAAABAAEAPUAAACJAwAAAAA=&#10;" path="m577,664r,l517,605,411,505,296,400,206,300,150,230,95,155,45,80,,,5,230,20,425r10,85l40,590r15,69l75,724r25,70l130,859r36,60l211,974r45,50l311,1074r55,40l431,1154r45,20l532,1204r55,35l647,1284r60,50l777,1389r141,135l1179,1773r75,65l1329,1898r70,55l1465,2003r-66,-135l1334,1738r-70,-115l1194,1519r-50,-65l1088,1389r-55,-65l968,1264,853,1149r-61,-65l757,1029,722,969,692,904,667,834,657,789,637,749,612,704,577,664xe" strokeweight="1pt">
                        <v:path arrowok="t" o:connecttype="custom" o:connectlocs="239,355;170,270;123,214;85,161;39,83;0,0;2,123;12,273;23,353;31,387;54,460;87,521;129,575;179,618;197,628;243,663;293,714;380,816;489,949;520,984;580,1045;607,1072;553,930;495,813;474,778;428,709;401,676;328,580;314,551;287,484;276,446;264,401;239,355" o:connectangles="0,0,0,0,0,0,0,0,0,0,0,0,0,0,0,0,0,0,0,0,0,0,0,0,0,0,0,0,0,0,0,0,0"/>
                      </v:shape>
                      <v:shape id="Freeform 567" o:spid="_x0000_s1242" style="position:absolute;left:2076;top:7644;width:1764;height:1036;visibility:visible;mso-wrap-style:square;v-text-anchor:top" coordsize="2006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QgcUA&#10;AADcAAAADwAAAGRycy9kb3ducmV2LnhtbESPQWvCQBSE7wX/w/IEb3WjkKCpq4gipi0Iph56fGRf&#10;k2D2bciuSfrvu4VCj8PMfMNsdqNpRE+dqy0rWMwjEMSF1TWXCm4fp+cVCOeRNTaWScE3OdhtJ08b&#10;TLUd+Ep97ksRIOxSVFB536ZSuqIig25uW+LgfdnOoA+yK6XucAhw08hlFCXSYM1hocKWDhUV9/xh&#10;FOAlf7PHA71n69F+6uYWD6/nWKnZdNy/gPA0+v/wXzvTCparB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IBCBxQAAANwAAAAPAAAAAAAAAAAAAAAAAJgCAABkcnMv&#10;ZG93bnJldi54bWxQSwUGAAAAAAQABAD1AAAAigMAAAAA&#10;" path="m165,544r,l211,534r50,-20l306,479r65,-35l311,484r-50,30l231,534r-20,25l196,584r-15,20l171,629r-6,20l165,674r6,20l181,714r15,20l211,744r25,10l261,759r35,l331,759r40,-5l361,794r,35l366,864r10,30l386,914r20,15l426,939r25,l481,934r31,-15l542,899r30,-30l602,834r30,-40l662,749r25,-55l642,809r-30,90l607,934r-5,30l602,994r5,19l622,1038r20,20l667,1073r25,10l712,1088r20,l752,1083r20,-5l817,1053r41,-35l888,1068r35,45l958,1143r40,20l1038,1178r40,l1113,1168r41,-20l1189,1113r30,-35l1249,1028r20,-59l1289,899r15,-80l1309,734r,-95l1344,709r40,60l1429,824r51,40l1525,889r40,20l1610,919r45,l1695,909r30,-20l1755,864r25,-30l1795,789r11,-45l1806,694r-11,-55l1856,639r50,-15l1946,604r15,-15l1976,574r20,-35l2006,509r,-35l1996,439r-20,-35l1951,374r-35,-20l1876,339r-55,-10l1755,324r-70,-5l1610,324,456,10,381,,306,,241,5,181,15,130,25,90,45,55,65,30,89,10,114,,144r,25l5,199r15,30l40,254r30,25l110,299,75,319,45,344,30,374,15,404r-5,30l15,459r10,25l40,509r25,20l90,539r35,5l165,544xe" strokeweight="1pt">
                        <v:path arrowok="t" o:connecttype="custom" o:connectlocs="186,470;269,421;273,426;203,470;159,531;145,571;150,610;186,654;260,668;326,663;322,760;339,804;397,826;450,808;503,764;582,659;565,711;529,848;534,891;587,944;626,957;679,948;754,895;842,1005;913,1036;1015,1010;1072,948;1116,852;1151,646;1182,624;1301,760;1376,799;1455,808;1543,760;1578,694;1578,562;1676,549;1738,505;1764,448;1755,386;1685,311;1601,289;1416,285;335,0;159,13;79,40;26,78;0,149;18,201;97,263;40,303;13,355;22,426;57,465;145,478" o:connectangles="0,0,0,0,0,0,0,0,0,0,0,0,0,0,0,0,0,0,0,0,0,0,0,0,0,0,0,0,0,0,0,0,0,0,0,0,0,0,0,0,0,0,0,0,0,0,0,0,0,0,0,0,0,0,0"/>
                      </v:shape>
                      <v:shape id="Freeform 568" o:spid="_x0000_s1243" style="position:absolute;left:2371;top:7340;width:1213;height:861;visibility:visible;mso-wrap-style:square;v-text-anchor:top" coordsize="1379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MmRsEA&#10;AADcAAAADwAAAGRycy9kb3ducmV2LnhtbESPzarCMBSE9xd8h3AEd9dUkatUo4iguFL82x+aY1Ns&#10;TmoTa317c0FwOczMN8xs0dpSNFT7wrGCQT8BQZw5XXCu4Hxa/05A+ICssXRMCl7kYTHv/Mww1e7J&#10;B2qOIRcRwj5FBSaEKpXSZ4Ys+r6riKN3dbXFEGWdS13jM8JtKYdJ8ictFhwXDFa0MpTdjg+rIFyW&#10;482ID7K6vEy7P9E9a3Z3pXrddjkFEagN3/CnvdUKhpMx/J+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DJkbBAAAA3AAAAA8AAAAAAAAAAAAAAAAAmAIAAGRycy9kb3du&#10;cmV2LnhtbFBLBQYAAAAABAAEAPUAAACGAwAAAAA=&#10;" path="m1369,629r,l1379,599r-5,-30l1359,534r-25,-40l1294,454r-50,-39l1179,375r-81,-35l1128,310r26,-25l1169,260r5,-30l1179,205r-5,-25l1164,160r-20,-20l1123,120r-20,-10l1073,100r-30,-5l1008,95r-35,5l938,110r-35,15l898,95,893,65,883,45,863,25,838,15,818,5,787,,757,,727,5,702,15,677,25,657,40,637,60,627,85r-5,25l622,140,567,95,507,60,451,30,396,15,351,10r-45,l271,20,236,30,211,50,191,70,181,95r5,25l196,150r20,25l246,200r40,20l226,235r-55,15l120,275,80,305,45,335,25,365,10,390,,419r,30l10,469r20,20l55,504r35,5l130,509r51,-10l236,479r-50,35l145,554r-30,35l95,634r-5,35l90,704r5,30l115,759r20,20l161,789r30,5l221,784r35,-15l286,744r30,-30l346,674r-25,45l311,764r-10,45l306,849r10,35l331,914r25,20l381,944r35,5l446,944r30,-10l507,909r35,-35l562,829r20,-55l597,714r5,55l612,819r20,50l657,909r25,25l707,959r30,10l762,979r30,l813,969r20,-15l848,929r5,-30l853,859,843,814,823,764r50,55l923,864r50,30l1028,914r40,10l1108,929r31,-10l1169,904r20,-25l1204,854r,-35l1194,784r-15,-45l1149,694r-46,-40l1053,609r55,35l1159,664r50,15l1259,684r40,l1329,674r25,-20l1369,629xe" strokeweight="1pt">
                        <v:path arrowok="t" o:connecttype="custom" o:connectlocs="1213,527;1173,434;1094,365;966,299;1028,229;1037,180;1006,123;970,97;917,84;825,97;790,84;759,22;720,4;666,0;596,22;560,53;547,123;446,53;348,13;238,18;186,44;164,106;190,154;252,193;106,242;40,295;0,368;9,412;48,443;159,439;164,452;84,558;79,619;101,668;168,698;225,676;304,593;274,672;269,747;313,821;366,835;446,799;494,729;525,628;556,764;600,821;670,861;715,852;746,817;742,716;768,720;904,804;975,817;1028,795;1059,720;1037,650;926,536;1019,584;1107,602;1191,575" o:connectangles="0,0,0,0,0,0,0,0,0,0,0,0,0,0,0,0,0,0,0,0,0,0,0,0,0,0,0,0,0,0,0,0,0,0,0,0,0,0,0,0,0,0,0,0,0,0,0,0,0,0,0,0,0,0,0,0,0,0,0,0"/>
                      </v:shape>
                      <v:shape id="Freeform 569" o:spid="_x0000_s1244" style="position:absolute;left:2794;top:7520;width:371;height:303;visibility:visible;mso-wrap-style:square;v-text-anchor:top" coordsize="422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+hlsEA&#10;AADcAAAADwAAAGRycy9kb3ducmV2LnhtbERPy4rCMBTdC/5DuMLsNPUxItUoOqgIutEZZn0nubbF&#10;5qbTZGz9e7MYcHk478WqtaW4U+0LxwqGgwQEsXam4EzB1+euPwPhA7LB0jEpeJCH1bLbWWBqXMNn&#10;ul9CJmII+xQV5CFUqZRe52TRD1xFHLmrqy2GCOtMmhqbGG5LOUqSqbRYcGzIsaKPnPTt8mcV/IxP&#10;W5K/3/Z90jZHfdycMNlrpd567XoOIlAbXuJ/98EoGM3i2n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voZbBAAAA3AAAAA8AAAAAAAAAAAAAAAAAmAIAAGRycy9kb3du&#10;cmV2LnhtbFBLBQYAAAAABAAEAPUAAACGAwAAAAA=&#10;" path="m16,105r,l21,115r10,10l61,140,41,150,26,165,11,180,6,195,,210r,9l6,234r5,15l21,259r15,10l46,274r15,l81,274r15,-5l111,264r20,-15l126,269r,20l131,304r5,15l151,334r10,5l171,344r15,-5l196,339r15,-20l216,304r5,-15l221,269r,-20l241,284r15,10l271,304r25,5l321,304r21,-15l357,264r,-15l357,234,347,200r30,5l392,200r10,-5l417,180r5,-20l417,135,402,120r-10,-5l377,110r-30,l352,95r5,-15l357,65,352,55,342,35,316,20r-25,l266,25,256,35,246,45,226,80r,-35l221,30,211,20,196,5,171,,151,5,136,20,126,35r-5,10l121,80,86,60,66,55,51,50,31,55,21,60,16,70,11,85r5,20xe" strokeweight="1pt">
                        <v:path arrowok="t" o:connecttype="custom" o:connectlocs="14,92;27,110;54,123;23,145;5,172;0,185;5,206;10,219;32,237;54,241;71,241;98,233;115,219;111,255;120,281;133,294;150,303;164,299;186,281;190,268;194,237;194,219;225,259;238,268;282,268;301,255;314,233;314,206;305,176;345,176;353,172;371,141;367,119;353,106;331,97;305,97;314,70;309,48;301,31;278,18;234,22;225,31;199,70;199,40;186,18;172,4;150,0;120,18;111,31;106,70;76,53;45,44;27,48;14,62;10,75;14,92" o:connectangles="0,0,0,0,0,0,0,0,0,0,0,0,0,0,0,0,0,0,0,0,0,0,0,0,0,0,0,0,0,0,0,0,0,0,0,0,0,0,0,0,0,0,0,0,0,0,0,0,0,0,0,0,0,0,0,0"/>
                      </v:shape>
                      <v:shape id="Freeform 570" o:spid="_x0000_s1245" style="position:absolute;left:2993;top:8835;width:393;height:917;visibility:visible;mso-wrap-style:square;v-text-anchor:top" coordsize="1234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1gI8YA&#10;AADcAAAADwAAAGRycy9kb3ducmV2LnhtbESPQWvCQBSE7wX/w/IEL0U3VRCNriIpBfFSqoLXZ/aZ&#10;RLNv0+xqor++WxA8DjPzDTNftqYUN6pdYVnBxyACQZxaXXCmYL/76k9AOI+ssbRMCu7kYLnovM0x&#10;1rbhH7ptfSYChF2MCnLvq1hKl+Zk0A1sRRy8k60N+iDrTOoamwA3pRxG0VgaLDgs5FhRklN62V6N&#10;guRTjh7Jvpia8XdzPP+erufD5l2pXrddzUB4av0r/GyvtYLhZAr/Z8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1gI8YAAADcAAAADwAAAAAAAAAAAAAAAACYAgAAZHJz&#10;L2Rvd25yZXYueG1sUEsFBgAAAAAEAAQA9QAAAIsDAAAAAA==&#10;" path="m191,1029r,l146,1049r-40,30l75,1109r-30,40l25,1189r-15,39l5,1273,,1318r5,50l15,1413r15,50l50,1508r30,45l111,1593r40,40l191,1668r10,-45l216,1573r20,-45l256,1483r25,-45l311,1393r35,-45l381,1303r81,-80l562,1139r115,-85l808,964r80,-60l958,844r60,-65l1068,714r36,-70l1119,609r10,-35l1139,539r5,-35l1144,469r,-35l1139,394r5,-45l1149,299r10,-54l1189,130,1234,r-75,60l1084,120r-61,55l968,230r-50,54l878,334r-30,50l823,434,768,534r-56,90l652,704r-65,70l547,814r-40,35l457,884r-46,30l306,974r-115,55xe" strokeweight="1pt">
                        <v:path arrowok="t" o:connecttype="custom" o:connectlocs="61,566;34,593;14,632;8,654;2,700;0,725;5,777;16,829;25,854;48,898;61,917;69,865;82,815;99,766;121,716;147,672;216,579;257,530;305,464;340,393;352,354;360,316;364,277;364,239;363,217;366,164;379,71;393,0;345,66;308,126;280,184;262,239;245,294;208,387;187,426;161,467;131,502;61,566" o:connectangles="0,0,0,0,0,0,0,0,0,0,0,0,0,0,0,0,0,0,0,0,0,0,0,0,0,0,0,0,0,0,0,0,0,0,0,0,0,0"/>
                      </v:shape>
                    </v:group>
                  </v:group>
                </v:group>
                <v:group id="Group 378" o:spid="_x0000_s1246" style="position:absolute;left:12609;top:9060;width:1807;height:2506;rotation:1109703fd" coordorigin="2076,7305" coordsize="1764,2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+4cRDCAAAA3AAAAA8A&#10;AAAAAAAAAAAAAAAAqgIAAGRycy9kb3ducmV2LnhtbFBLBQYAAAAABAAEAPoAAACZAwAAAAA=&#10;">
                  <v:shape id="Freeform 379" o:spid="_x0000_s1247" style="position:absolute;left:2212;top:7305;width:1527;height:1068;visibility:visible;mso-wrap-style:square;v-text-anchor:top" coordsize="1736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3zycYA&#10;AADcAAAADwAAAGRycy9kb3ducmV2LnhtbESPQWsCMRSE7wX/Q3hCbzXRg9jVKFKwtPVUd1nw9rp5&#10;3V26eVmTVNd/bwoFj8PMfMOsNoPtxJl8aB1rmE4UCOLKmZZrDUW+e1qACBHZYOeYNFwpwGY9elhh&#10;ZtyFP+l8iLVIEA4Zamhi7DMpQ9WQxTBxPXHyvp23GJP0tTQeLwluOzlTai4ttpwWGuzppaHq5/Br&#10;NRzNq9qXp6L8mueLuO+3uX//yLV+HA/bJYhIQ7yH/9tvRsPseQp/Z9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3zycYAAADcAAAADwAAAAAAAAAAAAAAAACYAgAAZHJz&#10;L2Rvd25yZXYueG1sUEsFBgAAAAAEAAQA9QAAAIsDAAAAAA==&#10;" path="m76,794r,l81,819r15,25l111,859r15,10l156,879r30,l221,874r30,-10l276,849r25,-20l347,779r-31,55l291,889r-10,45l281,974r5,20l296,1014r15,15l326,1039r21,10l372,1054r30,l432,1054r10,25l452,1099r15,15l482,1129r20,5l517,1139r20,l557,1134r20,-10l597,1109r15,-20l627,1069r15,-30l652,1009r10,-70l662,1024r16,70l683,1119r15,30l713,1169r15,20l748,1204r20,10l793,1214r20,l838,1204r25,-15l893,1169r25,-25l973,1174r41,15l1034,1194r15,l1064,1189r10,-5l1084,1169r10,-15l1104,1119r,-55l1094,994r15,50l1129,1089r25,35l1179,1154r25,25l1234,1194r30,10l1294,1204r26,-5l1345,1189r25,-15l1390,1154r20,-30l1425,1094r5,-40l1435,1014r80,-35l1545,959r25,-20l1585,919r15,-20l1605,879r,-20l1600,839r-10,-25l1570,789r-20,-20l1520,744r-35,-25l1395,669r100,40l1535,724r40,10l1610,744r30,l1671,739r25,-10l1711,719r15,-15l1731,684r5,-20l1731,634r-10,-25l1706,574r-25,-35l1706,464r5,-34l1711,405r,-25l1701,360r-10,-15l1676,330r-20,-5l1635,320r-30,l1575,320r-75,20l1405,370r40,-25l1475,320r25,-25l1520,275r15,-25l1540,225r5,-20l1540,185r-5,-20l1520,150r-15,-15l1485,125r-25,-10l1435,115r-70,-5l1360,85,1350,60,1335,40,1325,20,1309,10,1289,r-20,l1249,r-25,5l1204,15r-20,15l1159,50r-20,20l1119,95r-35,70l999,100,958,75,923,55,883,40,848,30,813,20r-35,l748,20,713,30,683,40,652,55,627,75r-30,25l572,125r-25,35l512,125,472,95,437,70,397,50,362,40,331,35r-35,l271,45r-25,5l226,65,211,80r-15,20l191,120r,20l196,160r15,25l146,215r-25,20l106,250,91,270r-5,20l81,310r,20l91,350r15,15l121,385r25,15l176,415r40,10l301,450,206,440r-45,l126,445r-35,5l66,459,41,474,21,489,10,509,5,529,,549r10,25l21,599r15,25l61,649r25,25l76,704r-5,30l71,764r5,30xe" strokeweight="1pt">
                    <v:path arrowok="t" o:connecttype="custom" o:connectlocs="84,742;137,773;221,760;305,685;247,822;260,892;327,927;389,949;424,993;490,998;538,958;582,826;601,984;640,1046;715,1068;807,1006;910,1050;953,1028;962,874;1015,989;1085,1050;1161,1055;1223,1015;1262,892;1381,826;1412,756;1363,677;1227,589;1416,655;1492,641;1527,584;1479,474;1505,356;1474,290;1385,282;1271,304;1350,220;1355,163;1306,110;1201,97;1165,18;1099,0;1041,26;953,145;812,48;684,18;574,48;481,141;384,62;291,31;216,44;172,88;186,163;93,220;71,290;106,339;265,396;111,391;18,430;0,483;32,549;67,619;67,699" o:connectangles="0,0,0,0,0,0,0,0,0,0,0,0,0,0,0,0,0,0,0,0,0,0,0,0,0,0,0,0,0,0,0,0,0,0,0,0,0,0,0,0,0,0,0,0,0,0,0,0,0,0,0,0,0,0,0,0,0,0,0,0,0,0,0"/>
                  </v:shape>
                  <v:group id="Group 380" o:spid="_x0000_s1248" style="position:absolute;left:2076;top:7340;width:1764;height:2412" coordorigin="2076,7340" coordsize="1764,2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<v:shape id="Freeform 381" o:spid="_x0000_s1249" style="position:absolute;left:2768;top:8412;width:393;height:1340;visibility:visible;mso-wrap-style:square;v-text-anchor:top" coordsize="44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aPcQA&#10;AADcAAAADwAAAGRycy9kb3ducmV2LnhtbESP3WoCMRSE7wt9h3AKvatZFaSuRrE/or3wwp8HOCTH&#10;TXBzst1EXd/eCIVeDjPzDTOdd74WF2qjC6yg3ytAEOtgHFcKDvvl2zuImJAN1oFJwY0izGfPT1Ms&#10;Tbjyli67VIkM4ViiAptSU0oZtSWPsRca4uwdQ+sxZdlW0rR4zXBfy0FRjKRHx3nBYkOflvRpd/YK&#10;5Fm7TfVjhse4+nC//W+rl19bpV5fusUERKIu/Yf/2mujYDAewuNMP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Gmj3EAAAA3AAAAA8AAAAAAAAAAAAAAAAAmAIAAGRycy9k&#10;b3ducmV2LnhtbFBLBQYAAAAABAAEAPUAAACJAwAAAAA=&#10;" path="m91,l15,,5,105,,209,,314,5,414,15,514,25,614,41,714r20,95l86,904r30,90l146,1088r35,90l221,1268r45,85l316,1438r51,85l447,1523,392,1418,336,1313,286,1213,246,1113r-40,-99l171,914,141,819,116,724,96,629,81,534,71,444,66,349r,-90l66,174,76,85,91,xe" strokeweight="1pt">
                      <v:path arrowok="t" o:connecttype="custom" o:connectlocs="80,0;13,0;13,0;4,92;0,184;0,276;4,364;13,452;22,540;36,628;54,712;76,795;102,875;128,957;159,1036;194,1116;234,1190;278,1265;323,1340;393,1340;393,1340;345,1248;295,1155;251,1067;216,979;181,892;150,804;124,721;102,637;84,553;71,470;62,391;58,307;58,228;58,153;67,75;80,0;80,0" o:connectangles="0,0,0,0,0,0,0,0,0,0,0,0,0,0,0,0,0,0,0,0,0,0,0,0,0,0,0,0,0,0,0,0,0,0,0,0,0,0"/>
                    </v:shape>
                    <v:group id="Group 382" o:spid="_x0000_s1250" style="position:absolute;left:2076;top:7340;width:1764;height:2412" coordorigin="2076,7340" coordsize="1764,2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  <v:shape id="Freeform 383" o:spid="_x0000_s1251" style="position:absolute;left:2483;top:8680;width:607;height:1072;visibility:visible;mso-wrap-style:square;v-text-anchor:top" coordsize="1465,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zvXcUA&#10;AADcAAAADwAAAGRycy9kb3ducmV2LnhtbESPX2vCQBDE3wv9DscWfKuXCi01ekrTouhb/QPt45Jb&#10;k2BuL71bNX77nlDo4zAzv2Gm89616kwhNp4NPA0zUMSltw1XBva7xeMrqCjIFlvPZOBKEeaz+7sp&#10;5tZfeEPnrVQqQTjmaKAW6XKtY1mTwzj0HXHyDj44lCRDpW3AS4K7Vo+y7EU7bDgt1NjRe03lcXty&#10;Br78slhnUrjPIsjP9bj4+O76nTGDh/5tAkqol//wX3tlDYzGz3A7k46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DO9dxQAAANwAAAAPAAAAAAAAAAAAAAAAAJgCAABkcnMv&#10;ZG93bnJldi54bWxQSwUGAAAAAAQABAD1AAAAigMAAAAA&#10;" path="m577,664r,l517,605,411,505,296,400,206,300,150,230,95,155,45,80,,,5,230,20,425r10,85l40,590r15,69l75,724r25,70l130,859r36,60l211,974r45,50l311,1074r55,40l431,1154r45,20l532,1204r55,35l647,1284r60,50l777,1389r141,135l1179,1773r75,65l1329,1898r70,55l1465,2003r-66,-135l1334,1738r-70,-115l1194,1519r-50,-65l1088,1389r-55,-65l968,1264,853,1149r-61,-65l757,1029,722,969,692,904,667,834,657,789,637,749,612,704,577,664xe" strokeweight="1pt">
                        <v:path arrowok="t" o:connecttype="custom" o:connectlocs="239,355;170,270;123,214;85,161;39,83;0,0;2,123;12,273;23,353;31,387;54,460;87,521;129,575;179,618;197,628;243,663;293,714;380,816;489,949;520,984;580,1045;607,1072;553,930;495,813;474,778;428,709;401,676;328,580;314,551;287,484;276,446;264,401;239,355" o:connectangles="0,0,0,0,0,0,0,0,0,0,0,0,0,0,0,0,0,0,0,0,0,0,0,0,0,0,0,0,0,0,0,0,0"/>
                      </v:shape>
                      <v:shape id="Freeform 384" o:spid="_x0000_s1252" style="position:absolute;left:2076;top:7644;width:1764;height:1036;visibility:visible;mso-wrap-style:square;v-text-anchor:top" coordsize="2006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GXMMA&#10;AADcAAAADwAAAGRycy9kb3ducmV2LnhtbESPQYvCMBSE74L/ITzBm6YKilajiCKruyBYPXh8NM+2&#10;2LyUJmvrvzcLCx6HmfmGWa5bU4on1a6wrGA0jEAQp1YXnCm4XvaDGQjnkTWWlknBixysV93OEmNt&#10;Gz7TM/GZCBB2MSrIva9iKV2ak0E3tBVx8O62NuiDrDOpa2wC3JRyHEVTabDgsJBjRduc0kfyaxTg&#10;Kfm2uy39HOatvenyOmmOXxOl+r12swDhqfWf8H/7oBWM51P4OxOO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mGXMMAAADcAAAADwAAAAAAAAAAAAAAAACYAgAAZHJzL2Rv&#10;d25yZXYueG1sUEsFBgAAAAAEAAQA9QAAAIgDAAAAAA==&#10;" path="m165,544r,l211,534r50,-20l306,479r65,-35l311,484r-50,30l231,534r-20,25l196,584r-15,20l171,629r-6,20l165,674r6,20l181,714r15,20l211,744r25,10l261,759r35,l331,759r40,-5l361,794r,35l366,864r10,30l386,914r20,15l426,939r25,l481,934r31,-15l542,899r30,-30l602,834r30,-40l662,749r25,-55l642,809r-30,90l607,934r-5,30l602,994r5,19l622,1038r20,20l667,1073r25,10l712,1088r20,l752,1083r20,-5l817,1053r41,-35l888,1068r35,45l958,1143r40,20l1038,1178r40,l1113,1168r41,-20l1189,1113r30,-35l1249,1028r20,-59l1289,899r15,-80l1309,734r,-95l1344,709r40,60l1429,824r51,40l1525,889r40,20l1610,919r45,l1695,909r30,-20l1755,864r25,-30l1795,789r11,-45l1806,694r-11,-55l1856,639r50,-15l1946,604r15,-15l1976,574r20,-35l2006,509r,-35l1996,439r-20,-35l1951,374r-35,-20l1876,339r-55,-10l1755,324r-70,-5l1610,324,456,10,381,,306,,241,5,181,15,130,25,90,45,55,65,30,89,10,114,,144r,25l5,199r15,30l40,254r30,25l110,299,75,319,45,344,30,374,15,404r-5,30l15,459r10,25l40,509r25,20l90,539r35,5l165,544xe" strokeweight="1pt">
                        <v:path arrowok="t" o:connecttype="custom" o:connectlocs="186,470;269,421;273,426;203,470;159,531;145,571;150,610;186,654;260,668;326,663;322,760;339,804;397,826;450,808;503,764;582,659;565,711;529,848;534,891;587,944;626,957;679,948;754,895;842,1005;913,1036;1015,1010;1072,948;1116,852;1151,646;1182,624;1301,760;1376,799;1455,808;1543,760;1578,694;1578,562;1676,549;1738,505;1764,448;1755,386;1685,311;1601,289;1416,285;335,0;159,13;79,40;26,78;0,149;18,201;97,263;40,303;13,355;22,426;57,465;145,478" o:connectangles="0,0,0,0,0,0,0,0,0,0,0,0,0,0,0,0,0,0,0,0,0,0,0,0,0,0,0,0,0,0,0,0,0,0,0,0,0,0,0,0,0,0,0,0,0,0,0,0,0,0,0,0,0,0,0"/>
                      </v:shape>
                      <v:shape id="Freeform 385" o:spid="_x0000_s1253" style="position:absolute;left:2371;top:7340;width:1213;height:861;visibility:visible;mso-wrap-style:square;v-text-anchor:top" coordsize="1379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wm8IA&#10;AADcAAAADwAAAGRycy9kb3ducmV2LnhtbESPQYvCMBSE74L/ITzBm6aKqFuNIgu77EmxrvdH82yK&#10;zUttsrX++40geBxm5htmve1sJVpqfOlYwWScgCDOnS65UPB7+hotQfiArLFyTAoe5GG76ffWmGp3&#10;5yO1WShEhLBPUYEJoU6l9Lkhi37sauLoXVxjMUTZFFI3eI9wW8lpksylxZLjgsGaPg3l1+zPKgjn&#10;3eJ7xkdZnx+mO5zolrf7m1LDQbdbgQjUhXf41f7RCqYfC3iei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rCbwgAAANwAAAAPAAAAAAAAAAAAAAAAAJgCAABkcnMvZG93&#10;bnJldi54bWxQSwUGAAAAAAQABAD1AAAAhwMAAAAA&#10;" path="m1369,629r,l1379,599r-5,-30l1359,534r-25,-40l1294,454r-50,-39l1179,375r-81,-35l1128,310r26,-25l1169,260r5,-30l1179,205r-5,-25l1164,160r-20,-20l1123,120r-20,-10l1073,100r-30,-5l1008,95r-35,5l938,110r-35,15l898,95,893,65,883,45,863,25,838,15,818,5,787,,757,,727,5,702,15,677,25,657,40,637,60,627,85r-5,25l622,140,567,95,507,60,451,30,396,15,351,10r-45,l271,20,236,30,211,50,191,70,181,95r5,25l196,150r20,25l246,200r40,20l226,235r-55,15l120,275,80,305,45,335,25,365,10,390,,419r,30l10,469r20,20l55,504r35,5l130,509r51,-10l236,479r-50,35l145,554r-30,35l95,634r-5,35l90,704r5,30l115,759r20,20l161,789r30,5l221,784r35,-15l286,744r30,-30l346,674r-25,45l311,764r-10,45l306,849r10,35l331,914r25,20l381,944r35,5l446,944r30,-10l507,909r35,-35l562,829r20,-55l597,714r5,55l612,819r20,50l657,909r25,25l707,959r30,10l762,979r30,l813,969r20,-15l848,929r5,-30l853,859,843,814,823,764r50,55l923,864r50,30l1028,914r40,10l1108,929r31,-10l1169,904r20,-25l1204,854r,-35l1194,784r-15,-45l1149,694r-46,-40l1053,609r55,35l1159,664r50,15l1259,684r40,l1329,674r25,-20l1369,629xe" strokeweight="1pt">
                        <v:path arrowok="t" o:connecttype="custom" o:connectlocs="1213,527;1173,434;1094,365;966,299;1028,229;1037,180;1006,123;970,97;917,84;825,97;790,84;759,22;720,4;666,0;596,22;560,53;547,123;446,53;348,13;238,18;186,44;164,106;190,154;252,193;106,242;40,295;0,368;9,412;48,443;159,439;164,452;84,558;79,619;101,668;168,698;225,676;304,593;274,672;269,747;313,821;366,835;446,799;494,729;525,628;556,764;600,821;670,861;715,852;746,817;742,716;768,720;904,804;975,817;1028,795;1059,720;1037,650;926,536;1019,584;1107,602;1191,575" o:connectangles="0,0,0,0,0,0,0,0,0,0,0,0,0,0,0,0,0,0,0,0,0,0,0,0,0,0,0,0,0,0,0,0,0,0,0,0,0,0,0,0,0,0,0,0,0,0,0,0,0,0,0,0,0,0,0,0,0,0,0,0"/>
                      </v:shape>
                      <v:shape id="Freeform 386" o:spid="_x0000_s1254" style="position:absolute;left:2794;top:7520;width:371;height:303;visibility:visible;mso-wrap-style:square;v-text-anchor:top" coordsize="422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3S8IA&#10;AADcAAAADwAAAGRycy9kb3ducmV2LnhtbERPyW7CMBC9V+IfrEHiVpxCQTSNg1oEFRJcWNTz1J4m&#10;UeNxGhuS/n19QOL49PZs2dtaXKn1lWMFT+MEBLF2puJCwfm0eVyA8AHZYO2YFPyRh2U+eMgwNa7j&#10;A12PoRAxhH2KCsoQmlRKr0uy6MeuIY7ct2sthgjbQpoWuxhuazlJkrm0WHFsKLGhVUn653ixCr6m&#10;+zXJ3087e+67nd697zH50EqNhv3bK4hAfbiLb+6tUTB5iWvjmX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9jdLwgAAANwAAAAPAAAAAAAAAAAAAAAAAJgCAABkcnMvZG93&#10;bnJldi54bWxQSwUGAAAAAAQABAD1AAAAhwMAAAAA&#10;" path="m16,105r,l21,115r10,10l61,140,41,150,26,165,11,180,6,195,,210r,9l6,234r5,15l21,259r15,10l46,274r15,l81,274r15,-5l111,264r20,-15l126,269r,20l131,304r5,15l151,334r10,5l171,344r15,-5l196,339r15,-20l216,304r5,-15l221,269r,-20l241,284r15,10l271,304r25,5l321,304r21,-15l357,264r,-15l357,234,347,200r30,5l392,200r10,-5l417,180r5,-20l417,135,402,120r-10,-5l377,110r-30,l352,95r5,-15l357,65,352,55,342,35,316,20r-25,l266,25,256,35,246,45,226,80r,-35l221,30,211,20,196,5,171,,151,5,136,20,126,35r-5,10l121,80,86,60,66,55,51,50,31,55,21,60,16,70,11,85r5,20xe" strokeweight="1pt">
                        <v:path arrowok="t" o:connecttype="custom" o:connectlocs="14,92;27,110;54,123;23,145;5,172;0,185;5,206;10,219;32,237;54,241;71,241;98,233;115,219;111,255;120,281;133,294;150,303;164,299;186,281;190,268;194,237;194,219;225,259;238,268;282,268;301,255;314,233;314,206;305,176;345,176;353,172;371,141;367,119;353,106;331,97;305,97;314,70;309,48;301,31;278,18;234,22;225,31;199,70;199,40;186,18;172,4;150,0;120,18;111,31;106,70;76,53;45,44;27,48;14,62;10,75;14,92" o:connectangles="0,0,0,0,0,0,0,0,0,0,0,0,0,0,0,0,0,0,0,0,0,0,0,0,0,0,0,0,0,0,0,0,0,0,0,0,0,0,0,0,0,0,0,0,0,0,0,0,0,0,0,0,0,0,0,0"/>
                      </v:shape>
                      <v:shape id="Freeform 387" o:spid="_x0000_s1255" style="position:absolute;left:2993;top:8835;width:393;height:917;visibility:visible;mso-wrap-style:square;v-text-anchor:top" coordsize="1234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T2/sYA&#10;AADcAAAADwAAAGRycy9kb3ducmV2LnhtbESPQWvCQBSE74L/YXlCL0U3WhATXUVSCqUXqQpen9ln&#10;Es2+TbOrSf313YLgcZiZb5jFqjOVuFHjSssKxqMIBHFmdcm5gv3uYzgD4TyyxsoyKfglB6tlv7fA&#10;RNuWv+m29bkIEHYJKii8rxMpXVaQQTeyNXHwTrYx6INscqkbbAPcVHISRVNpsOSwUGBNaUHZZXs1&#10;CtJ3+XZP92Vsppv2eP45Xc+Hr1elXgbdeg7CU+ef4Uf7UyuYxDH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T2/sYAAADcAAAADwAAAAAAAAAAAAAAAACYAgAAZHJz&#10;L2Rvd25yZXYueG1sUEsFBgAAAAAEAAQA9QAAAIsDAAAAAA==&#10;" path="m191,1029r,l146,1049r-40,30l75,1109r-30,40l25,1189r-15,39l5,1273,,1318r5,50l15,1413r15,50l50,1508r30,45l111,1593r40,40l191,1668r10,-45l216,1573r20,-45l256,1483r25,-45l311,1393r35,-45l381,1303r81,-80l562,1139r115,-85l808,964r80,-60l958,844r60,-65l1068,714r36,-70l1119,609r10,-35l1139,539r5,-35l1144,469r,-35l1139,394r5,-45l1149,299r10,-54l1189,130,1234,r-75,60l1084,120r-61,55l968,230r-50,54l878,334r-30,50l823,434,768,534r-56,90l652,704r-65,70l547,814r-40,35l457,884r-46,30l306,974r-115,55xe" strokeweight="1pt">
                        <v:path arrowok="t" o:connecttype="custom" o:connectlocs="61,566;34,593;14,632;8,654;2,700;0,725;5,777;16,829;25,854;48,898;61,917;69,865;82,815;99,766;121,716;147,672;216,579;257,530;305,464;340,393;352,354;360,316;364,277;364,239;363,217;366,164;379,71;393,0;345,66;308,126;280,184;262,239;245,294;208,387;187,426;161,467;131,502;61,566" o:connectangles="0,0,0,0,0,0,0,0,0,0,0,0,0,0,0,0,0,0,0,0,0,0,0,0,0,0,0,0,0,0,0,0,0,0,0,0,0,0"/>
                      </v:shape>
                    </v:group>
                  </v:group>
                </v:group>
                <v:group id="Group 1506" o:spid="_x0000_s1256" style="position:absolute;left:729;top:9009;width:1602;height:2548" coordorigin="729,9009" coordsize="1602,2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group id="Group 1504" o:spid="_x0000_s1257" style="position:absolute;left:729;top:9009;width:1602;height:2496" coordorigin="729,9009" coordsize="1602,2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<v:shape id="Freeform 572" o:spid="_x0000_s1258" style="position:absolute;left:955;top:9009;width:1376;height:1118;rotation:1166185fd;visibility:visible;mso-wrap-style:square;v-text-anchor:top" coordsize="1736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LaCMMA&#10;AADcAAAADwAAAGRycy9kb3ducmV2LnhtbESPzarCMBSE9xd8h3AEd9dUBSm9RhFB0I3iH9zloTk2&#10;1eakNFHr2xtBcDnMzDfMZNbaStyp8aVjBYN+AoI4d7rkQsHxsPxNQfiArLFyTAqe5GE27fxMMNPu&#10;wTu670MhIoR9hgpMCHUmpc8NWfR9VxNH7+waiyHKppC6wUeE20oOk2QsLZYcFwzWtDCUX/c3q8Cv&#10;T+m/OV8O82J72qbHTbqsb7lSvW47/wMRqA3f8Ke90gpGyRDeZ+IR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LaCMMAAADcAAAADwAAAAAAAAAAAAAAAACYAgAAZHJzL2Rv&#10;d25yZXYueG1sUEsFBgAAAAAEAAQA9QAAAIgDAAAAAA==&#10;" path="m76,794r,l81,819r15,25l111,859r15,10l156,879r30,l221,874r30,-10l276,849r25,-20l347,779r-31,55l291,889r-10,45l281,974r5,20l296,1014r15,15l326,1039r21,10l372,1054r30,l432,1054r10,25l452,1099r15,15l482,1129r20,5l517,1139r20,l557,1134r20,-10l597,1109r15,-20l627,1069r15,-30l652,1009r10,-70l662,1024r16,70l683,1119r15,30l713,1169r15,20l748,1204r20,10l793,1214r20,l838,1204r25,-15l893,1169r25,-25l973,1174r41,15l1034,1194r15,l1064,1189r10,-5l1084,1169r10,-15l1104,1119r,-55l1094,994r15,50l1129,1089r25,35l1179,1154r25,25l1234,1194r30,10l1294,1204r26,-5l1345,1189r25,-15l1390,1154r20,-30l1425,1094r5,-40l1435,1014r80,-35l1545,959r25,-20l1585,919r15,-20l1605,879r,-20l1600,839r-10,-25l1570,789r-20,-20l1520,744r-35,-25l1395,669r100,40l1535,724r40,10l1610,744r30,l1671,739r25,-10l1711,719r15,-15l1731,684r5,-20l1731,634r-10,-25l1706,574r-25,-35l1706,464r5,-34l1711,405r,-25l1701,360r-10,-15l1676,330r-20,-5l1635,320r-30,l1575,320r-75,20l1405,370r40,-25l1475,320r25,-25l1520,275r15,-25l1540,225r5,-20l1540,185r-5,-20l1520,150r-15,-15l1485,125r-25,-10l1435,115r-70,-5l1360,85,1350,60,1335,40,1325,20,1309,10,1289,r-20,l1249,r-25,5l1204,15r-20,15l1159,50r-20,20l1119,95r-35,70l999,100,958,75,923,55,883,40,848,30,813,20r-35,l748,20,713,30,683,40,652,55,627,75r-30,25l572,125r-25,35l512,125,472,95,437,70,397,50,362,40,331,35r-35,l271,45r-25,5l226,65,211,80r-15,20l191,120r,20l196,160r15,25l146,215r-25,20l106,250,91,270r-5,20l81,310r,20l91,350r15,15l121,385r25,15l176,415r40,10l301,450,206,440r-45,l126,445r-35,5l66,459,41,474,21,489,10,509,5,529,,549r10,25l21,599r15,25l61,649r25,25l76,704r-5,30l71,764r5,30xe" strokeweight="1pt">
                      <v:path arrowok="t" o:connecttype="custom" o:connectlocs="76,777;124,809;199,796;275,717;223,860;235,934;295,971;350,994;382,1040;441,1044;485,1003;525,865;541,1031;577,1095;644,1118;728,1054;820,1100;859,1077;867,915;915,1035;978,1100;1046,1104;1102,1063;1137,934;1244,865;1272,791;1229,708;1106,616;1276,685;1344,671;1376,611;1332,496;1356,373;1328,304;1248,295;1145,318;1217,230;1221,170;1177,115;1082,101;1050,18;990,0;938,28;859,152;732,51;617,18;517,51;434,147;346,64;262,32;195,46;155,92;167,170;84,230;64,304;96,355;239,414;100,410;17,450;0,506;29,575;60,648;60,731" o:connectangles="0,0,0,0,0,0,0,0,0,0,0,0,0,0,0,0,0,0,0,0,0,0,0,0,0,0,0,0,0,0,0,0,0,0,0,0,0,0,0,0,0,0,0,0,0,0,0,0,0,0,0,0,0,0,0,0,0,0,0,0,0,0,0"/>
                    </v:shape>
                    <v:shape id="Freeform 574" o:spid="_x0000_s1259" style="position:absolute;left:1059;top:10102;width:354;height:1403;rotation:1166185fd;visibility:visible;mso-wrap-style:square;v-text-anchor:top" coordsize="44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lHcUA&#10;AADcAAAADwAAAGRycy9kb3ducmV2LnhtbESPQWvCQBSE70L/w/IKvZlNFUViVikFRSiFaov0+Mg+&#10;s6HZtyG7Jml+vVsQehxm5hsm3w62Fh21vnKs4DlJQRAXTldcKvj63E1XIHxA1lg7JgW/5GG7eZjk&#10;mGnX85G6UyhFhLDPUIEJocmk9IUhiz5xDXH0Lq61GKJsS6lb7CPc1nKWpktpseK4YLChV0PFz+lq&#10;Fay6cudni+/9OB7s2/tRnj8MnZV6ehxe1iACDeE/fG8ftIJ5Ooe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iUdxQAAANwAAAAPAAAAAAAAAAAAAAAAAJgCAABkcnMv&#10;ZG93bnJldi54bWxQSwUGAAAAAAQABAD1AAAAigMAAAAA&#10;" path="m91,l15,,5,105,,209,,314,5,414,15,514,25,614,41,714r20,95l86,904r30,90l146,1088r35,90l221,1268r45,85l316,1438r51,85l447,1523,392,1418,336,1313,286,1213,246,1113r-40,-99l171,914,141,819,116,724,96,629,81,534,71,444,66,349r,-90l66,174,76,85,91,xe" strokeweight="1pt">
                      <v:path arrowok="t" o:connecttype="custom" o:connectlocs="72,0;12,0;12,0;4,97;0,193;0,289;4,381;12,474;20,566;32,658;48,745;68,833;92,916;116,1002;143,1085;175,1168;211,1246;250,1325;291,1403;354,1403;354,1403;310,1306;266,1210;226,1117;195,1025;163,934;135,842;112,754;92,667;76,579;64,492;56,409;52,322;52,239;52,160;60,78;72,0;72,0" o:connectangles="0,0,0,0,0,0,0,0,0,0,0,0,0,0,0,0,0,0,0,0,0,0,0,0,0,0,0,0,0,0,0,0,0,0,0,0,0,0"/>
                    </v:shape>
                    <v:shape id="Freeform 577" o:spid="_x0000_s1260" style="position:absolute;left:729;top:9343;width:1590;height:1085;rotation:1166185fd;visibility:visible;mso-wrap-style:square;v-text-anchor:top" coordsize="2006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+8zMYA&#10;AADcAAAADwAAAGRycy9kb3ducmV2LnhtbESPW2vCQBSE3wv+h+UIfasbqxSJriLeEGkfvPyAQ/aY&#10;i9mzaXabRH+9Wyj0cZiZb5jZojOlaKh2uWUFw0EEgjixOudUweW8fZuAcB5ZY2mZFNzJwWLee5lh&#10;rG3LR2pOPhUBwi5GBZn3VSylSzIy6Aa2Ig7e1dYGfZB1KnWNbYCbUr5H0Yc0mHNYyLCiVUbJ7fRj&#10;FBTFZ/H9lS7P683u0e6KFTZbe1Dqtd8tpyA8df4//NfeawWjaAy/Z8IR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+8zMYAAADcAAAADwAAAAAAAAAAAAAAAACYAgAAZHJz&#10;L2Rvd25yZXYueG1sUEsFBgAAAAAEAAQA9QAAAIsDAAAAAA==&#10;" path="m165,544r,l211,534r50,-20l306,479r65,-35l311,484r-50,30l231,534r-20,25l196,584r-15,20l171,629r-6,20l165,674r6,20l181,714r15,20l211,744r25,10l261,759r35,l331,759r40,-5l361,794r,35l366,864r10,30l386,914r20,15l426,939r25,l481,934r31,-15l542,899r30,-30l602,834r30,-40l662,749r25,-55l642,809r-30,90l607,934r-5,30l602,994r5,19l622,1038r20,20l667,1073r25,10l712,1088r20,l752,1083r20,-5l817,1053r41,-35l888,1068r35,45l958,1143r40,20l1038,1178r40,l1113,1168r41,-20l1189,1113r30,-35l1249,1028r20,-59l1289,899r15,-80l1309,734r,-95l1344,709r40,60l1429,824r51,40l1525,889r40,20l1610,919r45,l1695,909r30,-20l1755,864r25,-30l1795,789r11,-45l1806,694r-11,-55l1856,639r50,-15l1946,604r15,-15l1976,574r20,-35l2006,509r,-35l1996,439r-20,-35l1951,374r-35,-20l1876,339r-55,-10l1755,324r-70,-5l1610,324,456,10,381,,306,,241,5,181,15,130,25,90,45,55,65,30,89,10,114,,144r,25l5,199r15,30l40,254r30,25l110,299,75,319,45,344,30,374,15,404r-5,30l15,459r10,25l40,509r25,20l90,539r35,5l165,544xe" strokeweight="1pt">
                      <v:path arrowok="t" o:connecttype="custom" o:connectlocs="167,492;243,441;247,446;183,492;143,556;131,598;136,639;167,685;235,699;294,694;290,796;306,842;357,865;406,846;453,800;525,690;509,745;477,888;481,933;529,988;564,1002;612,993;680,938;759,1053;823,1085;915,1057;966,993;1006,893;1038,676;1065,653;1173,796;1240,837;1312,846;1391,796;1423,727;1423,589;1511,575;1566,529;1590,469;1582,404;1519,326;1443,303;1276,298;302,0;143,14;71,41;24,82;0,156;16,211;87,275;36,317;12,372;20,446;52,487;131,501" o:connectangles="0,0,0,0,0,0,0,0,0,0,0,0,0,0,0,0,0,0,0,0,0,0,0,0,0,0,0,0,0,0,0,0,0,0,0,0,0,0,0,0,0,0,0,0,0,0,0,0,0,0,0,0,0,0,0"/>
                    </v:shape>
                    <v:shape id="Freeform 578" o:spid="_x0000_s1261" style="position:absolute;left:1120;top:9050;width:1093;height:901;rotation:1166185fd;visibility:visible;mso-wrap-style:square;v-text-anchor:top" coordsize="1379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gOMYA&#10;AADcAAAADwAAAGRycy9kb3ducmV2LnhtbESPQWvCQBSE7wX/w/IEb3VjRJHUVYIgrbSXqpfeXrMv&#10;2dTs25hdNf333YLgcZiZb5jlureNuFLna8cKJuMEBHHhdM2VguNh+7wA4QOyxsYxKfglD+vV4GmJ&#10;mXY3/qTrPlQiQthnqMCE0GZS+sKQRT92LXH0StdZDFF2ldQd3iLcNjJNkrm0WHNcMNjSxlBx2l+s&#10;gvOpef8ozG42ScvXc/n9Vf0c6lyp0bDPX0AE6sMjfG+/aQXTZAb/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egOMYAAADcAAAADwAAAAAAAAAAAAAAAACYAgAAZHJz&#10;L2Rvd25yZXYueG1sUEsFBgAAAAAEAAQA9QAAAIsDAAAAAA==&#10;" path="m1369,629r,l1379,599r-5,-30l1359,534r-25,-40l1294,454r-50,-39l1179,375r-81,-35l1128,310r26,-25l1169,260r5,-30l1179,205r-5,-25l1164,160r-20,-20l1123,120r-20,-10l1073,100r-30,-5l1008,95r-35,5l938,110r-35,15l898,95,893,65,883,45,863,25,838,15,818,5,787,,757,,727,5,702,15,677,25,657,40,637,60,627,85r-5,25l622,140,567,95,507,60,451,30,396,15,351,10r-45,l271,20,236,30,211,50,191,70,181,95r5,25l196,150r20,25l246,200r40,20l226,235r-55,15l120,275,80,305,45,335,25,365,10,390,,419r,30l10,469r20,20l55,504r35,5l130,509r51,-10l236,479r-50,35l145,554r-30,35l95,634r-5,35l90,704r5,30l115,759r20,20l161,789r30,5l221,784r35,-15l286,744r30,-30l346,674r-25,45l311,764r-10,45l306,849r10,35l331,914r25,20l381,944r35,5l446,944r30,-10l507,909r35,-35l562,829r20,-55l597,714r5,55l612,819r20,50l657,909r25,25l707,959r30,10l762,979r30,l813,969r20,-15l848,929r5,-30l853,859,843,814,823,764r50,55l923,864r50,30l1028,914r40,10l1108,929r31,-10l1169,904r20,-25l1204,854r,-35l1194,784r-15,-45l1149,694r-46,-40l1053,609r55,35l1159,664r50,15l1259,684r40,l1329,674r25,-20l1369,629xe" strokeweight="1pt">
                      <v:path arrowok="t" o:connecttype="custom" o:connectlocs="1093,551;1057,455;986,382;870,313;927,239;934,189;907,129;874,101;827,87;743,101;712,87;684,23;648,5;600,0;537,23;505,55;493,129;402,55;314,14;215,18;167,46;147,110;171,161;227,202;95,253;36,308;0,386;8,432;44,464;143,459;147,473;75,583;71,648;91,699;151,731;203,708;274,620;246,703;243,781;282,860;330,873;402,837;445,763;473,657;501,800;541,860;604,901;644,892;672,855;668,749;692,754;815,841;878,855;927,832;954,754;934,680;835,560;919,611;998,630;1073,602" o:connectangles="0,0,0,0,0,0,0,0,0,0,0,0,0,0,0,0,0,0,0,0,0,0,0,0,0,0,0,0,0,0,0,0,0,0,0,0,0,0,0,0,0,0,0,0,0,0,0,0,0,0,0,0,0,0,0,0,0,0,0,0"/>
                    </v:shape>
                  </v:group>
                  <v:shape id="Freeform 579" o:spid="_x0000_s1262" style="position:absolute;left:1532;top:9243;width:335;height:318;rotation:1166185fd;visibility:visible;mso-wrap-style:square;v-text-anchor:top" coordsize="422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rFh8UA&#10;AADcAAAADwAAAGRycy9kb3ducmV2LnhtbESPQWsCMRSE74L/IbyCF9GsCiKrUcQi1JtVKfX23Lxu&#10;tt28LJu4rv31TUHwOMzMN8xi1dpSNFT7wrGC0TABQZw5XXCu4HTcDmYgfEDWWDomBXfysFp2OwtM&#10;tbvxOzWHkIsIYZ+iAhNClUrpM0MW/dBVxNH7crXFEGWdS13jLcJtKcdJMpUWC44LBivaGMp+Dler&#10;YNz0Xz8+95Pisg37s8Td78isv5XqvbTrOYhAbXiGH+03rWCSTOH/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sWHxQAAANwAAAAPAAAAAAAAAAAAAAAAAJgCAABkcnMv&#10;ZG93bnJldi54bWxQSwUGAAAAAAQABAD1AAAAigMAAAAA&#10;" path="m16,105r,l21,115r10,10l61,140,41,150,26,165,11,180,6,195,,210r,9l6,234r5,15l21,259r15,10l46,274r15,l81,274r15,-5l111,264r20,-15l126,269r,20l131,304r5,15l151,334r10,5l171,344r15,-5l196,339r15,-20l216,304r5,-15l221,269r,-20l241,284r15,10l271,304r25,5l321,304r21,-15l357,264r,-15l357,234,347,200r30,5l392,200r10,-5l417,180r5,-20l417,135,402,120r-10,-5l377,110r-30,l352,95r5,-15l357,65,352,55,342,35,316,20r-25,l266,25,256,35,246,45,226,80r,-35l221,30,211,20,196,5,171,,151,5,136,20,126,35r-5,10l121,80,86,60,66,55,51,50,31,55,21,60,16,70,11,85r5,20xe" strokeweight="1pt">
                    <v:path arrowok="t" o:connecttype="custom" o:connectlocs="13,97;25,116;48,129;21,153;5,180;0,194;5,216;9,230;29,249;48,253;64,253;88,244;104,230;100,267;108,295;120,309;136,318;148,313;168,295;171,281;175,249;175,230;203,272;215,281;255,281;271,267;283,244;283,216;275,185;311,185;319,180;335,148;331,125;319,111;299,102;275,102;283,74;279,51;271,32;251,18;211,23;203,32;179,74;179,42;168,18;156,5;136,0;108,18;100,32;96,74;68,55;40,46;25,51;13,65;9,79;13,97" o:connectangles="0,0,0,0,0,0,0,0,0,0,0,0,0,0,0,0,0,0,0,0,0,0,0,0,0,0,0,0,0,0,0,0,0,0,0,0,0,0,0,0,0,0,0,0,0,0,0,0,0,0,0,0,0,0,0,0"/>
                  </v:shape>
                  <v:shape id="Freeform 580" o:spid="_x0000_s1263" style="position:absolute;left:1185;top:10597;width:354;height:960;rotation:1166185fd;visibility:visible;mso-wrap-style:square;v-text-anchor:top" coordsize="1234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ZO8YA&#10;AADcAAAADwAAAGRycy9kb3ducmV2LnhtbESPX2vCQBDE34V+h2MLfasXW/qH6CmimJa2L1Hxecmt&#10;SUhuL82tmn77XqHg4zAzv2Fmi8G16kx9qD0bmIwTUMSFtzWXBva7zf0rqCDIFlvPZOCHAizmN6MZ&#10;ptZfOKfzVkoVIRxSNFCJdKnWoajIYRj7jjh6R987lCj7UtseLxHuWv2QJM/aYc1xocKOVhUVzfbk&#10;DDj5OGRuXeb7Rpqnw9cp+/x+y4y5ux2WU1BCg1zD/+13a+AxeYG/M/EI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EZO8YAAADcAAAADwAAAAAAAAAAAAAAAACYAgAAZHJz&#10;L2Rvd25yZXYueG1sUEsFBgAAAAAEAAQA9QAAAIsDAAAAAA==&#10;" path="m191,1029r,l146,1049r-40,30l75,1109r-30,40l25,1189r-15,39l5,1273,,1318r5,50l15,1413r15,50l50,1508r30,45l111,1593r40,40l191,1668r10,-45l216,1573r20,-45l256,1483r25,-45l311,1393r35,-45l381,1303r81,-80l562,1139r115,-85l808,964r80,-60l958,844r60,-65l1068,714r36,-70l1119,609r10,-35l1139,539r5,-35l1144,469r,-35l1139,394r5,-45l1149,299r10,-54l1189,130,1234,r-75,60l1084,120r-61,55l968,230r-50,54l878,334r-30,50l823,434,768,534r-56,90l652,704r-65,70l547,814r-40,35l457,884r-46,30l306,974r-115,55xe" strokeweight="1pt">
                    <v:path arrowok="t" o:connecttype="custom" o:connectlocs="55,592;30,621;13,661;7,684;1,733;0,759;4,813;14,868;23,894;43,940;55,960;62,905;73,854;89,802;109,750;133,704;194,607;232,555;275,486;306,411;317,371;324,330;328,290;328,250;327,227;330,172;341,75;354,0;311,69;278,132;252,192;236,250;220,307;187,405;168,445;145,489;118,526;55,592" o:connectangles="0,0,0,0,0,0,0,0,0,0,0,0,0,0,0,0,0,0,0,0,0,0,0,0,0,0,0,0,0,0,0,0,0,0,0,0,0,0"/>
                  </v:shape>
                </v:group>
                <w10:wrap anchorx="margin" anchory="margin"/>
              </v:group>
            </w:pict>
          </mc:Fallback>
        </mc:AlternateContent>
      </w:r>
    </w:p>
    <w:p w:rsidR="00E3417E" w:rsidRDefault="00E3417E">
      <w:r>
        <w:br w:type="page"/>
      </w:r>
    </w:p>
    <w:p w:rsidR="007F5831" w:rsidRDefault="000C0367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-495300</wp:posOffset>
                </wp:positionH>
                <wp:positionV relativeFrom="margin">
                  <wp:posOffset>92075</wp:posOffset>
                </wp:positionV>
                <wp:extent cx="9217660" cy="6272530"/>
                <wp:effectExtent l="19050" t="15875" r="21590" b="17145"/>
                <wp:wrapNone/>
                <wp:docPr id="1" name="Group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17660" cy="6272530"/>
                          <a:chOff x="565" y="1816"/>
                          <a:chExt cx="14516" cy="9878"/>
                        </a:xfrm>
                      </wpg:grpSpPr>
                      <wpg:grpSp>
                        <wpg:cNvPr id="2" name="Group 2041"/>
                        <wpg:cNvGrpSpPr>
                          <a:grpSpLocks/>
                        </wpg:cNvGrpSpPr>
                        <wpg:grpSpPr bwMode="auto">
                          <a:xfrm>
                            <a:off x="565" y="3009"/>
                            <a:ext cx="14516" cy="8685"/>
                            <a:chOff x="565" y="3009"/>
                            <a:chExt cx="14516" cy="8685"/>
                          </a:xfrm>
                        </wpg:grpSpPr>
                        <wpg:grpSp>
                          <wpg:cNvPr id="3" name="Group 174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565" y="3009"/>
                              <a:ext cx="1669" cy="915"/>
                              <a:chOff x="9991" y="2749"/>
                              <a:chExt cx="4674" cy="2562"/>
                            </a:xfrm>
                          </wpg:grpSpPr>
                          <wps:wsp>
                            <wps:cNvPr id="4" name="Freeform 175"/>
                            <wps:cNvSpPr>
                              <a:spLocks/>
                            </wps:cNvSpPr>
                            <wps:spPr bwMode="auto">
                              <a:xfrm rot="203983" flipH="1" flipV="1">
                                <a:off x="9991" y="3026"/>
                                <a:ext cx="4674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Freeform 176"/>
                            <wps:cNvSpPr>
                              <a:spLocks/>
                            </wps:cNvSpPr>
                            <wps:spPr bwMode="auto">
                              <a:xfrm rot="203983" flipH="1" flipV="1">
                                <a:off x="9991" y="3518"/>
                                <a:ext cx="4674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Freeform 177"/>
                            <wps:cNvSpPr>
                              <a:spLocks/>
                            </wps:cNvSpPr>
                            <wps:spPr bwMode="auto">
                              <a:xfrm rot="203983" flipH="1" flipV="1">
                                <a:off x="9991" y="4202"/>
                                <a:ext cx="4674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Freeform 178"/>
                            <wps:cNvSpPr>
                              <a:spLocks/>
                            </wps:cNvSpPr>
                            <wps:spPr bwMode="auto">
                              <a:xfrm rot="5001890" flipH="1" flipV="1">
                                <a:off x="9991" y="3569"/>
                                <a:ext cx="2132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Freeform 179"/>
                            <wps:cNvSpPr>
                              <a:spLocks/>
                            </wps:cNvSpPr>
                            <wps:spPr bwMode="auto">
                              <a:xfrm rot="5001890" flipH="1" flipV="1">
                                <a:off x="11457" y="3731"/>
                                <a:ext cx="2132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Freeform 180"/>
                            <wps:cNvSpPr>
                              <a:spLocks/>
                            </wps:cNvSpPr>
                            <wps:spPr bwMode="auto">
                              <a:xfrm rot="5001890" flipH="1" flipV="1">
                                <a:off x="12964" y="3999"/>
                                <a:ext cx="2132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" name="Freeform 2"/>
                          <wps:cNvSpPr>
                            <a:spLocks/>
                          </wps:cNvSpPr>
                          <wps:spPr bwMode="auto">
                            <a:xfrm flipH="1">
                              <a:off x="565" y="3673"/>
                              <a:ext cx="14516" cy="8021"/>
                            </a:xfrm>
                            <a:custGeom>
                              <a:avLst/>
                              <a:gdLst>
                                <a:gd name="T0" fmla="*/ 14163 w 14841"/>
                                <a:gd name="T1" fmla="*/ 0 h 10989"/>
                                <a:gd name="T2" fmla="*/ 14163 w 14841"/>
                                <a:gd name="T3" fmla="*/ 0 h 10989"/>
                                <a:gd name="T4" fmla="*/ 13695 w 14841"/>
                                <a:gd name="T5" fmla="*/ 27 h 10989"/>
                                <a:gd name="T6" fmla="*/ 13460 w 14841"/>
                                <a:gd name="T7" fmla="*/ 80 h 10989"/>
                                <a:gd name="T8" fmla="*/ 13230 w 14841"/>
                                <a:gd name="T9" fmla="*/ 133 h 10989"/>
                                <a:gd name="T10" fmla="*/ 13230 w 14841"/>
                                <a:gd name="T11" fmla="*/ 133 h 10989"/>
                                <a:gd name="T12" fmla="*/ 12738 w 14841"/>
                                <a:gd name="T13" fmla="*/ 293 h 10989"/>
                                <a:gd name="T14" fmla="*/ 12269 w 14841"/>
                                <a:gd name="T15" fmla="*/ 480 h 10989"/>
                                <a:gd name="T16" fmla="*/ 12269 w 14841"/>
                                <a:gd name="T17" fmla="*/ 480 h 10989"/>
                                <a:gd name="T18" fmla="*/ 11706 w 14841"/>
                                <a:gd name="T19" fmla="*/ 720 h 10989"/>
                                <a:gd name="T20" fmla="*/ 11120 w 14841"/>
                                <a:gd name="T21" fmla="*/ 934 h 10989"/>
                                <a:gd name="T22" fmla="*/ 11120 w 14841"/>
                                <a:gd name="T23" fmla="*/ 934 h 10989"/>
                                <a:gd name="T24" fmla="*/ 10674 w 14841"/>
                                <a:gd name="T25" fmla="*/ 1067 h 10989"/>
                                <a:gd name="T26" fmla="*/ 10233 w 14841"/>
                                <a:gd name="T27" fmla="*/ 1174 h 10989"/>
                                <a:gd name="T28" fmla="*/ 9319 w 14841"/>
                                <a:gd name="T29" fmla="*/ 1360 h 10989"/>
                                <a:gd name="T30" fmla="*/ 9319 w 14841"/>
                                <a:gd name="T31" fmla="*/ 1360 h 10989"/>
                                <a:gd name="T32" fmla="*/ 8827 w 14841"/>
                                <a:gd name="T33" fmla="*/ 1440 h 10989"/>
                                <a:gd name="T34" fmla="*/ 8334 w 14841"/>
                                <a:gd name="T35" fmla="*/ 1494 h 10989"/>
                                <a:gd name="T36" fmla="*/ 7842 w 14841"/>
                                <a:gd name="T37" fmla="*/ 1547 h 10989"/>
                                <a:gd name="T38" fmla="*/ 7399 w 14841"/>
                                <a:gd name="T39" fmla="*/ 1566 h 10989"/>
                                <a:gd name="T40" fmla="*/ 7330 w 14841"/>
                                <a:gd name="T41" fmla="*/ 1573 h 10989"/>
                                <a:gd name="T42" fmla="*/ 6908 w 14841"/>
                                <a:gd name="T43" fmla="*/ 1573 h 10989"/>
                                <a:gd name="T44" fmla="*/ 6486 w 14841"/>
                                <a:gd name="T45" fmla="*/ 1573 h 10989"/>
                                <a:gd name="T46" fmla="*/ 6064 w 14841"/>
                                <a:gd name="T47" fmla="*/ 1547 h 10989"/>
                                <a:gd name="T48" fmla="*/ 5642 w 14841"/>
                                <a:gd name="T49" fmla="*/ 1467 h 10989"/>
                                <a:gd name="T50" fmla="*/ 5642 w 14841"/>
                                <a:gd name="T51" fmla="*/ 1467 h 10989"/>
                                <a:gd name="T52" fmla="*/ 5244 w 14841"/>
                                <a:gd name="T53" fmla="*/ 1333 h 10989"/>
                                <a:gd name="T54" fmla="*/ 4845 w 14841"/>
                                <a:gd name="T55" fmla="*/ 1174 h 10989"/>
                                <a:gd name="T56" fmla="*/ 4469 w 14841"/>
                                <a:gd name="T57" fmla="*/ 1040 h 10989"/>
                                <a:gd name="T58" fmla="*/ 4075 w 14841"/>
                                <a:gd name="T59" fmla="*/ 907 h 10989"/>
                                <a:gd name="T60" fmla="*/ 4075 w 14841"/>
                                <a:gd name="T61" fmla="*/ 907 h 10989"/>
                                <a:gd name="T62" fmla="*/ 3771 w 14841"/>
                                <a:gd name="T63" fmla="*/ 827 h 10989"/>
                                <a:gd name="T64" fmla="*/ 3466 w 14841"/>
                                <a:gd name="T65" fmla="*/ 773 h 10989"/>
                                <a:gd name="T66" fmla="*/ 2833 w 14841"/>
                                <a:gd name="T67" fmla="*/ 720 h 10989"/>
                                <a:gd name="T68" fmla="*/ 2833 w 14841"/>
                                <a:gd name="T69" fmla="*/ 720 h 10989"/>
                                <a:gd name="T70" fmla="*/ 2177 w 14841"/>
                                <a:gd name="T71" fmla="*/ 667 h 10989"/>
                                <a:gd name="T72" fmla="*/ 1847 w 14841"/>
                                <a:gd name="T73" fmla="*/ 667 h 10989"/>
                                <a:gd name="T74" fmla="*/ 1543 w 14841"/>
                                <a:gd name="T75" fmla="*/ 693 h 10989"/>
                                <a:gd name="T76" fmla="*/ 1220 w 14841"/>
                                <a:gd name="T77" fmla="*/ 720 h 10989"/>
                                <a:gd name="T78" fmla="*/ 915 w 14841"/>
                                <a:gd name="T79" fmla="*/ 800 h 10989"/>
                                <a:gd name="T80" fmla="*/ 609 w 14841"/>
                                <a:gd name="T81" fmla="*/ 880 h 10989"/>
                                <a:gd name="T82" fmla="*/ 305 w 14841"/>
                                <a:gd name="T83" fmla="*/ 987 h 10989"/>
                                <a:gd name="T84" fmla="*/ 305 w 14841"/>
                                <a:gd name="T85" fmla="*/ 987 h 10989"/>
                                <a:gd name="T86" fmla="*/ 0 w 14841"/>
                                <a:gd name="T87" fmla="*/ 1120 h 10989"/>
                                <a:gd name="T88" fmla="*/ 66 w 14841"/>
                                <a:gd name="T89" fmla="*/ 10914 h 10989"/>
                                <a:gd name="T90" fmla="*/ 14841 w 14841"/>
                                <a:gd name="T91" fmla="*/ 10989 h 10989"/>
                                <a:gd name="T92" fmla="*/ 14820 w 14841"/>
                                <a:gd name="T93" fmla="*/ 0 h 10989"/>
                                <a:gd name="T94" fmla="*/ 14820 w 14841"/>
                                <a:gd name="T95" fmla="*/ 0 h 10989"/>
                                <a:gd name="T96" fmla="*/ 14163 w 14841"/>
                                <a:gd name="T97" fmla="*/ 0 h 10989"/>
                                <a:gd name="T98" fmla="*/ 14163 w 14841"/>
                                <a:gd name="T99" fmla="*/ 0 h 10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4841" h="10989">
                                  <a:moveTo>
                                    <a:pt x="14163" y="0"/>
                                  </a:moveTo>
                                  <a:lnTo>
                                    <a:pt x="14163" y="0"/>
                                  </a:lnTo>
                                  <a:lnTo>
                                    <a:pt x="13695" y="27"/>
                                  </a:lnTo>
                                  <a:lnTo>
                                    <a:pt x="13460" y="80"/>
                                  </a:lnTo>
                                  <a:lnTo>
                                    <a:pt x="13230" y="133"/>
                                  </a:lnTo>
                                  <a:lnTo>
                                    <a:pt x="12738" y="293"/>
                                  </a:lnTo>
                                  <a:lnTo>
                                    <a:pt x="12269" y="480"/>
                                  </a:lnTo>
                                  <a:lnTo>
                                    <a:pt x="11706" y="720"/>
                                  </a:lnTo>
                                  <a:lnTo>
                                    <a:pt x="11120" y="934"/>
                                  </a:lnTo>
                                  <a:lnTo>
                                    <a:pt x="10674" y="1067"/>
                                  </a:lnTo>
                                  <a:lnTo>
                                    <a:pt x="10233" y="1174"/>
                                  </a:lnTo>
                                  <a:lnTo>
                                    <a:pt x="9319" y="1360"/>
                                  </a:lnTo>
                                  <a:lnTo>
                                    <a:pt x="8827" y="1440"/>
                                  </a:lnTo>
                                  <a:lnTo>
                                    <a:pt x="8334" y="1494"/>
                                  </a:lnTo>
                                  <a:lnTo>
                                    <a:pt x="7842" y="1547"/>
                                  </a:lnTo>
                                  <a:lnTo>
                                    <a:pt x="7399" y="1566"/>
                                  </a:lnTo>
                                  <a:lnTo>
                                    <a:pt x="7330" y="1573"/>
                                  </a:lnTo>
                                  <a:lnTo>
                                    <a:pt x="6908" y="1573"/>
                                  </a:lnTo>
                                  <a:lnTo>
                                    <a:pt x="6486" y="1573"/>
                                  </a:lnTo>
                                  <a:lnTo>
                                    <a:pt x="6064" y="1547"/>
                                  </a:lnTo>
                                  <a:lnTo>
                                    <a:pt x="5642" y="1467"/>
                                  </a:lnTo>
                                  <a:lnTo>
                                    <a:pt x="5244" y="1333"/>
                                  </a:lnTo>
                                  <a:lnTo>
                                    <a:pt x="4845" y="1174"/>
                                  </a:lnTo>
                                  <a:lnTo>
                                    <a:pt x="4469" y="1040"/>
                                  </a:lnTo>
                                  <a:lnTo>
                                    <a:pt x="4075" y="907"/>
                                  </a:lnTo>
                                  <a:lnTo>
                                    <a:pt x="3771" y="827"/>
                                  </a:lnTo>
                                  <a:lnTo>
                                    <a:pt x="3466" y="773"/>
                                  </a:lnTo>
                                  <a:lnTo>
                                    <a:pt x="2833" y="720"/>
                                  </a:lnTo>
                                  <a:lnTo>
                                    <a:pt x="2177" y="667"/>
                                  </a:lnTo>
                                  <a:lnTo>
                                    <a:pt x="1847" y="667"/>
                                  </a:lnTo>
                                  <a:lnTo>
                                    <a:pt x="1543" y="693"/>
                                  </a:lnTo>
                                  <a:lnTo>
                                    <a:pt x="1220" y="720"/>
                                  </a:lnTo>
                                  <a:lnTo>
                                    <a:pt x="915" y="800"/>
                                  </a:lnTo>
                                  <a:lnTo>
                                    <a:pt x="609" y="880"/>
                                  </a:lnTo>
                                  <a:lnTo>
                                    <a:pt x="305" y="987"/>
                                  </a:lnTo>
                                  <a:lnTo>
                                    <a:pt x="0" y="1120"/>
                                  </a:lnTo>
                                  <a:lnTo>
                                    <a:pt x="66" y="10914"/>
                                  </a:lnTo>
                                  <a:lnTo>
                                    <a:pt x="14841" y="10989"/>
                                  </a:lnTo>
                                  <a:lnTo>
                                    <a:pt x="14820" y="0"/>
                                  </a:lnTo>
                                  <a:lnTo>
                                    <a:pt x="14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" name="Group 158"/>
                          <wpg:cNvGrpSpPr>
                            <a:grpSpLocks/>
                          </wpg:cNvGrpSpPr>
                          <wpg:grpSpPr bwMode="auto">
                            <a:xfrm>
                              <a:off x="565" y="9051"/>
                              <a:ext cx="4674" cy="2562"/>
                              <a:chOff x="9991" y="2749"/>
                              <a:chExt cx="4674" cy="2562"/>
                            </a:xfrm>
                          </wpg:grpSpPr>
                          <wps:wsp>
                            <wps:cNvPr id="12" name="Freeform 4"/>
                            <wps:cNvSpPr>
                              <a:spLocks/>
                            </wps:cNvSpPr>
                            <wps:spPr bwMode="auto">
                              <a:xfrm rot="203983" flipH="1" flipV="1">
                                <a:off x="9991" y="3026"/>
                                <a:ext cx="4674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Freeform 6"/>
                            <wps:cNvSpPr>
                              <a:spLocks/>
                            </wps:cNvSpPr>
                            <wps:spPr bwMode="auto">
                              <a:xfrm rot="203983" flipH="1" flipV="1">
                                <a:off x="9991" y="3518"/>
                                <a:ext cx="4674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Freeform 154"/>
                            <wps:cNvSpPr>
                              <a:spLocks/>
                            </wps:cNvSpPr>
                            <wps:spPr bwMode="auto">
                              <a:xfrm rot="203983" flipH="1" flipV="1">
                                <a:off x="9991" y="4202"/>
                                <a:ext cx="4674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Freeform 155"/>
                            <wps:cNvSpPr>
                              <a:spLocks/>
                            </wps:cNvSpPr>
                            <wps:spPr bwMode="auto">
                              <a:xfrm rot="5001890" flipH="1" flipV="1">
                                <a:off x="9991" y="3569"/>
                                <a:ext cx="2132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Freeform 156"/>
                            <wps:cNvSpPr>
                              <a:spLocks/>
                            </wps:cNvSpPr>
                            <wps:spPr bwMode="auto">
                              <a:xfrm rot="5001890" flipH="1" flipV="1">
                                <a:off x="11457" y="3731"/>
                                <a:ext cx="2132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Freeform 157"/>
                            <wps:cNvSpPr>
                              <a:spLocks/>
                            </wps:cNvSpPr>
                            <wps:spPr bwMode="auto">
                              <a:xfrm rot="5001890" flipH="1" flipV="1">
                                <a:off x="12964" y="3999"/>
                                <a:ext cx="2132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" name="Group 1385"/>
                          <wpg:cNvGrpSpPr>
                            <a:grpSpLocks/>
                          </wpg:cNvGrpSpPr>
                          <wpg:grpSpPr bwMode="auto">
                            <a:xfrm flipV="1">
                              <a:off x="11198" y="3223"/>
                              <a:ext cx="3720" cy="1415"/>
                              <a:chOff x="9991" y="2749"/>
                              <a:chExt cx="4674" cy="2562"/>
                            </a:xfrm>
                          </wpg:grpSpPr>
                          <wps:wsp>
                            <wps:cNvPr id="19" name="Freeform 1386"/>
                            <wps:cNvSpPr>
                              <a:spLocks/>
                            </wps:cNvSpPr>
                            <wps:spPr bwMode="auto">
                              <a:xfrm rot="203983" flipH="1" flipV="1">
                                <a:off x="9991" y="3026"/>
                                <a:ext cx="4674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Freeform 1387"/>
                            <wps:cNvSpPr>
                              <a:spLocks/>
                            </wps:cNvSpPr>
                            <wps:spPr bwMode="auto">
                              <a:xfrm rot="203983" flipH="1" flipV="1">
                                <a:off x="9991" y="3518"/>
                                <a:ext cx="4674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Freeform 1388"/>
                            <wps:cNvSpPr>
                              <a:spLocks/>
                            </wps:cNvSpPr>
                            <wps:spPr bwMode="auto">
                              <a:xfrm rot="203983" flipH="1" flipV="1">
                                <a:off x="9991" y="4202"/>
                                <a:ext cx="4674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Freeform 1389"/>
                            <wps:cNvSpPr>
                              <a:spLocks/>
                            </wps:cNvSpPr>
                            <wps:spPr bwMode="auto">
                              <a:xfrm rot="5001890" flipH="1" flipV="1">
                                <a:off x="9991" y="3569"/>
                                <a:ext cx="2132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Freeform 1390"/>
                            <wps:cNvSpPr>
                              <a:spLocks/>
                            </wps:cNvSpPr>
                            <wps:spPr bwMode="auto">
                              <a:xfrm rot="5001890" flipH="1" flipV="1">
                                <a:off x="11457" y="3731"/>
                                <a:ext cx="2132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Freeform 1391"/>
                            <wps:cNvSpPr>
                              <a:spLocks/>
                            </wps:cNvSpPr>
                            <wps:spPr bwMode="auto">
                              <a:xfrm rot="5001890" flipH="1" flipV="1">
                                <a:off x="12964" y="3999"/>
                                <a:ext cx="2132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" name="Group 181"/>
                          <wpg:cNvGrpSpPr>
                            <a:grpSpLocks/>
                          </wpg:cNvGrpSpPr>
                          <wpg:grpSpPr bwMode="auto">
                            <a:xfrm flipV="1">
                              <a:off x="8390" y="3505"/>
                              <a:ext cx="2760" cy="1280"/>
                              <a:chOff x="9991" y="2749"/>
                              <a:chExt cx="4674" cy="2562"/>
                            </a:xfrm>
                          </wpg:grpSpPr>
                          <wps:wsp>
                            <wps:cNvPr id="26" name="Freeform 182"/>
                            <wps:cNvSpPr>
                              <a:spLocks/>
                            </wps:cNvSpPr>
                            <wps:spPr bwMode="auto">
                              <a:xfrm rot="203983" flipH="1" flipV="1">
                                <a:off x="9991" y="3026"/>
                                <a:ext cx="4674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Freeform 183"/>
                            <wps:cNvSpPr>
                              <a:spLocks/>
                            </wps:cNvSpPr>
                            <wps:spPr bwMode="auto">
                              <a:xfrm rot="203983" flipH="1" flipV="1">
                                <a:off x="9991" y="3518"/>
                                <a:ext cx="4674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Freeform 184"/>
                            <wps:cNvSpPr>
                              <a:spLocks/>
                            </wps:cNvSpPr>
                            <wps:spPr bwMode="auto">
                              <a:xfrm rot="203983" flipH="1" flipV="1">
                                <a:off x="9991" y="4202"/>
                                <a:ext cx="4674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Freeform 185"/>
                            <wps:cNvSpPr>
                              <a:spLocks/>
                            </wps:cNvSpPr>
                            <wps:spPr bwMode="auto">
                              <a:xfrm rot="5001890" flipH="1" flipV="1">
                                <a:off x="9991" y="3569"/>
                                <a:ext cx="2132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Freeform 186"/>
                            <wps:cNvSpPr>
                              <a:spLocks/>
                            </wps:cNvSpPr>
                            <wps:spPr bwMode="auto">
                              <a:xfrm rot="5001890" flipH="1" flipV="1">
                                <a:off x="11457" y="3731"/>
                                <a:ext cx="2132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Freeform 187"/>
                            <wps:cNvSpPr>
                              <a:spLocks/>
                            </wps:cNvSpPr>
                            <wps:spPr bwMode="auto">
                              <a:xfrm rot="5001890" flipH="1" flipV="1">
                                <a:off x="12964" y="3999"/>
                                <a:ext cx="2132" cy="49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2" name="Group 94"/>
                        <wpg:cNvGrpSpPr>
                          <a:grpSpLocks/>
                        </wpg:cNvGrpSpPr>
                        <wpg:grpSpPr bwMode="auto">
                          <a:xfrm>
                            <a:off x="6718" y="6308"/>
                            <a:ext cx="8098" cy="4520"/>
                            <a:chOff x="3236" y="458"/>
                            <a:chExt cx="2856" cy="1594"/>
                          </a:xfrm>
                        </wpg:grpSpPr>
                        <wpg:grpSp>
                          <wpg:cNvPr id="33" name="Group 93"/>
                          <wpg:cNvGrpSpPr>
                            <a:grpSpLocks/>
                          </wpg:cNvGrpSpPr>
                          <wpg:grpSpPr bwMode="auto">
                            <a:xfrm>
                              <a:off x="3236" y="458"/>
                              <a:ext cx="2856" cy="1594"/>
                              <a:chOff x="25" y="10"/>
                              <a:chExt cx="2856" cy="1594"/>
                            </a:xfrm>
                          </wpg:grpSpPr>
                          <wps:wsp>
                            <wps:cNvPr id="34" name="Freeform 69"/>
                            <wps:cNvSpPr>
                              <a:spLocks/>
                            </wps:cNvSpPr>
                            <wps:spPr bwMode="auto">
                              <a:xfrm>
                                <a:off x="610" y="145"/>
                                <a:ext cx="315" cy="325"/>
                              </a:xfrm>
                              <a:custGeom>
                                <a:avLst/>
                                <a:gdLst>
                                  <a:gd name="T0" fmla="*/ 250 w 315"/>
                                  <a:gd name="T1" fmla="*/ 325 h 325"/>
                                  <a:gd name="T2" fmla="*/ 250 w 315"/>
                                  <a:gd name="T3" fmla="*/ 325 h 325"/>
                                  <a:gd name="T4" fmla="*/ 285 w 315"/>
                                  <a:gd name="T5" fmla="*/ 275 h 325"/>
                                  <a:gd name="T6" fmla="*/ 315 w 315"/>
                                  <a:gd name="T7" fmla="*/ 220 h 325"/>
                                  <a:gd name="T8" fmla="*/ 315 w 315"/>
                                  <a:gd name="T9" fmla="*/ 220 h 325"/>
                                  <a:gd name="T10" fmla="*/ 230 w 315"/>
                                  <a:gd name="T11" fmla="*/ 180 h 325"/>
                                  <a:gd name="T12" fmla="*/ 150 w 315"/>
                                  <a:gd name="T13" fmla="*/ 130 h 325"/>
                                  <a:gd name="T14" fmla="*/ 75 w 315"/>
                                  <a:gd name="T15" fmla="*/ 70 h 325"/>
                                  <a:gd name="T16" fmla="*/ 0 w 315"/>
                                  <a:gd name="T17" fmla="*/ 0 h 325"/>
                                  <a:gd name="T18" fmla="*/ 0 w 315"/>
                                  <a:gd name="T19" fmla="*/ 0 h 325"/>
                                  <a:gd name="T20" fmla="*/ 10 w 315"/>
                                  <a:gd name="T21" fmla="*/ 50 h 325"/>
                                  <a:gd name="T22" fmla="*/ 25 w 315"/>
                                  <a:gd name="T23" fmla="*/ 95 h 325"/>
                                  <a:gd name="T24" fmla="*/ 45 w 315"/>
                                  <a:gd name="T25" fmla="*/ 135 h 325"/>
                                  <a:gd name="T26" fmla="*/ 75 w 315"/>
                                  <a:gd name="T27" fmla="*/ 175 h 325"/>
                                  <a:gd name="T28" fmla="*/ 110 w 315"/>
                                  <a:gd name="T29" fmla="*/ 215 h 325"/>
                                  <a:gd name="T30" fmla="*/ 150 w 315"/>
                                  <a:gd name="T31" fmla="*/ 255 h 325"/>
                                  <a:gd name="T32" fmla="*/ 195 w 315"/>
                                  <a:gd name="T33" fmla="*/ 290 h 325"/>
                                  <a:gd name="T34" fmla="*/ 250 w 315"/>
                                  <a:gd name="T35" fmla="*/ 325 h 325"/>
                                  <a:gd name="T36" fmla="*/ 250 w 315"/>
                                  <a:gd name="T37" fmla="*/ 325 h 3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315" h="325">
                                    <a:moveTo>
                                      <a:pt x="250" y="325"/>
                                    </a:moveTo>
                                    <a:lnTo>
                                      <a:pt x="250" y="325"/>
                                    </a:lnTo>
                                    <a:lnTo>
                                      <a:pt x="285" y="275"/>
                                    </a:lnTo>
                                    <a:lnTo>
                                      <a:pt x="315" y="220"/>
                                    </a:lnTo>
                                    <a:lnTo>
                                      <a:pt x="230" y="180"/>
                                    </a:lnTo>
                                    <a:lnTo>
                                      <a:pt x="150" y="130"/>
                                    </a:lnTo>
                                    <a:lnTo>
                                      <a:pt x="75" y="7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" y="50"/>
                                    </a:lnTo>
                                    <a:lnTo>
                                      <a:pt x="25" y="95"/>
                                    </a:lnTo>
                                    <a:lnTo>
                                      <a:pt x="45" y="135"/>
                                    </a:lnTo>
                                    <a:lnTo>
                                      <a:pt x="75" y="175"/>
                                    </a:lnTo>
                                    <a:lnTo>
                                      <a:pt x="110" y="215"/>
                                    </a:lnTo>
                                    <a:lnTo>
                                      <a:pt x="150" y="255"/>
                                    </a:lnTo>
                                    <a:lnTo>
                                      <a:pt x="195" y="290"/>
                                    </a:lnTo>
                                    <a:lnTo>
                                      <a:pt x="250" y="3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Freeform 70"/>
                            <wps:cNvSpPr>
                              <a:spLocks/>
                            </wps:cNvSpPr>
                            <wps:spPr bwMode="auto">
                              <a:xfrm>
                                <a:off x="1225" y="1479"/>
                                <a:ext cx="110" cy="110"/>
                              </a:xfrm>
                              <a:custGeom>
                                <a:avLst/>
                                <a:gdLst>
                                  <a:gd name="T0" fmla="*/ 25 w 110"/>
                                  <a:gd name="T1" fmla="*/ 105 h 110"/>
                                  <a:gd name="T2" fmla="*/ 25 w 110"/>
                                  <a:gd name="T3" fmla="*/ 105 h 110"/>
                                  <a:gd name="T4" fmla="*/ 25 w 110"/>
                                  <a:gd name="T5" fmla="*/ 110 h 110"/>
                                  <a:gd name="T6" fmla="*/ 35 w 110"/>
                                  <a:gd name="T7" fmla="*/ 110 h 110"/>
                                  <a:gd name="T8" fmla="*/ 35 w 110"/>
                                  <a:gd name="T9" fmla="*/ 110 h 110"/>
                                  <a:gd name="T10" fmla="*/ 50 w 110"/>
                                  <a:gd name="T11" fmla="*/ 105 h 110"/>
                                  <a:gd name="T12" fmla="*/ 65 w 110"/>
                                  <a:gd name="T13" fmla="*/ 95 h 110"/>
                                  <a:gd name="T14" fmla="*/ 85 w 110"/>
                                  <a:gd name="T15" fmla="*/ 70 h 110"/>
                                  <a:gd name="T16" fmla="*/ 85 w 110"/>
                                  <a:gd name="T17" fmla="*/ 70 h 110"/>
                                  <a:gd name="T18" fmla="*/ 95 w 110"/>
                                  <a:gd name="T19" fmla="*/ 55 h 110"/>
                                  <a:gd name="T20" fmla="*/ 105 w 110"/>
                                  <a:gd name="T21" fmla="*/ 35 h 110"/>
                                  <a:gd name="T22" fmla="*/ 110 w 110"/>
                                  <a:gd name="T23" fmla="*/ 15 h 110"/>
                                  <a:gd name="T24" fmla="*/ 110 w 110"/>
                                  <a:gd name="T25" fmla="*/ 0 h 110"/>
                                  <a:gd name="T26" fmla="*/ 110 w 110"/>
                                  <a:gd name="T27" fmla="*/ 0 h 110"/>
                                  <a:gd name="T28" fmla="*/ 95 w 110"/>
                                  <a:gd name="T29" fmla="*/ 30 h 110"/>
                                  <a:gd name="T30" fmla="*/ 65 w 110"/>
                                  <a:gd name="T31" fmla="*/ 50 h 110"/>
                                  <a:gd name="T32" fmla="*/ 65 w 110"/>
                                  <a:gd name="T33" fmla="*/ 50 h 110"/>
                                  <a:gd name="T34" fmla="*/ 5 w 110"/>
                                  <a:gd name="T35" fmla="*/ 85 h 110"/>
                                  <a:gd name="T36" fmla="*/ 5 w 110"/>
                                  <a:gd name="T37" fmla="*/ 85 h 110"/>
                                  <a:gd name="T38" fmla="*/ 5 w 110"/>
                                  <a:gd name="T39" fmla="*/ 90 h 110"/>
                                  <a:gd name="T40" fmla="*/ 0 w 110"/>
                                  <a:gd name="T41" fmla="*/ 95 h 110"/>
                                  <a:gd name="T42" fmla="*/ 0 w 110"/>
                                  <a:gd name="T43" fmla="*/ 95 h 110"/>
                                  <a:gd name="T44" fmla="*/ 5 w 110"/>
                                  <a:gd name="T45" fmla="*/ 95 h 110"/>
                                  <a:gd name="T46" fmla="*/ 10 w 110"/>
                                  <a:gd name="T47" fmla="*/ 100 h 110"/>
                                  <a:gd name="T48" fmla="*/ 10 w 110"/>
                                  <a:gd name="T49" fmla="*/ 100 h 110"/>
                                  <a:gd name="T50" fmla="*/ 25 w 110"/>
                                  <a:gd name="T51" fmla="*/ 95 h 110"/>
                                  <a:gd name="T52" fmla="*/ 45 w 110"/>
                                  <a:gd name="T53" fmla="*/ 85 h 110"/>
                                  <a:gd name="T54" fmla="*/ 45 w 110"/>
                                  <a:gd name="T55" fmla="*/ 85 h 110"/>
                                  <a:gd name="T56" fmla="*/ 25 w 110"/>
                                  <a:gd name="T57" fmla="*/ 105 h 110"/>
                                  <a:gd name="T58" fmla="*/ 25 w 110"/>
                                  <a:gd name="T59" fmla="*/ 105 h 1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110" h="110">
                                    <a:moveTo>
                                      <a:pt x="25" y="105"/>
                                    </a:moveTo>
                                    <a:lnTo>
                                      <a:pt x="25" y="105"/>
                                    </a:lnTo>
                                    <a:lnTo>
                                      <a:pt x="25" y="110"/>
                                    </a:lnTo>
                                    <a:lnTo>
                                      <a:pt x="35" y="110"/>
                                    </a:lnTo>
                                    <a:lnTo>
                                      <a:pt x="50" y="105"/>
                                    </a:lnTo>
                                    <a:lnTo>
                                      <a:pt x="65" y="95"/>
                                    </a:lnTo>
                                    <a:lnTo>
                                      <a:pt x="85" y="70"/>
                                    </a:lnTo>
                                    <a:lnTo>
                                      <a:pt x="95" y="55"/>
                                    </a:lnTo>
                                    <a:lnTo>
                                      <a:pt x="105" y="35"/>
                                    </a:lnTo>
                                    <a:lnTo>
                                      <a:pt x="110" y="15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95" y="30"/>
                                    </a:lnTo>
                                    <a:lnTo>
                                      <a:pt x="65" y="50"/>
                                    </a:lnTo>
                                    <a:lnTo>
                                      <a:pt x="5" y="85"/>
                                    </a:lnTo>
                                    <a:lnTo>
                                      <a:pt x="5" y="90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5" y="95"/>
                                    </a:lnTo>
                                    <a:lnTo>
                                      <a:pt x="10" y="100"/>
                                    </a:lnTo>
                                    <a:lnTo>
                                      <a:pt x="25" y="95"/>
                                    </a:lnTo>
                                    <a:lnTo>
                                      <a:pt x="45" y="85"/>
                                    </a:lnTo>
                                    <a:lnTo>
                                      <a:pt x="25" y="1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Freeform 71"/>
                            <wps:cNvSpPr>
                              <a:spLocks/>
                            </wps:cNvSpPr>
                            <wps:spPr bwMode="auto">
                              <a:xfrm>
                                <a:off x="1491" y="1489"/>
                                <a:ext cx="110" cy="115"/>
                              </a:xfrm>
                              <a:custGeom>
                                <a:avLst/>
                                <a:gdLst>
                                  <a:gd name="T0" fmla="*/ 25 w 110"/>
                                  <a:gd name="T1" fmla="*/ 110 h 115"/>
                                  <a:gd name="T2" fmla="*/ 25 w 110"/>
                                  <a:gd name="T3" fmla="*/ 110 h 115"/>
                                  <a:gd name="T4" fmla="*/ 25 w 110"/>
                                  <a:gd name="T5" fmla="*/ 115 h 115"/>
                                  <a:gd name="T6" fmla="*/ 35 w 110"/>
                                  <a:gd name="T7" fmla="*/ 115 h 115"/>
                                  <a:gd name="T8" fmla="*/ 35 w 110"/>
                                  <a:gd name="T9" fmla="*/ 115 h 115"/>
                                  <a:gd name="T10" fmla="*/ 50 w 110"/>
                                  <a:gd name="T11" fmla="*/ 110 h 115"/>
                                  <a:gd name="T12" fmla="*/ 60 w 110"/>
                                  <a:gd name="T13" fmla="*/ 100 h 115"/>
                                  <a:gd name="T14" fmla="*/ 85 w 110"/>
                                  <a:gd name="T15" fmla="*/ 75 h 115"/>
                                  <a:gd name="T16" fmla="*/ 85 w 110"/>
                                  <a:gd name="T17" fmla="*/ 75 h 115"/>
                                  <a:gd name="T18" fmla="*/ 95 w 110"/>
                                  <a:gd name="T19" fmla="*/ 55 h 115"/>
                                  <a:gd name="T20" fmla="*/ 105 w 110"/>
                                  <a:gd name="T21" fmla="*/ 40 h 115"/>
                                  <a:gd name="T22" fmla="*/ 110 w 110"/>
                                  <a:gd name="T23" fmla="*/ 20 h 115"/>
                                  <a:gd name="T24" fmla="*/ 110 w 110"/>
                                  <a:gd name="T25" fmla="*/ 0 h 115"/>
                                  <a:gd name="T26" fmla="*/ 110 w 110"/>
                                  <a:gd name="T27" fmla="*/ 0 h 115"/>
                                  <a:gd name="T28" fmla="*/ 90 w 110"/>
                                  <a:gd name="T29" fmla="*/ 30 h 115"/>
                                  <a:gd name="T30" fmla="*/ 65 w 110"/>
                                  <a:gd name="T31" fmla="*/ 55 h 115"/>
                                  <a:gd name="T32" fmla="*/ 65 w 110"/>
                                  <a:gd name="T33" fmla="*/ 55 h 115"/>
                                  <a:gd name="T34" fmla="*/ 5 w 110"/>
                                  <a:gd name="T35" fmla="*/ 90 h 115"/>
                                  <a:gd name="T36" fmla="*/ 5 w 110"/>
                                  <a:gd name="T37" fmla="*/ 90 h 115"/>
                                  <a:gd name="T38" fmla="*/ 0 w 110"/>
                                  <a:gd name="T39" fmla="*/ 95 h 115"/>
                                  <a:gd name="T40" fmla="*/ 0 w 110"/>
                                  <a:gd name="T41" fmla="*/ 95 h 115"/>
                                  <a:gd name="T42" fmla="*/ 0 w 110"/>
                                  <a:gd name="T43" fmla="*/ 95 h 115"/>
                                  <a:gd name="T44" fmla="*/ 0 w 110"/>
                                  <a:gd name="T45" fmla="*/ 100 h 115"/>
                                  <a:gd name="T46" fmla="*/ 10 w 110"/>
                                  <a:gd name="T47" fmla="*/ 105 h 115"/>
                                  <a:gd name="T48" fmla="*/ 10 w 110"/>
                                  <a:gd name="T49" fmla="*/ 105 h 115"/>
                                  <a:gd name="T50" fmla="*/ 25 w 110"/>
                                  <a:gd name="T51" fmla="*/ 100 h 115"/>
                                  <a:gd name="T52" fmla="*/ 45 w 110"/>
                                  <a:gd name="T53" fmla="*/ 85 h 115"/>
                                  <a:gd name="T54" fmla="*/ 45 w 110"/>
                                  <a:gd name="T55" fmla="*/ 85 h 115"/>
                                  <a:gd name="T56" fmla="*/ 25 w 110"/>
                                  <a:gd name="T57" fmla="*/ 110 h 115"/>
                                  <a:gd name="T58" fmla="*/ 25 w 110"/>
                                  <a:gd name="T59" fmla="*/ 110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110" h="115">
                                    <a:moveTo>
                                      <a:pt x="25" y="110"/>
                                    </a:moveTo>
                                    <a:lnTo>
                                      <a:pt x="25" y="110"/>
                                    </a:lnTo>
                                    <a:lnTo>
                                      <a:pt x="25" y="115"/>
                                    </a:lnTo>
                                    <a:lnTo>
                                      <a:pt x="35" y="115"/>
                                    </a:lnTo>
                                    <a:lnTo>
                                      <a:pt x="50" y="110"/>
                                    </a:lnTo>
                                    <a:lnTo>
                                      <a:pt x="60" y="100"/>
                                    </a:lnTo>
                                    <a:lnTo>
                                      <a:pt x="85" y="75"/>
                                    </a:lnTo>
                                    <a:lnTo>
                                      <a:pt x="95" y="55"/>
                                    </a:lnTo>
                                    <a:lnTo>
                                      <a:pt x="105" y="40"/>
                                    </a:lnTo>
                                    <a:lnTo>
                                      <a:pt x="110" y="20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90" y="30"/>
                                    </a:lnTo>
                                    <a:lnTo>
                                      <a:pt x="65" y="55"/>
                                    </a:lnTo>
                                    <a:lnTo>
                                      <a:pt x="5" y="90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10" y="105"/>
                                    </a:lnTo>
                                    <a:lnTo>
                                      <a:pt x="25" y="100"/>
                                    </a:lnTo>
                                    <a:lnTo>
                                      <a:pt x="45" y="85"/>
                                    </a:lnTo>
                                    <a:lnTo>
                                      <a:pt x="25" y="1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Freeform 72"/>
                            <wps:cNvSpPr>
                              <a:spLocks/>
                            </wps:cNvSpPr>
                            <wps:spPr bwMode="auto">
                              <a:xfrm>
                                <a:off x="2266" y="1454"/>
                                <a:ext cx="110" cy="110"/>
                              </a:xfrm>
                              <a:custGeom>
                                <a:avLst/>
                                <a:gdLst>
                                  <a:gd name="T0" fmla="*/ 25 w 110"/>
                                  <a:gd name="T1" fmla="*/ 105 h 110"/>
                                  <a:gd name="T2" fmla="*/ 25 w 110"/>
                                  <a:gd name="T3" fmla="*/ 105 h 110"/>
                                  <a:gd name="T4" fmla="*/ 25 w 110"/>
                                  <a:gd name="T5" fmla="*/ 110 h 110"/>
                                  <a:gd name="T6" fmla="*/ 35 w 110"/>
                                  <a:gd name="T7" fmla="*/ 110 h 110"/>
                                  <a:gd name="T8" fmla="*/ 35 w 110"/>
                                  <a:gd name="T9" fmla="*/ 110 h 110"/>
                                  <a:gd name="T10" fmla="*/ 50 w 110"/>
                                  <a:gd name="T11" fmla="*/ 105 h 110"/>
                                  <a:gd name="T12" fmla="*/ 65 w 110"/>
                                  <a:gd name="T13" fmla="*/ 95 h 110"/>
                                  <a:gd name="T14" fmla="*/ 85 w 110"/>
                                  <a:gd name="T15" fmla="*/ 70 h 110"/>
                                  <a:gd name="T16" fmla="*/ 85 w 110"/>
                                  <a:gd name="T17" fmla="*/ 70 h 110"/>
                                  <a:gd name="T18" fmla="*/ 95 w 110"/>
                                  <a:gd name="T19" fmla="*/ 55 h 110"/>
                                  <a:gd name="T20" fmla="*/ 105 w 110"/>
                                  <a:gd name="T21" fmla="*/ 35 h 110"/>
                                  <a:gd name="T22" fmla="*/ 110 w 110"/>
                                  <a:gd name="T23" fmla="*/ 20 h 110"/>
                                  <a:gd name="T24" fmla="*/ 110 w 110"/>
                                  <a:gd name="T25" fmla="*/ 0 h 110"/>
                                  <a:gd name="T26" fmla="*/ 110 w 110"/>
                                  <a:gd name="T27" fmla="*/ 0 h 110"/>
                                  <a:gd name="T28" fmla="*/ 90 w 110"/>
                                  <a:gd name="T29" fmla="*/ 30 h 110"/>
                                  <a:gd name="T30" fmla="*/ 65 w 110"/>
                                  <a:gd name="T31" fmla="*/ 50 h 110"/>
                                  <a:gd name="T32" fmla="*/ 65 w 110"/>
                                  <a:gd name="T33" fmla="*/ 50 h 110"/>
                                  <a:gd name="T34" fmla="*/ 5 w 110"/>
                                  <a:gd name="T35" fmla="*/ 85 h 110"/>
                                  <a:gd name="T36" fmla="*/ 5 w 110"/>
                                  <a:gd name="T37" fmla="*/ 85 h 110"/>
                                  <a:gd name="T38" fmla="*/ 0 w 110"/>
                                  <a:gd name="T39" fmla="*/ 90 h 110"/>
                                  <a:gd name="T40" fmla="*/ 0 w 110"/>
                                  <a:gd name="T41" fmla="*/ 95 h 110"/>
                                  <a:gd name="T42" fmla="*/ 0 w 110"/>
                                  <a:gd name="T43" fmla="*/ 95 h 110"/>
                                  <a:gd name="T44" fmla="*/ 5 w 110"/>
                                  <a:gd name="T45" fmla="*/ 100 h 110"/>
                                  <a:gd name="T46" fmla="*/ 10 w 110"/>
                                  <a:gd name="T47" fmla="*/ 100 h 110"/>
                                  <a:gd name="T48" fmla="*/ 10 w 110"/>
                                  <a:gd name="T49" fmla="*/ 100 h 110"/>
                                  <a:gd name="T50" fmla="*/ 25 w 110"/>
                                  <a:gd name="T51" fmla="*/ 95 h 110"/>
                                  <a:gd name="T52" fmla="*/ 45 w 110"/>
                                  <a:gd name="T53" fmla="*/ 85 h 110"/>
                                  <a:gd name="T54" fmla="*/ 45 w 110"/>
                                  <a:gd name="T55" fmla="*/ 85 h 110"/>
                                  <a:gd name="T56" fmla="*/ 25 w 110"/>
                                  <a:gd name="T57" fmla="*/ 105 h 110"/>
                                  <a:gd name="T58" fmla="*/ 25 w 110"/>
                                  <a:gd name="T59" fmla="*/ 105 h 1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110" h="110">
                                    <a:moveTo>
                                      <a:pt x="25" y="105"/>
                                    </a:moveTo>
                                    <a:lnTo>
                                      <a:pt x="25" y="105"/>
                                    </a:lnTo>
                                    <a:lnTo>
                                      <a:pt x="25" y="110"/>
                                    </a:lnTo>
                                    <a:lnTo>
                                      <a:pt x="35" y="110"/>
                                    </a:lnTo>
                                    <a:lnTo>
                                      <a:pt x="50" y="105"/>
                                    </a:lnTo>
                                    <a:lnTo>
                                      <a:pt x="65" y="95"/>
                                    </a:lnTo>
                                    <a:lnTo>
                                      <a:pt x="85" y="70"/>
                                    </a:lnTo>
                                    <a:lnTo>
                                      <a:pt x="95" y="55"/>
                                    </a:lnTo>
                                    <a:lnTo>
                                      <a:pt x="105" y="35"/>
                                    </a:lnTo>
                                    <a:lnTo>
                                      <a:pt x="110" y="20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90" y="30"/>
                                    </a:lnTo>
                                    <a:lnTo>
                                      <a:pt x="65" y="50"/>
                                    </a:lnTo>
                                    <a:lnTo>
                                      <a:pt x="5" y="85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5" y="100"/>
                                    </a:lnTo>
                                    <a:lnTo>
                                      <a:pt x="10" y="100"/>
                                    </a:lnTo>
                                    <a:lnTo>
                                      <a:pt x="25" y="95"/>
                                    </a:lnTo>
                                    <a:lnTo>
                                      <a:pt x="45" y="85"/>
                                    </a:lnTo>
                                    <a:lnTo>
                                      <a:pt x="25" y="1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Freeform 73"/>
                            <wps:cNvSpPr>
                              <a:spLocks/>
                            </wps:cNvSpPr>
                            <wps:spPr bwMode="auto">
                              <a:xfrm>
                                <a:off x="2586" y="1479"/>
                                <a:ext cx="110" cy="110"/>
                              </a:xfrm>
                              <a:custGeom>
                                <a:avLst/>
                                <a:gdLst>
                                  <a:gd name="T0" fmla="*/ 20 w 110"/>
                                  <a:gd name="T1" fmla="*/ 105 h 110"/>
                                  <a:gd name="T2" fmla="*/ 20 w 110"/>
                                  <a:gd name="T3" fmla="*/ 105 h 110"/>
                                  <a:gd name="T4" fmla="*/ 25 w 110"/>
                                  <a:gd name="T5" fmla="*/ 110 h 110"/>
                                  <a:gd name="T6" fmla="*/ 35 w 110"/>
                                  <a:gd name="T7" fmla="*/ 110 h 110"/>
                                  <a:gd name="T8" fmla="*/ 35 w 110"/>
                                  <a:gd name="T9" fmla="*/ 110 h 110"/>
                                  <a:gd name="T10" fmla="*/ 50 w 110"/>
                                  <a:gd name="T11" fmla="*/ 105 h 110"/>
                                  <a:gd name="T12" fmla="*/ 60 w 110"/>
                                  <a:gd name="T13" fmla="*/ 95 h 110"/>
                                  <a:gd name="T14" fmla="*/ 85 w 110"/>
                                  <a:gd name="T15" fmla="*/ 70 h 110"/>
                                  <a:gd name="T16" fmla="*/ 85 w 110"/>
                                  <a:gd name="T17" fmla="*/ 70 h 110"/>
                                  <a:gd name="T18" fmla="*/ 95 w 110"/>
                                  <a:gd name="T19" fmla="*/ 55 h 110"/>
                                  <a:gd name="T20" fmla="*/ 105 w 110"/>
                                  <a:gd name="T21" fmla="*/ 35 h 110"/>
                                  <a:gd name="T22" fmla="*/ 105 w 110"/>
                                  <a:gd name="T23" fmla="*/ 15 h 110"/>
                                  <a:gd name="T24" fmla="*/ 110 w 110"/>
                                  <a:gd name="T25" fmla="*/ 0 h 110"/>
                                  <a:gd name="T26" fmla="*/ 110 w 110"/>
                                  <a:gd name="T27" fmla="*/ 0 h 110"/>
                                  <a:gd name="T28" fmla="*/ 90 w 110"/>
                                  <a:gd name="T29" fmla="*/ 30 h 110"/>
                                  <a:gd name="T30" fmla="*/ 65 w 110"/>
                                  <a:gd name="T31" fmla="*/ 50 h 110"/>
                                  <a:gd name="T32" fmla="*/ 65 w 110"/>
                                  <a:gd name="T33" fmla="*/ 50 h 110"/>
                                  <a:gd name="T34" fmla="*/ 5 w 110"/>
                                  <a:gd name="T35" fmla="*/ 85 h 110"/>
                                  <a:gd name="T36" fmla="*/ 5 w 110"/>
                                  <a:gd name="T37" fmla="*/ 85 h 110"/>
                                  <a:gd name="T38" fmla="*/ 0 w 110"/>
                                  <a:gd name="T39" fmla="*/ 90 h 110"/>
                                  <a:gd name="T40" fmla="*/ 0 w 110"/>
                                  <a:gd name="T41" fmla="*/ 95 h 110"/>
                                  <a:gd name="T42" fmla="*/ 0 w 110"/>
                                  <a:gd name="T43" fmla="*/ 95 h 110"/>
                                  <a:gd name="T44" fmla="*/ 0 w 110"/>
                                  <a:gd name="T45" fmla="*/ 95 h 110"/>
                                  <a:gd name="T46" fmla="*/ 5 w 110"/>
                                  <a:gd name="T47" fmla="*/ 100 h 110"/>
                                  <a:gd name="T48" fmla="*/ 5 w 110"/>
                                  <a:gd name="T49" fmla="*/ 100 h 110"/>
                                  <a:gd name="T50" fmla="*/ 25 w 110"/>
                                  <a:gd name="T51" fmla="*/ 95 h 110"/>
                                  <a:gd name="T52" fmla="*/ 40 w 110"/>
                                  <a:gd name="T53" fmla="*/ 85 h 110"/>
                                  <a:gd name="T54" fmla="*/ 40 w 110"/>
                                  <a:gd name="T55" fmla="*/ 85 h 110"/>
                                  <a:gd name="T56" fmla="*/ 20 w 110"/>
                                  <a:gd name="T57" fmla="*/ 105 h 110"/>
                                  <a:gd name="T58" fmla="*/ 20 w 110"/>
                                  <a:gd name="T59" fmla="*/ 105 h 1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110" h="110">
                                    <a:moveTo>
                                      <a:pt x="20" y="105"/>
                                    </a:moveTo>
                                    <a:lnTo>
                                      <a:pt x="20" y="105"/>
                                    </a:lnTo>
                                    <a:lnTo>
                                      <a:pt x="25" y="110"/>
                                    </a:lnTo>
                                    <a:lnTo>
                                      <a:pt x="35" y="110"/>
                                    </a:lnTo>
                                    <a:lnTo>
                                      <a:pt x="50" y="105"/>
                                    </a:lnTo>
                                    <a:lnTo>
                                      <a:pt x="60" y="95"/>
                                    </a:lnTo>
                                    <a:lnTo>
                                      <a:pt x="85" y="70"/>
                                    </a:lnTo>
                                    <a:lnTo>
                                      <a:pt x="95" y="55"/>
                                    </a:lnTo>
                                    <a:lnTo>
                                      <a:pt x="105" y="35"/>
                                    </a:lnTo>
                                    <a:lnTo>
                                      <a:pt x="105" y="15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90" y="30"/>
                                    </a:lnTo>
                                    <a:lnTo>
                                      <a:pt x="65" y="50"/>
                                    </a:lnTo>
                                    <a:lnTo>
                                      <a:pt x="5" y="85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5" y="100"/>
                                    </a:lnTo>
                                    <a:lnTo>
                                      <a:pt x="25" y="95"/>
                                    </a:lnTo>
                                    <a:lnTo>
                                      <a:pt x="40" y="85"/>
                                    </a:lnTo>
                                    <a:lnTo>
                                      <a:pt x="20" y="1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Freeform 74"/>
                            <wps:cNvSpPr>
                              <a:spLocks/>
                            </wps:cNvSpPr>
                            <wps:spPr bwMode="auto">
                              <a:xfrm>
                                <a:off x="2746" y="290"/>
                                <a:ext cx="45" cy="529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529"/>
                                  <a:gd name="T2" fmla="*/ 10 w 45"/>
                                  <a:gd name="T3" fmla="*/ 35 h 529"/>
                                  <a:gd name="T4" fmla="*/ 10 w 45"/>
                                  <a:gd name="T5" fmla="*/ 35 h 529"/>
                                  <a:gd name="T6" fmla="*/ 0 w 45"/>
                                  <a:gd name="T7" fmla="*/ 190 h 529"/>
                                  <a:gd name="T8" fmla="*/ 5 w 45"/>
                                  <a:gd name="T9" fmla="*/ 315 h 529"/>
                                  <a:gd name="T10" fmla="*/ 5 w 45"/>
                                  <a:gd name="T11" fmla="*/ 315 h 529"/>
                                  <a:gd name="T12" fmla="*/ 10 w 45"/>
                                  <a:gd name="T13" fmla="*/ 370 h 529"/>
                                  <a:gd name="T14" fmla="*/ 15 w 45"/>
                                  <a:gd name="T15" fmla="*/ 420 h 529"/>
                                  <a:gd name="T16" fmla="*/ 45 w 45"/>
                                  <a:gd name="T17" fmla="*/ 529 h 529"/>
                                  <a:gd name="T18" fmla="*/ 45 w 45"/>
                                  <a:gd name="T19" fmla="*/ 529 h 529"/>
                                  <a:gd name="T20" fmla="*/ 35 w 45"/>
                                  <a:gd name="T21" fmla="*/ 470 h 529"/>
                                  <a:gd name="T22" fmla="*/ 25 w 45"/>
                                  <a:gd name="T23" fmla="*/ 410 h 529"/>
                                  <a:gd name="T24" fmla="*/ 20 w 45"/>
                                  <a:gd name="T25" fmla="*/ 280 h 529"/>
                                  <a:gd name="T26" fmla="*/ 25 w 45"/>
                                  <a:gd name="T27" fmla="*/ 145 h 529"/>
                                  <a:gd name="T28" fmla="*/ 45 w 45"/>
                                  <a:gd name="T29" fmla="*/ 0 h 529"/>
                                  <a:gd name="T30" fmla="*/ 45 w 45"/>
                                  <a:gd name="T31" fmla="*/ 0 h 5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45" h="529">
                                    <a:moveTo>
                                      <a:pt x="45" y="0"/>
                                    </a:moveTo>
                                    <a:lnTo>
                                      <a:pt x="10" y="35"/>
                                    </a:lnTo>
                                    <a:lnTo>
                                      <a:pt x="0" y="190"/>
                                    </a:lnTo>
                                    <a:lnTo>
                                      <a:pt x="5" y="315"/>
                                    </a:lnTo>
                                    <a:lnTo>
                                      <a:pt x="10" y="370"/>
                                    </a:lnTo>
                                    <a:lnTo>
                                      <a:pt x="15" y="420"/>
                                    </a:lnTo>
                                    <a:lnTo>
                                      <a:pt x="45" y="529"/>
                                    </a:lnTo>
                                    <a:lnTo>
                                      <a:pt x="35" y="470"/>
                                    </a:lnTo>
                                    <a:lnTo>
                                      <a:pt x="25" y="410"/>
                                    </a:lnTo>
                                    <a:lnTo>
                                      <a:pt x="20" y="280"/>
                                    </a:lnTo>
                                    <a:lnTo>
                                      <a:pt x="25" y="145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Freeform 75"/>
                            <wps:cNvSpPr>
                              <a:spLocks/>
                            </wps:cNvSpPr>
                            <wps:spPr bwMode="auto">
                              <a:xfrm>
                                <a:off x="2791" y="819"/>
                                <a:ext cx="90" cy="125"/>
                              </a:xfrm>
                              <a:custGeom>
                                <a:avLst/>
                                <a:gdLst>
                                  <a:gd name="T0" fmla="*/ 90 w 90"/>
                                  <a:gd name="T1" fmla="*/ 60 h 125"/>
                                  <a:gd name="T2" fmla="*/ 0 w 90"/>
                                  <a:gd name="T3" fmla="*/ 0 h 125"/>
                                  <a:gd name="T4" fmla="*/ 0 w 90"/>
                                  <a:gd name="T5" fmla="*/ 125 h 125"/>
                                  <a:gd name="T6" fmla="*/ 10 w 90"/>
                                  <a:gd name="T7" fmla="*/ 45 h 125"/>
                                  <a:gd name="T8" fmla="*/ 50 w 90"/>
                                  <a:gd name="T9" fmla="*/ 115 h 125"/>
                                  <a:gd name="T10" fmla="*/ 5 w 90"/>
                                  <a:gd name="T11" fmla="*/ 20 h 125"/>
                                  <a:gd name="T12" fmla="*/ 90 w 90"/>
                                  <a:gd name="T13" fmla="*/ 60 h 125"/>
                                  <a:gd name="T14" fmla="*/ 90 w 90"/>
                                  <a:gd name="T15" fmla="*/ 60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90" h="125">
                                    <a:moveTo>
                                      <a:pt x="90" y="6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10" y="45"/>
                                    </a:lnTo>
                                    <a:lnTo>
                                      <a:pt x="50" y="115"/>
                                    </a:lnTo>
                                    <a:lnTo>
                                      <a:pt x="5" y="20"/>
                                    </a:lnTo>
                                    <a:lnTo>
                                      <a:pt x="90" y="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Freeform 76"/>
                            <wps:cNvSpPr>
                              <a:spLocks/>
                            </wps:cNvSpPr>
                            <wps:spPr bwMode="auto">
                              <a:xfrm>
                                <a:off x="1831" y="385"/>
                                <a:ext cx="625" cy="1069"/>
                              </a:xfrm>
                              <a:custGeom>
                                <a:avLst/>
                                <a:gdLst>
                                  <a:gd name="T0" fmla="*/ 0 w 625"/>
                                  <a:gd name="T1" fmla="*/ 380 h 1069"/>
                                  <a:gd name="T2" fmla="*/ 0 w 625"/>
                                  <a:gd name="T3" fmla="*/ 380 h 1069"/>
                                  <a:gd name="T4" fmla="*/ 5 w 625"/>
                                  <a:gd name="T5" fmla="*/ 380 h 1069"/>
                                  <a:gd name="T6" fmla="*/ 5 w 625"/>
                                  <a:gd name="T7" fmla="*/ 380 h 1069"/>
                                  <a:gd name="T8" fmla="*/ 50 w 625"/>
                                  <a:gd name="T9" fmla="*/ 380 h 1069"/>
                                  <a:gd name="T10" fmla="*/ 90 w 625"/>
                                  <a:gd name="T11" fmla="*/ 390 h 1069"/>
                                  <a:gd name="T12" fmla="*/ 135 w 625"/>
                                  <a:gd name="T13" fmla="*/ 410 h 1069"/>
                                  <a:gd name="T14" fmla="*/ 175 w 625"/>
                                  <a:gd name="T15" fmla="*/ 429 h 1069"/>
                                  <a:gd name="T16" fmla="*/ 215 w 625"/>
                                  <a:gd name="T17" fmla="*/ 459 h 1069"/>
                                  <a:gd name="T18" fmla="*/ 255 w 625"/>
                                  <a:gd name="T19" fmla="*/ 499 h 1069"/>
                                  <a:gd name="T20" fmla="*/ 295 w 625"/>
                                  <a:gd name="T21" fmla="*/ 544 h 1069"/>
                                  <a:gd name="T22" fmla="*/ 335 w 625"/>
                                  <a:gd name="T23" fmla="*/ 594 h 1069"/>
                                  <a:gd name="T24" fmla="*/ 335 w 625"/>
                                  <a:gd name="T25" fmla="*/ 594 h 1069"/>
                                  <a:gd name="T26" fmla="*/ 395 w 625"/>
                                  <a:gd name="T27" fmla="*/ 689 h 1069"/>
                                  <a:gd name="T28" fmla="*/ 450 w 625"/>
                                  <a:gd name="T29" fmla="*/ 804 h 1069"/>
                                  <a:gd name="T30" fmla="*/ 500 w 625"/>
                                  <a:gd name="T31" fmla="*/ 929 h 1069"/>
                                  <a:gd name="T32" fmla="*/ 545 w 625"/>
                                  <a:gd name="T33" fmla="*/ 1069 h 1069"/>
                                  <a:gd name="T34" fmla="*/ 545 w 625"/>
                                  <a:gd name="T35" fmla="*/ 1069 h 1069"/>
                                  <a:gd name="T36" fmla="*/ 550 w 625"/>
                                  <a:gd name="T37" fmla="*/ 814 h 1069"/>
                                  <a:gd name="T38" fmla="*/ 565 w 625"/>
                                  <a:gd name="T39" fmla="*/ 554 h 1069"/>
                                  <a:gd name="T40" fmla="*/ 590 w 625"/>
                                  <a:gd name="T41" fmla="*/ 280 h 1069"/>
                                  <a:gd name="T42" fmla="*/ 625 w 625"/>
                                  <a:gd name="T43" fmla="*/ 0 h 1069"/>
                                  <a:gd name="T44" fmla="*/ 0 w 625"/>
                                  <a:gd name="T45" fmla="*/ 380 h 1069"/>
                                  <a:gd name="T46" fmla="*/ 0 w 625"/>
                                  <a:gd name="T47" fmla="*/ 380 h 10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625" h="1069">
                                    <a:moveTo>
                                      <a:pt x="0" y="380"/>
                                    </a:moveTo>
                                    <a:lnTo>
                                      <a:pt x="0" y="380"/>
                                    </a:lnTo>
                                    <a:lnTo>
                                      <a:pt x="5" y="380"/>
                                    </a:lnTo>
                                    <a:lnTo>
                                      <a:pt x="50" y="380"/>
                                    </a:lnTo>
                                    <a:lnTo>
                                      <a:pt x="90" y="390"/>
                                    </a:lnTo>
                                    <a:lnTo>
                                      <a:pt x="135" y="410"/>
                                    </a:lnTo>
                                    <a:lnTo>
                                      <a:pt x="175" y="429"/>
                                    </a:lnTo>
                                    <a:lnTo>
                                      <a:pt x="215" y="459"/>
                                    </a:lnTo>
                                    <a:lnTo>
                                      <a:pt x="255" y="499"/>
                                    </a:lnTo>
                                    <a:lnTo>
                                      <a:pt x="295" y="544"/>
                                    </a:lnTo>
                                    <a:lnTo>
                                      <a:pt x="335" y="594"/>
                                    </a:lnTo>
                                    <a:lnTo>
                                      <a:pt x="395" y="689"/>
                                    </a:lnTo>
                                    <a:lnTo>
                                      <a:pt x="450" y="804"/>
                                    </a:lnTo>
                                    <a:lnTo>
                                      <a:pt x="500" y="929"/>
                                    </a:lnTo>
                                    <a:lnTo>
                                      <a:pt x="545" y="1069"/>
                                    </a:lnTo>
                                    <a:lnTo>
                                      <a:pt x="550" y="814"/>
                                    </a:lnTo>
                                    <a:lnTo>
                                      <a:pt x="565" y="554"/>
                                    </a:lnTo>
                                    <a:lnTo>
                                      <a:pt x="590" y="280"/>
                                    </a:lnTo>
                                    <a:lnTo>
                                      <a:pt x="625" y="0"/>
                                    </a:lnTo>
                                    <a:lnTo>
                                      <a:pt x="0" y="3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Freeform 77"/>
                            <wps:cNvSpPr>
                              <a:spLocks/>
                            </wps:cNvSpPr>
                            <wps:spPr bwMode="auto">
                              <a:xfrm>
                                <a:off x="2086" y="760"/>
                                <a:ext cx="475" cy="374"/>
                              </a:xfrm>
                              <a:custGeom>
                                <a:avLst/>
                                <a:gdLst>
                                  <a:gd name="T0" fmla="*/ 155 w 475"/>
                                  <a:gd name="T1" fmla="*/ 334 h 374"/>
                                  <a:gd name="T2" fmla="*/ 155 w 475"/>
                                  <a:gd name="T3" fmla="*/ 334 h 374"/>
                                  <a:gd name="T4" fmla="*/ 165 w 475"/>
                                  <a:gd name="T5" fmla="*/ 359 h 374"/>
                                  <a:gd name="T6" fmla="*/ 170 w 475"/>
                                  <a:gd name="T7" fmla="*/ 364 h 374"/>
                                  <a:gd name="T8" fmla="*/ 175 w 475"/>
                                  <a:gd name="T9" fmla="*/ 369 h 374"/>
                                  <a:gd name="T10" fmla="*/ 175 w 475"/>
                                  <a:gd name="T11" fmla="*/ 369 h 374"/>
                                  <a:gd name="T12" fmla="*/ 180 w 475"/>
                                  <a:gd name="T13" fmla="*/ 364 h 374"/>
                                  <a:gd name="T14" fmla="*/ 190 w 475"/>
                                  <a:gd name="T15" fmla="*/ 354 h 374"/>
                                  <a:gd name="T16" fmla="*/ 205 w 475"/>
                                  <a:gd name="T17" fmla="*/ 319 h 374"/>
                                  <a:gd name="T18" fmla="*/ 205 w 475"/>
                                  <a:gd name="T19" fmla="*/ 319 h 374"/>
                                  <a:gd name="T20" fmla="*/ 210 w 475"/>
                                  <a:gd name="T21" fmla="*/ 269 h 374"/>
                                  <a:gd name="T22" fmla="*/ 215 w 475"/>
                                  <a:gd name="T23" fmla="*/ 219 h 374"/>
                                  <a:gd name="T24" fmla="*/ 215 w 475"/>
                                  <a:gd name="T25" fmla="*/ 219 h 374"/>
                                  <a:gd name="T26" fmla="*/ 220 w 475"/>
                                  <a:gd name="T27" fmla="*/ 274 h 374"/>
                                  <a:gd name="T28" fmla="*/ 225 w 475"/>
                                  <a:gd name="T29" fmla="*/ 324 h 374"/>
                                  <a:gd name="T30" fmla="*/ 225 w 475"/>
                                  <a:gd name="T31" fmla="*/ 324 h 374"/>
                                  <a:gd name="T32" fmla="*/ 240 w 475"/>
                                  <a:gd name="T33" fmla="*/ 359 h 374"/>
                                  <a:gd name="T34" fmla="*/ 245 w 475"/>
                                  <a:gd name="T35" fmla="*/ 369 h 374"/>
                                  <a:gd name="T36" fmla="*/ 255 w 475"/>
                                  <a:gd name="T37" fmla="*/ 374 h 374"/>
                                  <a:gd name="T38" fmla="*/ 255 w 475"/>
                                  <a:gd name="T39" fmla="*/ 374 h 374"/>
                                  <a:gd name="T40" fmla="*/ 260 w 475"/>
                                  <a:gd name="T41" fmla="*/ 374 h 374"/>
                                  <a:gd name="T42" fmla="*/ 265 w 475"/>
                                  <a:gd name="T43" fmla="*/ 364 h 374"/>
                                  <a:gd name="T44" fmla="*/ 275 w 475"/>
                                  <a:gd name="T45" fmla="*/ 339 h 374"/>
                                  <a:gd name="T46" fmla="*/ 285 w 475"/>
                                  <a:gd name="T47" fmla="*/ 289 h 374"/>
                                  <a:gd name="T48" fmla="*/ 290 w 475"/>
                                  <a:gd name="T49" fmla="*/ 224 h 374"/>
                                  <a:gd name="T50" fmla="*/ 290 w 475"/>
                                  <a:gd name="T51" fmla="*/ 224 h 374"/>
                                  <a:gd name="T52" fmla="*/ 295 w 475"/>
                                  <a:gd name="T53" fmla="*/ 284 h 374"/>
                                  <a:gd name="T54" fmla="*/ 300 w 475"/>
                                  <a:gd name="T55" fmla="*/ 324 h 374"/>
                                  <a:gd name="T56" fmla="*/ 315 w 475"/>
                                  <a:gd name="T57" fmla="*/ 354 h 374"/>
                                  <a:gd name="T58" fmla="*/ 320 w 475"/>
                                  <a:gd name="T59" fmla="*/ 359 h 374"/>
                                  <a:gd name="T60" fmla="*/ 330 w 475"/>
                                  <a:gd name="T61" fmla="*/ 364 h 374"/>
                                  <a:gd name="T62" fmla="*/ 330 w 475"/>
                                  <a:gd name="T63" fmla="*/ 364 h 374"/>
                                  <a:gd name="T64" fmla="*/ 335 w 475"/>
                                  <a:gd name="T65" fmla="*/ 354 h 374"/>
                                  <a:gd name="T66" fmla="*/ 345 w 475"/>
                                  <a:gd name="T67" fmla="*/ 334 h 374"/>
                                  <a:gd name="T68" fmla="*/ 345 w 475"/>
                                  <a:gd name="T69" fmla="*/ 334 h 374"/>
                                  <a:gd name="T70" fmla="*/ 360 w 475"/>
                                  <a:gd name="T71" fmla="*/ 259 h 374"/>
                                  <a:gd name="T72" fmla="*/ 360 w 475"/>
                                  <a:gd name="T73" fmla="*/ 259 h 374"/>
                                  <a:gd name="T74" fmla="*/ 380 w 475"/>
                                  <a:gd name="T75" fmla="*/ 189 h 374"/>
                                  <a:gd name="T76" fmla="*/ 405 w 475"/>
                                  <a:gd name="T77" fmla="*/ 124 h 374"/>
                                  <a:gd name="T78" fmla="*/ 435 w 475"/>
                                  <a:gd name="T79" fmla="*/ 64 h 374"/>
                                  <a:gd name="T80" fmla="*/ 475 w 475"/>
                                  <a:gd name="T81" fmla="*/ 5 h 374"/>
                                  <a:gd name="T82" fmla="*/ 0 w 475"/>
                                  <a:gd name="T83" fmla="*/ 0 h 374"/>
                                  <a:gd name="T84" fmla="*/ 0 w 475"/>
                                  <a:gd name="T85" fmla="*/ 0 h 374"/>
                                  <a:gd name="T86" fmla="*/ 40 w 475"/>
                                  <a:gd name="T87" fmla="*/ 54 h 374"/>
                                  <a:gd name="T88" fmla="*/ 80 w 475"/>
                                  <a:gd name="T89" fmla="*/ 114 h 374"/>
                                  <a:gd name="T90" fmla="*/ 110 w 475"/>
                                  <a:gd name="T91" fmla="*/ 179 h 374"/>
                                  <a:gd name="T92" fmla="*/ 135 w 475"/>
                                  <a:gd name="T93" fmla="*/ 249 h 374"/>
                                  <a:gd name="T94" fmla="*/ 135 w 475"/>
                                  <a:gd name="T95" fmla="*/ 249 h 374"/>
                                  <a:gd name="T96" fmla="*/ 155 w 475"/>
                                  <a:gd name="T97" fmla="*/ 334 h 374"/>
                                  <a:gd name="T98" fmla="*/ 155 w 475"/>
                                  <a:gd name="T99" fmla="*/ 334 h 3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475" h="374">
                                    <a:moveTo>
                                      <a:pt x="155" y="334"/>
                                    </a:moveTo>
                                    <a:lnTo>
                                      <a:pt x="155" y="334"/>
                                    </a:lnTo>
                                    <a:lnTo>
                                      <a:pt x="165" y="359"/>
                                    </a:lnTo>
                                    <a:lnTo>
                                      <a:pt x="170" y="364"/>
                                    </a:lnTo>
                                    <a:lnTo>
                                      <a:pt x="175" y="369"/>
                                    </a:lnTo>
                                    <a:lnTo>
                                      <a:pt x="180" y="364"/>
                                    </a:lnTo>
                                    <a:lnTo>
                                      <a:pt x="190" y="354"/>
                                    </a:lnTo>
                                    <a:lnTo>
                                      <a:pt x="205" y="319"/>
                                    </a:lnTo>
                                    <a:lnTo>
                                      <a:pt x="210" y="269"/>
                                    </a:lnTo>
                                    <a:lnTo>
                                      <a:pt x="215" y="219"/>
                                    </a:lnTo>
                                    <a:lnTo>
                                      <a:pt x="220" y="274"/>
                                    </a:lnTo>
                                    <a:lnTo>
                                      <a:pt x="225" y="324"/>
                                    </a:lnTo>
                                    <a:lnTo>
                                      <a:pt x="240" y="359"/>
                                    </a:lnTo>
                                    <a:lnTo>
                                      <a:pt x="245" y="369"/>
                                    </a:lnTo>
                                    <a:lnTo>
                                      <a:pt x="255" y="374"/>
                                    </a:lnTo>
                                    <a:lnTo>
                                      <a:pt x="260" y="374"/>
                                    </a:lnTo>
                                    <a:lnTo>
                                      <a:pt x="265" y="364"/>
                                    </a:lnTo>
                                    <a:lnTo>
                                      <a:pt x="275" y="339"/>
                                    </a:lnTo>
                                    <a:lnTo>
                                      <a:pt x="285" y="289"/>
                                    </a:lnTo>
                                    <a:lnTo>
                                      <a:pt x="290" y="224"/>
                                    </a:lnTo>
                                    <a:lnTo>
                                      <a:pt x="295" y="284"/>
                                    </a:lnTo>
                                    <a:lnTo>
                                      <a:pt x="300" y="324"/>
                                    </a:lnTo>
                                    <a:lnTo>
                                      <a:pt x="315" y="354"/>
                                    </a:lnTo>
                                    <a:lnTo>
                                      <a:pt x="320" y="359"/>
                                    </a:lnTo>
                                    <a:lnTo>
                                      <a:pt x="330" y="364"/>
                                    </a:lnTo>
                                    <a:lnTo>
                                      <a:pt x="335" y="354"/>
                                    </a:lnTo>
                                    <a:lnTo>
                                      <a:pt x="345" y="334"/>
                                    </a:lnTo>
                                    <a:lnTo>
                                      <a:pt x="360" y="259"/>
                                    </a:lnTo>
                                    <a:lnTo>
                                      <a:pt x="380" y="189"/>
                                    </a:lnTo>
                                    <a:lnTo>
                                      <a:pt x="405" y="124"/>
                                    </a:lnTo>
                                    <a:lnTo>
                                      <a:pt x="435" y="64"/>
                                    </a:lnTo>
                                    <a:lnTo>
                                      <a:pt x="475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0" y="54"/>
                                    </a:lnTo>
                                    <a:lnTo>
                                      <a:pt x="80" y="114"/>
                                    </a:lnTo>
                                    <a:lnTo>
                                      <a:pt x="110" y="179"/>
                                    </a:lnTo>
                                    <a:lnTo>
                                      <a:pt x="135" y="249"/>
                                    </a:lnTo>
                                    <a:lnTo>
                                      <a:pt x="155" y="3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Freeform 78"/>
                            <wps:cNvSpPr>
                              <a:spLocks/>
                            </wps:cNvSpPr>
                            <wps:spPr bwMode="auto">
                              <a:xfrm>
                                <a:off x="940" y="10"/>
                                <a:ext cx="1901" cy="1479"/>
                              </a:xfrm>
                              <a:custGeom>
                                <a:avLst/>
                                <a:gdLst>
                                  <a:gd name="T0" fmla="*/ 831 w 1901"/>
                                  <a:gd name="T1" fmla="*/ 904 h 1479"/>
                                  <a:gd name="T2" fmla="*/ 901 w 1901"/>
                                  <a:gd name="T3" fmla="*/ 844 h 1479"/>
                                  <a:gd name="T4" fmla="*/ 991 w 1901"/>
                                  <a:gd name="T5" fmla="*/ 804 h 1479"/>
                                  <a:gd name="T6" fmla="*/ 1036 w 1901"/>
                                  <a:gd name="T7" fmla="*/ 795 h 1479"/>
                                  <a:gd name="T8" fmla="*/ 1216 w 1901"/>
                                  <a:gd name="T9" fmla="*/ 780 h 1479"/>
                                  <a:gd name="T10" fmla="*/ 1256 w 1901"/>
                                  <a:gd name="T11" fmla="*/ 780 h 1479"/>
                                  <a:gd name="T12" fmla="*/ 1341 w 1901"/>
                                  <a:gd name="T13" fmla="*/ 804 h 1479"/>
                                  <a:gd name="T14" fmla="*/ 1426 w 1901"/>
                                  <a:gd name="T15" fmla="*/ 859 h 1479"/>
                                  <a:gd name="T16" fmla="*/ 1506 w 1901"/>
                                  <a:gd name="T17" fmla="*/ 939 h 1479"/>
                                  <a:gd name="T18" fmla="*/ 1546 w 1901"/>
                                  <a:gd name="T19" fmla="*/ 994 h 1479"/>
                                  <a:gd name="T20" fmla="*/ 1661 w 1901"/>
                                  <a:gd name="T21" fmla="*/ 1199 h 1479"/>
                                  <a:gd name="T22" fmla="*/ 1756 w 1901"/>
                                  <a:gd name="T23" fmla="*/ 1469 h 1479"/>
                                  <a:gd name="T24" fmla="*/ 1756 w 1901"/>
                                  <a:gd name="T25" fmla="*/ 1299 h 1479"/>
                                  <a:gd name="T26" fmla="*/ 1776 w 1901"/>
                                  <a:gd name="T27" fmla="*/ 954 h 1479"/>
                                  <a:gd name="T28" fmla="*/ 1811 w 1901"/>
                                  <a:gd name="T29" fmla="*/ 585 h 1479"/>
                                  <a:gd name="T30" fmla="*/ 1866 w 1901"/>
                                  <a:gd name="T31" fmla="*/ 200 h 1479"/>
                                  <a:gd name="T32" fmla="*/ 1901 w 1901"/>
                                  <a:gd name="T33" fmla="*/ 0 h 1479"/>
                                  <a:gd name="T34" fmla="*/ 1496 w 1901"/>
                                  <a:gd name="T35" fmla="*/ 40 h 1479"/>
                                  <a:gd name="T36" fmla="*/ 1151 w 1901"/>
                                  <a:gd name="T37" fmla="*/ 55 h 1479"/>
                                  <a:gd name="T38" fmla="*/ 991 w 1901"/>
                                  <a:gd name="T39" fmla="*/ 50 h 1479"/>
                                  <a:gd name="T40" fmla="*/ 661 w 1901"/>
                                  <a:gd name="T41" fmla="*/ 25 h 1479"/>
                                  <a:gd name="T42" fmla="*/ 485 w 1901"/>
                                  <a:gd name="T43" fmla="*/ 0 h 1479"/>
                                  <a:gd name="T44" fmla="*/ 385 w 1901"/>
                                  <a:gd name="T45" fmla="*/ 185 h 1479"/>
                                  <a:gd name="T46" fmla="*/ 270 w 1901"/>
                                  <a:gd name="T47" fmla="*/ 320 h 1479"/>
                                  <a:gd name="T48" fmla="*/ 140 w 1901"/>
                                  <a:gd name="T49" fmla="*/ 410 h 1479"/>
                                  <a:gd name="T50" fmla="*/ 70 w 1901"/>
                                  <a:gd name="T51" fmla="*/ 435 h 1479"/>
                                  <a:gd name="T52" fmla="*/ 0 w 1901"/>
                                  <a:gd name="T53" fmla="*/ 450 h 1479"/>
                                  <a:gd name="T54" fmla="*/ 40 w 1901"/>
                                  <a:gd name="T55" fmla="*/ 490 h 1479"/>
                                  <a:gd name="T56" fmla="*/ 115 w 1901"/>
                                  <a:gd name="T57" fmla="*/ 585 h 1479"/>
                                  <a:gd name="T58" fmla="*/ 180 w 1901"/>
                                  <a:gd name="T59" fmla="*/ 695 h 1479"/>
                                  <a:gd name="T60" fmla="*/ 240 w 1901"/>
                                  <a:gd name="T61" fmla="*/ 824 h 1479"/>
                                  <a:gd name="T62" fmla="*/ 265 w 1901"/>
                                  <a:gd name="T63" fmla="*/ 899 h 1479"/>
                                  <a:gd name="T64" fmla="*/ 330 w 1901"/>
                                  <a:gd name="T65" fmla="*/ 1134 h 1479"/>
                                  <a:gd name="T66" fmla="*/ 395 w 1901"/>
                                  <a:gd name="T67" fmla="*/ 1469 h 1479"/>
                                  <a:gd name="T68" fmla="*/ 400 w 1901"/>
                                  <a:gd name="T69" fmla="*/ 1354 h 1479"/>
                                  <a:gd name="T70" fmla="*/ 420 w 1901"/>
                                  <a:gd name="T71" fmla="*/ 1144 h 1479"/>
                                  <a:gd name="T72" fmla="*/ 435 w 1901"/>
                                  <a:gd name="T73" fmla="*/ 1044 h 1479"/>
                                  <a:gd name="T74" fmla="*/ 475 w 1901"/>
                                  <a:gd name="T75" fmla="*/ 884 h 1479"/>
                                  <a:gd name="T76" fmla="*/ 500 w 1901"/>
                                  <a:gd name="T77" fmla="*/ 844 h 1479"/>
                                  <a:gd name="T78" fmla="*/ 526 w 1901"/>
                                  <a:gd name="T79" fmla="*/ 829 h 1479"/>
                                  <a:gd name="T80" fmla="*/ 536 w 1901"/>
                                  <a:gd name="T81" fmla="*/ 829 h 1479"/>
                                  <a:gd name="T82" fmla="*/ 561 w 1901"/>
                                  <a:gd name="T83" fmla="*/ 854 h 1479"/>
                                  <a:gd name="T84" fmla="*/ 591 w 1901"/>
                                  <a:gd name="T85" fmla="*/ 939 h 1479"/>
                                  <a:gd name="T86" fmla="*/ 611 w 1901"/>
                                  <a:gd name="T87" fmla="*/ 1029 h 1479"/>
                                  <a:gd name="T88" fmla="*/ 641 w 1901"/>
                                  <a:gd name="T89" fmla="*/ 1229 h 1479"/>
                                  <a:gd name="T90" fmla="*/ 661 w 1901"/>
                                  <a:gd name="T91" fmla="*/ 1479 h 1479"/>
                                  <a:gd name="T92" fmla="*/ 671 w 1901"/>
                                  <a:gd name="T93" fmla="*/ 1369 h 1479"/>
                                  <a:gd name="T94" fmla="*/ 706 w 1901"/>
                                  <a:gd name="T95" fmla="*/ 1189 h 1479"/>
                                  <a:gd name="T96" fmla="*/ 726 w 1901"/>
                                  <a:gd name="T97" fmla="*/ 1114 h 1479"/>
                                  <a:gd name="T98" fmla="*/ 771 w 1901"/>
                                  <a:gd name="T99" fmla="*/ 994 h 1479"/>
                                  <a:gd name="T100" fmla="*/ 831 w 1901"/>
                                  <a:gd name="T101" fmla="*/ 904 h 14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901" h="1479">
                                    <a:moveTo>
                                      <a:pt x="831" y="904"/>
                                    </a:moveTo>
                                    <a:lnTo>
                                      <a:pt x="831" y="904"/>
                                    </a:lnTo>
                                    <a:lnTo>
                                      <a:pt x="866" y="869"/>
                                    </a:lnTo>
                                    <a:lnTo>
                                      <a:pt x="901" y="844"/>
                                    </a:lnTo>
                                    <a:lnTo>
                                      <a:pt x="946" y="824"/>
                                    </a:lnTo>
                                    <a:lnTo>
                                      <a:pt x="991" y="804"/>
                                    </a:lnTo>
                                    <a:lnTo>
                                      <a:pt x="1036" y="795"/>
                                    </a:lnTo>
                                    <a:lnTo>
                                      <a:pt x="1086" y="785"/>
                                    </a:lnTo>
                                    <a:lnTo>
                                      <a:pt x="1216" y="780"/>
                                    </a:lnTo>
                                    <a:lnTo>
                                      <a:pt x="1256" y="780"/>
                                    </a:lnTo>
                                    <a:lnTo>
                                      <a:pt x="1301" y="790"/>
                                    </a:lnTo>
                                    <a:lnTo>
                                      <a:pt x="1341" y="804"/>
                                    </a:lnTo>
                                    <a:lnTo>
                                      <a:pt x="1386" y="829"/>
                                    </a:lnTo>
                                    <a:lnTo>
                                      <a:pt x="1426" y="859"/>
                                    </a:lnTo>
                                    <a:lnTo>
                                      <a:pt x="1466" y="894"/>
                                    </a:lnTo>
                                    <a:lnTo>
                                      <a:pt x="1506" y="939"/>
                                    </a:lnTo>
                                    <a:lnTo>
                                      <a:pt x="1546" y="994"/>
                                    </a:lnTo>
                                    <a:lnTo>
                                      <a:pt x="1606" y="1089"/>
                                    </a:lnTo>
                                    <a:lnTo>
                                      <a:pt x="1661" y="1199"/>
                                    </a:lnTo>
                                    <a:lnTo>
                                      <a:pt x="1711" y="1329"/>
                                    </a:lnTo>
                                    <a:lnTo>
                                      <a:pt x="1756" y="1469"/>
                                    </a:lnTo>
                                    <a:lnTo>
                                      <a:pt x="1756" y="1299"/>
                                    </a:lnTo>
                                    <a:lnTo>
                                      <a:pt x="1761" y="1129"/>
                                    </a:lnTo>
                                    <a:lnTo>
                                      <a:pt x="1776" y="954"/>
                                    </a:lnTo>
                                    <a:lnTo>
                                      <a:pt x="1791" y="775"/>
                                    </a:lnTo>
                                    <a:lnTo>
                                      <a:pt x="1811" y="585"/>
                                    </a:lnTo>
                                    <a:lnTo>
                                      <a:pt x="1836" y="395"/>
                                    </a:lnTo>
                                    <a:lnTo>
                                      <a:pt x="1866" y="200"/>
                                    </a:lnTo>
                                    <a:lnTo>
                                      <a:pt x="1901" y="0"/>
                                    </a:lnTo>
                                    <a:lnTo>
                                      <a:pt x="1691" y="25"/>
                                    </a:lnTo>
                                    <a:lnTo>
                                      <a:pt x="1496" y="40"/>
                                    </a:lnTo>
                                    <a:lnTo>
                                      <a:pt x="1316" y="50"/>
                                    </a:lnTo>
                                    <a:lnTo>
                                      <a:pt x="1151" y="55"/>
                                    </a:lnTo>
                                    <a:lnTo>
                                      <a:pt x="991" y="50"/>
                                    </a:lnTo>
                                    <a:lnTo>
                                      <a:pt x="831" y="40"/>
                                    </a:lnTo>
                                    <a:lnTo>
                                      <a:pt x="661" y="25"/>
                                    </a:lnTo>
                                    <a:lnTo>
                                      <a:pt x="485" y="0"/>
                                    </a:lnTo>
                                    <a:lnTo>
                                      <a:pt x="435" y="100"/>
                                    </a:lnTo>
                                    <a:lnTo>
                                      <a:pt x="385" y="185"/>
                                    </a:lnTo>
                                    <a:lnTo>
                                      <a:pt x="330" y="260"/>
                                    </a:lnTo>
                                    <a:lnTo>
                                      <a:pt x="270" y="320"/>
                                    </a:lnTo>
                                    <a:lnTo>
                                      <a:pt x="205" y="370"/>
                                    </a:lnTo>
                                    <a:lnTo>
                                      <a:pt x="140" y="410"/>
                                    </a:lnTo>
                                    <a:lnTo>
                                      <a:pt x="105" y="420"/>
                                    </a:lnTo>
                                    <a:lnTo>
                                      <a:pt x="70" y="435"/>
                                    </a:lnTo>
                                    <a:lnTo>
                                      <a:pt x="35" y="445"/>
                                    </a:lnTo>
                                    <a:lnTo>
                                      <a:pt x="0" y="450"/>
                                    </a:lnTo>
                                    <a:lnTo>
                                      <a:pt x="40" y="490"/>
                                    </a:lnTo>
                                    <a:lnTo>
                                      <a:pt x="80" y="535"/>
                                    </a:lnTo>
                                    <a:lnTo>
                                      <a:pt x="115" y="585"/>
                                    </a:lnTo>
                                    <a:lnTo>
                                      <a:pt x="150" y="640"/>
                                    </a:lnTo>
                                    <a:lnTo>
                                      <a:pt x="180" y="695"/>
                                    </a:lnTo>
                                    <a:lnTo>
                                      <a:pt x="210" y="760"/>
                                    </a:lnTo>
                                    <a:lnTo>
                                      <a:pt x="240" y="824"/>
                                    </a:lnTo>
                                    <a:lnTo>
                                      <a:pt x="265" y="899"/>
                                    </a:lnTo>
                                    <a:lnTo>
                                      <a:pt x="295" y="1004"/>
                                    </a:lnTo>
                                    <a:lnTo>
                                      <a:pt x="330" y="1134"/>
                                    </a:lnTo>
                                    <a:lnTo>
                                      <a:pt x="360" y="1289"/>
                                    </a:lnTo>
                                    <a:lnTo>
                                      <a:pt x="395" y="1469"/>
                                    </a:lnTo>
                                    <a:lnTo>
                                      <a:pt x="400" y="1354"/>
                                    </a:lnTo>
                                    <a:lnTo>
                                      <a:pt x="410" y="1244"/>
                                    </a:lnTo>
                                    <a:lnTo>
                                      <a:pt x="420" y="1144"/>
                                    </a:lnTo>
                                    <a:lnTo>
                                      <a:pt x="435" y="1044"/>
                                    </a:lnTo>
                                    <a:lnTo>
                                      <a:pt x="455" y="954"/>
                                    </a:lnTo>
                                    <a:lnTo>
                                      <a:pt x="475" y="884"/>
                                    </a:lnTo>
                                    <a:lnTo>
                                      <a:pt x="485" y="864"/>
                                    </a:lnTo>
                                    <a:lnTo>
                                      <a:pt x="500" y="844"/>
                                    </a:lnTo>
                                    <a:lnTo>
                                      <a:pt x="511" y="834"/>
                                    </a:lnTo>
                                    <a:lnTo>
                                      <a:pt x="526" y="829"/>
                                    </a:lnTo>
                                    <a:lnTo>
                                      <a:pt x="536" y="829"/>
                                    </a:lnTo>
                                    <a:lnTo>
                                      <a:pt x="551" y="839"/>
                                    </a:lnTo>
                                    <a:lnTo>
                                      <a:pt x="561" y="854"/>
                                    </a:lnTo>
                                    <a:lnTo>
                                      <a:pt x="571" y="874"/>
                                    </a:lnTo>
                                    <a:lnTo>
                                      <a:pt x="591" y="939"/>
                                    </a:lnTo>
                                    <a:lnTo>
                                      <a:pt x="611" y="1029"/>
                                    </a:lnTo>
                                    <a:lnTo>
                                      <a:pt x="626" y="1124"/>
                                    </a:lnTo>
                                    <a:lnTo>
                                      <a:pt x="641" y="1229"/>
                                    </a:lnTo>
                                    <a:lnTo>
                                      <a:pt x="651" y="1349"/>
                                    </a:lnTo>
                                    <a:lnTo>
                                      <a:pt x="661" y="1479"/>
                                    </a:lnTo>
                                    <a:lnTo>
                                      <a:pt x="671" y="1369"/>
                                    </a:lnTo>
                                    <a:lnTo>
                                      <a:pt x="691" y="1274"/>
                                    </a:lnTo>
                                    <a:lnTo>
                                      <a:pt x="706" y="1189"/>
                                    </a:lnTo>
                                    <a:lnTo>
                                      <a:pt x="726" y="1114"/>
                                    </a:lnTo>
                                    <a:lnTo>
                                      <a:pt x="746" y="1049"/>
                                    </a:lnTo>
                                    <a:lnTo>
                                      <a:pt x="771" y="994"/>
                                    </a:lnTo>
                                    <a:lnTo>
                                      <a:pt x="801" y="944"/>
                                    </a:lnTo>
                                    <a:lnTo>
                                      <a:pt x="831" y="9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Freeform 79"/>
                            <wps:cNvSpPr>
                              <a:spLocks/>
                            </wps:cNvSpPr>
                            <wps:spPr bwMode="auto">
                              <a:xfrm>
                                <a:off x="1831" y="10"/>
                                <a:ext cx="1010" cy="1469"/>
                              </a:xfrm>
                              <a:custGeom>
                                <a:avLst/>
                                <a:gdLst>
                                  <a:gd name="T0" fmla="*/ 25 w 1010"/>
                                  <a:gd name="T1" fmla="*/ 45 h 1469"/>
                                  <a:gd name="T2" fmla="*/ 0 w 1010"/>
                                  <a:gd name="T3" fmla="*/ 110 h 1469"/>
                                  <a:gd name="T4" fmla="*/ 5 w 1010"/>
                                  <a:gd name="T5" fmla="*/ 170 h 1469"/>
                                  <a:gd name="T6" fmla="*/ 25 w 1010"/>
                                  <a:gd name="T7" fmla="*/ 215 h 1469"/>
                                  <a:gd name="T8" fmla="*/ 70 w 1010"/>
                                  <a:gd name="T9" fmla="*/ 270 h 1469"/>
                                  <a:gd name="T10" fmla="*/ 135 w 1010"/>
                                  <a:gd name="T11" fmla="*/ 370 h 1469"/>
                                  <a:gd name="T12" fmla="*/ 140 w 1010"/>
                                  <a:gd name="T13" fmla="*/ 400 h 1469"/>
                                  <a:gd name="T14" fmla="*/ 135 w 1010"/>
                                  <a:gd name="T15" fmla="*/ 460 h 1469"/>
                                  <a:gd name="T16" fmla="*/ 120 w 1010"/>
                                  <a:gd name="T17" fmla="*/ 490 h 1469"/>
                                  <a:gd name="T18" fmla="*/ 115 w 1010"/>
                                  <a:gd name="T19" fmla="*/ 545 h 1469"/>
                                  <a:gd name="T20" fmla="*/ 150 w 1010"/>
                                  <a:gd name="T21" fmla="*/ 605 h 1469"/>
                                  <a:gd name="T22" fmla="*/ 170 w 1010"/>
                                  <a:gd name="T23" fmla="*/ 620 h 1469"/>
                                  <a:gd name="T24" fmla="*/ 200 w 1010"/>
                                  <a:gd name="T25" fmla="*/ 640 h 1469"/>
                                  <a:gd name="T26" fmla="*/ 265 w 1010"/>
                                  <a:gd name="T27" fmla="*/ 660 h 1469"/>
                                  <a:gd name="T28" fmla="*/ 290 w 1010"/>
                                  <a:gd name="T29" fmla="*/ 660 h 1469"/>
                                  <a:gd name="T30" fmla="*/ 320 w 1010"/>
                                  <a:gd name="T31" fmla="*/ 655 h 1469"/>
                                  <a:gd name="T32" fmla="*/ 340 w 1010"/>
                                  <a:gd name="T33" fmla="*/ 630 h 1469"/>
                                  <a:gd name="T34" fmla="*/ 350 w 1010"/>
                                  <a:gd name="T35" fmla="*/ 595 h 1469"/>
                                  <a:gd name="T36" fmla="*/ 345 w 1010"/>
                                  <a:gd name="T37" fmla="*/ 570 h 1469"/>
                                  <a:gd name="T38" fmla="*/ 350 w 1010"/>
                                  <a:gd name="T39" fmla="*/ 525 h 1469"/>
                                  <a:gd name="T40" fmla="*/ 365 w 1010"/>
                                  <a:gd name="T41" fmla="*/ 480 h 1469"/>
                                  <a:gd name="T42" fmla="*/ 395 w 1010"/>
                                  <a:gd name="T43" fmla="*/ 445 h 1469"/>
                                  <a:gd name="T44" fmla="*/ 440 w 1010"/>
                                  <a:gd name="T45" fmla="*/ 420 h 1469"/>
                                  <a:gd name="T46" fmla="*/ 475 w 1010"/>
                                  <a:gd name="T47" fmla="*/ 405 h 1469"/>
                                  <a:gd name="T48" fmla="*/ 545 w 1010"/>
                                  <a:gd name="T49" fmla="*/ 390 h 1469"/>
                                  <a:gd name="T50" fmla="*/ 585 w 1010"/>
                                  <a:gd name="T51" fmla="*/ 385 h 1469"/>
                                  <a:gd name="T52" fmla="*/ 660 w 1010"/>
                                  <a:gd name="T53" fmla="*/ 395 h 1469"/>
                                  <a:gd name="T54" fmla="*/ 715 w 1010"/>
                                  <a:gd name="T55" fmla="*/ 420 h 1469"/>
                                  <a:gd name="T56" fmla="*/ 750 w 1010"/>
                                  <a:gd name="T57" fmla="*/ 465 h 1469"/>
                                  <a:gd name="T58" fmla="*/ 765 w 1010"/>
                                  <a:gd name="T59" fmla="*/ 530 h 1469"/>
                                  <a:gd name="T60" fmla="*/ 760 w 1010"/>
                                  <a:gd name="T61" fmla="*/ 565 h 1469"/>
                                  <a:gd name="T62" fmla="*/ 730 w 1010"/>
                                  <a:gd name="T63" fmla="*/ 700 h 1469"/>
                                  <a:gd name="T64" fmla="*/ 630 w 1010"/>
                                  <a:gd name="T65" fmla="*/ 959 h 1469"/>
                                  <a:gd name="T66" fmla="*/ 665 w 1010"/>
                                  <a:gd name="T67" fmla="*/ 1009 h 1469"/>
                                  <a:gd name="T68" fmla="*/ 730 w 1010"/>
                                  <a:gd name="T69" fmla="*/ 1129 h 1469"/>
                                  <a:gd name="T70" fmla="*/ 790 w 1010"/>
                                  <a:gd name="T71" fmla="*/ 1254 h 1469"/>
                                  <a:gd name="T72" fmla="*/ 865 w 1010"/>
                                  <a:gd name="T73" fmla="*/ 1469 h 1469"/>
                                  <a:gd name="T74" fmla="*/ 870 w 1010"/>
                                  <a:gd name="T75" fmla="*/ 1279 h 1469"/>
                                  <a:gd name="T76" fmla="*/ 890 w 1010"/>
                                  <a:gd name="T77" fmla="*/ 909 h 1469"/>
                                  <a:gd name="T78" fmla="*/ 925 w 1010"/>
                                  <a:gd name="T79" fmla="*/ 545 h 1469"/>
                                  <a:gd name="T80" fmla="*/ 975 w 1010"/>
                                  <a:gd name="T81" fmla="*/ 180 h 1469"/>
                                  <a:gd name="T82" fmla="*/ 1010 w 1010"/>
                                  <a:gd name="T83" fmla="*/ 0 h 1469"/>
                                  <a:gd name="T84" fmla="*/ 485 w 1010"/>
                                  <a:gd name="T85" fmla="*/ 50 h 1469"/>
                                  <a:gd name="T86" fmla="*/ 135 w 1010"/>
                                  <a:gd name="T87" fmla="*/ 50 h 1469"/>
                                  <a:gd name="T88" fmla="*/ 25 w 1010"/>
                                  <a:gd name="T89" fmla="*/ 45 h 14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010" h="1469">
                                    <a:moveTo>
                                      <a:pt x="25" y="45"/>
                                    </a:moveTo>
                                    <a:lnTo>
                                      <a:pt x="25" y="45"/>
                                    </a:lnTo>
                                    <a:lnTo>
                                      <a:pt x="10" y="80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5" y="170"/>
                                    </a:lnTo>
                                    <a:lnTo>
                                      <a:pt x="25" y="215"/>
                                    </a:lnTo>
                                    <a:lnTo>
                                      <a:pt x="70" y="270"/>
                                    </a:lnTo>
                                    <a:lnTo>
                                      <a:pt x="110" y="325"/>
                                    </a:lnTo>
                                    <a:lnTo>
                                      <a:pt x="135" y="370"/>
                                    </a:lnTo>
                                    <a:lnTo>
                                      <a:pt x="140" y="400"/>
                                    </a:lnTo>
                                    <a:lnTo>
                                      <a:pt x="140" y="430"/>
                                    </a:lnTo>
                                    <a:lnTo>
                                      <a:pt x="135" y="460"/>
                                    </a:lnTo>
                                    <a:lnTo>
                                      <a:pt x="120" y="490"/>
                                    </a:lnTo>
                                    <a:lnTo>
                                      <a:pt x="110" y="520"/>
                                    </a:lnTo>
                                    <a:lnTo>
                                      <a:pt x="115" y="545"/>
                                    </a:lnTo>
                                    <a:lnTo>
                                      <a:pt x="125" y="575"/>
                                    </a:lnTo>
                                    <a:lnTo>
                                      <a:pt x="150" y="605"/>
                                    </a:lnTo>
                                    <a:lnTo>
                                      <a:pt x="170" y="620"/>
                                    </a:lnTo>
                                    <a:lnTo>
                                      <a:pt x="200" y="640"/>
                                    </a:lnTo>
                                    <a:lnTo>
                                      <a:pt x="235" y="655"/>
                                    </a:lnTo>
                                    <a:lnTo>
                                      <a:pt x="265" y="660"/>
                                    </a:lnTo>
                                    <a:lnTo>
                                      <a:pt x="290" y="660"/>
                                    </a:lnTo>
                                    <a:lnTo>
                                      <a:pt x="305" y="660"/>
                                    </a:lnTo>
                                    <a:lnTo>
                                      <a:pt x="320" y="655"/>
                                    </a:lnTo>
                                    <a:lnTo>
                                      <a:pt x="330" y="645"/>
                                    </a:lnTo>
                                    <a:lnTo>
                                      <a:pt x="340" y="630"/>
                                    </a:lnTo>
                                    <a:lnTo>
                                      <a:pt x="345" y="615"/>
                                    </a:lnTo>
                                    <a:lnTo>
                                      <a:pt x="350" y="595"/>
                                    </a:lnTo>
                                    <a:lnTo>
                                      <a:pt x="345" y="570"/>
                                    </a:lnTo>
                                    <a:lnTo>
                                      <a:pt x="345" y="545"/>
                                    </a:lnTo>
                                    <a:lnTo>
                                      <a:pt x="350" y="525"/>
                                    </a:lnTo>
                                    <a:lnTo>
                                      <a:pt x="355" y="500"/>
                                    </a:lnTo>
                                    <a:lnTo>
                                      <a:pt x="365" y="480"/>
                                    </a:lnTo>
                                    <a:lnTo>
                                      <a:pt x="380" y="465"/>
                                    </a:lnTo>
                                    <a:lnTo>
                                      <a:pt x="395" y="445"/>
                                    </a:lnTo>
                                    <a:lnTo>
                                      <a:pt x="415" y="430"/>
                                    </a:lnTo>
                                    <a:lnTo>
                                      <a:pt x="440" y="420"/>
                                    </a:lnTo>
                                    <a:lnTo>
                                      <a:pt x="475" y="405"/>
                                    </a:lnTo>
                                    <a:lnTo>
                                      <a:pt x="505" y="395"/>
                                    </a:lnTo>
                                    <a:lnTo>
                                      <a:pt x="545" y="390"/>
                                    </a:lnTo>
                                    <a:lnTo>
                                      <a:pt x="585" y="385"/>
                                    </a:lnTo>
                                    <a:lnTo>
                                      <a:pt x="625" y="385"/>
                                    </a:lnTo>
                                    <a:lnTo>
                                      <a:pt x="660" y="395"/>
                                    </a:lnTo>
                                    <a:lnTo>
                                      <a:pt x="690" y="405"/>
                                    </a:lnTo>
                                    <a:lnTo>
                                      <a:pt x="715" y="420"/>
                                    </a:lnTo>
                                    <a:lnTo>
                                      <a:pt x="735" y="440"/>
                                    </a:lnTo>
                                    <a:lnTo>
                                      <a:pt x="750" y="465"/>
                                    </a:lnTo>
                                    <a:lnTo>
                                      <a:pt x="760" y="495"/>
                                    </a:lnTo>
                                    <a:lnTo>
                                      <a:pt x="765" y="530"/>
                                    </a:lnTo>
                                    <a:lnTo>
                                      <a:pt x="760" y="565"/>
                                    </a:lnTo>
                                    <a:lnTo>
                                      <a:pt x="755" y="605"/>
                                    </a:lnTo>
                                    <a:lnTo>
                                      <a:pt x="730" y="700"/>
                                    </a:lnTo>
                                    <a:lnTo>
                                      <a:pt x="685" y="819"/>
                                    </a:lnTo>
                                    <a:lnTo>
                                      <a:pt x="630" y="959"/>
                                    </a:lnTo>
                                    <a:lnTo>
                                      <a:pt x="665" y="1009"/>
                                    </a:lnTo>
                                    <a:lnTo>
                                      <a:pt x="700" y="1069"/>
                                    </a:lnTo>
                                    <a:lnTo>
                                      <a:pt x="730" y="1129"/>
                                    </a:lnTo>
                                    <a:lnTo>
                                      <a:pt x="765" y="1189"/>
                                    </a:lnTo>
                                    <a:lnTo>
                                      <a:pt x="790" y="1254"/>
                                    </a:lnTo>
                                    <a:lnTo>
                                      <a:pt x="820" y="1324"/>
                                    </a:lnTo>
                                    <a:lnTo>
                                      <a:pt x="865" y="1469"/>
                                    </a:lnTo>
                                    <a:lnTo>
                                      <a:pt x="870" y="1279"/>
                                    </a:lnTo>
                                    <a:lnTo>
                                      <a:pt x="875" y="1094"/>
                                    </a:lnTo>
                                    <a:lnTo>
                                      <a:pt x="890" y="909"/>
                                    </a:lnTo>
                                    <a:lnTo>
                                      <a:pt x="905" y="725"/>
                                    </a:lnTo>
                                    <a:lnTo>
                                      <a:pt x="925" y="545"/>
                                    </a:lnTo>
                                    <a:lnTo>
                                      <a:pt x="950" y="360"/>
                                    </a:lnTo>
                                    <a:lnTo>
                                      <a:pt x="975" y="180"/>
                                    </a:lnTo>
                                    <a:lnTo>
                                      <a:pt x="1010" y="0"/>
                                    </a:lnTo>
                                    <a:lnTo>
                                      <a:pt x="740" y="30"/>
                                    </a:lnTo>
                                    <a:lnTo>
                                      <a:pt x="485" y="50"/>
                                    </a:lnTo>
                                    <a:lnTo>
                                      <a:pt x="245" y="55"/>
                                    </a:lnTo>
                                    <a:lnTo>
                                      <a:pt x="135" y="50"/>
                                    </a:lnTo>
                                    <a:lnTo>
                                      <a:pt x="25" y="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" name="Freeform 80"/>
                            <wps:cNvSpPr>
                              <a:spLocks/>
                            </wps:cNvSpPr>
                            <wps:spPr bwMode="auto">
                              <a:xfrm>
                                <a:off x="1225" y="185"/>
                                <a:ext cx="571" cy="425"/>
                              </a:xfrm>
                              <a:custGeom>
                                <a:avLst/>
                                <a:gdLst>
                                  <a:gd name="T0" fmla="*/ 551 w 571"/>
                                  <a:gd name="T1" fmla="*/ 125 h 425"/>
                                  <a:gd name="T2" fmla="*/ 551 w 571"/>
                                  <a:gd name="T3" fmla="*/ 125 h 425"/>
                                  <a:gd name="T4" fmla="*/ 536 w 571"/>
                                  <a:gd name="T5" fmla="*/ 105 h 425"/>
                                  <a:gd name="T6" fmla="*/ 521 w 571"/>
                                  <a:gd name="T7" fmla="*/ 95 h 425"/>
                                  <a:gd name="T8" fmla="*/ 496 w 571"/>
                                  <a:gd name="T9" fmla="*/ 95 h 425"/>
                                  <a:gd name="T10" fmla="*/ 476 w 571"/>
                                  <a:gd name="T11" fmla="*/ 95 h 425"/>
                                  <a:gd name="T12" fmla="*/ 476 w 571"/>
                                  <a:gd name="T13" fmla="*/ 95 h 425"/>
                                  <a:gd name="T14" fmla="*/ 416 w 571"/>
                                  <a:gd name="T15" fmla="*/ 110 h 425"/>
                                  <a:gd name="T16" fmla="*/ 366 w 571"/>
                                  <a:gd name="T17" fmla="*/ 115 h 425"/>
                                  <a:gd name="T18" fmla="*/ 311 w 571"/>
                                  <a:gd name="T19" fmla="*/ 110 h 425"/>
                                  <a:gd name="T20" fmla="*/ 266 w 571"/>
                                  <a:gd name="T21" fmla="*/ 105 h 425"/>
                                  <a:gd name="T22" fmla="*/ 221 w 571"/>
                                  <a:gd name="T23" fmla="*/ 90 h 425"/>
                                  <a:gd name="T24" fmla="*/ 180 w 571"/>
                                  <a:gd name="T25" fmla="*/ 65 h 425"/>
                                  <a:gd name="T26" fmla="*/ 140 w 571"/>
                                  <a:gd name="T27" fmla="*/ 35 h 425"/>
                                  <a:gd name="T28" fmla="*/ 105 w 571"/>
                                  <a:gd name="T29" fmla="*/ 0 h 425"/>
                                  <a:gd name="T30" fmla="*/ 105 w 571"/>
                                  <a:gd name="T31" fmla="*/ 0 h 425"/>
                                  <a:gd name="T32" fmla="*/ 55 w 571"/>
                                  <a:gd name="T33" fmla="*/ 65 h 425"/>
                                  <a:gd name="T34" fmla="*/ 0 w 571"/>
                                  <a:gd name="T35" fmla="*/ 130 h 425"/>
                                  <a:gd name="T36" fmla="*/ 0 w 571"/>
                                  <a:gd name="T37" fmla="*/ 130 h 425"/>
                                  <a:gd name="T38" fmla="*/ 35 w 571"/>
                                  <a:gd name="T39" fmla="*/ 205 h 425"/>
                                  <a:gd name="T40" fmla="*/ 75 w 571"/>
                                  <a:gd name="T41" fmla="*/ 270 h 425"/>
                                  <a:gd name="T42" fmla="*/ 100 w 571"/>
                                  <a:gd name="T43" fmla="*/ 300 h 425"/>
                                  <a:gd name="T44" fmla="*/ 125 w 571"/>
                                  <a:gd name="T45" fmla="*/ 325 h 425"/>
                                  <a:gd name="T46" fmla="*/ 150 w 571"/>
                                  <a:gd name="T47" fmla="*/ 350 h 425"/>
                                  <a:gd name="T48" fmla="*/ 180 w 571"/>
                                  <a:gd name="T49" fmla="*/ 370 h 425"/>
                                  <a:gd name="T50" fmla="*/ 180 w 571"/>
                                  <a:gd name="T51" fmla="*/ 370 h 425"/>
                                  <a:gd name="T52" fmla="*/ 210 w 571"/>
                                  <a:gd name="T53" fmla="*/ 390 h 425"/>
                                  <a:gd name="T54" fmla="*/ 241 w 571"/>
                                  <a:gd name="T55" fmla="*/ 405 h 425"/>
                                  <a:gd name="T56" fmla="*/ 271 w 571"/>
                                  <a:gd name="T57" fmla="*/ 415 h 425"/>
                                  <a:gd name="T58" fmla="*/ 306 w 571"/>
                                  <a:gd name="T59" fmla="*/ 425 h 425"/>
                                  <a:gd name="T60" fmla="*/ 336 w 571"/>
                                  <a:gd name="T61" fmla="*/ 425 h 425"/>
                                  <a:gd name="T62" fmla="*/ 371 w 571"/>
                                  <a:gd name="T63" fmla="*/ 425 h 425"/>
                                  <a:gd name="T64" fmla="*/ 401 w 571"/>
                                  <a:gd name="T65" fmla="*/ 425 h 425"/>
                                  <a:gd name="T66" fmla="*/ 436 w 571"/>
                                  <a:gd name="T67" fmla="*/ 415 h 425"/>
                                  <a:gd name="T68" fmla="*/ 436 w 571"/>
                                  <a:gd name="T69" fmla="*/ 415 h 425"/>
                                  <a:gd name="T70" fmla="*/ 466 w 571"/>
                                  <a:gd name="T71" fmla="*/ 405 h 425"/>
                                  <a:gd name="T72" fmla="*/ 491 w 571"/>
                                  <a:gd name="T73" fmla="*/ 390 h 425"/>
                                  <a:gd name="T74" fmla="*/ 511 w 571"/>
                                  <a:gd name="T75" fmla="*/ 370 h 425"/>
                                  <a:gd name="T76" fmla="*/ 531 w 571"/>
                                  <a:gd name="T77" fmla="*/ 345 h 425"/>
                                  <a:gd name="T78" fmla="*/ 531 w 571"/>
                                  <a:gd name="T79" fmla="*/ 345 h 425"/>
                                  <a:gd name="T80" fmla="*/ 546 w 571"/>
                                  <a:gd name="T81" fmla="*/ 315 h 425"/>
                                  <a:gd name="T82" fmla="*/ 561 w 571"/>
                                  <a:gd name="T83" fmla="*/ 290 h 425"/>
                                  <a:gd name="T84" fmla="*/ 566 w 571"/>
                                  <a:gd name="T85" fmla="*/ 260 h 425"/>
                                  <a:gd name="T86" fmla="*/ 571 w 571"/>
                                  <a:gd name="T87" fmla="*/ 225 h 425"/>
                                  <a:gd name="T88" fmla="*/ 571 w 571"/>
                                  <a:gd name="T89" fmla="*/ 225 h 425"/>
                                  <a:gd name="T90" fmla="*/ 571 w 571"/>
                                  <a:gd name="T91" fmla="*/ 195 h 425"/>
                                  <a:gd name="T92" fmla="*/ 571 w 571"/>
                                  <a:gd name="T93" fmla="*/ 170 h 425"/>
                                  <a:gd name="T94" fmla="*/ 561 w 571"/>
                                  <a:gd name="T95" fmla="*/ 145 h 425"/>
                                  <a:gd name="T96" fmla="*/ 551 w 571"/>
                                  <a:gd name="T97" fmla="*/ 125 h 425"/>
                                  <a:gd name="T98" fmla="*/ 551 w 571"/>
                                  <a:gd name="T99" fmla="*/ 125 h 4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571" h="425">
                                    <a:moveTo>
                                      <a:pt x="551" y="125"/>
                                    </a:moveTo>
                                    <a:lnTo>
                                      <a:pt x="551" y="125"/>
                                    </a:lnTo>
                                    <a:lnTo>
                                      <a:pt x="536" y="105"/>
                                    </a:lnTo>
                                    <a:lnTo>
                                      <a:pt x="521" y="95"/>
                                    </a:lnTo>
                                    <a:lnTo>
                                      <a:pt x="496" y="95"/>
                                    </a:lnTo>
                                    <a:lnTo>
                                      <a:pt x="476" y="95"/>
                                    </a:lnTo>
                                    <a:lnTo>
                                      <a:pt x="416" y="110"/>
                                    </a:lnTo>
                                    <a:lnTo>
                                      <a:pt x="366" y="115"/>
                                    </a:lnTo>
                                    <a:lnTo>
                                      <a:pt x="311" y="110"/>
                                    </a:lnTo>
                                    <a:lnTo>
                                      <a:pt x="266" y="105"/>
                                    </a:lnTo>
                                    <a:lnTo>
                                      <a:pt x="221" y="90"/>
                                    </a:lnTo>
                                    <a:lnTo>
                                      <a:pt x="180" y="65"/>
                                    </a:lnTo>
                                    <a:lnTo>
                                      <a:pt x="140" y="35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55" y="65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35" y="205"/>
                                    </a:lnTo>
                                    <a:lnTo>
                                      <a:pt x="75" y="270"/>
                                    </a:lnTo>
                                    <a:lnTo>
                                      <a:pt x="100" y="300"/>
                                    </a:lnTo>
                                    <a:lnTo>
                                      <a:pt x="125" y="325"/>
                                    </a:lnTo>
                                    <a:lnTo>
                                      <a:pt x="150" y="350"/>
                                    </a:lnTo>
                                    <a:lnTo>
                                      <a:pt x="180" y="370"/>
                                    </a:lnTo>
                                    <a:lnTo>
                                      <a:pt x="210" y="390"/>
                                    </a:lnTo>
                                    <a:lnTo>
                                      <a:pt x="241" y="405"/>
                                    </a:lnTo>
                                    <a:lnTo>
                                      <a:pt x="271" y="415"/>
                                    </a:lnTo>
                                    <a:lnTo>
                                      <a:pt x="306" y="425"/>
                                    </a:lnTo>
                                    <a:lnTo>
                                      <a:pt x="336" y="425"/>
                                    </a:lnTo>
                                    <a:lnTo>
                                      <a:pt x="371" y="425"/>
                                    </a:lnTo>
                                    <a:lnTo>
                                      <a:pt x="401" y="425"/>
                                    </a:lnTo>
                                    <a:lnTo>
                                      <a:pt x="436" y="415"/>
                                    </a:lnTo>
                                    <a:lnTo>
                                      <a:pt x="466" y="405"/>
                                    </a:lnTo>
                                    <a:lnTo>
                                      <a:pt x="491" y="390"/>
                                    </a:lnTo>
                                    <a:lnTo>
                                      <a:pt x="511" y="370"/>
                                    </a:lnTo>
                                    <a:lnTo>
                                      <a:pt x="531" y="345"/>
                                    </a:lnTo>
                                    <a:lnTo>
                                      <a:pt x="546" y="315"/>
                                    </a:lnTo>
                                    <a:lnTo>
                                      <a:pt x="561" y="290"/>
                                    </a:lnTo>
                                    <a:lnTo>
                                      <a:pt x="566" y="260"/>
                                    </a:lnTo>
                                    <a:lnTo>
                                      <a:pt x="571" y="225"/>
                                    </a:lnTo>
                                    <a:lnTo>
                                      <a:pt x="571" y="195"/>
                                    </a:lnTo>
                                    <a:lnTo>
                                      <a:pt x="571" y="170"/>
                                    </a:lnTo>
                                    <a:lnTo>
                                      <a:pt x="561" y="145"/>
                                    </a:lnTo>
                                    <a:lnTo>
                                      <a:pt x="551" y="1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Freeform 81"/>
                            <wps:cNvSpPr>
                              <a:spLocks/>
                            </wps:cNvSpPr>
                            <wps:spPr bwMode="auto">
                              <a:xfrm>
                                <a:off x="850" y="600"/>
                                <a:ext cx="470" cy="754"/>
                              </a:xfrm>
                              <a:custGeom>
                                <a:avLst/>
                                <a:gdLst>
                                  <a:gd name="T0" fmla="*/ 470 w 470"/>
                                  <a:gd name="T1" fmla="*/ 754 h 754"/>
                                  <a:gd name="T2" fmla="*/ 355 w 470"/>
                                  <a:gd name="T3" fmla="*/ 0 h 754"/>
                                  <a:gd name="T4" fmla="*/ 0 w 470"/>
                                  <a:gd name="T5" fmla="*/ 294 h 754"/>
                                  <a:gd name="T6" fmla="*/ 0 w 470"/>
                                  <a:gd name="T7" fmla="*/ 294 h 754"/>
                                  <a:gd name="T8" fmla="*/ 45 w 470"/>
                                  <a:gd name="T9" fmla="*/ 274 h 754"/>
                                  <a:gd name="T10" fmla="*/ 85 w 470"/>
                                  <a:gd name="T11" fmla="*/ 264 h 754"/>
                                  <a:gd name="T12" fmla="*/ 125 w 470"/>
                                  <a:gd name="T13" fmla="*/ 254 h 754"/>
                                  <a:gd name="T14" fmla="*/ 160 w 470"/>
                                  <a:gd name="T15" fmla="*/ 254 h 754"/>
                                  <a:gd name="T16" fmla="*/ 195 w 470"/>
                                  <a:gd name="T17" fmla="*/ 264 h 754"/>
                                  <a:gd name="T18" fmla="*/ 230 w 470"/>
                                  <a:gd name="T19" fmla="*/ 274 h 754"/>
                                  <a:gd name="T20" fmla="*/ 265 w 470"/>
                                  <a:gd name="T21" fmla="*/ 294 h 754"/>
                                  <a:gd name="T22" fmla="*/ 295 w 470"/>
                                  <a:gd name="T23" fmla="*/ 319 h 754"/>
                                  <a:gd name="T24" fmla="*/ 320 w 470"/>
                                  <a:gd name="T25" fmla="*/ 354 h 754"/>
                                  <a:gd name="T26" fmla="*/ 350 w 470"/>
                                  <a:gd name="T27" fmla="*/ 389 h 754"/>
                                  <a:gd name="T28" fmla="*/ 370 w 470"/>
                                  <a:gd name="T29" fmla="*/ 434 h 754"/>
                                  <a:gd name="T30" fmla="*/ 395 w 470"/>
                                  <a:gd name="T31" fmla="*/ 484 h 754"/>
                                  <a:gd name="T32" fmla="*/ 415 w 470"/>
                                  <a:gd name="T33" fmla="*/ 544 h 754"/>
                                  <a:gd name="T34" fmla="*/ 435 w 470"/>
                                  <a:gd name="T35" fmla="*/ 609 h 754"/>
                                  <a:gd name="T36" fmla="*/ 450 w 470"/>
                                  <a:gd name="T37" fmla="*/ 679 h 754"/>
                                  <a:gd name="T38" fmla="*/ 470 w 470"/>
                                  <a:gd name="T39" fmla="*/ 754 h 754"/>
                                  <a:gd name="T40" fmla="*/ 470 w 470"/>
                                  <a:gd name="T41" fmla="*/ 754 h 7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470" h="754">
                                    <a:moveTo>
                                      <a:pt x="470" y="754"/>
                                    </a:moveTo>
                                    <a:lnTo>
                                      <a:pt x="355" y="0"/>
                                    </a:lnTo>
                                    <a:lnTo>
                                      <a:pt x="0" y="294"/>
                                    </a:lnTo>
                                    <a:lnTo>
                                      <a:pt x="45" y="274"/>
                                    </a:lnTo>
                                    <a:lnTo>
                                      <a:pt x="85" y="264"/>
                                    </a:lnTo>
                                    <a:lnTo>
                                      <a:pt x="125" y="254"/>
                                    </a:lnTo>
                                    <a:lnTo>
                                      <a:pt x="160" y="254"/>
                                    </a:lnTo>
                                    <a:lnTo>
                                      <a:pt x="195" y="264"/>
                                    </a:lnTo>
                                    <a:lnTo>
                                      <a:pt x="230" y="274"/>
                                    </a:lnTo>
                                    <a:lnTo>
                                      <a:pt x="265" y="294"/>
                                    </a:lnTo>
                                    <a:lnTo>
                                      <a:pt x="295" y="319"/>
                                    </a:lnTo>
                                    <a:lnTo>
                                      <a:pt x="320" y="354"/>
                                    </a:lnTo>
                                    <a:lnTo>
                                      <a:pt x="350" y="389"/>
                                    </a:lnTo>
                                    <a:lnTo>
                                      <a:pt x="370" y="434"/>
                                    </a:lnTo>
                                    <a:lnTo>
                                      <a:pt x="395" y="484"/>
                                    </a:lnTo>
                                    <a:lnTo>
                                      <a:pt x="415" y="544"/>
                                    </a:lnTo>
                                    <a:lnTo>
                                      <a:pt x="435" y="609"/>
                                    </a:lnTo>
                                    <a:lnTo>
                                      <a:pt x="450" y="679"/>
                                    </a:lnTo>
                                    <a:lnTo>
                                      <a:pt x="470" y="7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" name="Freeform 82"/>
                            <wps:cNvSpPr>
                              <a:spLocks/>
                            </wps:cNvSpPr>
                            <wps:spPr bwMode="auto">
                              <a:xfrm>
                                <a:off x="25" y="580"/>
                                <a:ext cx="625" cy="469"/>
                              </a:xfrm>
                              <a:custGeom>
                                <a:avLst/>
                                <a:gdLst>
                                  <a:gd name="T0" fmla="*/ 610 w 625"/>
                                  <a:gd name="T1" fmla="*/ 125 h 469"/>
                                  <a:gd name="T2" fmla="*/ 575 w 625"/>
                                  <a:gd name="T3" fmla="*/ 75 h 469"/>
                                  <a:gd name="T4" fmla="*/ 530 w 625"/>
                                  <a:gd name="T5" fmla="*/ 35 h 469"/>
                                  <a:gd name="T6" fmla="*/ 510 w 625"/>
                                  <a:gd name="T7" fmla="*/ 25 h 469"/>
                                  <a:gd name="T8" fmla="*/ 475 w 625"/>
                                  <a:gd name="T9" fmla="*/ 15 h 469"/>
                                  <a:gd name="T10" fmla="*/ 440 w 625"/>
                                  <a:gd name="T11" fmla="*/ 20 h 469"/>
                                  <a:gd name="T12" fmla="*/ 390 w 625"/>
                                  <a:gd name="T13" fmla="*/ 55 h 469"/>
                                  <a:gd name="T14" fmla="*/ 365 w 625"/>
                                  <a:gd name="T15" fmla="*/ 85 h 469"/>
                                  <a:gd name="T16" fmla="*/ 320 w 625"/>
                                  <a:gd name="T17" fmla="*/ 165 h 469"/>
                                  <a:gd name="T18" fmla="*/ 305 w 625"/>
                                  <a:gd name="T19" fmla="*/ 215 h 469"/>
                                  <a:gd name="T20" fmla="*/ 285 w 625"/>
                                  <a:gd name="T21" fmla="*/ 110 h 469"/>
                                  <a:gd name="T22" fmla="*/ 235 w 625"/>
                                  <a:gd name="T23" fmla="*/ 35 h 469"/>
                                  <a:gd name="T24" fmla="*/ 215 w 625"/>
                                  <a:gd name="T25" fmla="*/ 20 h 469"/>
                                  <a:gd name="T26" fmla="*/ 180 w 625"/>
                                  <a:gd name="T27" fmla="*/ 5 h 469"/>
                                  <a:gd name="T28" fmla="*/ 145 w 625"/>
                                  <a:gd name="T29" fmla="*/ 5 h 469"/>
                                  <a:gd name="T30" fmla="*/ 105 w 625"/>
                                  <a:gd name="T31" fmla="*/ 15 h 469"/>
                                  <a:gd name="T32" fmla="*/ 85 w 625"/>
                                  <a:gd name="T33" fmla="*/ 30 h 469"/>
                                  <a:gd name="T34" fmla="*/ 30 w 625"/>
                                  <a:gd name="T35" fmla="*/ 85 h 469"/>
                                  <a:gd name="T36" fmla="*/ 5 w 625"/>
                                  <a:gd name="T37" fmla="*/ 160 h 469"/>
                                  <a:gd name="T38" fmla="*/ 0 w 625"/>
                                  <a:gd name="T39" fmla="*/ 195 h 469"/>
                                  <a:gd name="T40" fmla="*/ 15 w 625"/>
                                  <a:gd name="T41" fmla="*/ 264 h 469"/>
                                  <a:gd name="T42" fmla="*/ 30 w 625"/>
                                  <a:gd name="T43" fmla="*/ 304 h 469"/>
                                  <a:gd name="T44" fmla="*/ 80 w 625"/>
                                  <a:gd name="T45" fmla="*/ 369 h 469"/>
                                  <a:gd name="T46" fmla="*/ 140 w 625"/>
                                  <a:gd name="T47" fmla="*/ 419 h 469"/>
                                  <a:gd name="T48" fmla="*/ 180 w 625"/>
                                  <a:gd name="T49" fmla="*/ 439 h 469"/>
                                  <a:gd name="T50" fmla="*/ 265 w 625"/>
                                  <a:gd name="T51" fmla="*/ 464 h 469"/>
                                  <a:gd name="T52" fmla="*/ 350 w 625"/>
                                  <a:gd name="T53" fmla="*/ 469 h 469"/>
                                  <a:gd name="T54" fmla="*/ 350 w 625"/>
                                  <a:gd name="T55" fmla="*/ 469 h 469"/>
                                  <a:gd name="T56" fmla="*/ 350 w 625"/>
                                  <a:gd name="T57" fmla="*/ 469 h 469"/>
                                  <a:gd name="T58" fmla="*/ 355 w 625"/>
                                  <a:gd name="T59" fmla="*/ 464 h 469"/>
                                  <a:gd name="T60" fmla="*/ 435 w 625"/>
                                  <a:gd name="T61" fmla="*/ 449 h 469"/>
                                  <a:gd name="T62" fmla="*/ 500 w 625"/>
                                  <a:gd name="T63" fmla="*/ 419 h 469"/>
                                  <a:gd name="T64" fmla="*/ 535 w 625"/>
                                  <a:gd name="T65" fmla="*/ 389 h 469"/>
                                  <a:gd name="T66" fmla="*/ 590 w 625"/>
                                  <a:gd name="T67" fmla="*/ 329 h 469"/>
                                  <a:gd name="T68" fmla="*/ 605 w 625"/>
                                  <a:gd name="T69" fmla="*/ 294 h 469"/>
                                  <a:gd name="T70" fmla="*/ 625 w 625"/>
                                  <a:gd name="T71" fmla="*/ 220 h 469"/>
                                  <a:gd name="T72" fmla="*/ 615 w 625"/>
                                  <a:gd name="T73" fmla="*/ 150 h 469"/>
                                  <a:gd name="T74" fmla="*/ 610 w 625"/>
                                  <a:gd name="T75" fmla="*/ 125 h 4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625" h="469">
                                    <a:moveTo>
                                      <a:pt x="610" y="125"/>
                                    </a:moveTo>
                                    <a:lnTo>
                                      <a:pt x="610" y="125"/>
                                    </a:lnTo>
                                    <a:lnTo>
                                      <a:pt x="595" y="95"/>
                                    </a:lnTo>
                                    <a:lnTo>
                                      <a:pt x="575" y="75"/>
                                    </a:lnTo>
                                    <a:lnTo>
                                      <a:pt x="555" y="50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10" y="25"/>
                                    </a:lnTo>
                                    <a:lnTo>
                                      <a:pt x="490" y="20"/>
                                    </a:lnTo>
                                    <a:lnTo>
                                      <a:pt x="475" y="15"/>
                                    </a:lnTo>
                                    <a:lnTo>
                                      <a:pt x="455" y="15"/>
                                    </a:lnTo>
                                    <a:lnTo>
                                      <a:pt x="440" y="20"/>
                                    </a:lnTo>
                                    <a:lnTo>
                                      <a:pt x="420" y="30"/>
                                    </a:lnTo>
                                    <a:lnTo>
                                      <a:pt x="390" y="55"/>
                                    </a:lnTo>
                                    <a:lnTo>
                                      <a:pt x="365" y="85"/>
                                    </a:lnTo>
                                    <a:lnTo>
                                      <a:pt x="340" y="120"/>
                                    </a:lnTo>
                                    <a:lnTo>
                                      <a:pt x="320" y="165"/>
                                    </a:lnTo>
                                    <a:lnTo>
                                      <a:pt x="305" y="215"/>
                                    </a:lnTo>
                                    <a:lnTo>
                                      <a:pt x="300" y="155"/>
                                    </a:lnTo>
                                    <a:lnTo>
                                      <a:pt x="285" y="110"/>
                                    </a:lnTo>
                                    <a:lnTo>
                                      <a:pt x="260" y="65"/>
                                    </a:lnTo>
                                    <a:lnTo>
                                      <a:pt x="235" y="35"/>
                                    </a:lnTo>
                                    <a:lnTo>
                                      <a:pt x="215" y="20"/>
                                    </a:lnTo>
                                    <a:lnTo>
                                      <a:pt x="200" y="10"/>
                                    </a:lnTo>
                                    <a:lnTo>
                                      <a:pt x="180" y="5"/>
                                    </a:lnTo>
                                    <a:lnTo>
                                      <a:pt x="160" y="0"/>
                                    </a:lnTo>
                                    <a:lnTo>
                                      <a:pt x="145" y="5"/>
                                    </a:lnTo>
                                    <a:lnTo>
                                      <a:pt x="125" y="10"/>
                                    </a:lnTo>
                                    <a:lnTo>
                                      <a:pt x="105" y="15"/>
                                    </a:lnTo>
                                    <a:lnTo>
                                      <a:pt x="85" y="30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30" y="85"/>
                                    </a:lnTo>
                                    <a:lnTo>
                                      <a:pt x="10" y="120"/>
                                    </a:lnTo>
                                    <a:lnTo>
                                      <a:pt x="5" y="160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5" y="229"/>
                                    </a:lnTo>
                                    <a:lnTo>
                                      <a:pt x="15" y="264"/>
                                    </a:lnTo>
                                    <a:lnTo>
                                      <a:pt x="30" y="304"/>
                                    </a:lnTo>
                                    <a:lnTo>
                                      <a:pt x="55" y="334"/>
                                    </a:lnTo>
                                    <a:lnTo>
                                      <a:pt x="80" y="369"/>
                                    </a:lnTo>
                                    <a:lnTo>
                                      <a:pt x="110" y="394"/>
                                    </a:lnTo>
                                    <a:lnTo>
                                      <a:pt x="140" y="419"/>
                                    </a:lnTo>
                                    <a:lnTo>
                                      <a:pt x="180" y="439"/>
                                    </a:lnTo>
                                    <a:lnTo>
                                      <a:pt x="220" y="454"/>
                                    </a:lnTo>
                                    <a:lnTo>
                                      <a:pt x="265" y="464"/>
                                    </a:lnTo>
                                    <a:lnTo>
                                      <a:pt x="305" y="469"/>
                                    </a:lnTo>
                                    <a:lnTo>
                                      <a:pt x="350" y="469"/>
                                    </a:lnTo>
                                    <a:lnTo>
                                      <a:pt x="355" y="464"/>
                                    </a:lnTo>
                                    <a:lnTo>
                                      <a:pt x="395" y="459"/>
                                    </a:lnTo>
                                    <a:lnTo>
                                      <a:pt x="435" y="449"/>
                                    </a:lnTo>
                                    <a:lnTo>
                                      <a:pt x="470" y="434"/>
                                    </a:lnTo>
                                    <a:lnTo>
                                      <a:pt x="500" y="419"/>
                                    </a:lnTo>
                                    <a:lnTo>
                                      <a:pt x="535" y="389"/>
                                    </a:lnTo>
                                    <a:lnTo>
                                      <a:pt x="565" y="364"/>
                                    </a:lnTo>
                                    <a:lnTo>
                                      <a:pt x="590" y="329"/>
                                    </a:lnTo>
                                    <a:lnTo>
                                      <a:pt x="605" y="294"/>
                                    </a:lnTo>
                                    <a:lnTo>
                                      <a:pt x="620" y="254"/>
                                    </a:lnTo>
                                    <a:lnTo>
                                      <a:pt x="625" y="220"/>
                                    </a:lnTo>
                                    <a:lnTo>
                                      <a:pt x="625" y="185"/>
                                    </a:lnTo>
                                    <a:lnTo>
                                      <a:pt x="615" y="150"/>
                                    </a:lnTo>
                                    <a:lnTo>
                                      <a:pt x="610" y="1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Freeform 83"/>
                            <wps:cNvSpPr>
                              <a:spLocks/>
                            </wps:cNvSpPr>
                            <wps:spPr bwMode="auto">
                              <a:xfrm>
                                <a:off x="435" y="355"/>
                                <a:ext cx="845" cy="699"/>
                              </a:xfrm>
                              <a:custGeom>
                                <a:avLst/>
                                <a:gdLst>
                                  <a:gd name="T0" fmla="*/ 480 w 845"/>
                                  <a:gd name="T1" fmla="*/ 0 h 699"/>
                                  <a:gd name="T2" fmla="*/ 480 w 845"/>
                                  <a:gd name="T3" fmla="*/ 0 h 699"/>
                                  <a:gd name="T4" fmla="*/ 450 w 845"/>
                                  <a:gd name="T5" fmla="*/ 55 h 699"/>
                                  <a:gd name="T6" fmla="*/ 415 w 845"/>
                                  <a:gd name="T7" fmla="*/ 110 h 699"/>
                                  <a:gd name="T8" fmla="*/ 415 w 845"/>
                                  <a:gd name="T9" fmla="*/ 110 h 699"/>
                                  <a:gd name="T10" fmla="*/ 360 w 845"/>
                                  <a:gd name="T11" fmla="*/ 185 h 699"/>
                                  <a:gd name="T12" fmla="*/ 310 w 845"/>
                                  <a:gd name="T13" fmla="*/ 245 h 699"/>
                                  <a:gd name="T14" fmla="*/ 310 w 845"/>
                                  <a:gd name="T15" fmla="*/ 245 h 699"/>
                                  <a:gd name="T16" fmla="*/ 255 w 845"/>
                                  <a:gd name="T17" fmla="*/ 300 h 699"/>
                                  <a:gd name="T18" fmla="*/ 190 w 845"/>
                                  <a:gd name="T19" fmla="*/ 350 h 699"/>
                                  <a:gd name="T20" fmla="*/ 190 w 845"/>
                                  <a:gd name="T21" fmla="*/ 350 h 699"/>
                                  <a:gd name="T22" fmla="*/ 195 w 845"/>
                                  <a:gd name="T23" fmla="*/ 375 h 699"/>
                                  <a:gd name="T24" fmla="*/ 195 w 845"/>
                                  <a:gd name="T25" fmla="*/ 375 h 699"/>
                                  <a:gd name="T26" fmla="*/ 205 w 845"/>
                                  <a:gd name="T27" fmla="*/ 410 h 699"/>
                                  <a:gd name="T28" fmla="*/ 205 w 845"/>
                                  <a:gd name="T29" fmla="*/ 445 h 699"/>
                                  <a:gd name="T30" fmla="*/ 200 w 845"/>
                                  <a:gd name="T31" fmla="*/ 479 h 699"/>
                                  <a:gd name="T32" fmla="*/ 185 w 845"/>
                                  <a:gd name="T33" fmla="*/ 519 h 699"/>
                                  <a:gd name="T34" fmla="*/ 185 w 845"/>
                                  <a:gd name="T35" fmla="*/ 519 h 699"/>
                                  <a:gd name="T36" fmla="*/ 170 w 845"/>
                                  <a:gd name="T37" fmla="*/ 554 h 699"/>
                                  <a:gd name="T38" fmla="*/ 145 w 845"/>
                                  <a:gd name="T39" fmla="*/ 589 h 699"/>
                                  <a:gd name="T40" fmla="*/ 115 w 845"/>
                                  <a:gd name="T41" fmla="*/ 614 h 699"/>
                                  <a:gd name="T42" fmla="*/ 80 w 845"/>
                                  <a:gd name="T43" fmla="*/ 644 h 699"/>
                                  <a:gd name="T44" fmla="*/ 80 w 845"/>
                                  <a:gd name="T45" fmla="*/ 644 h 699"/>
                                  <a:gd name="T46" fmla="*/ 40 w 845"/>
                                  <a:gd name="T47" fmla="*/ 664 h 699"/>
                                  <a:gd name="T48" fmla="*/ 0 w 845"/>
                                  <a:gd name="T49" fmla="*/ 679 h 699"/>
                                  <a:gd name="T50" fmla="*/ 0 w 845"/>
                                  <a:gd name="T51" fmla="*/ 679 h 699"/>
                                  <a:gd name="T52" fmla="*/ 70 w 845"/>
                                  <a:gd name="T53" fmla="*/ 694 h 699"/>
                                  <a:gd name="T54" fmla="*/ 130 w 845"/>
                                  <a:gd name="T55" fmla="*/ 699 h 699"/>
                                  <a:gd name="T56" fmla="*/ 190 w 845"/>
                                  <a:gd name="T57" fmla="*/ 699 h 699"/>
                                  <a:gd name="T58" fmla="*/ 245 w 845"/>
                                  <a:gd name="T59" fmla="*/ 694 h 699"/>
                                  <a:gd name="T60" fmla="*/ 295 w 845"/>
                                  <a:gd name="T61" fmla="*/ 684 h 699"/>
                                  <a:gd name="T62" fmla="*/ 345 w 845"/>
                                  <a:gd name="T63" fmla="*/ 674 h 699"/>
                                  <a:gd name="T64" fmla="*/ 385 w 845"/>
                                  <a:gd name="T65" fmla="*/ 654 h 699"/>
                                  <a:gd name="T66" fmla="*/ 425 w 845"/>
                                  <a:gd name="T67" fmla="*/ 639 h 699"/>
                                  <a:gd name="T68" fmla="*/ 460 w 845"/>
                                  <a:gd name="T69" fmla="*/ 619 h 699"/>
                                  <a:gd name="T70" fmla="*/ 490 w 845"/>
                                  <a:gd name="T71" fmla="*/ 594 h 699"/>
                                  <a:gd name="T72" fmla="*/ 540 w 845"/>
                                  <a:gd name="T73" fmla="*/ 554 h 699"/>
                                  <a:gd name="T74" fmla="*/ 580 w 845"/>
                                  <a:gd name="T75" fmla="*/ 509 h 699"/>
                                  <a:gd name="T76" fmla="*/ 605 w 845"/>
                                  <a:gd name="T77" fmla="*/ 479 h 699"/>
                                  <a:gd name="T78" fmla="*/ 605 w 845"/>
                                  <a:gd name="T79" fmla="*/ 479 h 699"/>
                                  <a:gd name="T80" fmla="*/ 650 w 845"/>
                                  <a:gd name="T81" fmla="*/ 425 h 699"/>
                                  <a:gd name="T82" fmla="*/ 685 w 845"/>
                                  <a:gd name="T83" fmla="*/ 370 h 699"/>
                                  <a:gd name="T84" fmla="*/ 720 w 845"/>
                                  <a:gd name="T85" fmla="*/ 315 h 699"/>
                                  <a:gd name="T86" fmla="*/ 750 w 845"/>
                                  <a:gd name="T87" fmla="*/ 260 h 699"/>
                                  <a:gd name="T88" fmla="*/ 750 w 845"/>
                                  <a:gd name="T89" fmla="*/ 260 h 699"/>
                                  <a:gd name="T90" fmla="*/ 800 w 845"/>
                                  <a:gd name="T91" fmla="*/ 155 h 699"/>
                                  <a:gd name="T92" fmla="*/ 845 w 845"/>
                                  <a:gd name="T93" fmla="*/ 65 h 699"/>
                                  <a:gd name="T94" fmla="*/ 845 w 845"/>
                                  <a:gd name="T95" fmla="*/ 65 h 699"/>
                                  <a:gd name="T96" fmla="*/ 750 w 845"/>
                                  <a:gd name="T97" fmla="*/ 65 h 699"/>
                                  <a:gd name="T98" fmla="*/ 655 w 845"/>
                                  <a:gd name="T99" fmla="*/ 50 h 699"/>
                                  <a:gd name="T100" fmla="*/ 565 w 845"/>
                                  <a:gd name="T101" fmla="*/ 30 h 699"/>
                                  <a:gd name="T102" fmla="*/ 480 w 845"/>
                                  <a:gd name="T103" fmla="*/ 0 h 699"/>
                                  <a:gd name="T104" fmla="*/ 480 w 845"/>
                                  <a:gd name="T105" fmla="*/ 0 h 6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845" h="699">
                                    <a:moveTo>
                                      <a:pt x="480" y="0"/>
                                    </a:moveTo>
                                    <a:lnTo>
                                      <a:pt x="480" y="0"/>
                                    </a:lnTo>
                                    <a:lnTo>
                                      <a:pt x="450" y="55"/>
                                    </a:lnTo>
                                    <a:lnTo>
                                      <a:pt x="415" y="110"/>
                                    </a:lnTo>
                                    <a:lnTo>
                                      <a:pt x="360" y="185"/>
                                    </a:lnTo>
                                    <a:lnTo>
                                      <a:pt x="310" y="245"/>
                                    </a:lnTo>
                                    <a:lnTo>
                                      <a:pt x="255" y="300"/>
                                    </a:lnTo>
                                    <a:lnTo>
                                      <a:pt x="190" y="350"/>
                                    </a:lnTo>
                                    <a:lnTo>
                                      <a:pt x="195" y="375"/>
                                    </a:lnTo>
                                    <a:lnTo>
                                      <a:pt x="205" y="410"/>
                                    </a:lnTo>
                                    <a:lnTo>
                                      <a:pt x="205" y="445"/>
                                    </a:lnTo>
                                    <a:lnTo>
                                      <a:pt x="200" y="479"/>
                                    </a:lnTo>
                                    <a:lnTo>
                                      <a:pt x="185" y="519"/>
                                    </a:lnTo>
                                    <a:lnTo>
                                      <a:pt x="170" y="554"/>
                                    </a:lnTo>
                                    <a:lnTo>
                                      <a:pt x="145" y="589"/>
                                    </a:lnTo>
                                    <a:lnTo>
                                      <a:pt x="115" y="614"/>
                                    </a:lnTo>
                                    <a:lnTo>
                                      <a:pt x="80" y="644"/>
                                    </a:lnTo>
                                    <a:lnTo>
                                      <a:pt x="40" y="664"/>
                                    </a:lnTo>
                                    <a:lnTo>
                                      <a:pt x="0" y="679"/>
                                    </a:lnTo>
                                    <a:lnTo>
                                      <a:pt x="70" y="694"/>
                                    </a:lnTo>
                                    <a:lnTo>
                                      <a:pt x="130" y="699"/>
                                    </a:lnTo>
                                    <a:lnTo>
                                      <a:pt x="190" y="699"/>
                                    </a:lnTo>
                                    <a:lnTo>
                                      <a:pt x="245" y="694"/>
                                    </a:lnTo>
                                    <a:lnTo>
                                      <a:pt x="295" y="684"/>
                                    </a:lnTo>
                                    <a:lnTo>
                                      <a:pt x="345" y="674"/>
                                    </a:lnTo>
                                    <a:lnTo>
                                      <a:pt x="385" y="654"/>
                                    </a:lnTo>
                                    <a:lnTo>
                                      <a:pt x="425" y="639"/>
                                    </a:lnTo>
                                    <a:lnTo>
                                      <a:pt x="460" y="619"/>
                                    </a:lnTo>
                                    <a:lnTo>
                                      <a:pt x="490" y="594"/>
                                    </a:lnTo>
                                    <a:lnTo>
                                      <a:pt x="540" y="554"/>
                                    </a:lnTo>
                                    <a:lnTo>
                                      <a:pt x="580" y="509"/>
                                    </a:lnTo>
                                    <a:lnTo>
                                      <a:pt x="605" y="479"/>
                                    </a:lnTo>
                                    <a:lnTo>
                                      <a:pt x="650" y="425"/>
                                    </a:lnTo>
                                    <a:lnTo>
                                      <a:pt x="685" y="370"/>
                                    </a:lnTo>
                                    <a:lnTo>
                                      <a:pt x="720" y="315"/>
                                    </a:lnTo>
                                    <a:lnTo>
                                      <a:pt x="750" y="260"/>
                                    </a:lnTo>
                                    <a:lnTo>
                                      <a:pt x="800" y="155"/>
                                    </a:lnTo>
                                    <a:lnTo>
                                      <a:pt x="845" y="65"/>
                                    </a:lnTo>
                                    <a:lnTo>
                                      <a:pt x="750" y="65"/>
                                    </a:lnTo>
                                    <a:lnTo>
                                      <a:pt x="655" y="50"/>
                                    </a:lnTo>
                                    <a:lnTo>
                                      <a:pt x="565" y="30"/>
                                    </a:lnTo>
                                    <a:lnTo>
                                      <a:pt x="4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" name="Freeform 84"/>
                            <wps:cNvSpPr>
                              <a:spLocks/>
                            </wps:cNvSpPr>
                            <wps:spPr bwMode="auto">
                              <a:xfrm>
                                <a:off x="1210" y="355"/>
                                <a:ext cx="481" cy="205"/>
                              </a:xfrm>
                              <a:custGeom>
                                <a:avLst/>
                                <a:gdLst>
                                  <a:gd name="T0" fmla="*/ 70 w 481"/>
                                  <a:gd name="T1" fmla="*/ 65 h 205"/>
                                  <a:gd name="T2" fmla="*/ 70 w 481"/>
                                  <a:gd name="T3" fmla="*/ 65 h 205"/>
                                  <a:gd name="T4" fmla="*/ 30 w 481"/>
                                  <a:gd name="T5" fmla="*/ 140 h 205"/>
                                  <a:gd name="T6" fmla="*/ 0 w 481"/>
                                  <a:gd name="T7" fmla="*/ 205 h 205"/>
                                  <a:gd name="T8" fmla="*/ 0 w 481"/>
                                  <a:gd name="T9" fmla="*/ 205 h 205"/>
                                  <a:gd name="T10" fmla="*/ 80 w 481"/>
                                  <a:gd name="T11" fmla="*/ 200 h 205"/>
                                  <a:gd name="T12" fmla="*/ 150 w 481"/>
                                  <a:gd name="T13" fmla="*/ 190 h 205"/>
                                  <a:gd name="T14" fmla="*/ 215 w 481"/>
                                  <a:gd name="T15" fmla="*/ 170 h 205"/>
                                  <a:gd name="T16" fmla="*/ 281 w 481"/>
                                  <a:gd name="T17" fmla="*/ 150 h 205"/>
                                  <a:gd name="T18" fmla="*/ 336 w 481"/>
                                  <a:gd name="T19" fmla="*/ 120 h 205"/>
                                  <a:gd name="T20" fmla="*/ 391 w 481"/>
                                  <a:gd name="T21" fmla="*/ 85 h 205"/>
                                  <a:gd name="T22" fmla="*/ 436 w 481"/>
                                  <a:gd name="T23" fmla="*/ 45 h 205"/>
                                  <a:gd name="T24" fmla="*/ 481 w 481"/>
                                  <a:gd name="T25" fmla="*/ 0 h 205"/>
                                  <a:gd name="T26" fmla="*/ 481 w 481"/>
                                  <a:gd name="T27" fmla="*/ 0 h 205"/>
                                  <a:gd name="T28" fmla="*/ 376 w 481"/>
                                  <a:gd name="T29" fmla="*/ 25 h 205"/>
                                  <a:gd name="T30" fmla="*/ 271 w 481"/>
                                  <a:gd name="T31" fmla="*/ 50 h 205"/>
                                  <a:gd name="T32" fmla="*/ 170 w 481"/>
                                  <a:gd name="T33" fmla="*/ 60 h 205"/>
                                  <a:gd name="T34" fmla="*/ 70 w 481"/>
                                  <a:gd name="T35" fmla="*/ 65 h 205"/>
                                  <a:gd name="T36" fmla="*/ 70 w 481"/>
                                  <a:gd name="T37" fmla="*/ 65 h 2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1" h="205">
                                    <a:moveTo>
                                      <a:pt x="70" y="65"/>
                                    </a:moveTo>
                                    <a:lnTo>
                                      <a:pt x="70" y="65"/>
                                    </a:lnTo>
                                    <a:lnTo>
                                      <a:pt x="30" y="140"/>
                                    </a:lnTo>
                                    <a:lnTo>
                                      <a:pt x="0" y="205"/>
                                    </a:lnTo>
                                    <a:lnTo>
                                      <a:pt x="80" y="200"/>
                                    </a:lnTo>
                                    <a:lnTo>
                                      <a:pt x="150" y="190"/>
                                    </a:lnTo>
                                    <a:lnTo>
                                      <a:pt x="215" y="170"/>
                                    </a:lnTo>
                                    <a:lnTo>
                                      <a:pt x="281" y="150"/>
                                    </a:lnTo>
                                    <a:lnTo>
                                      <a:pt x="336" y="120"/>
                                    </a:lnTo>
                                    <a:lnTo>
                                      <a:pt x="391" y="85"/>
                                    </a:lnTo>
                                    <a:lnTo>
                                      <a:pt x="436" y="45"/>
                                    </a:lnTo>
                                    <a:lnTo>
                                      <a:pt x="481" y="0"/>
                                    </a:lnTo>
                                    <a:lnTo>
                                      <a:pt x="376" y="25"/>
                                    </a:lnTo>
                                    <a:lnTo>
                                      <a:pt x="271" y="50"/>
                                    </a:lnTo>
                                    <a:lnTo>
                                      <a:pt x="170" y="60"/>
                                    </a:lnTo>
                                    <a:lnTo>
                                      <a:pt x="70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Freeform 85"/>
                            <wps:cNvSpPr>
                              <a:spLocks/>
                            </wps:cNvSpPr>
                            <wps:spPr bwMode="auto">
                              <a:xfrm>
                                <a:off x="470" y="465"/>
                                <a:ext cx="380" cy="75"/>
                              </a:xfrm>
                              <a:custGeom>
                                <a:avLst/>
                                <a:gdLst>
                                  <a:gd name="T0" fmla="*/ 380 w 380"/>
                                  <a:gd name="T1" fmla="*/ 0 h 75"/>
                                  <a:gd name="T2" fmla="*/ 0 w 380"/>
                                  <a:gd name="T3" fmla="*/ 20 h 75"/>
                                  <a:gd name="T4" fmla="*/ 0 w 380"/>
                                  <a:gd name="T5" fmla="*/ 20 h 75"/>
                                  <a:gd name="T6" fmla="*/ 25 w 380"/>
                                  <a:gd name="T7" fmla="*/ 45 h 75"/>
                                  <a:gd name="T8" fmla="*/ 55 w 380"/>
                                  <a:gd name="T9" fmla="*/ 65 h 75"/>
                                  <a:gd name="T10" fmla="*/ 95 w 380"/>
                                  <a:gd name="T11" fmla="*/ 75 h 75"/>
                                  <a:gd name="T12" fmla="*/ 135 w 380"/>
                                  <a:gd name="T13" fmla="*/ 75 h 75"/>
                                  <a:gd name="T14" fmla="*/ 190 w 380"/>
                                  <a:gd name="T15" fmla="*/ 70 h 75"/>
                                  <a:gd name="T16" fmla="*/ 245 w 380"/>
                                  <a:gd name="T17" fmla="*/ 55 h 75"/>
                                  <a:gd name="T18" fmla="*/ 310 w 380"/>
                                  <a:gd name="T19" fmla="*/ 30 h 75"/>
                                  <a:gd name="T20" fmla="*/ 380 w 380"/>
                                  <a:gd name="T21" fmla="*/ 0 h 75"/>
                                  <a:gd name="T22" fmla="*/ 380 w 380"/>
                                  <a:gd name="T23" fmla="*/ 0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80" h="75">
                                    <a:moveTo>
                                      <a:pt x="380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25" y="45"/>
                                    </a:lnTo>
                                    <a:lnTo>
                                      <a:pt x="55" y="65"/>
                                    </a:lnTo>
                                    <a:lnTo>
                                      <a:pt x="95" y="75"/>
                                    </a:lnTo>
                                    <a:lnTo>
                                      <a:pt x="135" y="75"/>
                                    </a:lnTo>
                                    <a:lnTo>
                                      <a:pt x="190" y="70"/>
                                    </a:lnTo>
                                    <a:lnTo>
                                      <a:pt x="245" y="55"/>
                                    </a:lnTo>
                                    <a:lnTo>
                                      <a:pt x="310" y="30"/>
                                    </a:lnTo>
                                    <a:lnTo>
                                      <a:pt x="3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" name="Freeform 86"/>
                            <wps:cNvSpPr>
                              <a:spLocks/>
                            </wps:cNvSpPr>
                            <wps:spPr bwMode="auto">
                              <a:xfrm>
                                <a:off x="1210" y="555"/>
                                <a:ext cx="316" cy="220"/>
                              </a:xfrm>
                              <a:custGeom>
                                <a:avLst/>
                                <a:gdLst>
                                  <a:gd name="T0" fmla="*/ 316 w 316"/>
                                  <a:gd name="T1" fmla="*/ 210 h 220"/>
                                  <a:gd name="T2" fmla="*/ 0 w 316"/>
                                  <a:gd name="T3" fmla="*/ 0 h 220"/>
                                  <a:gd name="T4" fmla="*/ 0 w 316"/>
                                  <a:gd name="T5" fmla="*/ 0 h 220"/>
                                  <a:gd name="T6" fmla="*/ 35 w 316"/>
                                  <a:gd name="T7" fmla="*/ 65 h 220"/>
                                  <a:gd name="T8" fmla="*/ 70 w 316"/>
                                  <a:gd name="T9" fmla="*/ 115 h 220"/>
                                  <a:gd name="T10" fmla="*/ 105 w 316"/>
                                  <a:gd name="T11" fmla="*/ 160 h 220"/>
                                  <a:gd name="T12" fmla="*/ 145 w 316"/>
                                  <a:gd name="T13" fmla="*/ 190 h 220"/>
                                  <a:gd name="T14" fmla="*/ 185 w 316"/>
                                  <a:gd name="T15" fmla="*/ 210 h 220"/>
                                  <a:gd name="T16" fmla="*/ 225 w 316"/>
                                  <a:gd name="T17" fmla="*/ 220 h 220"/>
                                  <a:gd name="T18" fmla="*/ 271 w 316"/>
                                  <a:gd name="T19" fmla="*/ 220 h 220"/>
                                  <a:gd name="T20" fmla="*/ 316 w 316"/>
                                  <a:gd name="T21" fmla="*/ 210 h 220"/>
                                  <a:gd name="T22" fmla="*/ 316 w 316"/>
                                  <a:gd name="T23" fmla="*/ 210 h 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16" h="220">
                                    <a:moveTo>
                                      <a:pt x="316" y="2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35" y="65"/>
                                    </a:lnTo>
                                    <a:lnTo>
                                      <a:pt x="70" y="115"/>
                                    </a:lnTo>
                                    <a:lnTo>
                                      <a:pt x="105" y="160"/>
                                    </a:lnTo>
                                    <a:lnTo>
                                      <a:pt x="145" y="190"/>
                                    </a:lnTo>
                                    <a:lnTo>
                                      <a:pt x="185" y="210"/>
                                    </a:lnTo>
                                    <a:lnTo>
                                      <a:pt x="225" y="220"/>
                                    </a:lnTo>
                                    <a:lnTo>
                                      <a:pt x="271" y="220"/>
                                    </a:lnTo>
                                    <a:lnTo>
                                      <a:pt x="316" y="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Freeform 88"/>
                            <wps:cNvSpPr>
                              <a:spLocks/>
                            </wps:cNvSpPr>
                            <wps:spPr bwMode="auto">
                              <a:xfrm>
                                <a:off x="1000" y="615"/>
                                <a:ext cx="100" cy="65"/>
                              </a:xfrm>
                              <a:custGeom>
                                <a:avLst/>
                                <a:gdLst>
                                  <a:gd name="T0" fmla="*/ 5 w 100"/>
                                  <a:gd name="T1" fmla="*/ 0 h 65"/>
                                  <a:gd name="T2" fmla="*/ 5 w 100"/>
                                  <a:gd name="T3" fmla="*/ 0 h 65"/>
                                  <a:gd name="T4" fmla="*/ 5 w 100"/>
                                  <a:gd name="T5" fmla="*/ 25 h 65"/>
                                  <a:gd name="T6" fmla="*/ 10 w 100"/>
                                  <a:gd name="T7" fmla="*/ 40 h 65"/>
                                  <a:gd name="T8" fmla="*/ 15 w 100"/>
                                  <a:gd name="T9" fmla="*/ 55 h 65"/>
                                  <a:gd name="T10" fmla="*/ 25 w 100"/>
                                  <a:gd name="T11" fmla="*/ 55 h 65"/>
                                  <a:gd name="T12" fmla="*/ 25 w 100"/>
                                  <a:gd name="T13" fmla="*/ 55 h 65"/>
                                  <a:gd name="T14" fmla="*/ 45 w 100"/>
                                  <a:gd name="T15" fmla="*/ 55 h 65"/>
                                  <a:gd name="T16" fmla="*/ 60 w 100"/>
                                  <a:gd name="T17" fmla="*/ 45 h 65"/>
                                  <a:gd name="T18" fmla="*/ 80 w 100"/>
                                  <a:gd name="T19" fmla="*/ 25 h 65"/>
                                  <a:gd name="T20" fmla="*/ 100 w 100"/>
                                  <a:gd name="T21" fmla="*/ 0 h 65"/>
                                  <a:gd name="T22" fmla="*/ 100 w 100"/>
                                  <a:gd name="T23" fmla="*/ 0 h 65"/>
                                  <a:gd name="T24" fmla="*/ 80 w 100"/>
                                  <a:gd name="T25" fmla="*/ 30 h 65"/>
                                  <a:gd name="T26" fmla="*/ 60 w 100"/>
                                  <a:gd name="T27" fmla="*/ 50 h 65"/>
                                  <a:gd name="T28" fmla="*/ 60 w 100"/>
                                  <a:gd name="T29" fmla="*/ 50 h 65"/>
                                  <a:gd name="T30" fmla="*/ 40 w 100"/>
                                  <a:gd name="T31" fmla="*/ 60 h 65"/>
                                  <a:gd name="T32" fmla="*/ 25 w 100"/>
                                  <a:gd name="T33" fmla="*/ 65 h 65"/>
                                  <a:gd name="T34" fmla="*/ 25 w 100"/>
                                  <a:gd name="T35" fmla="*/ 65 h 65"/>
                                  <a:gd name="T36" fmla="*/ 10 w 100"/>
                                  <a:gd name="T37" fmla="*/ 60 h 65"/>
                                  <a:gd name="T38" fmla="*/ 0 w 100"/>
                                  <a:gd name="T39" fmla="*/ 50 h 65"/>
                                  <a:gd name="T40" fmla="*/ 0 w 100"/>
                                  <a:gd name="T41" fmla="*/ 50 h 65"/>
                                  <a:gd name="T42" fmla="*/ 0 w 100"/>
                                  <a:gd name="T43" fmla="*/ 30 h 65"/>
                                  <a:gd name="T44" fmla="*/ 5 w 100"/>
                                  <a:gd name="T45" fmla="*/ 0 h 65"/>
                                  <a:gd name="T46" fmla="*/ 5 w 100"/>
                                  <a:gd name="T4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00" h="65">
                                    <a:moveTo>
                                      <a:pt x="5" y="0"/>
                                    </a:moveTo>
                                    <a:lnTo>
                                      <a:pt x="5" y="0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10" y="40"/>
                                    </a:lnTo>
                                    <a:lnTo>
                                      <a:pt x="15" y="55"/>
                                    </a:lnTo>
                                    <a:lnTo>
                                      <a:pt x="25" y="55"/>
                                    </a:lnTo>
                                    <a:lnTo>
                                      <a:pt x="45" y="55"/>
                                    </a:lnTo>
                                    <a:lnTo>
                                      <a:pt x="60" y="45"/>
                                    </a:lnTo>
                                    <a:lnTo>
                                      <a:pt x="80" y="25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80" y="30"/>
                                    </a:lnTo>
                                    <a:lnTo>
                                      <a:pt x="60" y="50"/>
                                    </a:lnTo>
                                    <a:lnTo>
                                      <a:pt x="40" y="60"/>
                                    </a:lnTo>
                                    <a:lnTo>
                                      <a:pt x="25" y="65"/>
                                    </a:lnTo>
                                    <a:lnTo>
                                      <a:pt x="10" y="6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Freeform 89"/>
                            <wps:cNvSpPr>
                              <a:spLocks/>
                            </wps:cNvSpPr>
                            <wps:spPr bwMode="auto">
                              <a:xfrm>
                                <a:off x="445" y="700"/>
                                <a:ext cx="75" cy="80"/>
                              </a:xfrm>
                              <a:custGeom>
                                <a:avLst/>
                                <a:gdLst>
                                  <a:gd name="T0" fmla="*/ 0 w 75"/>
                                  <a:gd name="T1" fmla="*/ 80 h 80"/>
                                  <a:gd name="T2" fmla="*/ 0 w 75"/>
                                  <a:gd name="T3" fmla="*/ 80 h 80"/>
                                  <a:gd name="T4" fmla="*/ 5 w 75"/>
                                  <a:gd name="T5" fmla="*/ 55 h 80"/>
                                  <a:gd name="T6" fmla="*/ 15 w 75"/>
                                  <a:gd name="T7" fmla="*/ 30 h 80"/>
                                  <a:gd name="T8" fmla="*/ 25 w 75"/>
                                  <a:gd name="T9" fmla="*/ 20 h 80"/>
                                  <a:gd name="T10" fmla="*/ 35 w 75"/>
                                  <a:gd name="T11" fmla="*/ 15 h 80"/>
                                  <a:gd name="T12" fmla="*/ 35 w 75"/>
                                  <a:gd name="T13" fmla="*/ 15 h 80"/>
                                  <a:gd name="T14" fmla="*/ 45 w 75"/>
                                  <a:gd name="T15" fmla="*/ 15 h 80"/>
                                  <a:gd name="T16" fmla="*/ 60 w 75"/>
                                  <a:gd name="T17" fmla="*/ 30 h 80"/>
                                  <a:gd name="T18" fmla="*/ 70 w 75"/>
                                  <a:gd name="T19" fmla="*/ 50 h 80"/>
                                  <a:gd name="T20" fmla="*/ 75 w 75"/>
                                  <a:gd name="T21" fmla="*/ 80 h 80"/>
                                  <a:gd name="T22" fmla="*/ 75 w 75"/>
                                  <a:gd name="T23" fmla="*/ 80 h 80"/>
                                  <a:gd name="T24" fmla="*/ 70 w 75"/>
                                  <a:gd name="T25" fmla="*/ 50 h 80"/>
                                  <a:gd name="T26" fmla="*/ 60 w 75"/>
                                  <a:gd name="T27" fmla="*/ 20 h 80"/>
                                  <a:gd name="T28" fmla="*/ 60 w 75"/>
                                  <a:gd name="T29" fmla="*/ 20 h 80"/>
                                  <a:gd name="T30" fmla="*/ 50 w 75"/>
                                  <a:gd name="T31" fmla="*/ 5 h 80"/>
                                  <a:gd name="T32" fmla="*/ 35 w 75"/>
                                  <a:gd name="T33" fmla="*/ 0 h 80"/>
                                  <a:gd name="T34" fmla="*/ 35 w 75"/>
                                  <a:gd name="T35" fmla="*/ 0 h 80"/>
                                  <a:gd name="T36" fmla="*/ 25 w 75"/>
                                  <a:gd name="T37" fmla="*/ 5 h 80"/>
                                  <a:gd name="T38" fmla="*/ 15 w 75"/>
                                  <a:gd name="T39" fmla="*/ 20 h 80"/>
                                  <a:gd name="T40" fmla="*/ 15 w 75"/>
                                  <a:gd name="T41" fmla="*/ 20 h 80"/>
                                  <a:gd name="T42" fmla="*/ 5 w 75"/>
                                  <a:gd name="T43" fmla="*/ 45 h 80"/>
                                  <a:gd name="T44" fmla="*/ 0 w 75"/>
                                  <a:gd name="T45" fmla="*/ 80 h 80"/>
                                  <a:gd name="T46" fmla="*/ 0 w 75"/>
                                  <a:gd name="T47" fmla="*/ 8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75" h="80">
                                    <a:moveTo>
                                      <a:pt x="0" y="80"/>
                                    </a:moveTo>
                                    <a:lnTo>
                                      <a:pt x="0" y="80"/>
                                    </a:lnTo>
                                    <a:lnTo>
                                      <a:pt x="5" y="55"/>
                                    </a:lnTo>
                                    <a:lnTo>
                                      <a:pt x="15" y="30"/>
                                    </a:lnTo>
                                    <a:lnTo>
                                      <a:pt x="25" y="20"/>
                                    </a:lnTo>
                                    <a:lnTo>
                                      <a:pt x="35" y="15"/>
                                    </a:lnTo>
                                    <a:lnTo>
                                      <a:pt x="45" y="15"/>
                                    </a:lnTo>
                                    <a:lnTo>
                                      <a:pt x="60" y="30"/>
                                    </a:lnTo>
                                    <a:lnTo>
                                      <a:pt x="70" y="50"/>
                                    </a:lnTo>
                                    <a:lnTo>
                                      <a:pt x="75" y="80"/>
                                    </a:lnTo>
                                    <a:lnTo>
                                      <a:pt x="70" y="50"/>
                                    </a:lnTo>
                                    <a:lnTo>
                                      <a:pt x="60" y="20"/>
                                    </a:lnTo>
                                    <a:lnTo>
                                      <a:pt x="50" y="5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25" y="5"/>
                                    </a:lnTo>
                                    <a:lnTo>
                                      <a:pt x="15" y="20"/>
                                    </a:lnTo>
                                    <a:lnTo>
                                      <a:pt x="5" y="45"/>
                                    </a:lnTo>
                                    <a:lnTo>
                                      <a:pt x="0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Freeform 90"/>
                            <wps:cNvSpPr>
                              <a:spLocks/>
                            </wps:cNvSpPr>
                            <wps:spPr bwMode="auto">
                              <a:xfrm>
                                <a:off x="130" y="665"/>
                                <a:ext cx="75" cy="80"/>
                              </a:xfrm>
                              <a:custGeom>
                                <a:avLst/>
                                <a:gdLst>
                                  <a:gd name="T0" fmla="*/ 0 w 75"/>
                                  <a:gd name="T1" fmla="*/ 80 h 80"/>
                                  <a:gd name="T2" fmla="*/ 0 w 75"/>
                                  <a:gd name="T3" fmla="*/ 80 h 80"/>
                                  <a:gd name="T4" fmla="*/ 5 w 75"/>
                                  <a:gd name="T5" fmla="*/ 50 h 80"/>
                                  <a:gd name="T6" fmla="*/ 15 w 75"/>
                                  <a:gd name="T7" fmla="*/ 30 h 80"/>
                                  <a:gd name="T8" fmla="*/ 25 w 75"/>
                                  <a:gd name="T9" fmla="*/ 15 h 80"/>
                                  <a:gd name="T10" fmla="*/ 35 w 75"/>
                                  <a:gd name="T11" fmla="*/ 10 h 80"/>
                                  <a:gd name="T12" fmla="*/ 35 w 75"/>
                                  <a:gd name="T13" fmla="*/ 10 h 80"/>
                                  <a:gd name="T14" fmla="*/ 50 w 75"/>
                                  <a:gd name="T15" fmla="*/ 15 h 80"/>
                                  <a:gd name="T16" fmla="*/ 60 w 75"/>
                                  <a:gd name="T17" fmla="*/ 30 h 80"/>
                                  <a:gd name="T18" fmla="*/ 70 w 75"/>
                                  <a:gd name="T19" fmla="*/ 50 h 80"/>
                                  <a:gd name="T20" fmla="*/ 75 w 75"/>
                                  <a:gd name="T21" fmla="*/ 80 h 80"/>
                                  <a:gd name="T22" fmla="*/ 75 w 75"/>
                                  <a:gd name="T23" fmla="*/ 80 h 80"/>
                                  <a:gd name="T24" fmla="*/ 70 w 75"/>
                                  <a:gd name="T25" fmla="*/ 45 h 80"/>
                                  <a:gd name="T26" fmla="*/ 60 w 75"/>
                                  <a:gd name="T27" fmla="*/ 20 h 80"/>
                                  <a:gd name="T28" fmla="*/ 60 w 75"/>
                                  <a:gd name="T29" fmla="*/ 20 h 80"/>
                                  <a:gd name="T30" fmla="*/ 50 w 75"/>
                                  <a:gd name="T31" fmla="*/ 5 h 80"/>
                                  <a:gd name="T32" fmla="*/ 35 w 75"/>
                                  <a:gd name="T33" fmla="*/ 0 h 80"/>
                                  <a:gd name="T34" fmla="*/ 35 w 75"/>
                                  <a:gd name="T35" fmla="*/ 0 h 80"/>
                                  <a:gd name="T36" fmla="*/ 25 w 75"/>
                                  <a:gd name="T37" fmla="*/ 5 h 80"/>
                                  <a:gd name="T38" fmla="*/ 15 w 75"/>
                                  <a:gd name="T39" fmla="*/ 20 h 80"/>
                                  <a:gd name="T40" fmla="*/ 15 w 75"/>
                                  <a:gd name="T41" fmla="*/ 20 h 80"/>
                                  <a:gd name="T42" fmla="*/ 5 w 75"/>
                                  <a:gd name="T43" fmla="*/ 45 h 80"/>
                                  <a:gd name="T44" fmla="*/ 0 w 75"/>
                                  <a:gd name="T45" fmla="*/ 80 h 80"/>
                                  <a:gd name="T46" fmla="*/ 0 w 75"/>
                                  <a:gd name="T47" fmla="*/ 8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75" h="80">
                                    <a:moveTo>
                                      <a:pt x="0" y="80"/>
                                    </a:moveTo>
                                    <a:lnTo>
                                      <a:pt x="0" y="80"/>
                                    </a:lnTo>
                                    <a:lnTo>
                                      <a:pt x="5" y="50"/>
                                    </a:lnTo>
                                    <a:lnTo>
                                      <a:pt x="15" y="30"/>
                                    </a:lnTo>
                                    <a:lnTo>
                                      <a:pt x="25" y="15"/>
                                    </a:lnTo>
                                    <a:lnTo>
                                      <a:pt x="35" y="10"/>
                                    </a:lnTo>
                                    <a:lnTo>
                                      <a:pt x="50" y="15"/>
                                    </a:lnTo>
                                    <a:lnTo>
                                      <a:pt x="60" y="30"/>
                                    </a:lnTo>
                                    <a:lnTo>
                                      <a:pt x="70" y="50"/>
                                    </a:lnTo>
                                    <a:lnTo>
                                      <a:pt x="75" y="80"/>
                                    </a:lnTo>
                                    <a:lnTo>
                                      <a:pt x="70" y="45"/>
                                    </a:lnTo>
                                    <a:lnTo>
                                      <a:pt x="60" y="20"/>
                                    </a:lnTo>
                                    <a:lnTo>
                                      <a:pt x="50" y="5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25" y="5"/>
                                    </a:lnTo>
                                    <a:lnTo>
                                      <a:pt x="15" y="20"/>
                                    </a:lnTo>
                                    <a:lnTo>
                                      <a:pt x="5" y="45"/>
                                    </a:lnTo>
                                    <a:lnTo>
                                      <a:pt x="0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Freeform 91"/>
                            <wps:cNvSpPr>
                              <a:spLocks/>
                            </wps:cNvSpPr>
                            <wps:spPr bwMode="auto">
                              <a:xfrm>
                                <a:off x="785" y="575"/>
                                <a:ext cx="90" cy="60"/>
                              </a:xfrm>
                              <a:custGeom>
                                <a:avLst/>
                                <a:gdLst>
                                  <a:gd name="T0" fmla="*/ 5 w 90"/>
                                  <a:gd name="T1" fmla="*/ 0 h 60"/>
                                  <a:gd name="T2" fmla="*/ 5 w 90"/>
                                  <a:gd name="T3" fmla="*/ 0 h 60"/>
                                  <a:gd name="T4" fmla="*/ 5 w 90"/>
                                  <a:gd name="T5" fmla="*/ 20 h 60"/>
                                  <a:gd name="T6" fmla="*/ 5 w 90"/>
                                  <a:gd name="T7" fmla="*/ 40 h 60"/>
                                  <a:gd name="T8" fmla="*/ 10 w 90"/>
                                  <a:gd name="T9" fmla="*/ 50 h 60"/>
                                  <a:gd name="T10" fmla="*/ 25 w 90"/>
                                  <a:gd name="T11" fmla="*/ 50 h 60"/>
                                  <a:gd name="T12" fmla="*/ 25 w 90"/>
                                  <a:gd name="T13" fmla="*/ 50 h 60"/>
                                  <a:gd name="T14" fmla="*/ 40 w 90"/>
                                  <a:gd name="T15" fmla="*/ 50 h 60"/>
                                  <a:gd name="T16" fmla="*/ 55 w 90"/>
                                  <a:gd name="T17" fmla="*/ 40 h 60"/>
                                  <a:gd name="T18" fmla="*/ 70 w 90"/>
                                  <a:gd name="T19" fmla="*/ 25 h 60"/>
                                  <a:gd name="T20" fmla="*/ 90 w 90"/>
                                  <a:gd name="T21" fmla="*/ 0 h 60"/>
                                  <a:gd name="T22" fmla="*/ 90 w 90"/>
                                  <a:gd name="T23" fmla="*/ 0 h 60"/>
                                  <a:gd name="T24" fmla="*/ 75 w 90"/>
                                  <a:gd name="T25" fmla="*/ 25 h 60"/>
                                  <a:gd name="T26" fmla="*/ 55 w 90"/>
                                  <a:gd name="T27" fmla="*/ 45 h 60"/>
                                  <a:gd name="T28" fmla="*/ 55 w 90"/>
                                  <a:gd name="T29" fmla="*/ 45 h 60"/>
                                  <a:gd name="T30" fmla="*/ 35 w 90"/>
                                  <a:gd name="T31" fmla="*/ 55 h 60"/>
                                  <a:gd name="T32" fmla="*/ 20 w 90"/>
                                  <a:gd name="T33" fmla="*/ 60 h 60"/>
                                  <a:gd name="T34" fmla="*/ 20 w 90"/>
                                  <a:gd name="T35" fmla="*/ 60 h 60"/>
                                  <a:gd name="T36" fmla="*/ 10 w 90"/>
                                  <a:gd name="T37" fmla="*/ 55 h 60"/>
                                  <a:gd name="T38" fmla="*/ 0 w 90"/>
                                  <a:gd name="T39" fmla="*/ 45 h 60"/>
                                  <a:gd name="T40" fmla="*/ 0 w 90"/>
                                  <a:gd name="T41" fmla="*/ 45 h 60"/>
                                  <a:gd name="T42" fmla="*/ 0 w 90"/>
                                  <a:gd name="T43" fmla="*/ 25 h 60"/>
                                  <a:gd name="T44" fmla="*/ 5 w 90"/>
                                  <a:gd name="T45" fmla="*/ 0 h 60"/>
                                  <a:gd name="T46" fmla="*/ 5 w 90"/>
                                  <a:gd name="T47" fmla="*/ 0 h 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90" h="60">
                                    <a:moveTo>
                                      <a:pt x="5" y="0"/>
                                    </a:moveTo>
                                    <a:lnTo>
                                      <a:pt x="5" y="0"/>
                                    </a:lnTo>
                                    <a:lnTo>
                                      <a:pt x="5" y="20"/>
                                    </a:lnTo>
                                    <a:lnTo>
                                      <a:pt x="5" y="40"/>
                                    </a:lnTo>
                                    <a:lnTo>
                                      <a:pt x="10" y="50"/>
                                    </a:lnTo>
                                    <a:lnTo>
                                      <a:pt x="25" y="50"/>
                                    </a:lnTo>
                                    <a:lnTo>
                                      <a:pt x="40" y="50"/>
                                    </a:lnTo>
                                    <a:lnTo>
                                      <a:pt x="55" y="40"/>
                                    </a:lnTo>
                                    <a:lnTo>
                                      <a:pt x="70" y="25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75" y="25"/>
                                    </a:lnTo>
                                    <a:lnTo>
                                      <a:pt x="55" y="45"/>
                                    </a:lnTo>
                                    <a:lnTo>
                                      <a:pt x="35" y="55"/>
                                    </a:lnTo>
                                    <a:lnTo>
                                      <a:pt x="20" y="60"/>
                                    </a:lnTo>
                                    <a:lnTo>
                                      <a:pt x="10" y="55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6" name="Freeform 87"/>
                          <wps:cNvSpPr>
                            <a:spLocks/>
                          </wps:cNvSpPr>
                          <wps:spPr bwMode="auto">
                            <a:xfrm>
                              <a:off x="3292" y="1332"/>
                              <a:ext cx="255" cy="60"/>
                            </a:xfrm>
                            <a:custGeom>
                              <a:avLst/>
                              <a:gdLst>
                                <a:gd name="T0" fmla="*/ 255 w 255"/>
                                <a:gd name="T1" fmla="*/ 60 h 60"/>
                                <a:gd name="T2" fmla="*/ 255 w 255"/>
                                <a:gd name="T3" fmla="*/ 60 h 60"/>
                                <a:gd name="T4" fmla="*/ 185 w 255"/>
                                <a:gd name="T5" fmla="*/ 25 h 60"/>
                                <a:gd name="T6" fmla="*/ 130 w 255"/>
                                <a:gd name="T7" fmla="*/ 10 h 60"/>
                                <a:gd name="T8" fmla="*/ 130 w 255"/>
                                <a:gd name="T9" fmla="*/ 10 h 60"/>
                                <a:gd name="T10" fmla="*/ 90 w 255"/>
                                <a:gd name="T11" fmla="*/ 0 h 60"/>
                                <a:gd name="T12" fmla="*/ 55 w 255"/>
                                <a:gd name="T13" fmla="*/ 0 h 60"/>
                                <a:gd name="T14" fmla="*/ 25 w 255"/>
                                <a:gd name="T15" fmla="*/ 0 h 60"/>
                                <a:gd name="T16" fmla="*/ 0 w 255"/>
                                <a:gd name="T17" fmla="*/ 5 h 60"/>
                                <a:gd name="T18" fmla="*/ 0 w 255"/>
                                <a:gd name="T19" fmla="*/ 5 h 60"/>
                                <a:gd name="T20" fmla="*/ 65 w 255"/>
                                <a:gd name="T21" fmla="*/ 10 h 60"/>
                                <a:gd name="T22" fmla="*/ 130 w 255"/>
                                <a:gd name="T23" fmla="*/ 20 h 60"/>
                                <a:gd name="T24" fmla="*/ 195 w 255"/>
                                <a:gd name="T25" fmla="*/ 35 h 60"/>
                                <a:gd name="T26" fmla="*/ 255 w 255"/>
                                <a:gd name="T27" fmla="*/ 60 h 60"/>
                                <a:gd name="T28" fmla="*/ 255 w 255"/>
                                <a:gd name="T29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5" h="60">
                                  <a:moveTo>
                                    <a:pt x="255" y="60"/>
                                  </a:moveTo>
                                  <a:lnTo>
                                    <a:pt x="255" y="60"/>
                                  </a:lnTo>
                                  <a:lnTo>
                                    <a:pt x="185" y="25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130" y="20"/>
                                  </a:lnTo>
                                  <a:lnTo>
                                    <a:pt x="195" y="35"/>
                                  </a:lnTo>
                                  <a:lnTo>
                                    <a:pt x="25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028"/>
                        <wpg:cNvGrpSpPr>
                          <a:grpSpLocks/>
                        </wpg:cNvGrpSpPr>
                        <wpg:grpSpPr bwMode="auto">
                          <a:xfrm flipH="1">
                            <a:off x="1101" y="1816"/>
                            <a:ext cx="10606" cy="4759"/>
                            <a:chOff x="10" y="10"/>
                            <a:chExt cx="3066" cy="1492"/>
                          </a:xfrm>
                        </wpg:grpSpPr>
                        <wps:wsp>
                          <wps:cNvPr id="58" name="Freeform 2029"/>
                          <wps:cNvSpPr>
                            <a:spLocks/>
                          </wps:cNvSpPr>
                          <wps:spPr bwMode="auto">
                            <a:xfrm>
                              <a:off x="2336" y="791"/>
                              <a:ext cx="235" cy="691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0 h 691"/>
                                <a:gd name="T2" fmla="*/ 0 w 235"/>
                                <a:gd name="T3" fmla="*/ 80 h 691"/>
                                <a:gd name="T4" fmla="*/ 0 w 235"/>
                                <a:gd name="T5" fmla="*/ 80 h 691"/>
                                <a:gd name="T6" fmla="*/ 5 w 235"/>
                                <a:gd name="T7" fmla="*/ 120 h 691"/>
                                <a:gd name="T8" fmla="*/ 10 w 235"/>
                                <a:gd name="T9" fmla="*/ 160 h 691"/>
                                <a:gd name="T10" fmla="*/ 20 w 235"/>
                                <a:gd name="T11" fmla="*/ 200 h 691"/>
                                <a:gd name="T12" fmla="*/ 35 w 235"/>
                                <a:gd name="T13" fmla="*/ 235 h 691"/>
                                <a:gd name="T14" fmla="*/ 50 w 235"/>
                                <a:gd name="T15" fmla="*/ 265 h 691"/>
                                <a:gd name="T16" fmla="*/ 70 w 235"/>
                                <a:gd name="T17" fmla="*/ 290 h 691"/>
                                <a:gd name="T18" fmla="*/ 95 w 235"/>
                                <a:gd name="T19" fmla="*/ 315 h 691"/>
                                <a:gd name="T20" fmla="*/ 120 w 235"/>
                                <a:gd name="T21" fmla="*/ 340 h 691"/>
                                <a:gd name="T22" fmla="*/ 120 w 235"/>
                                <a:gd name="T23" fmla="*/ 340 h 691"/>
                                <a:gd name="T24" fmla="*/ 140 w 235"/>
                                <a:gd name="T25" fmla="*/ 356 h 691"/>
                                <a:gd name="T26" fmla="*/ 155 w 235"/>
                                <a:gd name="T27" fmla="*/ 376 h 691"/>
                                <a:gd name="T28" fmla="*/ 165 w 235"/>
                                <a:gd name="T29" fmla="*/ 396 h 691"/>
                                <a:gd name="T30" fmla="*/ 165 w 235"/>
                                <a:gd name="T31" fmla="*/ 416 h 691"/>
                                <a:gd name="T32" fmla="*/ 165 w 235"/>
                                <a:gd name="T33" fmla="*/ 416 h 691"/>
                                <a:gd name="T34" fmla="*/ 165 w 235"/>
                                <a:gd name="T35" fmla="*/ 436 h 691"/>
                                <a:gd name="T36" fmla="*/ 160 w 235"/>
                                <a:gd name="T37" fmla="*/ 456 h 691"/>
                                <a:gd name="T38" fmla="*/ 135 w 235"/>
                                <a:gd name="T39" fmla="*/ 506 h 691"/>
                                <a:gd name="T40" fmla="*/ 135 w 235"/>
                                <a:gd name="T41" fmla="*/ 506 h 691"/>
                                <a:gd name="T42" fmla="*/ 75 w 235"/>
                                <a:gd name="T43" fmla="*/ 601 h 691"/>
                                <a:gd name="T44" fmla="*/ 75 w 235"/>
                                <a:gd name="T45" fmla="*/ 601 h 691"/>
                                <a:gd name="T46" fmla="*/ 45 w 235"/>
                                <a:gd name="T47" fmla="*/ 651 h 691"/>
                                <a:gd name="T48" fmla="*/ 35 w 235"/>
                                <a:gd name="T49" fmla="*/ 691 h 691"/>
                                <a:gd name="T50" fmla="*/ 140 w 235"/>
                                <a:gd name="T51" fmla="*/ 681 h 691"/>
                                <a:gd name="T52" fmla="*/ 140 w 235"/>
                                <a:gd name="T53" fmla="*/ 681 h 691"/>
                                <a:gd name="T54" fmla="*/ 135 w 235"/>
                                <a:gd name="T55" fmla="*/ 641 h 691"/>
                                <a:gd name="T56" fmla="*/ 130 w 235"/>
                                <a:gd name="T57" fmla="*/ 606 h 691"/>
                                <a:gd name="T58" fmla="*/ 130 w 235"/>
                                <a:gd name="T59" fmla="*/ 576 h 691"/>
                                <a:gd name="T60" fmla="*/ 135 w 235"/>
                                <a:gd name="T61" fmla="*/ 546 h 691"/>
                                <a:gd name="T62" fmla="*/ 145 w 235"/>
                                <a:gd name="T63" fmla="*/ 526 h 691"/>
                                <a:gd name="T64" fmla="*/ 160 w 235"/>
                                <a:gd name="T65" fmla="*/ 511 h 691"/>
                                <a:gd name="T66" fmla="*/ 185 w 235"/>
                                <a:gd name="T67" fmla="*/ 501 h 691"/>
                                <a:gd name="T68" fmla="*/ 210 w 235"/>
                                <a:gd name="T69" fmla="*/ 491 h 691"/>
                                <a:gd name="T70" fmla="*/ 210 w 235"/>
                                <a:gd name="T71" fmla="*/ 315 h 691"/>
                                <a:gd name="T72" fmla="*/ 210 w 235"/>
                                <a:gd name="T73" fmla="*/ 315 h 691"/>
                                <a:gd name="T74" fmla="*/ 190 w 235"/>
                                <a:gd name="T75" fmla="*/ 300 h 691"/>
                                <a:gd name="T76" fmla="*/ 175 w 235"/>
                                <a:gd name="T77" fmla="*/ 275 h 691"/>
                                <a:gd name="T78" fmla="*/ 170 w 235"/>
                                <a:gd name="T79" fmla="*/ 245 h 691"/>
                                <a:gd name="T80" fmla="*/ 170 w 235"/>
                                <a:gd name="T81" fmla="*/ 210 h 691"/>
                                <a:gd name="T82" fmla="*/ 175 w 235"/>
                                <a:gd name="T83" fmla="*/ 165 h 691"/>
                                <a:gd name="T84" fmla="*/ 190 w 235"/>
                                <a:gd name="T85" fmla="*/ 120 h 691"/>
                                <a:gd name="T86" fmla="*/ 205 w 235"/>
                                <a:gd name="T87" fmla="*/ 65 h 691"/>
                                <a:gd name="T88" fmla="*/ 235 w 235"/>
                                <a:gd name="T89" fmla="*/ 0 h 691"/>
                                <a:gd name="T90" fmla="*/ 235 w 235"/>
                                <a:gd name="T91" fmla="*/ 0 h 6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35" h="691">
                                  <a:moveTo>
                                    <a:pt x="235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35" y="235"/>
                                  </a:lnTo>
                                  <a:lnTo>
                                    <a:pt x="50" y="265"/>
                                  </a:lnTo>
                                  <a:lnTo>
                                    <a:pt x="70" y="290"/>
                                  </a:lnTo>
                                  <a:lnTo>
                                    <a:pt x="95" y="315"/>
                                  </a:lnTo>
                                  <a:lnTo>
                                    <a:pt x="120" y="340"/>
                                  </a:lnTo>
                                  <a:lnTo>
                                    <a:pt x="140" y="356"/>
                                  </a:lnTo>
                                  <a:lnTo>
                                    <a:pt x="155" y="376"/>
                                  </a:lnTo>
                                  <a:lnTo>
                                    <a:pt x="165" y="396"/>
                                  </a:lnTo>
                                  <a:lnTo>
                                    <a:pt x="165" y="416"/>
                                  </a:lnTo>
                                  <a:lnTo>
                                    <a:pt x="165" y="436"/>
                                  </a:lnTo>
                                  <a:lnTo>
                                    <a:pt x="160" y="456"/>
                                  </a:lnTo>
                                  <a:lnTo>
                                    <a:pt x="135" y="506"/>
                                  </a:lnTo>
                                  <a:lnTo>
                                    <a:pt x="75" y="601"/>
                                  </a:lnTo>
                                  <a:lnTo>
                                    <a:pt x="45" y="651"/>
                                  </a:lnTo>
                                  <a:lnTo>
                                    <a:pt x="35" y="691"/>
                                  </a:lnTo>
                                  <a:lnTo>
                                    <a:pt x="140" y="681"/>
                                  </a:lnTo>
                                  <a:lnTo>
                                    <a:pt x="135" y="641"/>
                                  </a:lnTo>
                                  <a:lnTo>
                                    <a:pt x="130" y="606"/>
                                  </a:lnTo>
                                  <a:lnTo>
                                    <a:pt x="130" y="576"/>
                                  </a:lnTo>
                                  <a:lnTo>
                                    <a:pt x="135" y="546"/>
                                  </a:lnTo>
                                  <a:lnTo>
                                    <a:pt x="145" y="526"/>
                                  </a:lnTo>
                                  <a:lnTo>
                                    <a:pt x="160" y="511"/>
                                  </a:lnTo>
                                  <a:lnTo>
                                    <a:pt x="185" y="501"/>
                                  </a:lnTo>
                                  <a:lnTo>
                                    <a:pt x="210" y="491"/>
                                  </a:lnTo>
                                  <a:lnTo>
                                    <a:pt x="210" y="315"/>
                                  </a:lnTo>
                                  <a:lnTo>
                                    <a:pt x="190" y="300"/>
                                  </a:lnTo>
                                  <a:lnTo>
                                    <a:pt x="175" y="275"/>
                                  </a:lnTo>
                                  <a:lnTo>
                                    <a:pt x="170" y="245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75" y="165"/>
                                  </a:lnTo>
                                  <a:lnTo>
                                    <a:pt x="190" y="120"/>
                                  </a:lnTo>
                                  <a:lnTo>
                                    <a:pt x="205" y="65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2030"/>
                          <wps:cNvSpPr>
                            <a:spLocks/>
                          </wps:cNvSpPr>
                          <wps:spPr bwMode="auto">
                            <a:xfrm>
                              <a:off x="1170" y="30"/>
                              <a:ext cx="1666" cy="1472"/>
                            </a:xfrm>
                            <a:custGeom>
                              <a:avLst/>
                              <a:gdLst>
                                <a:gd name="T0" fmla="*/ 1151 w 1666"/>
                                <a:gd name="T1" fmla="*/ 235 h 1472"/>
                                <a:gd name="T2" fmla="*/ 896 w 1666"/>
                                <a:gd name="T3" fmla="*/ 215 h 1472"/>
                                <a:gd name="T4" fmla="*/ 766 w 1666"/>
                                <a:gd name="T5" fmla="*/ 170 h 1472"/>
                                <a:gd name="T6" fmla="*/ 646 w 1666"/>
                                <a:gd name="T7" fmla="*/ 95 h 1472"/>
                                <a:gd name="T8" fmla="*/ 541 w 1666"/>
                                <a:gd name="T9" fmla="*/ 0 h 1472"/>
                                <a:gd name="T10" fmla="*/ 406 w 1666"/>
                                <a:gd name="T11" fmla="*/ 145 h 1472"/>
                                <a:gd name="T12" fmla="*/ 205 w 1666"/>
                                <a:gd name="T13" fmla="*/ 310 h 1472"/>
                                <a:gd name="T14" fmla="*/ 0 w 1666"/>
                                <a:gd name="T15" fmla="*/ 406 h 1472"/>
                                <a:gd name="T16" fmla="*/ 245 w 1666"/>
                                <a:gd name="T17" fmla="*/ 641 h 1472"/>
                                <a:gd name="T18" fmla="*/ 421 w 1666"/>
                                <a:gd name="T19" fmla="*/ 746 h 1472"/>
                                <a:gd name="T20" fmla="*/ 501 w 1666"/>
                                <a:gd name="T21" fmla="*/ 836 h 1472"/>
                                <a:gd name="T22" fmla="*/ 551 w 1666"/>
                                <a:gd name="T23" fmla="*/ 941 h 1472"/>
                                <a:gd name="T24" fmla="*/ 566 w 1666"/>
                                <a:gd name="T25" fmla="*/ 1117 h 1472"/>
                                <a:gd name="T26" fmla="*/ 536 w 1666"/>
                                <a:gd name="T27" fmla="*/ 1247 h 1472"/>
                                <a:gd name="T28" fmla="*/ 431 w 1666"/>
                                <a:gd name="T29" fmla="*/ 1447 h 1472"/>
                                <a:gd name="T30" fmla="*/ 551 w 1666"/>
                                <a:gd name="T31" fmla="*/ 1377 h 1472"/>
                                <a:gd name="T32" fmla="*/ 546 w 1666"/>
                                <a:gd name="T33" fmla="*/ 1267 h 1472"/>
                                <a:gd name="T34" fmla="*/ 596 w 1666"/>
                                <a:gd name="T35" fmla="*/ 1232 h 1472"/>
                                <a:gd name="T36" fmla="*/ 621 w 1666"/>
                                <a:gd name="T37" fmla="*/ 1167 h 1472"/>
                                <a:gd name="T38" fmla="*/ 631 w 1666"/>
                                <a:gd name="T39" fmla="*/ 976 h 1472"/>
                                <a:gd name="T40" fmla="*/ 666 w 1666"/>
                                <a:gd name="T41" fmla="*/ 901 h 1472"/>
                                <a:gd name="T42" fmla="*/ 686 w 1666"/>
                                <a:gd name="T43" fmla="*/ 891 h 1472"/>
                                <a:gd name="T44" fmla="*/ 711 w 1666"/>
                                <a:gd name="T45" fmla="*/ 901 h 1472"/>
                                <a:gd name="T46" fmla="*/ 741 w 1666"/>
                                <a:gd name="T47" fmla="*/ 961 h 1472"/>
                                <a:gd name="T48" fmla="*/ 746 w 1666"/>
                                <a:gd name="T49" fmla="*/ 1071 h 1472"/>
                                <a:gd name="T50" fmla="*/ 726 w 1666"/>
                                <a:gd name="T51" fmla="*/ 1247 h 1472"/>
                                <a:gd name="T52" fmla="*/ 676 w 1666"/>
                                <a:gd name="T53" fmla="*/ 1412 h 1472"/>
                                <a:gd name="T54" fmla="*/ 786 w 1666"/>
                                <a:gd name="T55" fmla="*/ 1462 h 1472"/>
                                <a:gd name="T56" fmla="*/ 736 w 1666"/>
                                <a:gd name="T57" fmla="*/ 1382 h 1472"/>
                                <a:gd name="T58" fmla="*/ 736 w 1666"/>
                                <a:gd name="T59" fmla="*/ 1317 h 1472"/>
                                <a:gd name="T60" fmla="*/ 821 w 1666"/>
                                <a:gd name="T61" fmla="*/ 1312 h 1472"/>
                                <a:gd name="T62" fmla="*/ 896 w 1666"/>
                                <a:gd name="T63" fmla="*/ 916 h 1472"/>
                                <a:gd name="T64" fmla="*/ 1111 w 1666"/>
                                <a:gd name="T65" fmla="*/ 926 h 1472"/>
                                <a:gd name="T66" fmla="*/ 1311 w 1666"/>
                                <a:gd name="T67" fmla="*/ 856 h 1472"/>
                                <a:gd name="T68" fmla="*/ 1376 w 1666"/>
                                <a:gd name="T69" fmla="*/ 881 h 1472"/>
                                <a:gd name="T70" fmla="*/ 1416 w 1666"/>
                                <a:gd name="T71" fmla="*/ 1026 h 1472"/>
                                <a:gd name="T72" fmla="*/ 1466 w 1666"/>
                                <a:gd name="T73" fmla="*/ 1081 h 1472"/>
                                <a:gd name="T74" fmla="*/ 1546 w 1666"/>
                                <a:gd name="T75" fmla="*/ 1132 h 1472"/>
                                <a:gd name="T76" fmla="*/ 1596 w 1666"/>
                                <a:gd name="T77" fmla="*/ 1177 h 1472"/>
                                <a:gd name="T78" fmla="*/ 1601 w 1666"/>
                                <a:gd name="T79" fmla="*/ 1212 h 1472"/>
                                <a:gd name="T80" fmla="*/ 1581 w 1666"/>
                                <a:gd name="T81" fmla="*/ 1277 h 1472"/>
                                <a:gd name="T82" fmla="*/ 1506 w 1666"/>
                                <a:gd name="T83" fmla="*/ 1417 h 1472"/>
                                <a:gd name="T84" fmla="*/ 1596 w 1666"/>
                                <a:gd name="T85" fmla="*/ 1462 h 1472"/>
                                <a:gd name="T86" fmla="*/ 1581 w 1666"/>
                                <a:gd name="T87" fmla="*/ 1347 h 1472"/>
                                <a:gd name="T88" fmla="*/ 1606 w 1666"/>
                                <a:gd name="T89" fmla="*/ 1302 h 1472"/>
                                <a:gd name="T90" fmla="*/ 1646 w 1666"/>
                                <a:gd name="T91" fmla="*/ 1081 h 1472"/>
                                <a:gd name="T92" fmla="*/ 1591 w 1666"/>
                                <a:gd name="T93" fmla="*/ 1041 h 1472"/>
                                <a:gd name="T94" fmla="*/ 1546 w 1666"/>
                                <a:gd name="T95" fmla="*/ 971 h 1472"/>
                                <a:gd name="T96" fmla="*/ 1561 w 1666"/>
                                <a:gd name="T97" fmla="*/ 876 h 1472"/>
                                <a:gd name="T98" fmla="*/ 1626 w 1666"/>
                                <a:gd name="T99" fmla="*/ 726 h 1472"/>
                                <a:gd name="T100" fmla="*/ 1666 w 1666"/>
                                <a:gd name="T101" fmla="*/ 506 h 1472"/>
                                <a:gd name="T102" fmla="*/ 1631 w 1666"/>
                                <a:gd name="T103" fmla="*/ 300 h 1472"/>
                                <a:gd name="T104" fmla="*/ 1566 w 1666"/>
                                <a:gd name="T105" fmla="*/ 255 h 1472"/>
                                <a:gd name="T106" fmla="*/ 1436 w 1666"/>
                                <a:gd name="T107" fmla="*/ 220 h 1472"/>
                                <a:gd name="T108" fmla="*/ 1266 w 1666"/>
                                <a:gd name="T109" fmla="*/ 225 h 1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66" h="1472">
                                  <a:moveTo>
                                    <a:pt x="1266" y="225"/>
                                  </a:moveTo>
                                  <a:lnTo>
                                    <a:pt x="1266" y="225"/>
                                  </a:lnTo>
                                  <a:lnTo>
                                    <a:pt x="1151" y="235"/>
                                  </a:lnTo>
                                  <a:lnTo>
                                    <a:pt x="1046" y="235"/>
                                  </a:lnTo>
                                  <a:lnTo>
                                    <a:pt x="946" y="225"/>
                                  </a:lnTo>
                                  <a:lnTo>
                                    <a:pt x="896" y="215"/>
                                  </a:lnTo>
                                  <a:lnTo>
                                    <a:pt x="851" y="200"/>
                                  </a:lnTo>
                                  <a:lnTo>
                                    <a:pt x="806" y="185"/>
                                  </a:lnTo>
                                  <a:lnTo>
                                    <a:pt x="766" y="170"/>
                                  </a:lnTo>
                                  <a:lnTo>
                                    <a:pt x="726" y="145"/>
                                  </a:lnTo>
                                  <a:lnTo>
                                    <a:pt x="686" y="125"/>
                                  </a:lnTo>
                                  <a:lnTo>
                                    <a:pt x="646" y="95"/>
                                  </a:lnTo>
                                  <a:lnTo>
                                    <a:pt x="611" y="70"/>
                                  </a:lnTo>
                                  <a:lnTo>
                                    <a:pt x="576" y="35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476" y="75"/>
                                  </a:lnTo>
                                  <a:lnTo>
                                    <a:pt x="406" y="145"/>
                                  </a:lnTo>
                                  <a:lnTo>
                                    <a:pt x="340" y="205"/>
                                  </a:lnTo>
                                  <a:lnTo>
                                    <a:pt x="270" y="260"/>
                                  </a:lnTo>
                                  <a:lnTo>
                                    <a:pt x="205" y="310"/>
                                  </a:lnTo>
                                  <a:lnTo>
                                    <a:pt x="135" y="351"/>
                                  </a:lnTo>
                                  <a:lnTo>
                                    <a:pt x="70" y="381"/>
                                  </a:lnTo>
                                  <a:lnTo>
                                    <a:pt x="0" y="406"/>
                                  </a:lnTo>
                                  <a:lnTo>
                                    <a:pt x="170" y="621"/>
                                  </a:lnTo>
                                  <a:lnTo>
                                    <a:pt x="245" y="641"/>
                                  </a:lnTo>
                                  <a:lnTo>
                                    <a:pt x="310" y="671"/>
                                  </a:lnTo>
                                  <a:lnTo>
                                    <a:pt x="370" y="706"/>
                                  </a:lnTo>
                                  <a:lnTo>
                                    <a:pt x="421" y="746"/>
                                  </a:lnTo>
                                  <a:lnTo>
                                    <a:pt x="466" y="786"/>
                                  </a:lnTo>
                                  <a:lnTo>
                                    <a:pt x="501" y="836"/>
                                  </a:lnTo>
                                  <a:lnTo>
                                    <a:pt x="526" y="886"/>
                                  </a:lnTo>
                                  <a:lnTo>
                                    <a:pt x="551" y="941"/>
                                  </a:lnTo>
                                  <a:lnTo>
                                    <a:pt x="561" y="996"/>
                                  </a:lnTo>
                                  <a:lnTo>
                                    <a:pt x="566" y="1056"/>
                                  </a:lnTo>
                                  <a:lnTo>
                                    <a:pt x="566" y="1117"/>
                                  </a:lnTo>
                                  <a:lnTo>
                                    <a:pt x="551" y="1182"/>
                                  </a:lnTo>
                                  <a:lnTo>
                                    <a:pt x="536" y="1247"/>
                                  </a:lnTo>
                                  <a:lnTo>
                                    <a:pt x="506" y="1312"/>
                                  </a:lnTo>
                                  <a:lnTo>
                                    <a:pt x="476" y="1382"/>
                                  </a:lnTo>
                                  <a:lnTo>
                                    <a:pt x="431" y="1447"/>
                                  </a:lnTo>
                                  <a:lnTo>
                                    <a:pt x="566" y="1432"/>
                                  </a:lnTo>
                                  <a:lnTo>
                                    <a:pt x="551" y="1377"/>
                                  </a:lnTo>
                                  <a:lnTo>
                                    <a:pt x="546" y="1332"/>
                                  </a:lnTo>
                                  <a:lnTo>
                                    <a:pt x="541" y="1292"/>
                                  </a:lnTo>
                                  <a:lnTo>
                                    <a:pt x="546" y="1267"/>
                                  </a:lnTo>
                                  <a:lnTo>
                                    <a:pt x="556" y="1247"/>
                                  </a:lnTo>
                                  <a:lnTo>
                                    <a:pt x="576" y="1237"/>
                                  </a:lnTo>
                                  <a:lnTo>
                                    <a:pt x="596" y="1232"/>
                                  </a:lnTo>
                                  <a:lnTo>
                                    <a:pt x="626" y="1242"/>
                                  </a:lnTo>
                                  <a:lnTo>
                                    <a:pt x="621" y="1167"/>
                                  </a:lnTo>
                                  <a:lnTo>
                                    <a:pt x="616" y="1096"/>
                                  </a:lnTo>
                                  <a:lnTo>
                                    <a:pt x="621" y="1036"/>
                                  </a:lnTo>
                                  <a:lnTo>
                                    <a:pt x="631" y="976"/>
                                  </a:lnTo>
                                  <a:lnTo>
                                    <a:pt x="646" y="931"/>
                                  </a:lnTo>
                                  <a:lnTo>
                                    <a:pt x="666" y="901"/>
                                  </a:lnTo>
                                  <a:lnTo>
                                    <a:pt x="676" y="891"/>
                                  </a:lnTo>
                                  <a:lnTo>
                                    <a:pt x="686" y="891"/>
                                  </a:lnTo>
                                  <a:lnTo>
                                    <a:pt x="696" y="891"/>
                                  </a:lnTo>
                                  <a:lnTo>
                                    <a:pt x="711" y="901"/>
                                  </a:lnTo>
                                  <a:lnTo>
                                    <a:pt x="721" y="916"/>
                                  </a:lnTo>
                                  <a:lnTo>
                                    <a:pt x="731" y="936"/>
                                  </a:lnTo>
                                  <a:lnTo>
                                    <a:pt x="741" y="961"/>
                                  </a:lnTo>
                                  <a:lnTo>
                                    <a:pt x="746" y="996"/>
                                  </a:lnTo>
                                  <a:lnTo>
                                    <a:pt x="746" y="1071"/>
                                  </a:lnTo>
                                  <a:lnTo>
                                    <a:pt x="741" y="1157"/>
                                  </a:lnTo>
                                  <a:lnTo>
                                    <a:pt x="726" y="1247"/>
                                  </a:lnTo>
                                  <a:lnTo>
                                    <a:pt x="706" y="1332"/>
                                  </a:lnTo>
                                  <a:lnTo>
                                    <a:pt x="676" y="1412"/>
                                  </a:lnTo>
                                  <a:lnTo>
                                    <a:pt x="661" y="1447"/>
                                  </a:lnTo>
                                  <a:lnTo>
                                    <a:pt x="646" y="1472"/>
                                  </a:lnTo>
                                  <a:lnTo>
                                    <a:pt x="786" y="1462"/>
                                  </a:lnTo>
                                  <a:lnTo>
                                    <a:pt x="756" y="1417"/>
                                  </a:lnTo>
                                  <a:lnTo>
                                    <a:pt x="736" y="1382"/>
                                  </a:lnTo>
                                  <a:lnTo>
                                    <a:pt x="726" y="1352"/>
                                  </a:lnTo>
                                  <a:lnTo>
                                    <a:pt x="726" y="1332"/>
                                  </a:lnTo>
                                  <a:lnTo>
                                    <a:pt x="736" y="1317"/>
                                  </a:lnTo>
                                  <a:lnTo>
                                    <a:pt x="756" y="1307"/>
                                  </a:lnTo>
                                  <a:lnTo>
                                    <a:pt x="781" y="1307"/>
                                  </a:lnTo>
                                  <a:lnTo>
                                    <a:pt x="821" y="1312"/>
                                  </a:lnTo>
                                  <a:lnTo>
                                    <a:pt x="821" y="896"/>
                                  </a:lnTo>
                                  <a:lnTo>
                                    <a:pt x="896" y="916"/>
                                  </a:lnTo>
                                  <a:lnTo>
                                    <a:pt x="971" y="926"/>
                                  </a:lnTo>
                                  <a:lnTo>
                                    <a:pt x="1041" y="931"/>
                                  </a:lnTo>
                                  <a:lnTo>
                                    <a:pt x="1111" y="926"/>
                                  </a:lnTo>
                                  <a:lnTo>
                                    <a:pt x="1181" y="911"/>
                                  </a:lnTo>
                                  <a:lnTo>
                                    <a:pt x="1246" y="886"/>
                                  </a:lnTo>
                                  <a:lnTo>
                                    <a:pt x="1311" y="856"/>
                                  </a:lnTo>
                                  <a:lnTo>
                                    <a:pt x="1376" y="816"/>
                                  </a:lnTo>
                                  <a:lnTo>
                                    <a:pt x="1376" y="881"/>
                                  </a:lnTo>
                                  <a:lnTo>
                                    <a:pt x="1386" y="936"/>
                                  </a:lnTo>
                                  <a:lnTo>
                                    <a:pt x="1396" y="986"/>
                                  </a:lnTo>
                                  <a:lnTo>
                                    <a:pt x="1416" y="1026"/>
                                  </a:lnTo>
                                  <a:lnTo>
                                    <a:pt x="1441" y="1051"/>
                                  </a:lnTo>
                                  <a:lnTo>
                                    <a:pt x="1466" y="1081"/>
                                  </a:lnTo>
                                  <a:lnTo>
                                    <a:pt x="1501" y="1107"/>
                                  </a:lnTo>
                                  <a:lnTo>
                                    <a:pt x="1546" y="1132"/>
                                  </a:lnTo>
                                  <a:lnTo>
                                    <a:pt x="1566" y="1142"/>
                                  </a:lnTo>
                                  <a:lnTo>
                                    <a:pt x="1586" y="1157"/>
                                  </a:lnTo>
                                  <a:lnTo>
                                    <a:pt x="1596" y="1177"/>
                                  </a:lnTo>
                                  <a:lnTo>
                                    <a:pt x="1601" y="1197"/>
                                  </a:lnTo>
                                  <a:lnTo>
                                    <a:pt x="1601" y="1212"/>
                                  </a:lnTo>
                                  <a:lnTo>
                                    <a:pt x="1601" y="1232"/>
                                  </a:lnTo>
                                  <a:lnTo>
                                    <a:pt x="1581" y="1277"/>
                                  </a:lnTo>
                                  <a:lnTo>
                                    <a:pt x="1531" y="1367"/>
                                  </a:lnTo>
                                  <a:lnTo>
                                    <a:pt x="1506" y="1417"/>
                                  </a:lnTo>
                                  <a:lnTo>
                                    <a:pt x="1491" y="1462"/>
                                  </a:lnTo>
                                  <a:lnTo>
                                    <a:pt x="1596" y="1462"/>
                                  </a:lnTo>
                                  <a:lnTo>
                                    <a:pt x="1586" y="1417"/>
                                  </a:lnTo>
                                  <a:lnTo>
                                    <a:pt x="1581" y="1377"/>
                                  </a:lnTo>
                                  <a:lnTo>
                                    <a:pt x="1581" y="1347"/>
                                  </a:lnTo>
                                  <a:lnTo>
                                    <a:pt x="1586" y="1322"/>
                                  </a:lnTo>
                                  <a:lnTo>
                                    <a:pt x="1591" y="1312"/>
                                  </a:lnTo>
                                  <a:lnTo>
                                    <a:pt x="1606" y="1302"/>
                                  </a:lnTo>
                                  <a:lnTo>
                                    <a:pt x="1626" y="1307"/>
                                  </a:lnTo>
                                  <a:lnTo>
                                    <a:pt x="1646" y="1322"/>
                                  </a:lnTo>
                                  <a:lnTo>
                                    <a:pt x="1646" y="1081"/>
                                  </a:lnTo>
                                  <a:lnTo>
                                    <a:pt x="1616" y="1061"/>
                                  </a:lnTo>
                                  <a:lnTo>
                                    <a:pt x="1591" y="1041"/>
                                  </a:lnTo>
                                  <a:lnTo>
                                    <a:pt x="1571" y="1021"/>
                                  </a:lnTo>
                                  <a:lnTo>
                                    <a:pt x="1556" y="996"/>
                                  </a:lnTo>
                                  <a:lnTo>
                                    <a:pt x="1546" y="971"/>
                                  </a:lnTo>
                                  <a:lnTo>
                                    <a:pt x="1546" y="941"/>
                                  </a:lnTo>
                                  <a:lnTo>
                                    <a:pt x="1551" y="911"/>
                                  </a:lnTo>
                                  <a:lnTo>
                                    <a:pt x="1561" y="876"/>
                                  </a:lnTo>
                                  <a:lnTo>
                                    <a:pt x="1601" y="801"/>
                                  </a:lnTo>
                                  <a:lnTo>
                                    <a:pt x="1626" y="726"/>
                                  </a:lnTo>
                                  <a:lnTo>
                                    <a:pt x="1651" y="651"/>
                                  </a:lnTo>
                                  <a:lnTo>
                                    <a:pt x="1661" y="581"/>
                                  </a:lnTo>
                                  <a:lnTo>
                                    <a:pt x="1666" y="506"/>
                                  </a:lnTo>
                                  <a:lnTo>
                                    <a:pt x="1661" y="436"/>
                                  </a:lnTo>
                                  <a:lnTo>
                                    <a:pt x="1651" y="366"/>
                                  </a:lnTo>
                                  <a:lnTo>
                                    <a:pt x="1631" y="300"/>
                                  </a:lnTo>
                                  <a:lnTo>
                                    <a:pt x="1601" y="275"/>
                                  </a:lnTo>
                                  <a:lnTo>
                                    <a:pt x="1566" y="255"/>
                                  </a:lnTo>
                                  <a:lnTo>
                                    <a:pt x="1526" y="240"/>
                                  </a:lnTo>
                                  <a:lnTo>
                                    <a:pt x="1481" y="230"/>
                                  </a:lnTo>
                                  <a:lnTo>
                                    <a:pt x="1436" y="220"/>
                                  </a:lnTo>
                                  <a:lnTo>
                                    <a:pt x="1381" y="220"/>
                                  </a:lnTo>
                                  <a:lnTo>
                                    <a:pt x="1326" y="220"/>
                                  </a:lnTo>
                                  <a:lnTo>
                                    <a:pt x="1266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203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716" cy="536"/>
                            </a:xfrm>
                            <a:custGeom>
                              <a:avLst/>
                              <a:gdLst>
                                <a:gd name="T0" fmla="*/ 2206 w 2716"/>
                                <a:gd name="T1" fmla="*/ 15 h 536"/>
                                <a:gd name="T2" fmla="*/ 2111 w 2716"/>
                                <a:gd name="T3" fmla="*/ 30 h 536"/>
                                <a:gd name="T4" fmla="*/ 2036 w 2716"/>
                                <a:gd name="T5" fmla="*/ 65 h 536"/>
                                <a:gd name="T6" fmla="*/ 1981 w 2716"/>
                                <a:gd name="T7" fmla="*/ 120 h 536"/>
                                <a:gd name="T8" fmla="*/ 1946 w 2716"/>
                                <a:gd name="T9" fmla="*/ 190 h 536"/>
                                <a:gd name="T10" fmla="*/ 1921 w 2716"/>
                                <a:gd name="T11" fmla="*/ 245 h 536"/>
                                <a:gd name="T12" fmla="*/ 1851 w 2716"/>
                                <a:gd name="T13" fmla="*/ 330 h 536"/>
                                <a:gd name="T14" fmla="*/ 1811 w 2716"/>
                                <a:gd name="T15" fmla="*/ 355 h 536"/>
                                <a:gd name="T16" fmla="*/ 1706 w 2716"/>
                                <a:gd name="T17" fmla="*/ 386 h 536"/>
                                <a:gd name="T18" fmla="*/ 1546 w 2716"/>
                                <a:gd name="T19" fmla="*/ 396 h 536"/>
                                <a:gd name="T20" fmla="*/ 1525 w 2716"/>
                                <a:gd name="T21" fmla="*/ 396 h 536"/>
                                <a:gd name="T22" fmla="*/ 1160 w 2716"/>
                                <a:gd name="T23" fmla="*/ 396 h 536"/>
                                <a:gd name="T24" fmla="*/ 1000 w 2716"/>
                                <a:gd name="T25" fmla="*/ 386 h 536"/>
                                <a:gd name="T26" fmla="*/ 885 w 2716"/>
                                <a:gd name="T27" fmla="*/ 350 h 536"/>
                                <a:gd name="T28" fmla="*/ 840 w 2716"/>
                                <a:gd name="T29" fmla="*/ 325 h 536"/>
                                <a:gd name="T30" fmla="*/ 765 w 2716"/>
                                <a:gd name="T31" fmla="*/ 250 h 536"/>
                                <a:gd name="T32" fmla="*/ 735 w 2716"/>
                                <a:gd name="T33" fmla="*/ 200 h 536"/>
                                <a:gd name="T34" fmla="*/ 685 w 2716"/>
                                <a:gd name="T35" fmla="*/ 125 h 536"/>
                                <a:gd name="T36" fmla="*/ 620 w 2716"/>
                                <a:gd name="T37" fmla="*/ 65 h 536"/>
                                <a:gd name="T38" fmla="*/ 550 w 2716"/>
                                <a:gd name="T39" fmla="*/ 25 h 536"/>
                                <a:gd name="T40" fmla="*/ 465 w 2716"/>
                                <a:gd name="T41" fmla="*/ 5 h 536"/>
                                <a:gd name="T42" fmla="*/ 420 w 2716"/>
                                <a:gd name="T43" fmla="*/ 0 h 536"/>
                                <a:gd name="T44" fmla="*/ 315 w 2716"/>
                                <a:gd name="T45" fmla="*/ 10 h 536"/>
                                <a:gd name="T46" fmla="*/ 200 w 2716"/>
                                <a:gd name="T47" fmla="*/ 35 h 536"/>
                                <a:gd name="T48" fmla="*/ 70 w 2716"/>
                                <a:gd name="T49" fmla="*/ 80 h 536"/>
                                <a:gd name="T50" fmla="*/ 0 w 2716"/>
                                <a:gd name="T51" fmla="*/ 110 h 536"/>
                                <a:gd name="T52" fmla="*/ 130 w 2716"/>
                                <a:gd name="T53" fmla="*/ 70 h 536"/>
                                <a:gd name="T54" fmla="*/ 245 w 2716"/>
                                <a:gd name="T55" fmla="*/ 55 h 536"/>
                                <a:gd name="T56" fmla="*/ 345 w 2716"/>
                                <a:gd name="T57" fmla="*/ 50 h 536"/>
                                <a:gd name="T58" fmla="*/ 440 w 2716"/>
                                <a:gd name="T59" fmla="*/ 65 h 536"/>
                                <a:gd name="T60" fmla="*/ 515 w 2716"/>
                                <a:gd name="T61" fmla="*/ 100 h 536"/>
                                <a:gd name="T62" fmla="*/ 580 w 2716"/>
                                <a:gd name="T63" fmla="*/ 150 h 536"/>
                                <a:gd name="T64" fmla="*/ 635 w 2716"/>
                                <a:gd name="T65" fmla="*/ 215 h 536"/>
                                <a:gd name="T66" fmla="*/ 675 w 2716"/>
                                <a:gd name="T67" fmla="*/ 300 h 536"/>
                                <a:gd name="T68" fmla="*/ 700 w 2716"/>
                                <a:gd name="T69" fmla="*/ 355 h 536"/>
                                <a:gd name="T70" fmla="*/ 780 w 2716"/>
                                <a:gd name="T71" fmla="*/ 441 h 536"/>
                                <a:gd name="T72" fmla="*/ 900 w 2716"/>
                                <a:gd name="T73" fmla="*/ 501 h 536"/>
                                <a:gd name="T74" fmla="*/ 1050 w 2716"/>
                                <a:gd name="T75" fmla="*/ 531 h 536"/>
                                <a:gd name="T76" fmla="*/ 1530 w 2716"/>
                                <a:gd name="T77" fmla="*/ 526 h 536"/>
                                <a:gd name="T78" fmla="*/ 1536 w 2716"/>
                                <a:gd name="T79" fmla="*/ 526 h 536"/>
                                <a:gd name="T80" fmla="*/ 1651 w 2716"/>
                                <a:gd name="T81" fmla="*/ 521 h 536"/>
                                <a:gd name="T82" fmla="*/ 1826 w 2716"/>
                                <a:gd name="T83" fmla="*/ 486 h 536"/>
                                <a:gd name="T84" fmla="*/ 1891 w 2716"/>
                                <a:gd name="T85" fmla="*/ 461 h 536"/>
                                <a:gd name="T86" fmla="*/ 1921 w 2716"/>
                                <a:gd name="T87" fmla="*/ 446 h 536"/>
                                <a:gd name="T88" fmla="*/ 1971 w 2716"/>
                                <a:gd name="T89" fmla="*/ 401 h 536"/>
                                <a:gd name="T90" fmla="*/ 2011 w 2716"/>
                                <a:gd name="T91" fmla="*/ 340 h 536"/>
                                <a:gd name="T92" fmla="*/ 2041 w 2716"/>
                                <a:gd name="T93" fmla="*/ 270 h 536"/>
                                <a:gd name="T94" fmla="*/ 2051 w 2716"/>
                                <a:gd name="T95" fmla="*/ 230 h 536"/>
                                <a:gd name="T96" fmla="*/ 2071 w 2716"/>
                                <a:gd name="T97" fmla="*/ 170 h 536"/>
                                <a:gd name="T98" fmla="*/ 2111 w 2716"/>
                                <a:gd name="T99" fmla="*/ 120 h 536"/>
                                <a:gd name="T100" fmla="*/ 2161 w 2716"/>
                                <a:gd name="T101" fmla="*/ 85 h 536"/>
                                <a:gd name="T102" fmla="*/ 2231 w 2716"/>
                                <a:gd name="T103" fmla="*/ 65 h 536"/>
                                <a:gd name="T104" fmla="*/ 2276 w 2716"/>
                                <a:gd name="T105" fmla="*/ 60 h 536"/>
                                <a:gd name="T106" fmla="*/ 2376 w 2716"/>
                                <a:gd name="T107" fmla="*/ 60 h 536"/>
                                <a:gd name="T108" fmla="*/ 2566 w 2716"/>
                                <a:gd name="T109" fmla="*/ 85 h 536"/>
                                <a:gd name="T110" fmla="*/ 2716 w 2716"/>
                                <a:gd name="T111" fmla="*/ 120 h 536"/>
                                <a:gd name="T112" fmla="*/ 2501 w 2716"/>
                                <a:gd name="T113" fmla="*/ 50 h 536"/>
                                <a:gd name="T114" fmla="*/ 2371 w 2716"/>
                                <a:gd name="T115" fmla="*/ 20 h 536"/>
                                <a:gd name="T116" fmla="*/ 2261 w 2716"/>
                                <a:gd name="T117" fmla="*/ 15 h 536"/>
                                <a:gd name="T118" fmla="*/ 2206 w 2716"/>
                                <a:gd name="T119" fmla="*/ 15 h 5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716" h="536">
                                  <a:moveTo>
                                    <a:pt x="2206" y="15"/>
                                  </a:moveTo>
                                  <a:lnTo>
                                    <a:pt x="2206" y="15"/>
                                  </a:lnTo>
                                  <a:lnTo>
                                    <a:pt x="2156" y="20"/>
                                  </a:lnTo>
                                  <a:lnTo>
                                    <a:pt x="2111" y="30"/>
                                  </a:lnTo>
                                  <a:lnTo>
                                    <a:pt x="2071" y="45"/>
                                  </a:lnTo>
                                  <a:lnTo>
                                    <a:pt x="2036" y="65"/>
                                  </a:lnTo>
                                  <a:lnTo>
                                    <a:pt x="2006" y="90"/>
                                  </a:lnTo>
                                  <a:lnTo>
                                    <a:pt x="1981" y="120"/>
                                  </a:lnTo>
                                  <a:lnTo>
                                    <a:pt x="1961" y="150"/>
                                  </a:lnTo>
                                  <a:lnTo>
                                    <a:pt x="1946" y="190"/>
                                  </a:lnTo>
                                  <a:lnTo>
                                    <a:pt x="1921" y="245"/>
                                  </a:lnTo>
                                  <a:lnTo>
                                    <a:pt x="1891" y="290"/>
                                  </a:lnTo>
                                  <a:lnTo>
                                    <a:pt x="1851" y="330"/>
                                  </a:lnTo>
                                  <a:lnTo>
                                    <a:pt x="1811" y="355"/>
                                  </a:lnTo>
                                  <a:lnTo>
                                    <a:pt x="1761" y="371"/>
                                  </a:lnTo>
                                  <a:lnTo>
                                    <a:pt x="1706" y="386"/>
                                  </a:lnTo>
                                  <a:lnTo>
                                    <a:pt x="1631" y="396"/>
                                  </a:lnTo>
                                  <a:lnTo>
                                    <a:pt x="1546" y="396"/>
                                  </a:lnTo>
                                  <a:lnTo>
                                    <a:pt x="1525" y="396"/>
                                  </a:lnTo>
                                  <a:lnTo>
                                    <a:pt x="1160" y="396"/>
                                  </a:lnTo>
                                  <a:lnTo>
                                    <a:pt x="1075" y="391"/>
                                  </a:lnTo>
                                  <a:lnTo>
                                    <a:pt x="1000" y="386"/>
                                  </a:lnTo>
                                  <a:lnTo>
                                    <a:pt x="940" y="371"/>
                                  </a:lnTo>
                                  <a:lnTo>
                                    <a:pt x="885" y="350"/>
                                  </a:lnTo>
                                  <a:lnTo>
                                    <a:pt x="840" y="325"/>
                                  </a:lnTo>
                                  <a:lnTo>
                                    <a:pt x="800" y="290"/>
                                  </a:lnTo>
                                  <a:lnTo>
                                    <a:pt x="765" y="250"/>
                                  </a:lnTo>
                                  <a:lnTo>
                                    <a:pt x="735" y="200"/>
                                  </a:lnTo>
                                  <a:lnTo>
                                    <a:pt x="710" y="160"/>
                                  </a:lnTo>
                                  <a:lnTo>
                                    <a:pt x="685" y="125"/>
                                  </a:lnTo>
                                  <a:lnTo>
                                    <a:pt x="655" y="90"/>
                                  </a:lnTo>
                                  <a:lnTo>
                                    <a:pt x="620" y="65"/>
                                  </a:lnTo>
                                  <a:lnTo>
                                    <a:pt x="585" y="45"/>
                                  </a:lnTo>
                                  <a:lnTo>
                                    <a:pt x="550" y="25"/>
                                  </a:lnTo>
                                  <a:lnTo>
                                    <a:pt x="510" y="15"/>
                                  </a:lnTo>
                                  <a:lnTo>
                                    <a:pt x="465" y="5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15" y="10"/>
                                  </a:lnTo>
                                  <a:lnTo>
                                    <a:pt x="260" y="20"/>
                                  </a:lnTo>
                                  <a:lnTo>
                                    <a:pt x="200" y="35"/>
                                  </a:lnTo>
                                  <a:lnTo>
                                    <a:pt x="135" y="55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130" y="70"/>
                                  </a:lnTo>
                                  <a:lnTo>
                                    <a:pt x="185" y="60"/>
                                  </a:lnTo>
                                  <a:lnTo>
                                    <a:pt x="245" y="55"/>
                                  </a:lnTo>
                                  <a:lnTo>
                                    <a:pt x="295" y="50"/>
                                  </a:lnTo>
                                  <a:lnTo>
                                    <a:pt x="345" y="50"/>
                                  </a:lnTo>
                                  <a:lnTo>
                                    <a:pt x="395" y="55"/>
                                  </a:lnTo>
                                  <a:lnTo>
                                    <a:pt x="440" y="65"/>
                                  </a:lnTo>
                                  <a:lnTo>
                                    <a:pt x="480" y="80"/>
                                  </a:lnTo>
                                  <a:lnTo>
                                    <a:pt x="515" y="100"/>
                                  </a:lnTo>
                                  <a:lnTo>
                                    <a:pt x="550" y="120"/>
                                  </a:lnTo>
                                  <a:lnTo>
                                    <a:pt x="580" y="150"/>
                                  </a:lnTo>
                                  <a:lnTo>
                                    <a:pt x="610" y="180"/>
                                  </a:lnTo>
                                  <a:lnTo>
                                    <a:pt x="635" y="215"/>
                                  </a:lnTo>
                                  <a:lnTo>
                                    <a:pt x="655" y="255"/>
                                  </a:lnTo>
                                  <a:lnTo>
                                    <a:pt x="675" y="300"/>
                                  </a:lnTo>
                                  <a:lnTo>
                                    <a:pt x="700" y="355"/>
                                  </a:lnTo>
                                  <a:lnTo>
                                    <a:pt x="735" y="401"/>
                                  </a:lnTo>
                                  <a:lnTo>
                                    <a:pt x="780" y="441"/>
                                  </a:lnTo>
                                  <a:lnTo>
                                    <a:pt x="835" y="476"/>
                                  </a:lnTo>
                                  <a:lnTo>
                                    <a:pt x="900" y="501"/>
                                  </a:lnTo>
                                  <a:lnTo>
                                    <a:pt x="970" y="521"/>
                                  </a:lnTo>
                                  <a:lnTo>
                                    <a:pt x="1050" y="531"/>
                                  </a:lnTo>
                                  <a:lnTo>
                                    <a:pt x="1140" y="536"/>
                                  </a:lnTo>
                                  <a:lnTo>
                                    <a:pt x="1530" y="526"/>
                                  </a:lnTo>
                                  <a:lnTo>
                                    <a:pt x="1536" y="526"/>
                                  </a:lnTo>
                                  <a:lnTo>
                                    <a:pt x="1651" y="521"/>
                                  </a:lnTo>
                                  <a:lnTo>
                                    <a:pt x="1746" y="506"/>
                                  </a:lnTo>
                                  <a:lnTo>
                                    <a:pt x="1826" y="486"/>
                                  </a:lnTo>
                                  <a:lnTo>
                                    <a:pt x="1861" y="476"/>
                                  </a:lnTo>
                                  <a:lnTo>
                                    <a:pt x="1891" y="461"/>
                                  </a:lnTo>
                                  <a:lnTo>
                                    <a:pt x="1921" y="446"/>
                                  </a:lnTo>
                                  <a:lnTo>
                                    <a:pt x="1946" y="421"/>
                                  </a:lnTo>
                                  <a:lnTo>
                                    <a:pt x="1971" y="401"/>
                                  </a:lnTo>
                                  <a:lnTo>
                                    <a:pt x="1991" y="371"/>
                                  </a:lnTo>
                                  <a:lnTo>
                                    <a:pt x="2011" y="340"/>
                                  </a:lnTo>
                                  <a:lnTo>
                                    <a:pt x="2026" y="305"/>
                                  </a:lnTo>
                                  <a:lnTo>
                                    <a:pt x="2041" y="270"/>
                                  </a:lnTo>
                                  <a:lnTo>
                                    <a:pt x="2051" y="230"/>
                                  </a:lnTo>
                                  <a:lnTo>
                                    <a:pt x="2056" y="195"/>
                                  </a:lnTo>
                                  <a:lnTo>
                                    <a:pt x="2071" y="170"/>
                                  </a:lnTo>
                                  <a:lnTo>
                                    <a:pt x="2086" y="145"/>
                                  </a:lnTo>
                                  <a:lnTo>
                                    <a:pt x="2111" y="120"/>
                                  </a:lnTo>
                                  <a:lnTo>
                                    <a:pt x="2131" y="100"/>
                                  </a:lnTo>
                                  <a:lnTo>
                                    <a:pt x="2161" y="85"/>
                                  </a:lnTo>
                                  <a:lnTo>
                                    <a:pt x="2196" y="75"/>
                                  </a:lnTo>
                                  <a:lnTo>
                                    <a:pt x="2231" y="65"/>
                                  </a:lnTo>
                                  <a:lnTo>
                                    <a:pt x="2276" y="60"/>
                                  </a:lnTo>
                                  <a:lnTo>
                                    <a:pt x="2326" y="60"/>
                                  </a:lnTo>
                                  <a:lnTo>
                                    <a:pt x="2376" y="60"/>
                                  </a:lnTo>
                                  <a:lnTo>
                                    <a:pt x="2436" y="65"/>
                                  </a:lnTo>
                                  <a:lnTo>
                                    <a:pt x="2566" y="85"/>
                                  </a:lnTo>
                                  <a:lnTo>
                                    <a:pt x="2716" y="120"/>
                                  </a:lnTo>
                                  <a:lnTo>
                                    <a:pt x="2571" y="70"/>
                                  </a:lnTo>
                                  <a:lnTo>
                                    <a:pt x="2501" y="50"/>
                                  </a:lnTo>
                                  <a:lnTo>
                                    <a:pt x="2436" y="35"/>
                                  </a:lnTo>
                                  <a:lnTo>
                                    <a:pt x="2371" y="20"/>
                                  </a:lnTo>
                                  <a:lnTo>
                                    <a:pt x="2316" y="15"/>
                                  </a:lnTo>
                                  <a:lnTo>
                                    <a:pt x="2261" y="15"/>
                                  </a:lnTo>
                                  <a:lnTo>
                                    <a:pt x="220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2032"/>
                          <wps:cNvSpPr>
                            <a:spLocks/>
                          </wps:cNvSpPr>
                          <wps:spPr bwMode="auto">
                            <a:xfrm>
                              <a:off x="1130" y="406"/>
                              <a:ext cx="456" cy="731"/>
                            </a:xfrm>
                            <a:custGeom>
                              <a:avLst/>
                              <a:gdLst>
                                <a:gd name="T0" fmla="*/ 416 w 456"/>
                                <a:gd name="T1" fmla="*/ 130 h 731"/>
                                <a:gd name="T2" fmla="*/ 416 w 456"/>
                                <a:gd name="T3" fmla="*/ 130 h 731"/>
                                <a:gd name="T4" fmla="*/ 416 w 456"/>
                                <a:gd name="T5" fmla="*/ 100 h 731"/>
                                <a:gd name="T6" fmla="*/ 416 w 456"/>
                                <a:gd name="T7" fmla="*/ 65 h 731"/>
                                <a:gd name="T8" fmla="*/ 421 w 456"/>
                                <a:gd name="T9" fmla="*/ 35 h 731"/>
                                <a:gd name="T10" fmla="*/ 426 w 456"/>
                                <a:gd name="T11" fmla="*/ 0 h 731"/>
                                <a:gd name="T12" fmla="*/ 426 w 456"/>
                                <a:gd name="T13" fmla="*/ 0 h 731"/>
                                <a:gd name="T14" fmla="*/ 405 w 456"/>
                                <a:gd name="T15" fmla="*/ 0 h 731"/>
                                <a:gd name="T16" fmla="*/ 40 w 456"/>
                                <a:gd name="T17" fmla="*/ 0 h 731"/>
                                <a:gd name="T18" fmla="*/ 40 w 456"/>
                                <a:gd name="T19" fmla="*/ 0 h 731"/>
                                <a:gd name="T20" fmla="*/ 40 w 456"/>
                                <a:gd name="T21" fmla="*/ 75 h 731"/>
                                <a:gd name="T22" fmla="*/ 35 w 456"/>
                                <a:gd name="T23" fmla="*/ 140 h 731"/>
                                <a:gd name="T24" fmla="*/ 35 w 456"/>
                                <a:gd name="T25" fmla="*/ 140 h 731"/>
                                <a:gd name="T26" fmla="*/ 25 w 456"/>
                                <a:gd name="T27" fmla="*/ 220 h 731"/>
                                <a:gd name="T28" fmla="*/ 0 w 456"/>
                                <a:gd name="T29" fmla="*/ 295 h 731"/>
                                <a:gd name="T30" fmla="*/ 0 w 456"/>
                                <a:gd name="T31" fmla="*/ 295 h 731"/>
                                <a:gd name="T32" fmla="*/ 50 w 456"/>
                                <a:gd name="T33" fmla="*/ 345 h 731"/>
                                <a:gd name="T34" fmla="*/ 85 w 456"/>
                                <a:gd name="T35" fmla="*/ 390 h 731"/>
                                <a:gd name="T36" fmla="*/ 110 w 456"/>
                                <a:gd name="T37" fmla="*/ 435 h 731"/>
                                <a:gd name="T38" fmla="*/ 120 w 456"/>
                                <a:gd name="T39" fmla="*/ 480 h 731"/>
                                <a:gd name="T40" fmla="*/ 120 w 456"/>
                                <a:gd name="T41" fmla="*/ 500 h 731"/>
                                <a:gd name="T42" fmla="*/ 115 w 456"/>
                                <a:gd name="T43" fmla="*/ 520 h 731"/>
                                <a:gd name="T44" fmla="*/ 110 w 456"/>
                                <a:gd name="T45" fmla="*/ 535 h 731"/>
                                <a:gd name="T46" fmla="*/ 100 w 456"/>
                                <a:gd name="T47" fmla="*/ 555 h 731"/>
                                <a:gd name="T48" fmla="*/ 70 w 456"/>
                                <a:gd name="T49" fmla="*/ 590 h 731"/>
                                <a:gd name="T50" fmla="*/ 30 w 456"/>
                                <a:gd name="T51" fmla="*/ 620 h 731"/>
                                <a:gd name="T52" fmla="*/ 30 w 456"/>
                                <a:gd name="T53" fmla="*/ 620 h 731"/>
                                <a:gd name="T54" fmla="*/ 50 w 456"/>
                                <a:gd name="T55" fmla="*/ 645 h 731"/>
                                <a:gd name="T56" fmla="*/ 75 w 456"/>
                                <a:gd name="T57" fmla="*/ 670 h 731"/>
                                <a:gd name="T58" fmla="*/ 100 w 456"/>
                                <a:gd name="T59" fmla="*/ 690 h 731"/>
                                <a:gd name="T60" fmla="*/ 130 w 456"/>
                                <a:gd name="T61" fmla="*/ 705 h 731"/>
                                <a:gd name="T62" fmla="*/ 130 w 456"/>
                                <a:gd name="T63" fmla="*/ 705 h 731"/>
                                <a:gd name="T64" fmla="*/ 155 w 456"/>
                                <a:gd name="T65" fmla="*/ 715 h 731"/>
                                <a:gd name="T66" fmla="*/ 185 w 456"/>
                                <a:gd name="T67" fmla="*/ 725 h 731"/>
                                <a:gd name="T68" fmla="*/ 215 w 456"/>
                                <a:gd name="T69" fmla="*/ 731 h 731"/>
                                <a:gd name="T70" fmla="*/ 245 w 456"/>
                                <a:gd name="T71" fmla="*/ 725 h 731"/>
                                <a:gd name="T72" fmla="*/ 245 w 456"/>
                                <a:gd name="T73" fmla="*/ 725 h 731"/>
                                <a:gd name="T74" fmla="*/ 270 w 456"/>
                                <a:gd name="T75" fmla="*/ 725 h 731"/>
                                <a:gd name="T76" fmla="*/ 300 w 456"/>
                                <a:gd name="T77" fmla="*/ 715 h 731"/>
                                <a:gd name="T78" fmla="*/ 325 w 456"/>
                                <a:gd name="T79" fmla="*/ 705 h 731"/>
                                <a:gd name="T80" fmla="*/ 345 w 456"/>
                                <a:gd name="T81" fmla="*/ 690 h 731"/>
                                <a:gd name="T82" fmla="*/ 345 w 456"/>
                                <a:gd name="T83" fmla="*/ 690 h 731"/>
                                <a:gd name="T84" fmla="*/ 370 w 456"/>
                                <a:gd name="T85" fmla="*/ 670 h 731"/>
                                <a:gd name="T86" fmla="*/ 390 w 456"/>
                                <a:gd name="T87" fmla="*/ 650 h 731"/>
                                <a:gd name="T88" fmla="*/ 405 w 456"/>
                                <a:gd name="T89" fmla="*/ 625 h 731"/>
                                <a:gd name="T90" fmla="*/ 416 w 456"/>
                                <a:gd name="T91" fmla="*/ 595 h 731"/>
                                <a:gd name="T92" fmla="*/ 416 w 456"/>
                                <a:gd name="T93" fmla="*/ 595 h 731"/>
                                <a:gd name="T94" fmla="*/ 370 w 456"/>
                                <a:gd name="T95" fmla="*/ 560 h 731"/>
                                <a:gd name="T96" fmla="*/ 355 w 456"/>
                                <a:gd name="T97" fmla="*/ 540 h 731"/>
                                <a:gd name="T98" fmla="*/ 340 w 456"/>
                                <a:gd name="T99" fmla="*/ 520 h 731"/>
                                <a:gd name="T100" fmla="*/ 330 w 456"/>
                                <a:gd name="T101" fmla="*/ 500 h 731"/>
                                <a:gd name="T102" fmla="*/ 325 w 456"/>
                                <a:gd name="T103" fmla="*/ 475 h 731"/>
                                <a:gd name="T104" fmla="*/ 320 w 456"/>
                                <a:gd name="T105" fmla="*/ 455 h 731"/>
                                <a:gd name="T106" fmla="*/ 320 w 456"/>
                                <a:gd name="T107" fmla="*/ 435 h 731"/>
                                <a:gd name="T108" fmla="*/ 325 w 456"/>
                                <a:gd name="T109" fmla="*/ 410 h 731"/>
                                <a:gd name="T110" fmla="*/ 335 w 456"/>
                                <a:gd name="T111" fmla="*/ 385 h 731"/>
                                <a:gd name="T112" fmla="*/ 360 w 456"/>
                                <a:gd name="T113" fmla="*/ 340 h 731"/>
                                <a:gd name="T114" fmla="*/ 400 w 456"/>
                                <a:gd name="T115" fmla="*/ 290 h 731"/>
                                <a:gd name="T116" fmla="*/ 456 w 456"/>
                                <a:gd name="T117" fmla="*/ 235 h 731"/>
                                <a:gd name="T118" fmla="*/ 456 w 456"/>
                                <a:gd name="T119" fmla="*/ 235 h 731"/>
                                <a:gd name="T120" fmla="*/ 431 w 456"/>
                                <a:gd name="T121" fmla="*/ 185 h 731"/>
                                <a:gd name="T122" fmla="*/ 416 w 456"/>
                                <a:gd name="T123" fmla="*/ 130 h 731"/>
                                <a:gd name="T124" fmla="*/ 416 w 456"/>
                                <a:gd name="T125" fmla="*/ 130 h 7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6" h="731">
                                  <a:moveTo>
                                    <a:pt x="416" y="130"/>
                                  </a:moveTo>
                                  <a:lnTo>
                                    <a:pt x="416" y="130"/>
                                  </a:lnTo>
                                  <a:lnTo>
                                    <a:pt x="416" y="100"/>
                                  </a:lnTo>
                                  <a:lnTo>
                                    <a:pt x="416" y="65"/>
                                  </a:lnTo>
                                  <a:lnTo>
                                    <a:pt x="421" y="35"/>
                                  </a:lnTo>
                                  <a:lnTo>
                                    <a:pt x="426" y="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25" y="220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50" y="345"/>
                                  </a:lnTo>
                                  <a:lnTo>
                                    <a:pt x="85" y="390"/>
                                  </a:lnTo>
                                  <a:lnTo>
                                    <a:pt x="110" y="435"/>
                                  </a:lnTo>
                                  <a:lnTo>
                                    <a:pt x="120" y="480"/>
                                  </a:lnTo>
                                  <a:lnTo>
                                    <a:pt x="120" y="500"/>
                                  </a:lnTo>
                                  <a:lnTo>
                                    <a:pt x="115" y="520"/>
                                  </a:lnTo>
                                  <a:lnTo>
                                    <a:pt x="110" y="535"/>
                                  </a:lnTo>
                                  <a:lnTo>
                                    <a:pt x="100" y="555"/>
                                  </a:lnTo>
                                  <a:lnTo>
                                    <a:pt x="70" y="590"/>
                                  </a:lnTo>
                                  <a:lnTo>
                                    <a:pt x="30" y="620"/>
                                  </a:lnTo>
                                  <a:lnTo>
                                    <a:pt x="50" y="645"/>
                                  </a:lnTo>
                                  <a:lnTo>
                                    <a:pt x="75" y="670"/>
                                  </a:lnTo>
                                  <a:lnTo>
                                    <a:pt x="100" y="690"/>
                                  </a:lnTo>
                                  <a:lnTo>
                                    <a:pt x="130" y="705"/>
                                  </a:lnTo>
                                  <a:lnTo>
                                    <a:pt x="155" y="715"/>
                                  </a:lnTo>
                                  <a:lnTo>
                                    <a:pt x="185" y="725"/>
                                  </a:lnTo>
                                  <a:lnTo>
                                    <a:pt x="215" y="731"/>
                                  </a:lnTo>
                                  <a:lnTo>
                                    <a:pt x="245" y="725"/>
                                  </a:lnTo>
                                  <a:lnTo>
                                    <a:pt x="270" y="725"/>
                                  </a:lnTo>
                                  <a:lnTo>
                                    <a:pt x="300" y="715"/>
                                  </a:lnTo>
                                  <a:lnTo>
                                    <a:pt x="325" y="705"/>
                                  </a:lnTo>
                                  <a:lnTo>
                                    <a:pt x="345" y="690"/>
                                  </a:lnTo>
                                  <a:lnTo>
                                    <a:pt x="370" y="670"/>
                                  </a:lnTo>
                                  <a:lnTo>
                                    <a:pt x="390" y="650"/>
                                  </a:lnTo>
                                  <a:lnTo>
                                    <a:pt x="405" y="625"/>
                                  </a:lnTo>
                                  <a:lnTo>
                                    <a:pt x="416" y="595"/>
                                  </a:lnTo>
                                  <a:lnTo>
                                    <a:pt x="370" y="560"/>
                                  </a:lnTo>
                                  <a:lnTo>
                                    <a:pt x="355" y="540"/>
                                  </a:lnTo>
                                  <a:lnTo>
                                    <a:pt x="340" y="520"/>
                                  </a:lnTo>
                                  <a:lnTo>
                                    <a:pt x="330" y="500"/>
                                  </a:lnTo>
                                  <a:lnTo>
                                    <a:pt x="325" y="475"/>
                                  </a:lnTo>
                                  <a:lnTo>
                                    <a:pt x="320" y="455"/>
                                  </a:lnTo>
                                  <a:lnTo>
                                    <a:pt x="320" y="435"/>
                                  </a:lnTo>
                                  <a:lnTo>
                                    <a:pt x="325" y="410"/>
                                  </a:lnTo>
                                  <a:lnTo>
                                    <a:pt x="335" y="385"/>
                                  </a:lnTo>
                                  <a:lnTo>
                                    <a:pt x="360" y="340"/>
                                  </a:lnTo>
                                  <a:lnTo>
                                    <a:pt x="400" y="290"/>
                                  </a:lnTo>
                                  <a:lnTo>
                                    <a:pt x="456" y="235"/>
                                  </a:lnTo>
                                  <a:lnTo>
                                    <a:pt x="431" y="185"/>
                                  </a:lnTo>
                                  <a:lnTo>
                                    <a:pt x="416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2033"/>
                          <wps:cNvSpPr>
                            <a:spLocks/>
                          </wps:cNvSpPr>
                          <wps:spPr bwMode="auto">
                            <a:xfrm>
                              <a:off x="1160" y="996"/>
                              <a:ext cx="386" cy="141"/>
                            </a:xfrm>
                            <a:custGeom>
                              <a:avLst/>
                              <a:gdLst>
                                <a:gd name="T0" fmla="*/ 386 w 386"/>
                                <a:gd name="T1" fmla="*/ 5 h 141"/>
                                <a:gd name="T2" fmla="*/ 386 w 386"/>
                                <a:gd name="T3" fmla="*/ 5 h 141"/>
                                <a:gd name="T4" fmla="*/ 315 w 386"/>
                                <a:gd name="T5" fmla="*/ 0 h 141"/>
                                <a:gd name="T6" fmla="*/ 260 w 386"/>
                                <a:gd name="T7" fmla="*/ 5 h 141"/>
                                <a:gd name="T8" fmla="*/ 235 w 386"/>
                                <a:gd name="T9" fmla="*/ 10 h 141"/>
                                <a:gd name="T10" fmla="*/ 220 w 386"/>
                                <a:gd name="T11" fmla="*/ 20 h 141"/>
                                <a:gd name="T12" fmla="*/ 205 w 386"/>
                                <a:gd name="T13" fmla="*/ 30 h 141"/>
                                <a:gd name="T14" fmla="*/ 195 w 386"/>
                                <a:gd name="T15" fmla="*/ 40 h 141"/>
                                <a:gd name="T16" fmla="*/ 195 w 386"/>
                                <a:gd name="T17" fmla="*/ 40 h 141"/>
                                <a:gd name="T18" fmla="*/ 175 w 386"/>
                                <a:gd name="T19" fmla="*/ 25 h 141"/>
                                <a:gd name="T20" fmla="*/ 155 w 386"/>
                                <a:gd name="T21" fmla="*/ 15 h 141"/>
                                <a:gd name="T22" fmla="*/ 135 w 386"/>
                                <a:gd name="T23" fmla="*/ 5 h 141"/>
                                <a:gd name="T24" fmla="*/ 110 w 386"/>
                                <a:gd name="T25" fmla="*/ 0 h 141"/>
                                <a:gd name="T26" fmla="*/ 85 w 386"/>
                                <a:gd name="T27" fmla="*/ 5 h 141"/>
                                <a:gd name="T28" fmla="*/ 60 w 386"/>
                                <a:gd name="T29" fmla="*/ 5 h 141"/>
                                <a:gd name="T30" fmla="*/ 30 w 386"/>
                                <a:gd name="T31" fmla="*/ 15 h 141"/>
                                <a:gd name="T32" fmla="*/ 0 w 386"/>
                                <a:gd name="T33" fmla="*/ 30 h 141"/>
                                <a:gd name="T34" fmla="*/ 0 w 386"/>
                                <a:gd name="T35" fmla="*/ 30 h 141"/>
                                <a:gd name="T36" fmla="*/ 20 w 386"/>
                                <a:gd name="T37" fmla="*/ 55 h 141"/>
                                <a:gd name="T38" fmla="*/ 45 w 386"/>
                                <a:gd name="T39" fmla="*/ 80 h 141"/>
                                <a:gd name="T40" fmla="*/ 70 w 386"/>
                                <a:gd name="T41" fmla="*/ 100 h 141"/>
                                <a:gd name="T42" fmla="*/ 100 w 386"/>
                                <a:gd name="T43" fmla="*/ 115 h 141"/>
                                <a:gd name="T44" fmla="*/ 100 w 386"/>
                                <a:gd name="T45" fmla="*/ 115 h 141"/>
                                <a:gd name="T46" fmla="*/ 125 w 386"/>
                                <a:gd name="T47" fmla="*/ 125 h 141"/>
                                <a:gd name="T48" fmla="*/ 155 w 386"/>
                                <a:gd name="T49" fmla="*/ 135 h 141"/>
                                <a:gd name="T50" fmla="*/ 185 w 386"/>
                                <a:gd name="T51" fmla="*/ 141 h 141"/>
                                <a:gd name="T52" fmla="*/ 215 w 386"/>
                                <a:gd name="T53" fmla="*/ 135 h 141"/>
                                <a:gd name="T54" fmla="*/ 215 w 386"/>
                                <a:gd name="T55" fmla="*/ 135 h 141"/>
                                <a:gd name="T56" fmla="*/ 240 w 386"/>
                                <a:gd name="T57" fmla="*/ 135 h 141"/>
                                <a:gd name="T58" fmla="*/ 270 w 386"/>
                                <a:gd name="T59" fmla="*/ 125 h 141"/>
                                <a:gd name="T60" fmla="*/ 295 w 386"/>
                                <a:gd name="T61" fmla="*/ 115 h 141"/>
                                <a:gd name="T62" fmla="*/ 315 w 386"/>
                                <a:gd name="T63" fmla="*/ 100 h 141"/>
                                <a:gd name="T64" fmla="*/ 315 w 386"/>
                                <a:gd name="T65" fmla="*/ 100 h 141"/>
                                <a:gd name="T66" fmla="*/ 340 w 386"/>
                                <a:gd name="T67" fmla="*/ 80 h 141"/>
                                <a:gd name="T68" fmla="*/ 360 w 386"/>
                                <a:gd name="T69" fmla="*/ 60 h 141"/>
                                <a:gd name="T70" fmla="*/ 375 w 386"/>
                                <a:gd name="T71" fmla="*/ 35 h 141"/>
                                <a:gd name="T72" fmla="*/ 386 w 386"/>
                                <a:gd name="T73" fmla="*/ 5 h 141"/>
                                <a:gd name="T74" fmla="*/ 386 w 386"/>
                                <a:gd name="T75" fmla="*/ 5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86" h="141">
                                  <a:moveTo>
                                    <a:pt x="386" y="5"/>
                                  </a:moveTo>
                                  <a:lnTo>
                                    <a:pt x="386" y="5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260" y="5"/>
                                  </a:lnTo>
                                  <a:lnTo>
                                    <a:pt x="235" y="10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205" y="30"/>
                                  </a:lnTo>
                                  <a:lnTo>
                                    <a:pt x="195" y="40"/>
                                  </a:lnTo>
                                  <a:lnTo>
                                    <a:pt x="175" y="25"/>
                                  </a:lnTo>
                                  <a:lnTo>
                                    <a:pt x="155" y="15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100" y="115"/>
                                  </a:lnTo>
                                  <a:lnTo>
                                    <a:pt x="125" y="125"/>
                                  </a:lnTo>
                                  <a:lnTo>
                                    <a:pt x="155" y="135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215" y="135"/>
                                  </a:lnTo>
                                  <a:lnTo>
                                    <a:pt x="240" y="135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95" y="115"/>
                                  </a:lnTo>
                                  <a:lnTo>
                                    <a:pt x="315" y="100"/>
                                  </a:lnTo>
                                  <a:lnTo>
                                    <a:pt x="340" y="80"/>
                                  </a:lnTo>
                                  <a:lnTo>
                                    <a:pt x="360" y="60"/>
                                  </a:lnTo>
                                  <a:lnTo>
                                    <a:pt x="375" y="35"/>
                                  </a:lnTo>
                                  <a:lnTo>
                                    <a:pt x="38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2034"/>
                          <wps:cNvSpPr>
                            <a:spLocks/>
                          </wps:cNvSpPr>
                          <wps:spPr bwMode="auto">
                            <a:xfrm>
                              <a:off x="1546" y="536"/>
                              <a:ext cx="330" cy="235"/>
                            </a:xfrm>
                            <a:custGeom>
                              <a:avLst/>
                              <a:gdLst>
                                <a:gd name="T0" fmla="*/ 0 w 330"/>
                                <a:gd name="T1" fmla="*/ 0 h 235"/>
                                <a:gd name="T2" fmla="*/ 0 w 330"/>
                                <a:gd name="T3" fmla="*/ 0 h 235"/>
                                <a:gd name="T4" fmla="*/ 45 w 330"/>
                                <a:gd name="T5" fmla="*/ 40 h 235"/>
                                <a:gd name="T6" fmla="*/ 85 w 330"/>
                                <a:gd name="T7" fmla="*/ 95 h 235"/>
                                <a:gd name="T8" fmla="*/ 85 w 330"/>
                                <a:gd name="T9" fmla="*/ 95 h 235"/>
                                <a:gd name="T10" fmla="*/ 140 w 330"/>
                                <a:gd name="T11" fmla="*/ 180 h 235"/>
                                <a:gd name="T12" fmla="*/ 140 w 330"/>
                                <a:gd name="T13" fmla="*/ 180 h 235"/>
                                <a:gd name="T14" fmla="*/ 155 w 330"/>
                                <a:gd name="T15" fmla="*/ 195 h 235"/>
                                <a:gd name="T16" fmla="*/ 175 w 330"/>
                                <a:gd name="T17" fmla="*/ 210 h 235"/>
                                <a:gd name="T18" fmla="*/ 195 w 330"/>
                                <a:gd name="T19" fmla="*/ 220 h 235"/>
                                <a:gd name="T20" fmla="*/ 220 w 330"/>
                                <a:gd name="T21" fmla="*/ 230 h 235"/>
                                <a:gd name="T22" fmla="*/ 220 w 330"/>
                                <a:gd name="T23" fmla="*/ 230 h 235"/>
                                <a:gd name="T24" fmla="*/ 240 w 330"/>
                                <a:gd name="T25" fmla="*/ 235 h 235"/>
                                <a:gd name="T26" fmla="*/ 265 w 330"/>
                                <a:gd name="T27" fmla="*/ 235 h 235"/>
                                <a:gd name="T28" fmla="*/ 285 w 330"/>
                                <a:gd name="T29" fmla="*/ 225 h 235"/>
                                <a:gd name="T30" fmla="*/ 310 w 330"/>
                                <a:gd name="T31" fmla="*/ 215 h 235"/>
                                <a:gd name="T32" fmla="*/ 310 w 330"/>
                                <a:gd name="T33" fmla="*/ 215 h 235"/>
                                <a:gd name="T34" fmla="*/ 325 w 330"/>
                                <a:gd name="T35" fmla="*/ 200 h 235"/>
                                <a:gd name="T36" fmla="*/ 330 w 330"/>
                                <a:gd name="T37" fmla="*/ 180 h 235"/>
                                <a:gd name="T38" fmla="*/ 320 w 330"/>
                                <a:gd name="T39" fmla="*/ 165 h 235"/>
                                <a:gd name="T40" fmla="*/ 305 w 330"/>
                                <a:gd name="T41" fmla="*/ 150 h 235"/>
                                <a:gd name="T42" fmla="*/ 305 w 330"/>
                                <a:gd name="T43" fmla="*/ 150 h 235"/>
                                <a:gd name="T44" fmla="*/ 260 w 330"/>
                                <a:gd name="T45" fmla="*/ 120 h 235"/>
                                <a:gd name="T46" fmla="*/ 210 w 330"/>
                                <a:gd name="T47" fmla="*/ 100 h 235"/>
                                <a:gd name="T48" fmla="*/ 210 w 330"/>
                                <a:gd name="T49" fmla="*/ 100 h 235"/>
                                <a:gd name="T50" fmla="*/ 115 w 330"/>
                                <a:gd name="T51" fmla="*/ 60 h 235"/>
                                <a:gd name="T52" fmla="*/ 115 w 330"/>
                                <a:gd name="T53" fmla="*/ 60 h 235"/>
                                <a:gd name="T54" fmla="*/ 50 w 330"/>
                                <a:gd name="T55" fmla="*/ 30 h 235"/>
                                <a:gd name="T56" fmla="*/ 0 w 330"/>
                                <a:gd name="T57" fmla="*/ 0 h 235"/>
                                <a:gd name="T58" fmla="*/ 0 w 330"/>
                                <a:gd name="T59" fmla="*/ 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30" h="23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85" y="95"/>
                                  </a:lnTo>
                                  <a:lnTo>
                                    <a:pt x="140" y="180"/>
                                  </a:lnTo>
                                  <a:lnTo>
                                    <a:pt x="155" y="195"/>
                                  </a:lnTo>
                                  <a:lnTo>
                                    <a:pt x="175" y="210"/>
                                  </a:lnTo>
                                  <a:lnTo>
                                    <a:pt x="195" y="220"/>
                                  </a:lnTo>
                                  <a:lnTo>
                                    <a:pt x="220" y="230"/>
                                  </a:lnTo>
                                  <a:lnTo>
                                    <a:pt x="240" y="235"/>
                                  </a:lnTo>
                                  <a:lnTo>
                                    <a:pt x="265" y="235"/>
                                  </a:lnTo>
                                  <a:lnTo>
                                    <a:pt x="285" y="225"/>
                                  </a:lnTo>
                                  <a:lnTo>
                                    <a:pt x="310" y="215"/>
                                  </a:lnTo>
                                  <a:lnTo>
                                    <a:pt x="325" y="200"/>
                                  </a:lnTo>
                                  <a:lnTo>
                                    <a:pt x="330" y="180"/>
                                  </a:lnTo>
                                  <a:lnTo>
                                    <a:pt x="320" y="165"/>
                                  </a:lnTo>
                                  <a:lnTo>
                                    <a:pt x="305" y="150"/>
                                  </a:lnTo>
                                  <a:lnTo>
                                    <a:pt x="260" y="120"/>
                                  </a:lnTo>
                                  <a:lnTo>
                                    <a:pt x="210" y="100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2035"/>
                          <wps:cNvSpPr>
                            <a:spLocks/>
                          </wps:cNvSpPr>
                          <wps:spPr bwMode="auto">
                            <a:xfrm>
                              <a:off x="840" y="546"/>
                              <a:ext cx="330" cy="235"/>
                            </a:xfrm>
                            <a:custGeom>
                              <a:avLst/>
                              <a:gdLst>
                                <a:gd name="T0" fmla="*/ 190 w 330"/>
                                <a:gd name="T1" fmla="*/ 180 h 235"/>
                                <a:gd name="T2" fmla="*/ 190 w 330"/>
                                <a:gd name="T3" fmla="*/ 180 h 235"/>
                                <a:gd name="T4" fmla="*/ 245 w 330"/>
                                <a:gd name="T5" fmla="*/ 95 h 235"/>
                                <a:gd name="T6" fmla="*/ 245 w 330"/>
                                <a:gd name="T7" fmla="*/ 95 h 235"/>
                                <a:gd name="T8" fmla="*/ 285 w 330"/>
                                <a:gd name="T9" fmla="*/ 45 h 235"/>
                                <a:gd name="T10" fmla="*/ 330 w 330"/>
                                <a:gd name="T11" fmla="*/ 0 h 235"/>
                                <a:gd name="T12" fmla="*/ 330 w 330"/>
                                <a:gd name="T13" fmla="*/ 0 h 235"/>
                                <a:gd name="T14" fmla="*/ 275 w 330"/>
                                <a:gd name="T15" fmla="*/ 35 h 235"/>
                                <a:gd name="T16" fmla="*/ 215 w 330"/>
                                <a:gd name="T17" fmla="*/ 65 h 235"/>
                                <a:gd name="T18" fmla="*/ 215 w 330"/>
                                <a:gd name="T19" fmla="*/ 65 h 235"/>
                                <a:gd name="T20" fmla="*/ 115 w 330"/>
                                <a:gd name="T21" fmla="*/ 100 h 235"/>
                                <a:gd name="T22" fmla="*/ 115 w 330"/>
                                <a:gd name="T23" fmla="*/ 100 h 235"/>
                                <a:gd name="T24" fmla="*/ 70 w 330"/>
                                <a:gd name="T25" fmla="*/ 120 h 235"/>
                                <a:gd name="T26" fmla="*/ 25 w 330"/>
                                <a:gd name="T27" fmla="*/ 150 h 235"/>
                                <a:gd name="T28" fmla="*/ 25 w 330"/>
                                <a:gd name="T29" fmla="*/ 150 h 235"/>
                                <a:gd name="T30" fmla="*/ 10 w 330"/>
                                <a:gd name="T31" fmla="*/ 165 h 235"/>
                                <a:gd name="T32" fmla="*/ 0 w 330"/>
                                <a:gd name="T33" fmla="*/ 185 h 235"/>
                                <a:gd name="T34" fmla="*/ 5 w 330"/>
                                <a:gd name="T35" fmla="*/ 200 h 235"/>
                                <a:gd name="T36" fmla="*/ 20 w 330"/>
                                <a:gd name="T37" fmla="*/ 215 h 235"/>
                                <a:gd name="T38" fmla="*/ 20 w 330"/>
                                <a:gd name="T39" fmla="*/ 215 h 235"/>
                                <a:gd name="T40" fmla="*/ 40 w 330"/>
                                <a:gd name="T41" fmla="*/ 230 h 235"/>
                                <a:gd name="T42" fmla="*/ 65 w 330"/>
                                <a:gd name="T43" fmla="*/ 235 h 235"/>
                                <a:gd name="T44" fmla="*/ 90 w 330"/>
                                <a:gd name="T45" fmla="*/ 235 h 235"/>
                                <a:gd name="T46" fmla="*/ 110 w 330"/>
                                <a:gd name="T47" fmla="*/ 235 h 235"/>
                                <a:gd name="T48" fmla="*/ 110 w 330"/>
                                <a:gd name="T49" fmla="*/ 235 h 235"/>
                                <a:gd name="T50" fmla="*/ 135 w 330"/>
                                <a:gd name="T51" fmla="*/ 225 h 235"/>
                                <a:gd name="T52" fmla="*/ 155 w 330"/>
                                <a:gd name="T53" fmla="*/ 210 h 235"/>
                                <a:gd name="T54" fmla="*/ 175 w 330"/>
                                <a:gd name="T55" fmla="*/ 195 h 235"/>
                                <a:gd name="T56" fmla="*/ 190 w 330"/>
                                <a:gd name="T57" fmla="*/ 180 h 235"/>
                                <a:gd name="T58" fmla="*/ 190 w 330"/>
                                <a:gd name="T59" fmla="*/ 18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30" h="235">
                                  <a:moveTo>
                                    <a:pt x="190" y="180"/>
                                  </a:moveTo>
                                  <a:lnTo>
                                    <a:pt x="190" y="180"/>
                                  </a:lnTo>
                                  <a:lnTo>
                                    <a:pt x="245" y="95"/>
                                  </a:lnTo>
                                  <a:lnTo>
                                    <a:pt x="285" y="45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275" y="35"/>
                                  </a:lnTo>
                                  <a:lnTo>
                                    <a:pt x="215" y="65"/>
                                  </a:lnTo>
                                  <a:lnTo>
                                    <a:pt x="115" y="100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5" y="200"/>
                                  </a:lnTo>
                                  <a:lnTo>
                                    <a:pt x="20" y="215"/>
                                  </a:lnTo>
                                  <a:lnTo>
                                    <a:pt x="40" y="230"/>
                                  </a:lnTo>
                                  <a:lnTo>
                                    <a:pt x="65" y="235"/>
                                  </a:lnTo>
                                  <a:lnTo>
                                    <a:pt x="90" y="235"/>
                                  </a:lnTo>
                                  <a:lnTo>
                                    <a:pt x="110" y="235"/>
                                  </a:lnTo>
                                  <a:lnTo>
                                    <a:pt x="135" y="225"/>
                                  </a:lnTo>
                                  <a:lnTo>
                                    <a:pt x="155" y="210"/>
                                  </a:lnTo>
                                  <a:lnTo>
                                    <a:pt x="175" y="195"/>
                                  </a:lnTo>
                                  <a:lnTo>
                                    <a:pt x="19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2036"/>
                          <wps:cNvSpPr>
                            <a:spLocks/>
                          </wps:cNvSpPr>
                          <wps:spPr bwMode="auto">
                            <a:xfrm>
                              <a:off x="2801" y="330"/>
                              <a:ext cx="275" cy="721"/>
                            </a:xfrm>
                            <a:custGeom>
                              <a:avLst/>
                              <a:gdLst>
                                <a:gd name="T0" fmla="*/ 75 w 275"/>
                                <a:gd name="T1" fmla="*/ 256 h 721"/>
                                <a:gd name="T2" fmla="*/ 90 w 275"/>
                                <a:gd name="T3" fmla="*/ 126 h 721"/>
                                <a:gd name="T4" fmla="*/ 80 w 275"/>
                                <a:gd name="T5" fmla="*/ 51 h 721"/>
                                <a:gd name="T6" fmla="*/ 70 w 275"/>
                                <a:gd name="T7" fmla="*/ 30 h 721"/>
                                <a:gd name="T8" fmla="*/ 45 w 275"/>
                                <a:gd name="T9" fmla="*/ 15 h 721"/>
                                <a:gd name="T10" fmla="*/ 0 w 275"/>
                                <a:gd name="T11" fmla="*/ 0 h 721"/>
                                <a:gd name="T12" fmla="*/ 45 w 275"/>
                                <a:gd name="T13" fmla="*/ 25 h 721"/>
                                <a:gd name="T14" fmla="*/ 70 w 275"/>
                                <a:gd name="T15" fmla="*/ 76 h 721"/>
                                <a:gd name="T16" fmla="*/ 75 w 275"/>
                                <a:gd name="T17" fmla="*/ 111 h 721"/>
                                <a:gd name="T18" fmla="*/ 65 w 275"/>
                                <a:gd name="T19" fmla="*/ 196 h 721"/>
                                <a:gd name="T20" fmla="*/ 55 w 275"/>
                                <a:gd name="T21" fmla="*/ 246 h 721"/>
                                <a:gd name="T22" fmla="*/ 35 w 275"/>
                                <a:gd name="T23" fmla="*/ 371 h 721"/>
                                <a:gd name="T24" fmla="*/ 50 w 275"/>
                                <a:gd name="T25" fmla="*/ 496 h 721"/>
                                <a:gd name="T26" fmla="*/ 75 w 275"/>
                                <a:gd name="T27" fmla="*/ 556 h 721"/>
                                <a:gd name="T28" fmla="*/ 145 w 275"/>
                                <a:gd name="T29" fmla="*/ 656 h 721"/>
                                <a:gd name="T30" fmla="*/ 190 w 275"/>
                                <a:gd name="T31" fmla="*/ 701 h 721"/>
                                <a:gd name="T32" fmla="*/ 235 w 275"/>
                                <a:gd name="T33" fmla="*/ 721 h 721"/>
                                <a:gd name="T34" fmla="*/ 245 w 275"/>
                                <a:gd name="T35" fmla="*/ 716 h 721"/>
                                <a:gd name="T36" fmla="*/ 245 w 275"/>
                                <a:gd name="T37" fmla="*/ 701 h 721"/>
                                <a:gd name="T38" fmla="*/ 225 w 275"/>
                                <a:gd name="T39" fmla="*/ 676 h 721"/>
                                <a:gd name="T40" fmla="*/ 260 w 275"/>
                                <a:gd name="T41" fmla="*/ 671 h 721"/>
                                <a:gd name="T42" fmla="*/ 270 w 275"/>
                                <a:gd name="T43" fmla="*/ 666 h 721"/>
                                <a:gd name="T44" fmla="*/ 275 w 275"/>
                                <a:gd name="T45" fmla="*/ 656 h 721"/>
                                <a:gd name="T46" fmla="*/ 260 w 275"/>
                                <a:gd name="T47" fmla="*/ 641 h 721"/>
                                <a:gd name="T48" fmla="*/ 240 w 275"/>
                                <a:gd name="T49" fmla="*/ 636 h 721"/>
                                <a:gd name="T50" fmla="*/ 215 w 275"/>
                                <a:gd name="T51" fmla="*/ 636 h 721"/>
                                <a:gd name="T52" fmla="*/ 260 w 275"/>
                                <a:gd name="T53" fmla="*/ 616 h 721"/>
                                <a:gd name="T54" fmla="*/ 260 w 275"/>
                                <a:gd name="T55" fmla="*/ 611 h 721"/>
                                <a:gd name="T56" fmla="*/ 235 w 275"/>
                                <a:gd name="T57" fmla="*/ 601 h 721"/>
                                <a:gd name="T58" fmla="*/ 180 w 275"/>
                                <a:gd name="T59" fmla="*/ 601 h 721"/>
                                <a:gd name="T60" fmla="*/ 160 w 275"/>
                                <a:gd name="T61" fmla="*/ 596 h 721"/>
                                <a:gd name="T62" fmla="*/ 135 w 275"/>
                                <a:gd name="T63" fmla="*/ 576 h 721"/>
                                <a:gd name="T64" fmla="*/ 90 w 275"/>
                                <a:gd name="T65" fmla="*/ 496 h 721"/>
                                <a:gd name="T66" fmla="*/ 75 w 275"/>
                                <a:gd name="T67" fmla="*/ 436 h 721"/>
                                <a:gd name="T68" fmla="*/ 65 w 275"/>
                                <a:gd name="T69" fmla="*/ 316 h 721"/>
                                <a:gd name="T70" fmla="*/ 75 w 275"/>
                                <a:gd name="T71" fmla="*/ 256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5" h="721">
                                  <a:moveTo>
                                    <a:pt x="75" y="256"/>
                                  </a:moveTo>
                                  <a:lnTo>
                                    <a:pt x="75" y="256"/>
                                  </a:lnTo>
                                  <a:lnTo>
                                    <a:pt x="85" y="186"/>
                                  </a:lnTo>
                                  <a:lnTo>
                                    <a:pt x="90" y="126"/>
                                  </a:lnTo>
                                  <a:lnTo>
                                    <a:pt x="90" y="81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75" y="111"/>
                                  </a:lnTo>
                                  <a:lnTo>
                                    <a:pt x="75" y="151"/>
                                  </a:lnTo>
                                  <a:lnTo>
                                    <a:pt x="65" y="196"/>
                                  </a:lnTo>
                                  <a:lnTo>
                                    <a:pt x="55" y="246"/>
                                  </a:lnTo>
                                  <a:lnTo>
                                    <a:pt x="40" y="311"/>
                                  </a:lnTo>
                                  <a:lnTo>
                                    <a:pt x="35" y="371"/>
                                  </a:lnTo>
                                  <a:lnTo>
                                    <a:pt x="40" y="436"/>
                                  </a:lnTo>
                                  <a:lnTo>
                                    <a:pt x="50" y="496"/>
                                  </a:lnTo>
                                  <a:lnTo>
                                    <a:pt x="75" y="556"/>
                                  </a:lnTo>
                                  <a:lnTo>
                                    <a:pt x="105" y="606"/>
                                  </a:lnTo>
                                  <a:lnTo>
                                    <a:pt x="145" y="656"/>
                                  </a:lnTo>
                                  <a:lnTo>
                                    <a:pt x="190" y="701"/>
                                  </a:lnTo>
                                  <a:lnTo>
                                    <a:pt x="220" y="716"/>
                                  </a:lnTo>
                                  <a:lnTo>
                                    <a:pt x="235" y="721"/>
                                  </a:lnTo>
                                  <a:lnTo>
                                    <a:pt x="245" y="716"/>
                                  </a:lnTo>
                                  <a:lnTo>
                                    <a:pt x="245" y="711"/>
                                  </a:lnTo>
                                  <a:lnTo>
                                    <a:pt x="245" y="701"/>
                                  </a:lnTo>
                                  <a:lnTo>
                                    <a:pt x="225" y="676"/>
                                  </a:lnTo>
                                  <a:lnTo>
                                    <a:pt x="245" y="676"/>
                                  </a:lnTo>
                                  <a:lnTo>
                                    <a:pt x="260" y="671"/>
                                  </a:lnTo>
                                  <a:lnTo>
                                    <a:pt x="270" y="666"/>
                                  </a:lnTo>
                                  <a:lnTo>
                                    <a:pt x="275" y="656"/>
                                  </a:lnTo>
                                  <a:lnTo>
                                    <a:pt x="270" y="651"/>
                                  </a:lnTo>
                                  <a:lnTo>
                                    <a:pt x="260" y="641"/>
                                  </a:lnTo>
                                  <a:lnTo>
                                    <a:pt x="240" y="636"/>
                                  </a:lnTo>
                                  <a:lnTo>
                                    <a:pt x="215" y="636"/>
                                  </a:lnTo>
                                  <a:lnTo>
                                    <a:pt x="250" y="626"/>
                                  </a:lnTo>
                                  <a:lnTo>
                                    <a:pt x="260" y="616"/>
                                  </a:lnTo>
                                  <a:lnTo>
                                    <a:pt x="260" y="611"/>
                                  </a:lnTo>
                                  <a:lnTo>
                                    <a:pt x="250" y="606"/>
                                  </a:lnTo>
                                  <a:lnTo>
                                    <a:pt x="235" y="601"/>
                                  </a:lnTo>
                                  <a:lnTo>
                                    <a:pt x="180" y="601"/>
                                  </a:lnTo>
                                  <a:lnTo>
                                    <a:pt x="170" y="601"/>
                                  </a:lnTo>
                                  <a:lnTo>
                                    <a:pt x="160" y="596"/>
                                  </a:lnTo>
                                  <a:lnTo>
                                    <a:pt x="135" y="576"/>
                                  </a:lnTo>
                                  <a:lnTo>
                                    <a:pt x="110" y="541"/>
                                  </a:lnTo>
                                  <a:lnTo>
                                    <a:pt x="90" y="496"/>
                                  </a:lnTo>
                                  <a:lnTo>
                                    <a:pt x="75" y="436"/>
                                  </a:lnTo>
                                  <a:lnTo>
                                    <a:pt x="65" y="376"/>
                                  </a:lnTo>
                                  <a:lnTo>
                                    <a:pt x="65" y="316"/>
                                  </a:lnTo>
                                  <a:lnTo>
                                    <a:pt x="75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2037"/>
                          <wps:cNvSpPr>
                            <a:spLocks/>
                          </wps:cNvSpPr>
                          <wps:spPr bwMode="auto">
                            <a:xfrm>
                              <a:off x="1425" y="1031"/>
                              <a:ext cx="40" cy="3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5 h 30"/>
                                <a:gd name="T2" fmla="*/ 40 w 40"/>
                                <a:gd name="T3" fmla="*/ 5 h 30"/>
                                <a:gd name="T4" fmla="*/ 40 w 40"/>
                                <a:gd name="T5" fmla="*/ 0 h 30"/>
                                <a:gd name="T6" fmla="*/ 35 w 40"/>
                                <a:gd name="T7" fmla="*/ 5 h 30"/>
                                <a:gd name="T8" fmla="*/ 35 w 40"/>
                                <a:gd name="T9" fmla="*/ 5 h 30"/>
                                <a:gd name="T10" fmla="*/ 15 w 40"/>
                                <a:gd name="T11" fmla="*/ 10 h 30"/>
                                <a:gd name="T12" fmla="*/ 15 w 40"/>
                                <a:gd name="T13" fmla="*/ 10 h 30"/>
                                <a:gd name="T14" fmla="*/ 0 w 40"/>
                                <a:gd name="T15" fmla="*/ 20 h 30"/>
                                <a:gd name="T16" fmla="*/ 0 w 40"/>
                                <a:gd name="T17" fmla="*/ 20 h 30"/>
                                <a:gd name="T18" fmla="*/ 0 w 40"/>
                                <a:gd name="T19" fmla="*/ 30 h 30"/>
                                <a:gd name="T20" fmla="*/ 0 w 40"/>
                                <a:gd name="T21" fmla="*/ 30 h 30"/>
                                <a:gd name="T22" fmla="*/ 10 w 40"/>
                                <a:gd name="T23" fmla="*/ 30 h 30"/>
                                <a:gd name="T24" fmla="*/ 10 w 40"/>
                                <a:gd name="T25" fmla="*/ 30 h 30"/>
                                <a:gd name="T26" fmla="*/ 25 w 40"/>
                                <a:gd name="T27" fmla="*/ 25 h 30"/>
                                <a:gd name="T28" fmla="*/ 25 w 40"/>
                                <a:gd name="T29" fmla="*/ 25 h 30"/>
                                <a:gd name="T30" fmla="*/ 40 w 40"/>
                                <a:gd name="T31" fmla="*/ 15 h 30"/>
                                <a:gd name="T32" fmla="*/ 40 w 40"/>
                                <a:gd name="T33" fmla="*/ 15 h 30"/>
                                <a:gd name="T34" fmla="*/ 40 w 40"/>
                                <a:gd name="T35" fmla="*/ 5 h 30"/>
                                <a:gd name="T36" fmla="*/ 40 w 40"/>
                                <a:gd name="T37" fmla="*/ 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0" h="30">
                                  <a:moveTo>
                                    <a:pt x="40" y="5"/>
                                  </a:moveTo>
                                  <a:lnTo>
                                    <a:pt x="40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2038"/>
                          <wps:cNvSpPr>
                            <a:spLocks/>
                          </wps:cNvSpPr>
                          <wps:spPr bwMode="auto">
                            <a:xfrm>
                              <a:off x="1245" y="1031"/>
                              <a:ext cx="40" cy="3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30 h 30"/>
                                <a:gd name="T2" fmla="*/ 40 w 40"/>
                                <a:gd name="T3" fmla="*/ 30 h 30"/>
                                <a:gd name="T4" fmla="*/ 40 w 40"/>
                                <a:gd name="T5" fmla="*/ 20 h 30"/>
                                <a:gd name="T6" fmla="*/ 40 w 40"/>
                                <a:gd name="T7" fmla="*/ 20 h 30"/>
                                <a:gd name="T8" fmla="*/ 25 w 40"/>
                                <a:gd name="T9" fmla="*/ 10 h 30"/>
                                <a:gd name="T10" fmla="*/ 25 w 40"/>
                                <a:gd name="T11" fmla="*/ 10 h 30"/>
                                <a:gd name="T12" fmla="*/ 10 w 40"/>
                                <a:gd name="T13" fmla="*/ 5 h 30"/>
                                <a:gd name="T14" fmla="*/ 10 w 40"/>
                                <a:gd name="T15" fmla="*/ 5 h 30"/>
                                <a:gd name="T16" fmla="*/ 0 w 40"/>
                                <a:gd name="T17" fmla="*/ 0 h 30"/>
                                <a:gd name="T18" fmla="*/ 0 w 40"/>
                                <a:gd name="T19" fmla="*/ 5 h 30"/>
                                <a:gd name="T20" fmla="*/ 0 w 40"/>
                                <a:gd name="T21" fmla="*/ 5 h 30"/>
                                <a:gd name="T22" fmla="*/ 0 w 40"/>
                                <a:gd name="T23" fmla="*/ 10 h 30"/>
                                <a:gd name="T24" fmla="*/ 0 w 40"/>
                                <a:gd name="T25" fmla="*/ 10 h 30"/>
                                <a:gd name="T26" fmla="*/ 15 w 40"/>
                                <a:gd name="T27" fmla="*/ 25 h 30"/>
                                <a:gd name="T28" fmla="*/ 15 w 40"/>
                                <a:gd name="T29" fmla="*/ 25 h 30"/>
                                <a:gd name="T30" fmla="*/ 30 w 40"/>
                                <a:gd name="T31" fmla="*/ 30 h 30"/>
                                <a:gd name="T32" fmla="*/ 30 w 40"/>
                                <a:gd name="T33" fmla="*/ 30 h 30"/>
                                <a:gd name="T34" fmla="*/ 40 w 40"/>
                                <a:gd name="T35" fmla="*/ 30 h 30"/>
                                <a:gd name="T36" fmla="*/ 40 w 40"/>
                                <a:gd name="T37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0" h="30">
                                  <a:moveTo>
                                    <a:pt x="40" y="30"/>
                                  </a:moveTo>
                                  <a:lnTo>
                                    <a:pt x="40" y="3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4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2039"/>
                          <wps:cNvSpPr>
                            <a:spLocks/>
                          </wps:cNvSpPr>
                          <wps:spPr bwMode="auto">
                            <a:xfrm>
                              <a:off x="1205" y="671"/>
                              <a:ext cx="60" cy="6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0 h 65"/>
                                <a:gd name="T2" fmla="*/ 60 w 60"/>
                                <a:gd name="T3" fmla="*/ 10 h 65"/>
                                <a:gd name="T4" fmla="*/ 55 w 60"/>
                                <a:gd name="T5" fmla="*/ 30 h 65"/>
                                <a:gd name="T6" fmla="*/ 45 w 60"/>
                                <a:gd name="T7" fmla="*/ 45 h 65"/>
                                <a:gd name="T8" fmla="*/ 35 w 60"/>
                                <a:gd name="T9" fmla="*/ 55 h 65"/>
                                <a:gd name="T10" fmla="*/ 25 w 60"/>
                                <a:gd name="T11" fmla="*/ 55 h 65"/>
                                <a:gd name="T12" fmla="*/ 25 w 60"/>
                                <a:gd name="T13" fmla="*/ 55 h 65"/>
                                <a:gd name="T14" fmla="*/ 15 w 60"/>
                                <a:gd name="T15" fmla="*/ 50 h 65"/>
                                <a:gd name="T16" fmla="*/ 10 w 60"/>
                                <a:gd name="T17" fmla="*/ 40 h 65"/>
                                <a:gd name="T18" fmla="*/ 5 w 60"/>
                                <a:gd name="T19" fmla="*/ 20 h 65"/>
                                <a:gd name="T20" fmla="*/ 5 w 60"/>
                                <a:gd name="T21" fmla="*/ 0 h 65"/>
                                <a:gd name="T22" fmla="*/ 5 w 60"/>
                                <a:gd name="T23" fmla="*/ 0 h 65"/>
                                <a:gd name="T24" fmla="*/ 0 w 60"/>
                                <a:gd name="T25" fmla="*/ 25 h 65"/>
                                <a:gd name="T26" fmla="*/ 5 w 60"/>
                                <a:gd name="T27" fmla="*/ 45 h 65"/>
                                <a:gd name="T28" fmla="*/ 5 w 60"/>
                                <a:gd name="T29" fmla="*/ 45 h 65"/>
                                <a:gd name="T30" fmla="*/ 15 w 60"/>
                                <a:gd name="T31" fmla="*/ 60 h 65"/>
                                <a:gd name="T32" fmla="*/ 25 w 60"/>
                                <a:gd name="T33" fmla="*/ 65 h 65"/>
                                <a:gd name="T34" fmla="*/ 25 w 60"/>
                                <a:gd name="T35" fmla="*/ 65 h 65"/>
                                <a:gd name="T36" fmla="*/ 35 w 60"/>
                                <a:gd name="T37" fmla="*/ 65 h 65"/>
                                <a:gd name="T38" fmla="*/ 50 w 60"/>
                                <a:gd name="T39" fmla="*/ 55 h 65"/>
                                <a:gd name="T40" fmla="*/ 50 w 60"/>
                                <a:gd name="T41" fmla="*/ 55 h 65"/>
                                <a:gd name="T42" fmla="*/ 55 w 60"/>
                                <a:gd name="T43" fmla="*/ 35 h 65"/>
                                <a:gd name="T44" fmla="*/ 60 w 60"/>
                                <a:gd name="T45" fmla="*/ 10 h 65"/>
                                <a:gd name="T46" fmla="*/ 60 w 60"/>
                                <a:gd name="T47" fmla="*/ 1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0" h="65">
                                  <a:moveTo>
                                    <a:pt x="60" y="10"/>
                                  </a:moveTo>
                                  <a:lnTo>
                                    <a:pt x="60" y="1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6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2040"/>
                          <wps:cNvSpPr>
                            <a:spLocks/>
                          </wps:cNvSpPr>
                          <wps:spPr bwMode="auto">
                            <a:xfrm>
                              <a:off x="1400" y="656"/>
                              <a:ext cx="70" cy="75"/>
                            </a:xfrm>
                            <a:custGeom>
                              <a:avLst/>
                              <a:gdLst>
                                <a:gd name="T0" fmla="*/ 30 w 70"/>
                                <a:gd name="T1" fmla="*/ 65 h 75"/>
                                <a:gd name="T2" fmla="*/ 30 w 70"/>
                                <a:gd name="T3" fmla="*/ 65 h 75"/>
                                <a:gd name="T4" fmla="*/ 20 w 70"/>
                                <a:gd name="T5" fmla="*/ 60 h 75"/>
                                <a:gd name="T6" fmla="*/ 10 w 70"/>
                                <a:gd name="T7" fmla="*/ 45 h 75"/>
                                <a:gd name="T8" fmla="*/ 5 w 70"/>
                                <a:gd name="T9" fmla="*/ 25 h 75"/>
                                <a:gd name="T10" fmla="*/ 5 w 70"/>
                                <a:gd name="T11" fmla="*/ 0 h 75"/>
                                <a:gd name="T12" fmla="*/ 5 w 70"/>
                                <a:gd name="T13" fmla="*/ 0 h 75"/>
                                <a:gd name="T14" fmla="*/ 0 w 70"/>
                                <a:gd name="T15" fmla="*/ 30 h 75"/>
                                <a:gd name="T16" fmla="*/ 5 w 70"/>
                                <a:gd name="T17" fmla="*/ 55 h 75"/>
                                <a:gd name="T18" fmla="*/ 5 w 70"/>
                                <a:gd name="T19" fmla="*/ 55 h 75"/>
                                <a:gd name="T20" fmla="*/ 15 w 70"/>
                                <a:gd name="T21" fmla="*/ 70 h 75"/>
                                <a:gd name="T22" fmla="*/ 30 w 70"/>
                                <a:gd name="T23" fmla="*/ 75 h 75"/>
                                <a:gd name="T24" fmla="*/ 30 w 70"/>
                                <a:gd name="T25" fmla="*/ 75 h 75"/>
                                <a:gd name="T26" fmla="*/ 40 w 70"/>
                                <a:gd name="T27" fmla="*/ 75 h 75"/>
                                <a:gd name="T28" fmla="*/ 55 w 70"/>
                                <a:gd name="T29" fmla="*/ 65 h 75"/>
                                <a:gd name="T30" fmla="*/ 55 w 70"/>
                                <a:gd name="T31" fmla="*/ 65 h 75"/>
                                <a:gd name="T32" fmla="*/ 65 w 70"/>
                                <a:gd name="T33" fmla="*/ 40 h 75"/>
                                <a:gd name="T34" fmla="*/ 70 w 70"/>
                                <a:gd name="T35" fmla="*/ 10 h 75"/>
                                <a:gd name="T36" fmla="*/ 70 w 70"/>
                                <a:gd name="T37" fmla="*/ 10 h 75"/>
                                <a:gd name="T38" fmla="*/ 60 w 70"/>
                                <a:gd name="T39" fmla="*/ 35 h 75"/>
                                <a:gd name="T40" fmla="*/ 50 w 70"/>
                                <a:gd name="T41" fmla="*/ 55 h 75"/>
                                <a:gd name="T42" fmla="*/ 40 w 70"/>
                                <a:gd name="T43" fmla="*/ 65 h 75"/>
                                <a:gd name="T44" fmla="*/ 30 w 70"/>
                                <a:gd name="T45" fmla="*/ 65 h 75"/>
                                <a:gd name="T46" fmla="*/ 30 w 70"/>
                                <a:gd name="T47" fmla="*/ 6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0" h="75">
                                  <a:moveTo>
                                    <a:pt x="30" y="65"/>
                                  </a:moveTo>
                                  <a:lnTo>
                                    <a:pt x="30" y="65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3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2" o:spid="_x0000_s1026" style="position:absolute;margin-left:-39pt;margin-top:7.25pt;width:725.8pt;height:493.9pt;z-index:251659264;mso-position-horizontal-relative:margin;mso-position-vertical-relative:margin" coordorigin="565,1816" coordsize="14516,9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">
                <v:group id="Group 2041" o:spid="_x0000_s1027" style="position:absolute;left:565;top:3009;width:14516;height:8685" coordorigin="565,3009" coordsize="14516,8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 174" o:spid="_x0000_s1028" style="position:absolute;left:565;top:3009;width:1669;height:915;rotation:180" coordorigin="9991,2749" coordsize="4674,2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DGAwHCAAAA2gAAAA8A&#10;AAAAAAAAAAAAAAAAqgIAAGRycy9kb3ducmV2LnhtbFBLBQYAAAAABAAEAPoAAACZAwAAAAA=&#10;">
                    <v:shape id="Freeform 175" o:spid="_x0000_s1029" style="position:absolute;left:9991;top:3026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4l98IA&#10;AADaAAAADwAAAGRycy9kb3ducmV2LnhtbESPT2sCMRTE70K/Q3gFL6JZ/1TL1igiiF61vfT22Dw3&#10;225eliS667c3guBxmJnfMMt1Z2txJR8qxwrGowwEceF0xaWCn+/d8BNEiMgaa8ek4EYB1qu33hJz&#10;7Vo+0vUUS5EgHHJUYGJscilDYchiGLmGOHln5y3GJH0ptcc2wW0tJ1k2lxYrTgsGG9oaKv5PF6tg&#10;Ue135je0fjG4ZPr80U7/ZDdVqv/ebb5AROriK/xsH7SCGTyupBs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DiX3wgAAANoAAAAPAAAAAAAAAAAAAAAAAJgCAABkcnMvZG93&#10;bnJldi54bWxQSwUGAAAAAAQABAD1AAAAhwMAAAAA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  </v:shape>
                    <v:shape id="Freeform 176" o:spid="_x0000_s1030" style="position:absolute;left:9991;top:3518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AbMIA&#10;AADaAAAADwAAAGRycy9kb3ducmV2LnhtbESPwWrDMBBE74X+g9hCL6WRU+OmOFFCCZjkWreX3hZr&#10;Yzm1VkZSYufvo0Cgx2Fm3jCrzWR7cSYfOscK5rMMBHHjdMetgp/v6vUDRIjIGnvHpOBCATbrx4cV&#10;ltqN/EXnOrYiQTiUqMDEOJRShsaQxTBzA3HyDs5bjEn6VmqPY4LbXr5l2bu02HFaMDjQ1lDzV5+s&#10;gkW3q8xvGP3i5ZTpQzHmRznlSj0/TZ9LEJGm+B++t/daQQG3K+kG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QoBswgAAANoAAAAPAAAAAAAAAAAAAAAAAJgCAABkcnMvZG93&#10;bnJldi54bWxQSwUGAAAAAAQABAD1AAAAhwMAAAAA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  </v:shape>
                    <v:shape id="Freeform 177" o:spid="_x0000_s1031" style="position:absolute;left:9991;top:4202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eG8IA&#10;AADaAAAADwAAAGRycy9kb3ducmV2LnhtbESPzWrDMBCE74W8g9hALyWR09AkOFFMKJj22rSX3BZr&#10;YzmxVkaSf/r2VaHQ4zAz3zCHYrKtGMiHxrGC1TIDQVw53XCt4OuzXOxAhIissXVMCr4pQHGcPRww&#10;127kDxrOsRYJwiFHBSbGLpcyVIYshqXriJN3dd5iTNLXUnscE9y28jnLNtJiw2nBYEevhqr7ubcK&#10;ts1baS5h9NunPtPXl3F9k9Naqcf5dNqDiDTF//Bf+10r2MDvlXQD5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kB4bwgAAANoAAAAPAAAAAAAAAAAAAAAAAJgCAABkcnMvZG93&#10;bnJldi54bWxQSwUGAAAAAAQABAD1AAAAhwMAAAAA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  </v:shape>
                    <v:shape id="Freeform 178" o:spid="_x0000_s1032" style="position:absolute;left:9991;top:356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b4ysEA&#10;AADaAAAADwAAAGRycy9kb3ducmV2LnhtbESP3YrCMBSE7wXfIRzBO031wp+uUUQUFC/Wn32As83Z&#10;tticlCTV+vZGWPBymJlvmMWqNZW4k/OlZQWjYQKCOLO65FzBz3U3mIHwAVljZZkUPMnDatntLDDV&#10;9sFnul9CLiKEfYoKihDqVEqfFWTQD21NHL0/6wyGKF0utcNHhJtKjpNkIg2WHBcKrGlTUHa7NEbB&#10;vKkno6DdtDmcrP7dHpvT946U6vfa9ReIQG34hP/be61gCu8r8Qb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+MrBAAAA2gAAAA8AAAAAAAAAAAAAAAAAmAIAAGRycy9kb3du&#10;cmV2LnhtbFBLBQYAAAAABAAEAPUAAACG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  </v:shape>
                    <v:shape id="Freeform 179" o:spid="_x0000_s1033" style="position:absolute;left:11457;top:3731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lsuMAA&#10;AADaAAAADwAAAGRycy9kb3ducmV2LnhtbERPS2rDMBDdB3IHMYHuYtlduK0TxZSQQEsXTdweYGpN&#10;bFNrZCQ5dm4fLQpdPt5/W86mF1dyvrOsIEtSEMS11R03Cr6/jutnED4ga+wtk4IbeSh3y8UWC20n&#10;PtO1Co2IIewLVNCGMBRS+rolgz6xA3HkLtYZDBG6RmqHUww3vXxM01wa7Dg2tDjQvqX6txqNgpdx&#10;yLOg3dP4frL65/Axnj6PpNTDan7dgAg0h3/xn/tNK4hb45V4A+Tu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lsuMAAAADaAAAADwAAAAAAAAAAAAAAAACYAgAAZHJzL2Rvd25y&#10;ZXYueG1sUEsFBgAAAAAEAAQA9QAAAIU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  </v:shape>
                    <v:shape id="Freeform 180" o:spid="_x0000_s1034" style="position:absolute;left:12964;top:399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JI8MA&#10;AADaAAAADwAAAGRycy9kb3ducmV2LnhtbESPwWrDMBBE74H8g9hAb4nsHNLGiRJCiKGlhzpuP2Bj&#10;bW1Ta2UkOXb/vioUehxm3gyzP06mE3dyvrWsIF0lIIgrq1uuFXy858snED4ga+wsk4Jv8nA8zGd7&#10;zLQd+Ur3MtQilrDPUEETQp9J6auGDPqV7Ymj92mdwRClq6V2OMZy08l1kmykwZbjQoM9nRuqvsrB&#10;KNgO/SYN2j0OL4XVt8vrULzlpNTDYjrtQASawn/4j37WkYPfK/EG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XJI8MAAADa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  </v:shape>
                  </v:group>
                  <v:shape id="Freeform 2" o:spid="_x0000_s1035" style="position:absolute;left:565;top:3673;width:14516;height:8021;flip:x;visibility:visible;mso-wrap-style:square;v-text-anchor:top" coordsize="14841,10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C4usUA&#10;AADbAAAADwAAAGRycy9kb3ducmV2LnhtbESPQWvCQBCF74X+h2UKvYS6aQ8qqauUUEEpQtX8gCE7&#10;TdJmZ8PuqvHfO4eCtxnem/e+WaxG16szhdh5NvA6yUER19523BiojuuXOaiYkC32nsnAlSKslo8P&#10;Cyysv/CezofUKAnhWKCBNqWh0DrWLTmMEz8Qi/bjg8Mka2i0DXiRcNfrtzyfaocdS0OLA5Ut1X+H&#10;kzNw3JbTKtv+fodsl9nZl61m5enTmOen8eMdVKIx3c3/1xsr+EIvv8gA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Li6xQAAANsAAAAPAAAAAAAAAAAAAAAAAJgCAABkcnMv&#10;ZG93bnJldi54bWxQSwUGAAAAAAQABAD1AAAAigMAAAAA&#10;" path="m14163,r,l13695,27r-235,53l13230,133r-492,160l12269,480r-563,240l11120,934r-446,133l10233,1174r-914,186l8827,1440r-493,54l7842,1547r-443,19l7330,1573r-422,l6486,1573r-422,-26l5642,1467,5244,1333,4845,1174,4469,1040,4075,907,3771,827,3466,773,2833,720,2177,667r-330,l1543,693r-323,27l915,800,609,880,305,987,,1120r66,9794l14841,10989,14820,r-657,xe" strokeweight="1pt">
                    <v:path arrowok="t" o:connecttype="custom" o:connectlocs="13853,0;13853,0;13395,20;13165,58;12940,97;12940,97;12459,214;12000,350;12000,350;11450,526;10876,682;10876,682;10440,779;10009,857;9115,993;9115,993;8634,1051;8151,1090;7670,1129;7237,1143;7169,1148;6757,1148;6344,1148;5931,1129;5518,1071;5518,1071;5129,973;4739,857;4371,759;3986,662;3986,662;3688,604;3390,564;2771,526;2771,526;2129,487;1807,487;1509,506;1193,526;895,584;596,642;298,720;298,720;0,818;65,7966;14516,8021;14495,0;14495,0;13853,0;13853,0" o:connectangles="0,0,0,0,0,0,0,0,0,0,0,0,0,0,0,0,0,0,0,0,0,0,0,0,0,0,0,0,0,0,0,0,0,0,0,0,0,0,0,0,0,0,0,0,0,0,0,0,0,0"/>
                  </v:shape>
                  <v:group id="Group 158" o:spid="_x0000_s1036" style="position:absolute;left:565;top:9051;width:4674;height:2562" coordorigin="9991,2749" coordsize="4674,2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shape id="Freeform 4" o:spid="_x0000_s1037" style="position:absolute;left:9991;top:3026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SyA78A&#10;AADbAAAADwAAAGRycy9kb3ducmV2LnhtbERPTYvCMBC9L/gfwgheFk1XWZVqFFkQveruxdvQjE21&#10;mZQk2vrvjSDsbR7vc5brztbiTj5UjhV8jTIQxIXTFZcK/n63wzmIEJE11o5JwYMCrFe9jyXm2rV8&#10;oPsxliKFcMhRgYmxyaUMhSGLYeQa4sSdnbcYE/Sl1B7bFG5rOc6yqbRYcWow2NCPoeJ6vFkFs2q3&#10;NafQ+tnnLdPn73Zykd1EqUG/2yxAROriv/jt3us0fwyvX9IBcvU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ZLIDvwAAANsAAAAPAAAAAAAAAAAAAAAAAJgCAABkcnMvZG93bnJl&#10;di54bWxQSwUGAAAAAAQABAD1AAAAhAMAAAAA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  </v:shape>
                    <v:shape id="Freeform 6" o:spid="_x0000_s1038" style="position:absolute;left:9991;top:3518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gXmMEA&#10;AADbAAAADwAAAGRycy9kb3ducmV2LnhtbERPS2vCQBC+F/wPywi9FN1oqJY0GxFB2quPi7chO2bT&#10;ZmfD7mrSf98tCL3Nx/eccjPaTtzJh9axgsU8A0FcO91yo+B82s/eQISIrLFzTAp+KMCmmjyVWGg3&#10;8IHux9iIFMKhQAUmxr6QMtSGLIa564kTd3XeYkzQN1J7HFK47eQyy1bSYsupwWBPO0P19/FmFazb&#10;j725hMGvX26Zvr4O+Zccc6Wep+P2HUSkMf6LH+5Pnebn8PdLOkB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oF5jBAAAA2wAAAA8AAAAAAAAAAAAAAAAAmAIAAGRycy9kb3du&#10;cmV2LnhtbFBLBQYAAAAABAAEAPUAAACG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  </v:shape>
                    <v:shape id="Freeform 154" o:spid="_x0000_s1039" style="position:absolute;left:9991;top:4202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P7MEA&#10;AADbAAAADwAAAGRycy9kb3ducmV2LnhtbERPyWrDMBC9F/IPYgK9lERu0yw4VkIphPZaJ5fcBmts&#10;ObFGRlJi9++rQqG3ebx1iv1oO3EnH1rHCp7nGQjiyumWGwWn42G2AREissbOMSn4pgD73eShwFy7&#10;gb/oXsZGpBAOOSowMfa5lKEyZDHMXU+cuNp5izFB30jtcUjhtpMvWbaSFltODQZ7ejdUXcubVbBu&#10;Pw7mHAa/frplul4Oi4scF0o9Tse3LYhIY/wX/7k/dZr/Cr+/pA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Bj+zBAAAA2wAAAA8AAAAAAAAAAAAAAAAAmAIAAGRycy9kb3du&#10;cmV2LnhtbFBLBQYAAAAABAAEAPUAAACG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  </v:shape>
                    <v:shape id="Freeform 155" o:spid="_x0000_s1040" style="position:absolute;left:9991;top:356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VSL8A&#10;AADbAAAADwAAAGRycy9kb3ducmV2LnhtbERP24rCMBB9F/yHMAv7pqkL3rpGkUVhxQevHzA2s23Z&#10;ZlKSVOvfG0HwbQ7nOrNFaypxJedLywoG/QQEcWZ1ybmC82ndm4DwAVljZZkU3MnDYt7tzDDV9sYH&#10;uh5DLmII+xQVFCHUqZQ+K8ig79uaOHJ/1hkMEbpcaoe3GG4q+ZUkI2mw5NhQYE0/BWX/x8YomDb1&#10;aBC0GzebvdWX1bbZ79ak1OdHu/wGEagNb/HL/avj/C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yNVIvwAAANsAAAAPAAAAAAAAAAAAAAAAAJgCAABkcnMvZG93bnJl&#10;di54bWxQSwUGAAAAAAQABAD1AAAAhAMAAAAA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  </v:shape>
                    <v:shape id="Freeform 156" o:spid="_x0000_s1041" style="position:absolute;left:11457;top:3731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pLP8AA&#10;AADbAAAADwAAAGRycy9kb3ducmV2LnhtbERPzYrCMBC+L/gOYQRva6qHuluNIqKg7EFXfYCxGdti&#10;MylJqvXtN4Kwt/n4fme26Ewt7uR8ZVnBaJiAIM6trrhQcD5tPr9A+ICssbZMCp7kYTHvfcww0/bB&#10;v3Q/hkLEEPYZKihDaDIpfV6SQT+0DXHkrtYZDBG6QmqHjxhuajlOklQarDg2lNjQqqT8dmyNgu+2&#10;SUdBu0m7O1h9Wf+0h/2GlBr0u+UURKAu/Ivf7q2O81N4/RIPkP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pLP8AAAADbAAAADwAAAAAAAAAAAAAAAACYAgAAZHJzL2Rvd25y&#10;ZXYueG1sUEsFBgAAAAAEAAQA9QAAAIU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  </v:shape>
                    <v:shape id="Freeform 157" o:spid="_x0000_s1042" style="position:absolute;left:12964;top:399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upMEA&#10;AADbAAAADwAAAGRycy9kb3ducmV2LnhtbERPzWrCQBC+F/oOyxR6qxt7SNroKkUUWnpQUx9gzI5J&#10;aHY27G5+fHu3IPQ2H9/vLNeTacVAzjeWFcxnCQji0uqGKwWnn93LGwgfkDW2lknBlTysV48PS8y1&#10;HflIQxEqEUPY56igDqHLpfRlTQb9zHbEkbtYZzBE6CqpHY4x3LTyNUlSabDh2FBjR5uayt+iNwre&#10;+y6dB+2y/utg9Xn73R/2O1Lq+Wn6WIAINIV/8d39qeP8DP5+i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W7qTBAAAA2wAAAA8AAAAAAAAAAAAAAAAAmAIAAGRycy9kb3du&#10;cmV2LnhtbFBLBQYAAAAABAAEAPUAAACG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  </v:shape>
                  </v:group>
                  <v:group id="Group 1385" o:spid="_x0000_s1043" style="position:absolute;left:11198;top:3223;width:3720;height:1415;flip:y" coordorigin="9991,2749" coordsize="4674,2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GcqjbCAAAA2wAAAA8A&#10;AAAAAAAAAAAAAAAAqgIAAGRycy9kb3ducmV2LnhtbFBLBQYAAAAABAAEAPoAAACZAwAAAAA=&#10;">
                    <v:shape id="Freeform 1386" o:spid="_x0000_s1044" style="position:absolute;left:9991;top:3026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gcsAA&#10;AADbAAAADwAAAGRycy9kb3ducmV2LnhtbERPTWsCMRC9C/0PYQpeRLNVrLoapQhSr9peehs242Z1&#10;M1mS6K7/vhEEb/N4n7PadLYWN/KhcqzgY5SBIC6crrhU8PuzG85BhIissXZMCu4UYLN+660w167l&#10;A92OsRQphEOOCkyMTS5lKAxZDCPXECfu5LzFmKAvpfbYpnBby3GWfUqLFacGgw1tDRWX49UqmFXf&#10;O/MXWj8bXDN9mraTs+wmSvXfu68liEhdfImf7r1O8xfw+CUd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AgcsAAAADbAAAADwAAAAAAAAAAAAAAAACYAgAAZHJzL2Rvd25y&#10;ZXYueG1sUEsFBgAAAAAEAAQA9QAAAIU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  </v:shape>
                    <v:shape id="Freeform 1387" o:spid="_x0000_s1045" style="position:absolute;left:9991;top:3518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ZDUsAA&#10;AADbAAAADwAAAGRycy9kb3ducmV2LnhtbERPPWvDMBDdC/0P4gpZSiM3pnVwopgSMM3apEu3w7pY&#10;bq2TkeTY/ffREMj4eN/bara9uJAPnWMFr8sMBHHjdMetgu9T/bIGESKyxt4xKfinANXu8WGLpXYT&#10;f9HlGFuRQjiUqMDEOJRShsaQxbB0A3Hizs5bjAn6VmqPUwq3vVxl2bu02HFqMDjQ3lDzdxytgqL7&#10;rM1PmHzxPGb6/Dblv3LOlVo8zR8bEJHmeBff3AetYJXWpy/pB8jd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5ZDUsAAAADbAAAADwAAAAAAAAAAAAAAAACYAgAAZHJzL2Rvd25y&#10;ZXYueG1sUEsFBgAAAAAEAAQA9QAAAIU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  </v:shape>
                    <v:shape id="Freeform 1388" o:spid="_x0000_s1046" style="position:absolute;left:9991;top:4202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rmycIA&#10;AADbAAAADwAAAGRycy9kb3ducmV2LnhtbESPT4vCMBTE7wt+h/AEL4umKqtL1ygiiF79c/H2aJ5N&#10;d5uXkkRbv70RhD0OM/MbZrHqbC3u5EPlWMF4lIEgLpyuuFRwPm2H3yBCRNZYOyYFDwqwWvY+Fphr&#10;1/KB7sdYigThkKMCE2OTSxkKQxbDyDXEybs6bzEm6UupPbYJbms5ybKZtFhxWjDY0MZQ8Xe8WQXz&#10;arc1l9D6+ect09evdvoru6lSg363/gERqYv/4Xd7rxVMxvD6kn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ubJwgAAANsAAAAPAAAAAAAAAAAAAAAAAJgCAABkcnMvZG93&#10;bnJldi54bWxQSwUGAAAAAAQABAD1AAAAhwMAAAAA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  </v:shape>
                    <v:shape id="Freeform 1389" o:spid="_x0000_s1047" style="position:absolute;left:9991;top:356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2HgcQA&#10;AADbAAAADwAAAGRycy9kb3ducmV2LnhtbESPzWrDMBCE74G+g9hCb4kcH9zUiRJKqaElh/y0D7C1&#10;NraptTKS/NO3jwqBHIeZ+YbZ7CbTioGcbywrWC4SEMSl1Q1XCr6/ivkKhA/IGlvLpOCPPOy2D7MN&#10;5tqOfKLhHCoRIexzVFCH0OVS+rImg35hO+LoXawzGKJ0ldQOxwg3rUyTJJMGG44LNXb0VlP5e+6N&#10;gpe+y5ZBu+f+82j1z/u+Px4KUurpcXpdgwg0hXv41v7QCtIU/r/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Nh4HEAAAA2w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  </v:shape>
                    <v:shape id="Freeform 1390" o:spid="_x0000_s1048" style="position:absolute;left:11457;top:3731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iGsMA&#10;AADbAAAADwAAAGRycy9kb3ducmV2LnhtbESP3YrCMBSE7wXfIRzBO011wZ9qFJEVlL3QVR/g2Bzb&#10;YnNSklTr228WFvZymJlvmOW6NZV4kvOlZQWjYQKCOLO65FzB9bIbzED4gKyxskwK3uRhvep2lphq&#10;++Jvep5DLiKEfYoKihDqVEqfFWTQD21NHL27dQZDlC6X2uErwk0lx0kykQZLjgsF1rQtKHucG6Ng&#10;3tSTUdBu2hxOVt8+v5rTcUdK9XvtZgEiUBv+w3/tvVYw/oDfL/E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EiGsMAAADb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  </v:shape>
                    <v:shape id="Freeform 1391" o:spid="_x0000_s1049" style="position:absolute;left:12964;top:399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i6bsMA&#10;AADbAAAADwAAAGRycy9kb3ducmV2LnhtbESP3YrCMBSE7wXfIRzBO02VxZ9qFJEVlL3QVR/g2Bzb&#10;YnNSklTr228WFvZymJlvmOW6NZV4kvOlZQWjYQKCOLO65FzB9bIbzED4gKyxskwK3uRhvep2lphq&#10;++Jvep5DLiKEfYoKihDqVEqfFWTQD21NHL27dQZDlC6X2uErwk0lx0kykQZLjgsF1rQtKHucG6Ng&#10;3tSTUdBu2hxOVt8+v5rTcUdK9XvtZgEiUBv+w3/tvVYw/oDfL/E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i6bsMAAADb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  </v:shape>
                  </v:group>
                  <v:group id="Group 181" o:spid="_x0000_s1050" style="position:absolute;left:8390;top:3505;width:2760;height:1280;flip:y" coordorigin="9991,2749" coordsize="4674,2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8c8VwwAAANsAAAAP&#10;AAAAAAAAAAAAAAAAAKoCAABkcnMvZG93bnJldi54bWxQSwUGAAAAAAQABAD6AAAAmgMAAAAA&#10;">
                    <v:shape id="Freeform 182" o:spid="_x0000_s1051" style="position:absolute;left:9991;top:3026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+vcEA&#10;AADbAAAADwAAAGRycy9kb3ducmV2LnhtbESPQYvCMBSE7wv+h/AEL4umKqtSjSKCrNdVL94ezbOp&#10;Ni8libb++42wsMdhZr5hVpvO1uJJPlSOFYxHGQjiwumKSwXn0364ABEissbaMSl4UYDNuvexwly7&#10;ln/oeYylSBAOOSowMTa5lKEwZDGMXEOcvKvzFmOSvpTaY5vgtpaTLJtJixWnBYMN7QwV9+PDKphX&#10;33tzCa2ffz4yff1qpzfZTZUa9LvtEkSkLv6H/9oHrWAyg/eX9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zfr3BAAAA2wAAAA8AAAAAAAAAAAAAAAAAmAIAAGRycy9kb3du&#10;cmV2LnhtbFBLBQYAAAAABAAEAPUAAACG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  </v:shape>
                    <v:shape id="Freeform 183" o:spid="_x0000_s1052" style="position:absolute;left:9991;top:3518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/bJsIA&#10;AADbAAAADwAAAGRycy9kb3ducmV2LnhtbESPQWsCMRSE7wX/Q3iCl1KzKnXL1igiiF61vXh7bJ6b&#10;rZuXJYnu+u+NIPQ4zMw3zGLV20bcyIfasYLJOANBXDpdc6Xg92f78QUiRGSNjWNScKcAq+XgbYGF&#10;dh0f6HaMlUgQDgUqMDG2hZShNGQxjF1LnLyz8xZjkr6S2mOX4LaR0yybS4s1pwWDLW0MlZfj1SrI&#10;693WnELn8/drps+f3exP9jOlRsN+/Q0iUh//w6/2XiuY5vD8kn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9smwgAAANsAAAAPAAAAAAAAAAAAAAAAAJgCAABkcnMvZG93&#10;bnJldi54bWxQSwUGAAAAAAQABAD1AAAAhwMAAAAA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  </v:shape>
                    <v:shape id="Freeform 184" o:spid="_x0000_s1053" style="position:absolute;left:9991;top:4202;width:4674;height:492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PVMAA&#10;AADbAAAADwAAAGRycy9kb3ducmV2LnhtbERPPWvDMBDdC/0P4gpZSiM3pnVwopgSMM3apEu3w7pY&#10;bq2TkeTY/ffREMj4eN/bara9uJAPnWMFr8sMBHHjdMetgu9T/bIGESKyxt4xKfinANXu8WGLpXYT&#10;f9HlGFuRQjiUqMDEOJRShsaQxbB0A3Hizs5bjAn6VmqPUwq3vVxl2bu02HFqMDjQ3lDzdxytgqL7&#10;rM1PmHzxPGb6/Dblv3LOlVo8zR8bEJHmeBff3AetYJXGpi/pB8jd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BPVMAAAADbAAAADwAAAAAAAAAAAAAAAACYAgAAZHJzL2Rvd25y&#10;ZXYueG1sUEsFBgAAAAAEAAQA9QAAAIU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8,161;8,161;0,250;0,250;128,224;264,206;534,188;820,188;1129,206;1129,206;1535,259;2266,376;2266,376;2604,420;2920,456;3199,483;3439,492;3439,492;3605,492;3763,483;3914,465;4072,447;4222,420;4372,385;4516,349;4666,304;4666,304;4674,215;4674,215;4470,268;4267,304;4065,340;3869,367;3680,385;3492,394;3303,394;3124,394;3124,394;2868,367;2596,331;2304,277;1980,197;1980,197;1497,81;1497,81;1242,36;1024,0;1024,0;896,0;767,0;639,9;511,27;384,45;256,81;136,116;8,161;8,161" o:connectangles="0,0,0,0,0,0,0,0,0,0,0,0,0,0,0,0,0,0,0,0,0,0,0,0,0,0,0,0,0,0,0,0,0,0,0,0,0,0,0,0,0,0,0,0,0,0,0,0,0,0,0,0,0,0,0,0,0"/>
                    </v:shape>
                    <v:shape id="Freeform 185" o:spid="_x0000_s1054" style="position:absolute;left:9991;top:356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kV8MIA&#10;AADbAAAADwAAAGRycy9kb3ducmV2LnhtbESP3YrCMBSE7wXfIRxh7zTVC9d2jbKIwooX/j7AsTnb&#10;lm1OSpJqfXuzIHg5zMw3zHzZmVrcyPnKsoLxKAFBnFtdcaHgct4MZyB8QNZYWyYFD/KwXPR7c8y0&#10;vfORbqdQiAhhn6GCMoQmk9LnJRn0I9sQR+/XOoMhSldI7fAe4aaWkySZSoMVx4USG1qVlP+dWqMg&#10;bZvpOGj32W4PVl/Xu/aw35BSH4Pu+wtEoC68w6/2j1YwSeH/S/w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RXwwgAAANsAAAAPAAAAAAAAAAAAAAAAAJgCAABkcnMvZG93&#10;bnJldi54bWxQSwUGAAAAAAQABAD1AAAAhwMAAAAA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  </v:shape>
                    <v:shape id="Freeform 186" o:spid="_x0000_s1055" style="position:absolute;left:11457;top:3731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qsL8A&#10;AADbAAAADwAAAGRycy9kb3ducmV2LnhtbERPzYrCMBC+L/gOYQRva6qCu1ajiCgoHtZVH2BsxrbY&#10;TEqSan17cxA8fnz/s0VrKnEn50vLCgb9BARxZnXJuYLzafP9C8IHZI2VZVLwJA+Leedrhqm2D/6n&#10;+zHkIoawT1FBEUKdSumzggz6vq2JI3e1zmCI0OVSO3zEcFPJYZKMpcGSY0OBNa0Kym7HxiiYNPV4&#10;ELT7aXYHqy/rfXP425BSvW67nIII1IaP+O3eagWjuD5+iT9Az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CiqwvwAAANsAAAAPAAAAAAAAAAAAAAAAAJgCAABkcnMvZG93bnJl&#10;di54bWxQSwUGAAAAAAQABAD1AAAAhAMAAAAA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  </v:shape>
                    <v:shape id="Freeform 187" o:spid="_x0000_s1056" style="position:absolute;left:12964;top:3999;width:2132;height:492;rotation:5463398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aPK8QA&#10;AADbAAAADwAAAGRycy9kb3ducmV2LnhtbESP0WrCQBRE3wX/YblC33QTC9amboJIhZY+VFM/4Jq9&#10;TYLZu2F3o+nfdwsFH4eZOcNsitF04krOt5YVpIsEBHFldcu1gtPXfr4G4QOyxs4yKfghD0U+nWww&#10;0/bGR7qWoRYRwj5DBU0IfSalrxoy6Be2J47et3UGQ5SultrhLcJNJ5dJspIGW44LDfa0a6i6lINR&#10;8Dz0qzRo9zS8H6w+v34Mh889KfUwG7cvIAKN4R7+b79pBY8p/H2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GjyvEAAAA2w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161;3,161;0,250;0,250;58,224;120,206;243,188;374,188;515,206;515,206;700,259;1034,376;1034,376;1188,420;1332,456;1459,483;1569,492;1569,492;1644,492;1717,483;1785,465;1858,447;1926,420;1994,385;2060,349;2129,304;2129,304;2132,215;2132,215;2039,268;1946,304;1854,340;1765,367;1679,385;1593,394;1507,394;1425,394;1425,394;1308,367;1184,331;1051,277;903,197;903,197;683,81;683,81;567,36;467,0;467,0;409,0;350,0;292,9;233,27;175,45;117,81;62,116;3,161;3,161" o:connectangles="0,0,0,0,0,0,0,0,0,0,0,0,0,0,0,0,0,0,0,0,0,0,0,0,0,0,0,0,0,0,0,0,0,0,0,0,0,0,0,0,0,0,0,0,0,0,0,0,0,0,0,0,0,0,0,0,0"/>
                    </v:shape>
                  </v:group>
                </v:group>
                <v:group id="Group 94" o:spid="_x0000_s1057" style="position:absolute;left:6718;top:6308;width:8098;height:4520" coordorigin="3236,458" coordsize="2856,1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group id="Group 93" o:spid="_x0000_s1058" style="position:absolute;left:3236;top:458;width:2856;height:1594" coordorigin="25,10" coordsize="2856,1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<v:shape id="Freeform 69" o:spid="_x0000_s1059" style="position:absolute;left:610;top:145;width:315;height:325;visibility:visible;mso-wrap-style:square;v-text-anchor:top" coordsize="315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U3cMA&#10;AADbAAAADwAAAGRycy9kb3ducmV2LnhtbESPQWvCQBSE7wX/w/KE3pqNVUKIriKCIAYsTSt4fGSf&#10;STD7NmS3mvz7rlDocZiZb5jVZjCtuFPvGssKZlEMgri0uuFKwffX/i0F4TyyxtYyKRjJwWY9eVlh&#10;pu2DP+le+EoECLsMFdTed5mUrqzJoItsRxy8q+0N+iD7SuoeHwFuWvkex4k02HBYqLGjXU3lrfgx&#10;gaI/THpIjsVZ5ovLbaRTnOSk1Ot02C5BeBr8f/ivfdAK5gt4fgk/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KU3cMAAADbAAAADwAAAAAAAAAAAAAAAACYAgAAZHJzL2Rv&#10;d25yZXYueG1sUEsFBgAAAAAEAAQA9QAAAIgDAAAAAA==&#10;" path="m250,325r,l285,275r30,-55l230,180,150,130,75,70,,,10,50,25,95r20,40l75,175r35,40l150,255r45,35l250,325xe" strokeweight="1pt">
                      <v:path arrowok="t" o:connecttype="custom" o:connectlocs="250,325;250,325;285,275;315,220;315,220;230,180;150,130;75,70;0,0;0,0;10,50;25,95;45,135;75,175;110,215;150,255;195,290;250,325;250,325" o:connectangles="0,0,0,0,0,0,0,0,0,0,0,0,0,0,0,0,0,0,0"/>
                    </v:shape>
                    <v:shape id="Freeform 70" o:spid="_x0000_s1060" style="position:absolute;left:1225;top:1479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qZS8YA&#10;AADbAAAADwAAAGRycy9kb3ducmV2LnhtbESPQWvCQBSE70L/w/IKXqRujFQkuootSIQWxFhovT2y&#10;r9nQ7NuQXTX9992C4HGYmW+Y5bq3jbhQ52vHCibjBARx6XTNlYKP4/ZpDsIHZI2NY1LwSx7Wq4fB&#10;EjPtrnygSxEqESHsM1RgQmgzKX1pyKIfu5Y4et+usxii7CqpO7xGuG1kmiQzabHmuGCwpVdD5U9x&#10;tgqKTZ6P9m+nYzr6fMnf06+JKfdbpYaP/WYBIlAf7uFbe6cVTJ/h/0v8AX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qZS8YAAADbAAAADwAAAAAAAAAAAAAAAACYAgAAZHJz&#10;L2Rvd25yZXYueG1sUEsFBgAAAAAEAAQA9QAAAIsDAAAAAA==&#10;" path="m25,105r,l25,110r10,l50,105,65,95,85,70,95,55,105,35r5,-20l110,,95,30,65,50,5,85r,5l,95r5,l10,100,25,95,45,85,25,105xe" strokeweight="1pt">
                      <v:path arrowok="t" o:connecttype="custom" o:connectlocs="25,105;25,105;25,110;35,110;35,110;50,105;65,95;85,70;85,70;95,55;105,35;110,15;110,0;110,0;95,30;65,50;65,50;5,85;5,85;5,90;0,95;0,95;5,95;10,100;10,100;25,95;45,85;45,85;25,105;25,105" o:connectangles="0,0,0,0,0,0,0,0,0,0,0,0,0,0,0,0,0,0,0,0,0,0,0,0,0,0,0,0,0,0"/>
                    </v:shape>
                    <v:shape id="Freeform 71" o:spid="_x0000_s1061" style="position:absolute;left:1491;top:1489;width:110;height:115;visibility:visible;mso-wrap-style:square;v-text-anchor:top" coordsize="11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08McA&#10;AADbAAAADwAAAGRycy9kb3ducmV2LnhtbESPT2vCQBTE7wW/w/IEL0U3agka3QRbKbSHHvx38PbI&#10;PpNg9m3IbpO0n75bKPQ4zMxvmG02mFp01LrKsoL5LAJBnFtdcaHgfHqdrkA4j6yxtkwKvshBlo4e&#10;tpho2/OBuqMvRICwS1BB6X2TSOnykgy6mW2Ig3ezrUEfZFtI3WIf4KaWiyiKpcGKw0KJDb2UlN+P&#10;n0aB7fbXx35Y+2Z5eX9+2sf6+xx9KDUZD7sNCE+D/w//td+0gmUMv1/CD5D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I9PDHAAAA2wAAAA8AAAAAAAAAAAAAAAAAmAIAAGRy&#10;cy9kb3ducmV2LnhtbFBLBQYAAAAABAAEAPUAAACMAwAAAAA=&#10;" path="m25,110r,l25,115r10,l50,110,60,100,85,75,95,55,105,40r5,-20l110,,90,30,65,55,5,90,,95r,5l10,105r15,-5l45,85,25,110xe" strokeweight="1pt">
                      <v:path arrowok="t" o:connecttype="custom" o:connectlocs="25,110;25,110;25,115;35,115;35,115;50,110;60,100;85,75;85,75;95,55;105,40;110,20;110,0;110,0;90,30;65,55;65,55;5,90;5,90;0,95;0,95;0,95;0,100;10,105;10,105;25,100;45,85;45,85;25,110;25,110" o:connectangles="0,0,0,0,0,0,0,0,0,0,0,0,0,0,0,0,0,0,0,0,0,0,0,0,0,0,0,0,0,0"/>
                    </v:shape>
                    <v:shape id="Freeform 72" o:spid="_x0000_s1062" style="position:absolute;left:2266;top:1454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ip8YA&#10;AADbAAAADwAAAGRycy9kb3ducmV2LnhtbESPQWvCQBSE70L/w/IKXqRujFAluootSIQWxFhovT2y&#10;r9nQ7NuQXTX9992C4HGYmW+Y5bq3jbhQ52vHCibjBARx6XTNlYKP4/ZpDsIHZI2NY1LwSx7Wq4fB&#10;EjPtrnygSxEqESHsM1RgQmgzKX1pyKIfu5Y4et+usxii7CqpO7xGuG1kmiTP0mLNccFgS6+Gyp/i&#10;bBUUmzwf7d9Ox3T0+ZK/p18TU+63Sg0f+80CRKA+3MO39k4rmM7g/0v8AX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Sip8YAAADbAAAADwAAAAAAAAAAAAAAAACYAgAAZHJz&#10;L2Rvd25yZXYueG1sUEsFBgAAAAAEAAQA9QAAAIsDAAAAAA==&#10;" path="m25,105r,l25,110r10,l50,105,65,95,85,70,95,55,105,35r5,-15l110,,90,30,65,50,5,85,,90r,5l5,100r5,l25,95,45,85,25,105xe" strokeweight="1pt">
                      <v:path arrowok="t" o:connecttype="custom" o:connectlocs="25,105;25,105;25,110;35,110;35,110;50,105;65,95;85,70;85,70;95,55;105,35;110,20;110,0;110,0;90,30;65,50;65,50;5,85;5,85;0,90;0,95;0,95;5,100;10,100;10,100;25,95;45,85;45,85;25,105;25,105" o:connectangles="0,0,0,0,0,0,0,0,0,0,0,0,0,0,0,0,0,0,0,0,0,0,0,0,0,0,0,0,0,0"/>
                    </v:shape>
                    <v:shape id="Freeform 73" o:spid="_x0000_s1063" style="position:absolute;left:2586;top:1479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s21cMA&#10;AADbAAAADwAAAGRycy9kb3ducmV2LnhtbERPXWvCMBR9H+w/hDvwRTS1wpDOKG4gFRyIVdC9XZpr&#10;U2xuShO1/vvlYbDHw/meL3vbiDt1vnasYDJOQBCXTtdcKTge1qMZCB+QNTaOScGTPCwXry9zzLR7&#10;8J7uRahEDGGfoQITQptJ6UtDFv3YtcSRu7jOYoiwq6Tu8BHDbSPTJHmXFmuODQZb+jJUXoubVVCs&#10;8ny42/4c0uHpM/9OzxNT7tZKDd761QeIQH34F/+5N1rBNI6NX+I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s21cMAAADbAAAADwAAAAAAAAAAAAAAAACYAgAAZHJzL2Rv&#10;d25yZXYueG1sUEsFBgAAAAAEAAQA9QAAAIgDAAAAAA==&#10;" path="m20,105r,l25,110r10,l50,105,60,95,85,70,95,55,105,35r,-20l110,,90,30,65,50,5,85,,90r,5l5,100,25,95,40,85,20,105xe" strokeweight="1pt">
                      <v:path arrowok="t" o:connecttype="custom" o:connectlocs="20,105;20,105;25,110;35,110;35,110;50,105;60,95;85,70;85,70;95,55;105,35;105,15;110,0;110,0;90,30;65,50;65,50;5,85;5,85;0,90;0,95;0,95;0,95;5,100;5,100;25,95;40,85;40,85;20,105;20,105" o:connectangles="0,0,0,0,0,0,0,0,0,0,0,0,0,0,0,0,0,0,0,0,0,0,0,0,0,0,0,0,0,0"/>
                    </v:shape>
                    <v:shape id="Freeform 74" o:spid="_x0000_s1064" style="position:absolute;left:2746;top:290;width:45;height:529;visibility:visible;mso-wrap-style:square;v-text-anchor:top" coordsize="45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ZW2sUA&#10;AADbAAAADwAAAGRycy9kb3ducmV2LnhtbESP3WrCQBSE7wu+w3IKvZG60YI0qauIfxRUilp6fdg9&#10;TYLZsyG7jWmf3hWEXg4z8w0zmXW2Ei01vnSsYDhIQBBrZ0rOFXye1s+vIHxANlg5JgW/5GE27T1M&#10;MDPuwgdqjyEXEcI+QwVFCHUmpdcFWfQDVxNH79s1FkOUTS5Ng5cIt5UcJclYWiw5LhRY06IgfT7+&#10;WAWot1+b1fLvo+vjaZ9qr9tDuVPq6bGbv4EI1IX/8L39bhS8pHD7En+A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1lbaxQAAANsAAAAPAAAAAAAAAAAAAAAAAJgCAABkcnMv&#10;ZG93bnJldi54bWxQSwUGAAAAAAQABAD1AAAAigMAAAAA&#10;" path="m45,l10,35,,190,5,315r5,55l15,420,45,529,35,470,25,410,20,280,25,145,45,xe" strokeweight="1pt">
                      <v:path arrowok="t" o:connecttype="custom" o:connectlocs="45,0;10,35;10,35;0,190;5,315;5,315;10,370;15,420;45,529;45,529;35,470;25,410;20,280;25,145;45,0;45,0" o:connectangles="0,0,0,0,0,0,0,0,0,0,0,0,0,0,0,0"/>
                    </v:shape>
                    <v:shape id="Freeform 75" o:spid="_x0000_s1065" style="position:absolute;left:2791;top:819;width:90;height:125;visibility:visible;mso-wrap-style:square;v-text-anchor:top" coordsize="9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iRMAA&#10;AADbAAAADwAAAGRycy9kb3ducmV2LnhtbERPTYvCMBC9C/sfwgh701QRXapRRBBlBdGu4HVopk2x&#10;mdQmq/Xfm8PCHh/ve7HqbC0e1PrKsYLRMAFBnDtdcang8rMdfIHwAVlj7ZgUvMjDavnRW2Cq3ZPP&#10;9MhCKWII+xQVmBCaVEqfG7Loh64hjlzhWoshwraUusVnDLe1HCfJVFqsODYYbGhjKL9lv1bBtth4&#10;ed8dd9YUo+v99MLx7PCt1Ge/W89BBOrCv/jPvdcKJnF9/BJ/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piRMAAAADbAAAADwAAAAAAAAAAAAAAAACYAgAAZHJzL2Rvd25y&#10;ZXYueG1sUEsFBgAAAAAEAAQA9QAAAIUDAAAAAA==&#10;" path="m90,60l,,,125,10,45r40,70l5,20,90,60xe" strokeweight="1pt">
                      <v:path arrowok="t" o:connecttype="custom" o:connectlocs="90,60;0,0;0,125;10,45;50,115;5,20;90,60;90,60" o:connectangles="0,0,0,0,0,0,0,0"/>
                    </v:shape>
                    <v:shape id="Freeform 76" o:spid="_x0000_s1066" style="position:absolute;left:1831;top:385;width:625;height:1069;visibility:visible;mso-wrap-style:square;v-text-anchor:top" coordsize="625,1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LwMr8A&#10;AADbAAAADwAAAGRycy9kb3ducmV2LnhtbESPzQrCMBCE74LvEFbwIpoqWqQaRQRBPAj+HbwtzdoW&#10;m01pota3N4LgcZiZb5j5sjGleFLtCssKhoMIBHFqdcGZgvNp05+CcB5ZY2mZFLzJwXLRbs0x0fbF&#10;B3oefSYChF2CCnLvq0RKl+Zk0A1sRRy8m60N+iDrTOoaXwFuSjmKolgaLDgs5FjROqf0fnwYBZP7&#10;iOR+7witjq/od5eJ6V2U6naa1QyEp8b/w7/2VisYD+H7Jfw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0vAyvwAAANsAAAAPAAAAAAAAAAAAAAAAAJgCAABkcnMvZG93bnJl&#10;di54bWxQSwUGAAAAAAQABAD1AAAAhAMAAAAA&#10;" path="m,380r,l5,380r45,l90,390r45,20l175,429r40,30l255,499r40,45l335,594r60,95l450,804r50,125l545,1069r5,-255l565,554,590,280,625,,,380xe" strokeweight="1pt">
                      <v:path arrowok="t" o:connecttype="custom" o:connectlocs="0,380;0,380;5,380;5,380;50,380;90,390;135,410;175,429;215,459;255,499;295,544;335,594;335,594;395,689;450,804;500,929;545,1069;545,1069;550,814;565,554;590,280;625,0;0,380;0,380" o:connectangles="0,0,0,0,0,0,0,0,0,0,0,0,0,0,0,0,0,0,0,0,0,0,0,0"/>
                    </v:shape>
                    <v:shape id="Freeform 77" o:spid="_x0000_s1067" style="position:absolute;left:2086;top:760;width:475;height:374;visibility:visible;mso-wrap-style:square;v-text-anchor:top" coordsize="475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2RcUA&#10;AADbAAAADwAAAGRycy9kb3ducmV2LnhtbESPQWvCQBSE70L/w/IKvdVNpamSukoVBIUWNIpeH9nX&#10;TWj2bZpdY/z33YLgcZiZb5jpvLe16Kj1lWMFL8MEBHHhdMVGwWG/ep6A8AFZY+2YFFzJw3z2MJhi&#10;pt2Fd9TlwYgIYZ+hgjKEJpPSFyVZ9EPXEEfv27UWQ5StkbrFS4TbWo6S5E1arDgulNjQsqTiJz9b&#10;BUezNWlqu/Rzc6q/xtvFovnteqWeHvuPdxCB+nAP39prreB1BP9f4g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6nZFxQAAANsAAAAPAAAAAAAAAAAAAAAAAJgCAABkcnMv&#10;ZG93bnJldi54bWxQSwUGAAAAAAQABAD1AAAAigMAAAAA&#10;" path="m155,334r,l165,359r5,5l175,369r5,-5l190,354r15,-35l210,269r5,-50l220,274r5,50l240,359r5,10l255,374r5,l265,364r10,-25l285,289r5,-65l295,284r5,40l315,354r5,5l330,364r5,-10l345,334r15,-75l380,189r25,-65l435,64,475,5,,,40,54r40,60l110,179r25,70l155,334xe" strokeweight="1pt">
                      <v:path arrowok="t" o:connecttype="custom" o:connectlocs="155,334;155,334;165,359;170,364;175,369;175,369;180,364;190,354;205,319;205,319;210,269;215,219;215,219;220,274;225,324;225,324;240,359;245,369;255,374;255,374;260,374;265,364;275,339;285,289;290,224;290,224;295,284;300,324;315,354;320,359;330,364;330,364;335,354;345,334;345,334;360,259;360,259;380,189;405,124;435,64;475,5;0,0;0,0;40,54;80,114;110,179;135,249;135,249;155,334;155,334" o:connectangles="0,0,0,0,0,0,0,0,0,0,0,0,0,0,0,0,0,0,0,0,0,0,0,0,0,0,0,0,0,0,0,0,0,0,0,0,0,0,0,0,0,0,0,0,0,0,0,0,0,0"/>
                    </v:shape>
                    <v:shape id="Freeform 78" o:spid="_x0000_s1068" style="position:absolute;left:940;top:10;width:1901;height:1479;visibility:visible;mso-wrap-style:square;v-text-anchor:top" coordsize="1901,1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OU+8QA&#10;AADbAAAADwAAAGRycy9kb3ducmV2LnhtbESPT4vCMBTE74LfITzBi6ypqyvSNYosKmLZw/qHvT6a&#10;Z1tsXkoTtX57Iwgeh5n5DTOdN6YUV6pdYVnBoB+BIE6tLjhTcNivPiYgnEfWWFomBXdyMJ+1W1OM&#10;tb3xH113PhMBwi5GBbn3VSylS3My6Pq2Ig7eydYGfZB1JnWNtwA3pfyMorE0WHBYyLGin5zS8+5i&#10;FEw4WY6T5nA022WK/8mafr9sT6lup1l8g/DU+Hf41d5oBaMhPL+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jlPvEAAAA2wAAAA8AAAAAAAAAAAAAAAAAmAIAAGRycy9k&#10;b3ducmV2LnhtbFBLBQYAAAAABAAEAPUAAACJAwAAAAA=&#10;" path="m831,904r,l866,869r35,-25l946,824r45,-20l1036,795r50,-10l1216,780r40,l1301,790r40,14l1386,829r40,30l1466,894r40,45l1546,994r60,95l1661,1199r50,130l1756,1469r,-170l1761,1129r15,-175l1791,775r20,-190l1836,395r30,-195l1901,,1691,25,1496,40,1316,50r-165,5l991,50,831,40,661,25,485,,435,100r-50,85l330,260r-60,60l205,370r-65,40l105,420,70,435,35,445,,450r40,40l80,535r35,50l150,640r30,55l210,760r30,64l265,899r30,105l330,1134r30,155l395,1469r5,-115l410,1244r10,-100l435,1044r20,-90l475,884r10,-20l500,844r11,-10l526,829r10,l551,839r10,15l571,874r20,65l611,1029r15,95l641,1229r10,120l661,1479r10,-110l691,1274r15,-85l726,1114r20,-65l771,994r30,-50l831,904xe" strokeweight="1pt">
                      <v:path arrowok="t" o:connecttype="custom" o:connectlocs="831,904;901,844;991,804;1036,795;1216,780;1256,780;1341,804;1426,859;1506,939;1546,994;1661,1199;1756,1469;1756,1299;1776,954;1811,585;1866,200;1901,0;1496,40;1151,55;991,50;661,25;485,0;385,185;270,320;140,410;70,435;0,450;40,490;115,585;180,695;240,824;265,899;330,1134;395,1469;400,1354;420,1144;435,1044;475,884;500,844;526,829;536,829;561,854;591,939;611,1029;641,1229;661,1479;671,1369;706,1189;726,1114;771,994;831,904" o:connectangles="0,0,0,0,0,0,0,0,0,0,0,0,0,0,0,0,0,0,0,0,0,0,0,0,0,0,0,0,0,0,0,0,0,0,0,0,0,0,0,0,0,0,0,0,0,0,0,0,0,0,0"/>
                    </v:shape>
                    <v:shape id="Freeform 79" o:spid="_x0000_s1069" style="position:absolute;left:1831;top:10;width:1010;height:1469;visibility:visible;mso-wrap-style:square;v-text-anchor:top" coordsize="1010,1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5SsQA&#10;AADbAAAADwAAAGRycy9kb3ducmV2LnhtbESPQWvCQBSE7wX/w/KE3ppNRUpNs4oIhXroQVsK3h7Z&#10;193Y7NuYXZP4792C4HGYmW+YcjW6RvTUhdqzgucsB0FceV2zUfD99f70CiJEZI2NZ1JwoQCr5eSh&#10;xEL7gXfU76MRCcKhQAU2xraQMlSWHIbMt8TJ+/Wdw5hkZ6TucEhw18hZnr9IhzWnBYstbSxVf/uz&#10;U2BOet3/XD6PwY6H48zalofFVqnH6bh+AxFpjPfwrf2hFczn8P8l/Q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OUrEAAAA2wAAAA8AAAAAAAAAAAAAAAAAmAIAAGRycy9k&#10;b3ducmV2LnhtbFBLBQYAAAAABAAEAPUAAACJAwAAAAA=&#10;" path="m25,45r,l10,80,,110r,30l5,170r20,45l70,270r40,55l135,370r5,30l140,430r-5,30l120,490r-10,30l115,545r10,30l150,605r20,15l200,640r35,15l265,660r25,l305,660r15,-5l330,645r10,-15l345,615r5,-20l345,570r,-25l350,525r5,-25l365,480r15,-15l395,445r20,-15l440,420r35,-15l505,395r40,-5l585,385r40,l660,395r30,10l715,420r20,20l750,465r10,30l765,530r-5,35l755,605r-25,95l685,819,630,959r35,50l700,1069r30,60l765,1189r25,65l820,1324r45,145l870,1279r5,-185l890,909,905,725,925,545,950,360,975,180,1010,,740,30,485,50,245,55,135,50,25,45xe" strokeweight="1pt">
                      <v:path arrowok="t" o:connecttype="custom" o:connectlocs="25,45;0,110;5,170;25,215;70,270;135,370;140,400;135,460;120,490;115,545;150,605;170,620;200,640;265,660;290,660;320,655;340,630;350,595;345,570;350,525;365,480;395,445;440,420;475,405;545,390;585,385;660,395;715,420;750,465;765,530;760,565;730,700;630,959;665,1009;730,1129;790,1254;865,1469;870,1279;890,909;925,545;975,180;1010,0;485,50;135,50;25,45" o:connectangles="0,0,0,0,0,0,0,0,0,0,0,0,0,0,0,0,0,0,0,0,0,0,0,0,0,0,0,0,0,0,0,0,0,0,0,0,0,0,0,0,0,0,0,0,0"/>
                    </v:shape>
                    <v:shape id="Freeform 80" o:spid="_x0000_s1070" style="position:absolute;left:1225;top:185;width:571;height:425;visibility:visible;mso-wrap-style:square;v-text-anchor:top" coordsize="571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G+McA&#10;AADbAAAADwAAAGRycy9kb3ducmV2LnhtbESPW2vCQBSE3wv+h+UIvhTdNNRbdJUiLbRQijdQ3w7Z&#10;YxLNng3ZrYn/vlso9HGYmW+Y+bI1pbhR7QrLCp4GEQji1OqCMwX73Vt/AsJ5ZI2lZVJwJwfLRedh&#10;jom2DW/otvWZCBB2CSrIva8SKV2ak0E3sBVx8M62NuiDrDOpa2wC3JQyjqKRNFhwWMixolVO6XX7&#10;bRR8Hsfx4fJ1emymKOPX/cf6Pjw3SvW67csMhKfW/4f/2u9awfMQfr+EH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ARvjHAAAA2wAAAA8AAAAAAAAAAAAAAAAAmAIAAGRy&#10;cy9kb3ducmV2LnhtbFBLBQYAAAAABAAEAPUAAACMAwAAAAA=&#10;" path="m551,125r,l536,105,521,95r-25,l476,95r-60,15l366,115r-55,-5l266,105,221,90,180,65,140,35,105,,55,65,,130r35,75l75,270r25,30l125,325r25,25l180,370r30,20l241,405r30,10l306,425r30,l371,425r30,l436,415r30,-10l491,390r20,-20l531,345r15,-30l561,290r5,-30l571,225r,-30l571,170,561,145,551,125xe" strokeweight="1pt">
                      <v:path arrowok="t" o:connecttype="custom" o:connectlocs="551,125;551,125;536,105;521,95;496,95;476,95;476,95;416,110;366,115;311,110;266,105;221,90;180,65;140,35;105,0;105,0;55,65;0,130;0,130;35,205;75,270;100,300;125,325;150,350;180,370;180,370;210,390;241,405;271,415;306,425;336,425;371,425;401,425;436,415;436,415;466,405;491,390;511,370;531,345;531,345;546,315;561,290;566,260;571,225;571,225;571,195;571,170;561,145;551,125;551,125" o:connectangles="0,0,0,0,0,0,0,0,0,0,0,0,0,0,0,0,0,0,0,0,0,0,0,0,0,0,0,0,0,0,0,0,0,0,0,0,0,0,0,0,0,0,0,0,0,0,0,0,0,0"/>
                    </v:shape>
                    <v:shape id="Freeform 81" o:spid="_x0000_s1071" style="position:absolute;left:850;top:600;width:470;height:754;visibility:visible;mso-wrap-style:square;v-text-anchor:top" coordsize="47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TpcIA&#10;AADbAAAADwAAAGRycy9kb3ducmV2LnhtbESPX2vCMBTF34V9h3AHe5upMjupRhniwBcdq/p+aa5t&#10;sbnpkszWb28EwcfD+fPjzJe9acSFnK8tKxgNExDEhdU1lwoO++/3KQgfkDU2lknBlTwsFy+DOWba&#10;dvxLlzyUIo6wz1BBFUKbSemLigz6oW2Jo3eyzmCI0pVSO+ziuGnkOElSabDmSKiwpVVFxTn/NxGy&#10;btdp5yZH+7nn8/ZvW//43VWpt9f+awYiUB+e4Ud7oxV8pHD/En+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shOlwgAAANsAAAAPAAAAAAAAAAAAAAAAAJgCAABkcnMvZG93&#10;bnJldi54bWxQSwUGAAAAAAQABAD1AAAAhwMAAAAA&#10;" path="m470,754l355,,,294,45,274,85,264r40,-10l160,254r35,10l230,274r35,20l295,319r25,35l350,389r20,45l395,484r20,60l435,609r15,70l470,754xe" strokeweight="1pt">
                      <v:path arrowok="t" o:connecttype="custom" o:connectlocs="470,754;355,0;0,294;0,294;45,274;85,264;125,254;160,254;195,264;230,274;265,294;295,319;320,354;350,389;370,434;395,484;415,544;435,609;450,679;470,754;470,754" o:connectangles="0,0,0,0,0,0,0,0,0,0,0,0,0,0,0,0,0,0,0,0,0"/>
                    </v:shape>
                    <v:shape id="Freeform 82" o:spid="_x0000_s1072" style="position:absolute;left:25;top:580;width:625;height:469;visibility:visible;mso-wrap-style:square;v-text-anchor:top" coordsize="625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WIWMYA&#10;AADbAAAADwAAAGRycy9kb3ducmV2LnhtbESPQWvCQBSE7wX/w/KEXqRuKiHV6CrSYulF2sbi+Zl9&#10;JtHs25DdxvTfu4LQ4zAz3zCLVW9q0VHrKssKnscRCOLc6ooLBT+7zdMUhPPIGmvLpOCPHKyWg4cF&#10;ptpe+Ju6zBciQNilqKD0vkmldHlJBt3YNsTBO9rWoA+yLaRu8RLgppaTKEqkwYrDQokNvZaUn7Nf&#10;o2C3TXgzS06HZPT2FX+OppOset8r9Tjs13MQnnr/H763P7SC+AVuX8IP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WIWMYAAADbAAAADwAAAAAAAAAAAAAAAACYAgAAZHJz&#10;L2Rvd25yZXYueG1sUEsFBgAAAAAEAAQA9QAAAIsDAAAAAA==&#10;" path="m610,125r,l595,95,575,75,555,50,530,35,510,25,490,20,475,15r-20,l440,20,420,30,390,55,365,85r-25,35l320,165r-15,50l300,155,285,110,260,65,235,35,215,20,200,10,180,5,160,,145,5r-20,5l105,15,85,30,55,55,30,85,10,120,5,160,,195r5,34l15,264r15,40l55,334r25,35l110,394r30,25l180,439r40,15l265,464r40,5l350,469r5,-5l395,459r40,-10l470,434r30,-15l535,389r30,-25l590,329r15,-35l620,254r5,-34l625,185,615,150r-5,-25xe" strokeweight="1pt">
                      <v:path arrowok="t" o:connecttype="custom" o:connectlocs="610,125;575,75;530,35;510,25;475,15;440,20;390,55;365,85;320,165;305,215;285,110;235,35;215,20;180,5;145,5;105,15;85,30;30,85;5,160;0,195;15,264;30,304;80,369;140,419;180,439;265,464;350,469;350,469;350,469;355,464;435,449;500,419;535,389;590,329;605,294;625,220;615,150;610,125" o:connectangles="0,0,0,0,0,0,0,0,0,0,0,0,0,0,0,0,0,0,0,0,0,0,0,0,0,0,0,0,0,0,0,0,0,0,0,0,0,0"/>
                    </v:shape>
                    <v:shape id="Freeform 83" o:spid="_x0000_s1073" style="position:absolute;left:435;top:355;width:845;height:699;visibility:visible;mso-wrap-style:square;v-text-anchor:top" coordsize="845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vEsIA&#10;AADbAAAADwAAAGRycy9kb3ducmV2LnhtbERPy2rCQBTdC/7DcAtuik5afITUUYpQFMSFUSndXTK3&#10;k9TMnZAZNf69syi4PJz3fNnZWlyp9ZVjBW+jBARx4XTFRsHx8DVMQfiArLF2TAru5GG56PfmmGl3&#10;4z1d82BEDGGfoYIyhCaT0hclWfQj1xBH7te1FkOErZG6xVsMt7V8T5KptFhxbCixoVVJxTm/WAVm&#10;JY9/J7Pr1t9p6tPXn+1E0kypwUv3+QEiUBee4n/3RisYx7Hx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1q8SwgAAANsAAAAPAAAAAAAAAAAAAAAAAJgCAABkcnMvZG93&#10;bnJldi54bWxQSwUGAAAAAAQABAD1AAAAhwMAAAAA&#10;" path="m480,r,l450,55r-35,55l360,185r-50,60l255,300r-65,50l195,375r10,35l205,445r-5,34l185,519r-15,35l145,589r-30,25l80,644,40,664,,679r70,15l130,699r60,l245,694r50,-10l345,674r40,-20l425,639r35,-20l490,594r50,-40l580,509r25,-30l650,425r35,-55l720,315r30,-55l800,155,845,65r-95,l655,50,565,30,480,xe" strokeweight="1pt">
                      <v:path arrowok="t" o:connecttype="custom" o:connectlocs="480,0;480,0;450,55;415,110;415,110;360,185;310,245;310,245;255,300;190,350;190,350;195,375;195,375;205,410;205,445;200,479;185,519;185,519;170,554;145,589;115,614;80,644;80,644;40,664;0,679;0,679;70,694;130,699;190,699;245,694;295,684;345,674;385,654;425,639;460,619;490,594;540,554;580,509;605,479;605,479;650,425;685,370;720,315;750,260;750,260;800,155;845,65;845,65;750,65;655,50;565,30;480,0;480,0" o:connectangles="0,0,0,0,0,0,0,0,0,0,0,0,0,0,0,0,0,0,0,0,0,0,0,0,0,0,0,0,0,0,0,0,0,0,0,0,0,0,0,0,0,0,0,0,0,0,0,0,0,0,0,0,0"/>
                    </v:shape>
                    <v:shape id="Freeform 84" o:spid="_x0000_s1074" style="position:absolute;left:1210;top:355;width:481;height:205;visibility:visible;mso-wrap-style:square;v-text-anchor:top" coordsize="481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m/cUA&#10;AADbAAAADwAAAGRycy9kb3ducmV2LnhtbESPQWsCMRSE70L/Q3iCN80qbamrUUSp1IOCWxGPj81z&#10;d+3mJWyibv99UxA8DjPzDTOdt6YWN2p8ZVnBcJCAIM6trrhQcPj+7H+A8AFZY22ZFPySh/nspTPF&#10;VNs77+mWhUJECPsUFZQhuFRKn5dk0A+sI47e2TYGQ5RNIXWD9wg3tRwlybs0WHFcKNHRsqT8J7sa&#10;BZfNoRoeVyO3fguX7Wa51u602yrV67aLCYhAbXiGH+0vreB1DP9f4g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ib9xQAAANsAAAAPAAAAAAAAAAAAAAAAAJgCAABkcnMv&#10;ZG93bnJldi54bWxQSwUGAAAAAAQABAD1AAAAigMAAAAA&#10;" path="m70,65r,l30,140,,205r80,-5l150,190r65,-20l281,150r55,-30l391,85,436,45,481,,376,25,271,50,170,60,70,65xe" strokeweight="1pt">
                      <v:path arrowok="t" o:connecttype="custom" o:connectlocs="70,65;70,65;30,140;0,205;0,205;80,200;150,190;215,170;281,150;336,120;391,85;436,45;481,0;481,0;376,25;271,50;170,60;70,65;70,65" o:connectangles="0,0,0,0,0,0,0,0,0,0,0,0,0,0,0,0,0,0,0"/>
                    </v:shape>
                    <v:shape id="Freeform 85" o:spid="_x0000_s1075" style="position:absolute;left:470;top:465;width:380;height:75;visibility:visible;mso-wrap-style:square;v-text-anchor:top" coordsize="3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hPu8AA&#10;AADbAAAADwAAAGRycy9kb3ducmV2LnhtbERPTWvCQBC9F/oflhF6kbqxYBuiq5RCwUMvJvE+ZMck&#10;mJ0Nu6PGf989CB4f73uzm9ygrhRi79nAcpGBIm687bk1UFe/7zmoKMgWB89k4E4RdtvXlw0W1t/4&#10;QNdSWpVCOBZooBMZC61j05HDuPAjceJOPjiUBEOrbcBbCneD/siyT+2w59TQ4Ug/HTXn8uIMzL/K&#10;6n5chXl1yC9SLWv/l8vemLfZ9L0GJTTJU/xw762BVVqfvqQfo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2hPu8AAAADbAAAADwAAAAAAAAAAAAAAAACYAgAAZHJzL2Rvd25y&#10;ZXYueG1sUEsFBgAAAAAEAAQA9QAAAIUDAAAAAA==&#10;" path="m380,l,20,25,45,55,65,95,75r40,l190,70,245,55,310,30,380,xe" strokeweight="1pt">
                      <v:path arrowok="t" o:connecttype="custom" o:connectlocs="380,0;0,20;0,20;25,45;55,65;95,75;135,75;190,70;245,55;310,30;380,0;380,0" o:connectangles="0,0,0,0,0,0,0,0,0,0,0,0"/>
                    </v:shape>
                    <v:shape id="Freeform 86" o:spid="_x0000_s1076" style="position:absolute;left:1210;top:555;width:316;height:220;visibility:visible;mso-wrap-style:square;v-text-anchor:top" coordsize="31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wsMIA&#10;AADbAAAADwAAAGRycy9kb3ducmV2LnhtbESPT4vCMBTE7wt+h/AEb2taQSnVKOIfkL2tK3h9NM+2&#10;mLzUJNXut98sLOxxmJnfMKvNYI14kg+tYwX5NANBXDndcq3g8nV8L0CEiKzROCYF3xRgsx69rbDU&#10;7sWf9DzHWiQIhxIVNDF2pZShashimLqOOHk35y3GJH0ttcdXglsjZ1m2kBZbTgsNdrRrqLqfe6tg&#10;cdQP1xtz/SgOxSHfcu/3116pyXjYLkFEGuJ/+K990grmOfx+ST9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jCwwgAAANsAAAAPAAAAAAAAAAAAAAAAAJgCAABkcnMvZG93&#10;bnJldi54bWxQSwUGAAAAAAQABAD1AAAAhwMAAAAA&#10;" path="m316,210l,,35,65r35,50l105,160r40,30l185,210r40,10l271,220r45,-10xe" strokeweight="1pt">
                      <v:path arrowok="t" o:connecttype="custom" o:connectlocs="316,210;0,0;0,0;35,65;70,115;105,160;145,190;185,210;225,220;271,220;316,210;316,210" o:connectangles="0,0,0,0,0,0,0,0,0,0,0,0"/>
                    </v:shape>
                    <v:shape id="Freeform 88" o:spid="_x0000_s1077" style="position:absolute;left:1000;top:615;width:100;height:65;visibility:visible;mso-wrap-style:square;v-text-anchor:top" coordsize="10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jUEMQA&#10;AADbAAAADwAAAGRycy9kb3ducmV2LnhtbESPQWvCQBSE7wX/w/IEb3WjYCipqxRBFHKoGqE9PrKv&#10;SWj2bciuMcmv7wpCj8PMN8Ost72pRUetqywrWMwjEMS51RUXCq7Z/vUNhPPIGmvLpGAgB9vN5GWN&#10;ibZ3PlN38YUIJewSVFB63yRSurwkg25uG+Lg/djWoA+yLaRu8R7KTS2XURRLgxWHhRIb2pWU/15u&#10;RsFqPH2n4yHO5OfXcaeHtMPVolNqNu0/3kF46v1/+EkfdeCW8PgSf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41BDEAAAA2wAAAA8AAAAAAAAAAAAAAAAAmAIAAGRycy9k&#10;b3ducmV2LnhtbFBLBQYAAAAABAAEAPUAAACJAwAAAAA=&#10;" path="m5,r,l5,25r5,15l15,55r10,l45,55,60,45,80,25,100,,80,30,60,50,40,60,25,65,10,60,,50,,30,5,xe" strokeweight="1pt">
                      <v:path arrowok="t" o:connecttype="custom" o:connectlocs="5,0;5,0;5,25;10,40;15,55;25,55;25,55;45,55;60,45;80,25;100,0;100,0;80,30;60,50;60,50;40,60;25,65;25,65;10,60;0,50;0,50;0,30;5,0;5,0" o:connectangles="0,0,0,0,0,0,0,0,0,0,0,0,0,0,0,0,0,0,0,0,0,0,0,0"/>
                    </v:shape>
                    <v:shape id="Freeform 89" o:spid="_x0000_s1078" style="position:absolute;left:445;top:700;width:75;height:80;visibility:visible;mso-wrap-style:square;v-text-anchor:top" coordsize="7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imlsQA&#10;AADbAAAADwAAAGRycy9kb3ducmV2LnhtbESPQWsCMRSE74X+h/AKvdWsikVXo4hWEMSDqxdvj81z&#10;s+3mZUlSd/vvTaHQ4zAz3zCLVW8bcScfascKhoMMBHHpdM2Vgst59zYFESKyxsYxKfihAKvl89MC&#10;c+06PtG9iJVIEA45KjAxtrmUoTRkMQxcS5y8m/MWY5K+ktpjl+C2kaMse5cWa04LBlvaGCq/im+r&#10;oCiv4+Owa6IvtofR7uNzZi7bo1KvL/16DiJSH//Df+29VjAZw++X9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IppbEAAAA2wAAAA8AAAAAAAAAAAAAAAAAmAIAAGRycy9k&#10;b3ducmV2LnhtbFBLBQYAAAAABAAEAPUAAACJAwAAAAA=&#10;" path="m,80r,l5,55,15,30,25,20,35,15r10,l60,30,70,50r5,30l70,50,60,20,50,5,35,,25,5,15,20,5,45,,80xe" strokeweight="1pt">
                      <v:path arrowok="t" o:connecttype="custom" o:connectlocs="0,80;0,80;5,55;15,30;25,20;35,15;35,15;45,15;60,30;70,50;75,80;75,80;70,50;60,20;60,20;50,5;35,0;35,0;25,5;15,20;15,20;5,45;0,80;0,80" o:connectangles="0,0,0,0,0,0,0,0,0,0,0,0,0,0,0,0,0,0,0,0,0,0,0,0"/>
                    </v:shape>
                    <v:shape id="Freeform 90" o:spid="_x0000_s1079" style="position:absolute;left:130;top:665;width:75;height:80;visibility:visible;mso-wrap-style:square;v-text-anchor:top" coordsize="7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+4sUA&#10;AADbAAAADwAAAGRycy9kb3ducmV2LnhtbESPT2sCMRTE74V+h/AK3mpWbUtdjSL+gULx0K0Xb4/N&#10;c7O6eVmS6G6/fVMoeBxm5jfMfNnbRtzIh9qxgtEwA0FcOl1zpeDwvXt+BxEissbGMSn4oQDLxePD&#10;HHPtOv6iWxErkSAcclRgYmxzKUNpyGIYupY4eSfnLcYkfSW1xy7BbSPHWfYmLdacFgy2tDZUXoqr&#10;VVCUx8l+1DXRF5vP8W57nprDZq/U4KlfzUBE6uM9/N/+0ApeX+DvS/o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T7ixQAAANsAAAAPAAAAAAAAAAAAAAAAAJgCAABkcnMv&#10;ZG93bnJldi54bWxQSwUGAAAAAAQABAD1AAAAigMAAAAA&#10;" path="m,80r,l5,50,15,30,25,15,35,10r15,5l60,30,70,50r5,30l70,45,60,20,50,5,35,,25,5,15,20,5,45,,80xe" strokeweight="1pt">
                      <v:path arrowok="t" o:connecttype="custom" o:connectlocs="0,80;0,80;5,50;15,30;25,15;35,10;35,10;50,15;60,30;70,50;75,80;75,80;70,45;60,20;60,20;50,5;35,0;35,0;25,5;15,20;15,20;5,45;0,80;0,80" o:connectangles="0,0,0,0,0,0,0,0,0,0,0,0,0,0,0,0,0,0,0,0,0,0,0,0"/>
                    </v:shape>
                    <v:shape id="Freeform 91" o:spid="_x0000_s1080" style="position:absolute;left:785;top:575;width:90;height:60;visibility:visible;mso-wrap-style:square;v-text-anchor:top" coordsize="9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3GZsYA&#10;AADbAAAADwAAAGRycy9kb3ducmV2LnhtbESPT0sDMRTE70K/Q3gFL9JmK1SWtWmRQv1zEOm2F2+P&#10;zXMT3bwsSexu/fRGEHocZuY3zGozuk6cKETrWcFiXoAgbry23Co4HnazEkRMyBo7z6TgTBE268nV&#10;CivtB97TqU6tyBCOFSowKfWVlLEx5DDOfU+cvQ8fHKYsQyt1wCHDXSdvi+JOOrScFwz2tDXUfNXf&#10;TsHwZhdl+XQj3z9fzePPWNtQvpyVup6OD/cgEo3pEv5vP2sFyyX8fck/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3GZsYAAADbAAAADwAAAAAAAAAAAAAAAACYAgAAZHJz&#10;L2Rvd25yZXYueG1sUEsFBgAAAAAEAAQA9QAAAIsDAAAAAA==&#10;" path="m5,r,l5,20r,20l10,50r15,l40,50,55,40,70,25,90,,75,25,55,45,35,55,20,60,10,55,,45,,25,5,xe" strokeweight="1pt">
                      <v:path arrowok="t" o:connecttype="custom" o:connectlocs="5,0;5,0;5,20;5,40;10,50;25,50;25,50;40,50;55,40;70,25;90,0;90,0;75,25;55,45;55,45;35,55;20,60;20,60;10,55;0,45;0,45;0,25;5,0;5,0" o:connectangles="0,0,0,0,0,0,0,0,0,0,0,0,0,0,0,0,0,0,0,0,0,0,0,0"/>
                    </v:shape>
                  </v:group>
                  <v:shape id="Freeform 87" o:spid="_x0000_s1081" style="position:absolute;left:3292;top:1332;width:255;height:60;visibility:visible;mso-wrap-style:square;v-text-anchor:top" coordsize="2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GIl8IA&#10;AADbAAAADwAAAGRycy9kb3ducmV2LnhtbESP0YrCMBRE3wX/IVxh3zTV1SLVKCLK+iJi1w+4Nte2&#10;2tyUJtru35uFhX0cZuYMs1x3phIvalxpWcF4FIEgzqwuOVdw+d4P5yCcR9ZYWSYFP+Rgver3lpho&#10;2/KZXqnPRYCwS1BB4X2dSOmyggy6ka2Jg3ezjUEfZJNL3WAb4KaSkyiKpcGSw0KBNW0Lyh7p0yg4&#10;nW+7Wk5Px5TbiO6z61c8xk+lPgbdZgHCU+f/w3/tg1Ywi+H3S/gB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4YiXwgAAANsAAAAPAAAAAAAAAAAAAAAAAJgCAABkcnMvZG93&#10;bnJldi54bWxQSwUGAAAAAAQABAD1AAAAhwMAAAAA&#10;" path="m255,60r,l185,25,130,10,90,,55,,25,,,5r65,5l130,20r65,15l255,60xe" strokeweight="1pt">
                    <v:path arrowok="t" o:connecttype="custom" o:connectlocs="255,60;255,60;185,25;130,10;130,10;90,0;55,0;25,0;0,5;0,5;65,10;130,20;195,35;255,60;255,60" o:connectangles="0,0,0,0,0,0,0,0,0,0,0,0,0,0,0"/>
                  </v:shape>
                </v:group>
                <v:group id="Group 2028" o:spid="_x0000_s1082" style="position:absolute;left:1101;top:1816;width:10606;height:4759;flip:x" coordorigin="10,10" coordsize="3066,1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Zph4TCAAAA2wAAAA8A&#10;AAAAAAAAAAAAAAAAqgIAAGRycy9kb3ducmV2LnhtbFBLBQYAAAAABAAEAPoAAACZAwAAAAA=&#10;">
                  <v:shape id="Freeform 2029" o:spid="_x0000_s1083" style="position:absolute;left:2336;top:791;width:235;height:691;visibility:visible;mso-wrap-style:square;v-text-anchor:top" coordsize="23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ltwL8A&#10;AADbAAAADwAAAGRycy9kb3ducmV2LnhtbERPy4rCMBTdD/gP4QqzG1MFB6mmIoJFN8JUF3Z3aW4f&#10;mNyUJmrn7yeLAZeH895sR2vEkwbfOVYwnyUgiCunO24UXC+HrxUIH5A1Gsek4Jc8bLPJxwZT7V78&#10;Q88iNCKGsE9RQRtCn0rpq5Ys+pnriSNXu8FiiHBopB7wFcOtkYsk+ZYWO44NLfa0b6m6Fw+roMtL&#10;6UxO+7w253ArT8X50hdKfU7H3RpEoDG8xf/uo1awjGPjl/gDZP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yW3AvwAAANsAAAAPAAAAAAAAAAAAAAAAAJgCAABkcnMvZG93bnJl&#10;di54bWxQSwUGAAAAAAQABAD1AAAAhAMAAAAA&#10;" path="m235,l,80r5,40l10,160r10,40l35,235r15,30l70,290r25,25l120,340r20,16l155,376r10,20l165,416r,20l160,456r-25,50l75,601,45,651,35,691,140,681r-5,-40l130,606r,-30l135,546r10,-20l160,511r25,-10l210,491r,-176l190,300,175,275r-5,-30l170,210r5,-45l190,120,205,65,235,xe" strokeweight="1pt">
                    <v:path arrowok="t" o:connecttype="custom" o:connectlocs="235,0;0,80;0,80;5,120;10,160;20,200;35,235;50,265;70,290;95,315;120,340;120,340;140,356;155,376;165,396;165,416;165,416;165,436;160,456;135,506;135,506;75,601;75,601;45,651;35,691;140,681;140,681;135,641;130,606;130,576;135,546;145,526;160,511;185,501;210,491;210,315;210,315;190,300;175,275;170,245;170,210;175,165;190,120;205,65;235,0;235,0" o:connectangles="0,0,0,0,0,0,0,0,0,0,0,0,0,0,0,0,0,0,0,0,0,0,0,0,0,0,0,0,0,0,0,0,0,0,0,0,0,0,0,0,0,0,0,0,0,0"/>
                  </v:shape>
                  <v:shape id="Freeform 2030" o:spid="_x0000_s1084" style="position:absolute;left:1170;top:30;width:1666;height:1472;visibility:visible;mso-wrap-style:square;v-text-anchor:top" coordsize="1666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m/sQA&#10;AADbAAAADwAAAGRycy9kb3ducmV2LnhtbESPT2vCQBTE7wW/w/IKvRTdGFv/RFeRQsBbafTi7Zl9&#10;JqHZt2F31fjtXaHQ4zAzv2FWm9604krON5YVjEcJCOLS6oYrBYd9PpyD8AFZY2uZFNzJw2Y9eFlh&#10;pu2Nf+hahEpECPsMFdQhdJmUvqzJoB/Zjjh6Z+sMhihdJbXDW4SbVqZJMpUGG44LNXb0VVP5W1yM&#10;gt1JHz/m77PvZpEfionL0+ApVerttd8uQQTqw3/4r73TCj4X8PwSf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b5v7EAAAA2wAAAA8AAAAAAAAAAAAAAAAAmAIAAGRycy9k&#10;b3ducmV2LnhtbFBLBQYAAAAABAAEAPUAAACJAwAAAAA=&#10;" path="m1266,225r,l1151,235r-105,l946,225,896,215,851,200,806,185,766,170,726,145,686,125,646,95,611,70,576,35,541,,476,75r-70,70l340,205r-70,55l205,310r-70,41l70,381,,406,170,621r75,20l310,671r60,35l421,746r45,40l501,836r25,50l551,941r10,55l566,1056r,61l551,1182r-15,65l506,1312r-30,70l431,1447r135,-15l551,1377r-5,-45l541,1292r5,-25l556,1247r20,-10l596,1232r30,10l621,1167r-5,-71l621,1036r10,-60l646,931r20,-30l676,891r10,l696,891r15,10l721,916r10,20l741,961r5,35l746,1071r-5,86l726,1247r-20,85l676,1412r-15,35l646,1472r140,-10l756,1417r-20,-35l726,1352r,-20l736,1317r20,-10l781,1307r40,5l821,896r75,20l971,926r70,5l1111,926r70,-15l1246,886r65,-30l1376,816r,65l1386,936r10,50l1416,1026r25,25l1466,1081r35,26l1546,1132r20,10l1586,1157r10,20l1601,1197r,15l1601,1232r-20,45l1531,1367r-25,50l1491,1462r105,l1586,1417r-5,-40l1581,1347r5,-25l1591,1312r15,-10l1626,1307r20,15l1646,1081r-30,-20l1591,1041r-20,-20l1556,996r-10,-25l1546,941r5,-30l1561,876r40,-75l1626,726r25,-75l1661,581r5,-75l1661,436r-10,-70l1631,300r-30,-25l1566,255r-40,-15l1481,230r-45,-10l1381,220r-55,l1266,225xe" strokeweight="1pt">
                    <v:path arrowok="t" o:connecttype="custom" o:connectlocs="1151,235;896,215;766,170;646,95;541,0;406,145;205,310;0,406;245,641;421,746;501,836;551,941;566,1117;536,1247;431,1447;551,1377;546,1267;596,1232;621,1167;631,976;666,901;686,891;711,901;741,961;746,1071;726,1247;676,1412;786,1462;736,1382;736,1317;821,1312;896,916;1111,926;1311,856;1376,881;1416,1026;1466,1081;1546,1132;1596,1177;1601,1212;1581,1277;1506,1417;1596,1462;1581,1347;1606,1302;1646,1081;1591,1041;1546,971;1561,876;1626,726;1666,506;1631,300;1566,255;1436,220;1266,225" o:connectangles="0,0,0,0,0,0,0,0,0,0,0,0,0,0,0,0,0,0,0,0,0,0,0,0,0,0,0,0,0,0,0,0,0,0,0,0,0,0,0,0,0,0,0,0,0,0,0,0,0,0,0,0,0,0,0"/>
                  </v:shape>
                  <v:shape id="Freeform 2031" o:spid="_x0000_s1085" style="position:absolute;left:10;top:10;width:2716;height:536;visibility:visible;mso-wrap-style:square;v-text-anchor:top" coordsize="2716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vUcEA&#10;AADbAAAADwAAAGRycy9kb3ducmV2LnhtbERPTYvCMBC9L/gfwgheljXVg2jXKKIIeljB6mGPs83Y&#10;FptJTWLt/ntzEDw+3vd82ZlatOR8ZVnBaJiAIM6trrhQcD5tv6YgfEDWWFsmBf/kYbnofcwx1fbB&#10;R2qzUIgYwj5FBWUITSqlz0sy6Ie2IY7cxTqDIUJXSO3wEcNNLcdJMpEGK44NJTa0Lim/Znej4Pc2&#10;3fxt2u5Hyv3YzD73B2fxoNSg362+QQTqwlv8cu+0gklcH7/EH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1r1HBAAAA2wAAAA8AAAAAAAAAAAAAAAAAmAIAAGRycy9kb3du&#10;cmV2LnhtbFBLBQYAAAAABAAEAPUAAACGAwAAAAA=&#10;" path="m2206,15r,l2156,20r-45,10l2071,45r-35,20l2006,90r-25,30l1961,150r-15,40l1921,245r-30,45l1851,330r-40,25l1761,371r-55,15l1631,396r-85,l1525,396r-365,l1075,391r-75,-5l940,371,885,350,840,325,800,290,765,250,735,200,710,160,685,125,655,90,620,65,585,45,550,25,510,15,465,5,420,,370,5r-55,5l260,20,200,35,135,55,70,80,,110,65,90,130,70,185,60r60,-5l295,50r50,l395,55r45,10l480,80r35,20l550,120r30,30l610,180r25,35l655,255r20,45l700,355r35,46l780,441r55,35l900,501r70,20l1050,531r90,5l1530,526r6,l1651,521r95,-15l1826,486r35,-10l1891,461r30,-15l1946,421r25,-20l1991,371r20,-31l2026,305r15,-35l2051,230r5,-35l2071,170r15,-25l2111,120r20,-20l2161,85r35,-10l2231,65r45,-5l2326,60r50,l2436,65r130,20l2716,120,2571,70,2501,50,2436,35,2371,20r-55,-5l2261,15r-55,xe" strokeweight="1pt">
                    <v:path arrowok="t" o:connecttype="custom" o:connectlocs="2206,15;2111,30;2036,65;1981,120;1946,190;1921,245;1851,330;1811,355;1706,386;1546,396;1525,396;1160,396;1000,386;885,350;840,325;765,250;735,200;685,125;620,65;550,25;465,5;420,0;315,10;200,35;70,80;0,110;130,70;245,55;345,50;440,65;515,100;580,150;635,215;675,300;700,355;780,441;900,501;1050,531;1530,526;1536,526;1651,521;1826,486;1891,461;1921,446;1971,401;2011,340;2041,270;2051,230;2071,170;2111,120;2161,85;2231,65;2276,60;2376,60;2566,85;2716,120;2501,50;2371,20;2261,15;2206,15" o:connectangles="0,0,0,0,0,0,0,0,0,0,0,0,0,0,0,0,0,0,0,0,0,0,0,0,0,0,0,0,0,0,0,0,0,0,0,0,0,0,0,0,0,0,0,0,0,0,0,0,0,0,0,0,0,0,0,0,0,0,0,0"/>
                  </v:shape>
                  <v:shape id="Freeform 2032" o:spid="_x0000_s1086" style="position:absolute;left:1130;top:406;width:456;height:731;visibility:visible;mso-wrap-style:square;v-text-anchor:top" coordsize="456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fd8QA&#10;AADbAAAADwAAAGRycy9kb3ducmV2LnhtbESPzWrDMBCE74W8g9hCbo3sEkLjRjEmJeBDD83fIbet&#10;tbFNrZWRFNt9+6pQ6HGYmW+YTT6ZTgzkfGtZQbpIQBBXVrdcKzif9k8vIHxA1thZJgXf5CHfzh42&#10;mGk78oGGY6hFhLDPUEETQp9J6auGDPqF7Ymjd7POYIjS1VI7HCPcdPI5SVbSYMtxocGedg1VX8e7&#10;UcDefLwXoXy74Ke7rQ/p8ny5lkrNH6fiFUSgKfyH/9qlVrBK4fdL/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zH3fEAAAA2wAAAA8AAAAAAAAAAAAAAAAAmAIAAGRycy9k&#10;b3ducmV2LnhtbFBLBQYAAAAABAAEAPUAAACJAwAAAAA=&#10;" path="m416,130r,l416,100r,-35l421,35,426,,405,,40,r,75l35,140,25,220,,295r50,50l85,390r25,45l120,480r,20l115,520r-5,15l100,555,70,590,30,620r20,25l75,670r25,20l130,705r25,10l185,725r30,6l245,725r25,l300,715r25,-10l345,690r25,-20l390,650r15,-25l416,595,370,560,355,540,340,520,330,500r-5,-25l320,455r,-20l325,410r10,-25l360,340r40,-50l456,235,431,185,416,130xe" strokeweight="1pt">
                    <v:path arrowok="t" o:connecttype="custom" o:connectlocs="416,130;416,130;416,100;416,65;421,35;426,0;426,0;405,0;40,0;40,0;40,75;35,140;35,140;25,220;0,295;0,295;50,345;85,390;110,435;120,480;120,500;115,520;110,535;100,555;70,590;30,620;30,620;50,645;75,670;100,690;130,705;130,705;155,715;185,725;215,731;245,725;245,725;270,725;300,715;325,705;345,690;345,690;370,670;390,650;405,625;416,595;416,595;370,560;355,540;340,520;330,500;325,475;320,455;320,435;325,410;335,385;360,340;400,290;456,235;456,235;431,185;416,130;416,130" o:connectangles="0,0,0,0,0,0,0,0,0,0,0,0,0,0,0,0,0,0,0,0,0,0,0,0,0,0,0,0,0,0,0,0,0,0,0,0,0,0,0,0,0,0,0,0,0,0,0,0,0,0,0,0,0,0,0,0,0,0,0,0,0,0,0"/>
                  </v:shape>
                  <v:shape id="Freeform 2033" o:spid="_x0000_s1087" style="position:absolute;left:1160;top:996;width:386;height:141;visibility:visible;mso-wrap-style:square;v-text-anchor:top" coordsize="386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NBxsIA&#10;AADbAAAADwAAAGRycy9kb3ducmV2LnhtbESPX2vCMBTF3wf7DuEKe5uphRXpjCJimW9j6sMeL821&#10;qTY3XZLV7tsvguDj4fz5cRar0XZiIB9axwpm0wwEce10y42C46F6nYMIEVlj55gU/FGA1fL5aYGl&#10;dlf+omEfG5FGOJSowMTYl1KG2pDFMHU9cfJOzluMSfpGao/XNG47mWdZIS22nAgGe9oYqi/7X5u4&#10;H4WtDts3/7MdPsP3DrE/nVGpl8m4fgcRaYyP8L290wqKHG5f0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40HGwgAAANsAAAAPAAAAAAAAAAAAAAAAAJgCAABkcnMvZG93&#10;bnJldi54bWxQSwUGAAAAAAQABAD1AAAAhwMAAAAA&#10;" path="m386,5r,l315,,260,5r-25,5l220,20,205,30,195,40,175,25,155,15,135,5,110,,85,5,60,5,30,15,,30,20,55,45,80r25,20l100,115r25,10l155,135r30,6l215,135r25,l270,125r25,-10l315,100,340,80,360,60,375,35,386,5xe" strokeweight="1pt">
                    <v:path arrowok="t" o:connecttype="custom" o:connectlocs="386,5;386,5;315,0;260,5;235,10;220,20;205,30;195,40;195,40;175,25;155,15;135,5;110,0;85,5;60,5;30,15;0,30;0,30;20,55;45,80;70,100;100,115;100,115;125,125;155,135;185,141;215,135;215,135;240,135;270,125;295,115;315,100;315,100;340,80;360,60;375,35;386,5;386,5" o:connectangles="0,0,0,0,0,0,0,0,0,0,0,0,0,0,0,0,0,0,0,0,0,0,0,0,0,0,0,0,0,0,0,0,0,0,0,0,0,0"/>
                  </v:shape>
                  <v:shape id="Freeform 2034" o:spid="_x0000_s1088" style="position:absolute;left:1546;top:536;width:330;height:235;visibility:visible;mso-wrap-style:square;v-text-anchor:top" coordsize="330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Z6MEA&#10;AADbAAAADwAAAGRycy9kb3ducmV2LnhtbESP0YrCMBRE3xf8h3AF39ZUhaLVKCII6oNgdz/g0lzb&#10;YnNTm7TWvzeC4OMwM2eY1aY3leiocaVlBZNxBII4s7rkXMH/3/53DsJ5ZI2VZVLwJAeb9eBnhYm2&#10;D75Ql/pcBAi7BBUU3teJlC4ryKAb25o4eFfbGPRBNrnUDT4C3FRyGkWxNFhyWCiwpl1B2S1tjYJb&#10;tj3RpTvm6T4+nPF6bhflvVVqNOy3SxCeev8Nf9oHrSCewftL+AF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3WejBAAAA2wAAAA8AAAAAAAAAAAAAAAAAmAIAAGRycy9kb3du&#10;cmV2LnhtbFBLBQYAAAAABAAEAPUAAACGAwAAAAA=&#10;" path="m,l,,45,40,85,95r55,85l155,195r20,15l195,220r25,10l240,235r25,l285,225r25,-10l325,200r5,-20l320,165,305,150,260,120,210,100,115,60,50,30,,xe" strokeweight="1pt">
                    <v:path arrowok="t" o:connecttype="custom" o:connectlocs="0,0;0,0;45,40;85,95;85,95;140,180;140,180;155,195;175,210;195,220;220,230;220,230;240,235;265,235;285,225;310,215;310,215;325,200;330,180;320,165;305,150;305,150;260,120;210,100;210,100;115,60;115,60;50,30;0,0;0,0" o:connectangles="0,0,0,0,0,0,0,0,0,0,0,0,0,0,0,0,0,0,0,0,0,0,0,0,0,0,0,0,0,0"/>
                  </v:shape>
                  <v:shape id="Freeform 2035" o:spid="_x0000_s1089" style="position:absolute;left:840;top:546;width:330;height:235;visibility:visible;mso-wrap-style:square;v-text-anchor:top" coordsize="330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7BnMEA&#10;AADbAAAADwAAAGRycy9kb3ducmV2LnhtbESP0YrCMBRE3xf8h3AF39ZUkaLVKCII6oNgdz/g0lzb&#10;YnNTm7TWvzeC4OMwM2eY1aY3leiocaVlBZNxBII4s7rkXMH/3/53DsJ5ZI2VZVLwJAeb9eBnhYm2&#10;D75Ql/pcBAi7BBUU3teJlC4ryKAb25o4eFfbGPRBNrnUDT4C3FRyGkWxNFhyWCiwpl1B2S1tjYJb&#10;tj3RpTvm6T4+nPF6bhflvVVqNOy3SxCeev8Nf9oHrSCewftL+AF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ewZzBAAAA2wAAAA8AAAAAAAAAAAAAAAAAmAIAAGRycy9kb3du&#10;cmV2LnhtbFBLBQYAAAAABAAEAPUAAACGAwAAAAA=&#10;" path="m190,180r,l245,95,285,45,330,,275,35,215,65,115,100,70,120,25,150,10,165,,185r5,15l20,215r20,15l65,235r25,l110,235r25,-10l155,210r20,-15l190,180xe" strokeweight="1pt">
                    <v:path arrowok="t" o:connecttype="custom" o:connectlocs="190,180;190,180;245,95;245,95;285,45;330,0;330,0;275,35;215,65;215,65;115,100;115,100;70,120;25,150;25,150;10,165;0,185;5,200;20,215;20,215;40,230;65,235;90,235;110,235;110,235;135,225;155,210;175,195;190,180;190,180" o:connectangles="0,0,0,0,0,0,0,0,0,0,0,0,0,0,0,0,0,0,0,0,0,0,0,0,0,0,0,0,0,0"/>
                  </v:shape>
                  <v:shape id="Freeform 2036" o:spid="_x0000_s1090" style="position:absolute;left:2801;top:330;width:275;height:721;visibility:visible;mso-wrap-style:square;v-text-anchor:top" coordsize="275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oZsIA&#10;AADbAAAADwAAAGRycy9kb3ducmV2LnhtbESPQWsCMRSE70L/Q3iF3txsBcWuRhGh0NNaben5sXlu&#10;FjcvyyZq1l/fCILHYWa+YZbraFtxod43jhW8ZzkI4srphmsFvz+f4zkIH5A1to5JwUAe1quX0RIL&#10;7a68p8sh1CJB2BeowITQFVL6ypBFn7mOOHlH11sMSfa11D1eE9y2cpLnM2mx4bRgsKOtoep0OFsF&#10;8eN7F2/l8OfyaT3o0mznvhyUenuNmwWIQDE8w4/2l1Ywm8L9S/o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+hmwgAAANsAAAAPAAAAAAAAAAAAAAAAAJgCAABkcnMvZG93&#10;bnJldi54bWxQSwUGAAAAAAQABAD1AAAAhwMAAAAA&#10;" path="m75,256r,l85,186r5,-60l90,81,80,51,70,30,45,15,,,25,10,45,25,60,51,70,76r5,35l75,151,65,196,55,246,40,311r-5,60l40,436r10,60l75,556r30,50l145,656r45,45l220,716r15,5l245,716r,-5l245,701,225,676r20,l260,671r10,-5l275,656r-5,-5l260,641r-20,-5l215,636r35,-10l260,616r,-5l250,606r-15,-5l180,601r-10,l160,596,135,576,110,541,90,496,75,436,65,376r,-60l75,256xe" strokeweight="1pt">
                    <v:path arrowok="t" o:connecttype="custom" o:connectlocs="75,256;90,126;80,51;70,30;45,15;0,0;45,25;70,76;75,111;65,196;55,246;35,371;50,496;75,556;145,656;190,701;235,721;245,716;245,701;225,676;260,671;270,666;275,656;260,641;240,636;215,636;260,616;260,611;235,601;180,601;160,596;135,576;90,496;75,436;65,316;75,256" o:connectangles="0,0,0,0,0,0,0,0,0,0,0,0,0,0,0,0,0,0,0,0,0,0,0,0,0,0,0,0,0,0,0,0,0,0,0,0"/>
                  </v:shape>
                  <v:shape id="Freeform 2037" o:spid="_x0000_s1091" style="position:absolute;left:1425;top:1031;width:40;height:30;visibility:visible;mso-wrap-style:square;v-text-anchor:top" coordsize="4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MqcsUA&#10;AADbAAAADwAAAGRycy9kb3ducmV2LnhtbESPQWsCMRSE70L/Q3hCbzVrKUtdjUtZWvAgSFWKvT02&#10;z83SzcuSRN321zeC4HGYmW+YRTnYTpzJh9axgukkA0FcO91yo2C/+3h6BREissbOMSn4pQDl8mG0&#10;wEK7C3/SeRsbkSAcClRgYuwLKUNtyGKYuJ44eUfnLcYkfSO1x0uC204+Z1kuLbacFgz2VBmqf7Yn&#10;q2Bz+nr/tmu7fvnDmT+sNm1jDpVSj+PhbQ4i0hDv4Vt7pRXkOVy/pB8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ypyxQAAANsAAAAPAAAAAAAAAAAAAAAAAJgCAABkcnMv&#10;ZG93bnJldi54bWxQSwUGAAAAAAQABAD1AAAAigMAAAAA&#10;" path="m40,5r,l40,,35,5,15,10,,20,,30r10,l25,25,40,15,40,5xe" strokeweight="1pt">
                    <v:path arrowok="t" o:connecttype="custom" o:connectlocs="40,5;40,5;40,0;35,5;35,5;15,10;15,10;0,20;0,20;0,30;0,30;10,30;10,30;25,25;25,25;40,15;40,15;40,5;40,5" o:connectangles="0,0,0,0,0,0,0,0,0,0,0,0,0,0,0,0,0,0,0"/>
                  </v:shape>
                  <v:shape id="Freeform 2038" o:spid="_x0000_s1092" style="position:absolute;left:1245;top:1031;width:40;height:30;visibility:visible;mso-wrap-style:square;v-text-anchor:top" coordsize="4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+P6cQA&#10;AADbAAAADwAAAGRycy9kb3ducmV2LnhtbESPQWsCMRSE74X+h/AKvdVspWhdjVLEggdB1CJ6e2ye&#10;m8XNy5JE3frrjSB4HGbmG2Y0aW0tzuRD5VjBZycDQVw4XXGp4G/z+/ENIkRkjbVjUvBPASbj15cR&#10;5tpdeEXndSxFgnDIUYGJscmlDIUhi6HjGuLkHZy3GJP0pdQeLwlua9nNsp60WHFaMNjQ1FBxXJ+s&#10;guVpO9vbhV18XXHgd/NlVZrdVKn3t/ZnCCJSG5/hR3uuFfT6cP+SfoA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vj+nEAAAA2wAAAA8AAAAAAAAAAAAAAAAAmAIAAGRycy9k&#10;b3ducmV2LnhtbFBLBQYAAAAABAAEAPUAAACJAwAAAAA=&#10;" path="m40,30r,l40,20,25,10,10,5,,,,5r,5l15,25r15,5l40,30xe" strokeweight="1pt">
                    <v:path arrowok="t" o:connecttype="custom" o:connectlocs="40,30;40,30;40,20;40,20;25,10;25,10;10,5;10,5;0,0;0,5;0,5;0,10;0,10;15,25;15,25;30,30;30,30;40,30;40,30" o:connectangles="0,0,0,0,0,0,0,0,0,0,0,0,0,0,0,0,0,0,0"/>
                  </v:shape>
                  <v:shape id="Freeform 2039" o:spid="_x0000_s1093" style="position:absolute;left:1205;top:671;width:60;height:65;visibility:visible;mso-wrap-style:square;v-text-anchor:top" coordsize="6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K6cEA&#10;AADbAAAADwAAAGRycy9kb3ducmV2LnhtbERPTYvCMBC9L/gfwgje1lRFWatRRBBE2cPWvXgbm7Et&#10;JpPSxFr99eawsMfH+16uO2tES42vHCsYDRMQxLnTFRcKfk+7zy8QPiBrNI5JwZM8rFe9jyWm2j34&#10;h9osFCKGsE9RQRlCnUrp85Is+qGriSN3dY3FEGFTSN3gI4ZbI8dJMpMWK44NJda0LSm/ZXer4JhP&#10;v003n5wPpt287pk+JfXlpdSg320WIAJ14V/8595rBbM4Nn6JP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yCunBAAAA2wAAAA8AAAAAAAAAAAAAAAAAmAIAAGRycy9kb3du&#10;cmV2LnhtbFBLBQYAAAAABAAEAPUAAACGAwAAAAA=&#10;" path="m60,10r,l55,30,45,45,35,55r-10,l15,50,10,40,5,20,5,,,25,5,45,15,60r10,5l35,65,50,55,55,35,60,10xe" strokeweight="1pt">
                    <v:path arrowok="t" o:connecttype="custom" o:connectlocs="60,10;60,10;55,30;45,45;35,55;25,55;25,55;15,50;10,40;5,20;5,0;5,0;0,25;5,45;5,45;15,60;25,65;25,65;35,65;50,55;50,55;55,35;60,10;60,10" o:connectangles="0,0,0,0,0,0,0,0,0,0,0,0,0,0,0,0,0,0,0,0,0,0,0,0"/>
                  </v:shape>
                  <v:shape id="Freeform 2040" o:spid="_x0000_s1094" style="position:absolute;left:1400;top:656;width:70;height:75;visibility:visible;mso-wrap-style:square;v-text-anchor:top" coordsize="7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PnMQA&#10;AADbAAAADwAAAGRycy9kb3ducmV2LnhtbESPQWvCQBSE70L/w/IKXkQ3egg1ugmltLQXD4l6f2af&#10;STD7NmS3SeqvdwuFHoeZ+YbZZ5NpxUC9aywrWK8iEMSl1Q1XCk7Hj+ULCOeRNbaWScEPOcjSp9ke&#10;E21HzmkofCUChF2CCmrvu0RKV9Zk0K1sRxy8q+0N+iD7SuoexwA3rdxEUSwNNhwWauzorabyVnwb&#10;BffzsC668T0+XO754vg55YN1uVLz5+l1B8LT5P/Df+0vrSDewu+X8ANk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jz5zEAAAA2wAAAA8AAAAAAAAAAAAAAAAAmAIAAGRycy9k&#10;b3ducmV2LnhtbFBLBQYAAAAABAAEAPUAAACJAwAAAAA=&#10;" path="m30,65r,l20,60,10,45,5,25,5,,,30,5,55,15,70r15,5l40,75,55,65,65,40,70,10,60,35,50,55,40,65r-10,xe" strokeweight="1pt">
                    <v:path arrowok="t" o:connecttype="custom" o:connectlocs="30,65;30,65;20,60;10,45;5,25;5,0;5,0;0,30;5,55;5,55;15,70;30,75;30,75;40,75;55,65;55,65;65,40;70,10;70,10;60,35;50,55;40,65;30,65;30,65" o:connectangles="0,0,0,0,0,0,0,0,0,0,0,0,0,0,0,0,0,0,0,0,0,0,0,0"/>
                  </v:shape>
                </v:group>
                <w10:wrap anchorx="margin" anchory="margin"/>
              </v:group>
            </w:pict>
          </mc:Fallback>
        </mc:AlternateContent>
      </w:r>
    </w:p>
    <w:sectPr w:rsidR="007F5831" w:rsidSect="008F4AA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"/>
  <w:attachedTemplate r:id="rId1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367"/>
    <w:rsid w:val="00021C59"/>
    <w:rsid w:val="000770BD"/>
    <w:rsid w:val="00082FE4"/>
    <w:rsid w:val="000A22D4"/>
    <w:rsid w:val="000C0367"/>
    <w:rsid w:val="000D41E2"/>
    <w:rsid w:val="00185DE9"/>
    <w:rsid w:val="001A28A9"/>
    <w:rsid w:val="0027738F"/>
    <w:rsid w:val="002B5618"/>
    <w:rsid w:val="00355FEC"/>
    <w:rsid w:val="00361612"/>
    <w:rsid w:val="003A19ED"/>
    <w:rsid w:val="003B6243"/>
    <w:rsid w:val="003F333D"/>
    <w:rsid w:val="004052AF"/>
    <w:rsid w:val="00433DC8"/>
    <w:rsid w:val="00444160"/>
    <w:rsid w:val="004554D4"/>
    <w:rsid w:val="0046006B"/>
    <w:rsid w:val="004901F2"/>
    <w:rsid w:val="005E575F"/>
    <w:rsid w:val="00716BF7"/>
    <w:rsid w:val="007318D3"/>
    <w:rsid w:val="00761D47"/>
    <w:rsid w:val="007F5831"/>
    <w:rsid w:val="00875318"/>
    <w:rsid w:val="008812E5"/>
    <w:rsid w:val="008E5461"/>
    <w:rsid w:val="008F4AAA"/>
    <w:rsid w:val="0093430B"/>
    <w:rsid w:val="00940A98"/>
    <w:rsid w:val="009563F6"/>
    <w:rsid w:val="009C2B3A"/>
    <w:rsid w:val="00A276C9"/>
    <w:rsid w:val="00A36F86"/>
    <w:rsid w:val="00A423E7"/>
    <w:rsid w:val="00A953AA"/>
    <w:rsid w:val="00A95B54"/>
    <w:rsid w:val="00B25F32"/>
    <w:rsid w:val="00B674A9"/>
    <w:rsid w:val="00BB1399"/>
    <w:rsid w:val="00BE79CB"/>
    <w:rsid w:val="00C01436"/>
    <w:rsid w:val="00C5670A"/>
    <w:rsid w:val="00CF2130"/>
    <w:rsid w:val="00D61338"/>
    <w:rsid w:val="00DC5347"/>
    <w:rsid w:val="00DC69C7"/>
    <w:rsid w:val="00DF5017"/>
    <w:rsid w:val="00E3417E"/>
    <w:rsid w:val="00E4464E"/>
    <w:rsid w:val="00E70610"/>
    <w:rsid w:val="00EB6E65"/>
    <w:rsid w:val="00EE13BE"/>
    <w:rsid w:val="00EF10A3"/>
    <w:rsid w:val="00F24504"/>
    <w:rsid w:val="00F57E0E"/>
    <w:rsid w:val="00F82372"/>
    <w:rsid w:val="00FC5B11"/>
    <w:rsid w:val="00FE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1"/>
    <o:shapelayout v:ext="edit">
      <o:idmap v:ext="edit" data="1,2,3"/>
      <o:rules v:ext="edit">
        <o:r id="V:Rule1" type="connector" idref="#_x0000_s2730"/>
        <o:r id="V:Rule2" type="connector" idref="#_x0000_s2940"/>
        <o:r id="V:Rule3" type="connector" idref="#_x0000_s293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831"/>
    <w:pPr>
      <w:spacing w:after="200" w:line="276" w:lineRule="auto"/>
    </w:pPr>
    <w:rPr>
      <w:sz w:val="22"/>
      <w:szCs w:val="22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4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831"/>
    <w:pPr>
      <w:spacing w:after="200" w:line="276" w:lineRule="auto"/>
    </w:pPr>
    <w:rPr>
      <w:sz w:val="22"/>
      <w:szCs w:val="22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4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%20Rollinson\AppData\Roaming\Microsoft\Templates\Farm%20animals%20coloring%20boo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3F931-9BA1-4D70-979F-7CF02F9D4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Farm animals coloring book</Template>
  <TotalTime>0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 Rollinson</dc:creator>
  <cp:lastModifiedBy>E Rollinson</cp:lastModifiedBy>
  <cp:revision>1</cp:revision>
  <dcterms:created xsi:type="dcterms:W3CDTF">2011-12-07T02:23:00Z</dcterms:created>
  <dcterms:modified xsi:type="dcterms:W3CDTF">2011-12-07T02:23:00Z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TC103609831033</vt:lpwstr>
  </property>
</Properties>
</file>